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B76" w14:textId="6656D295" w:rsidR="000A40DA" w:rsidRPr="00C06B37" w:rsidRDefault="00404F51" w:rsidP="00C06B37">
      <w:pPr>
        <w:pStyle w:val="Kop1"/>
        <w:spacing w:line="360" w:lineRule="auto"/>
        <w:rPr>
          <w:color w:val="CBA052"/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F568DA" w:rsidRPr="00C06B37">
        <w:rPr>
          <w:color w:val="CBA052"/>
          <w:sz w:val="40"/>
          <w:szCs w:val="40"/>
        </w:rPr>
        <w:t xml:space="preserve"> </w:t>
      </w:r>
      <w:r w:rsidR="00C06B37" w:rsidRPr="00C06B37">
        <w:rPr>
          <w:color w:val="CBA052"/>
          <w:sz w:val="40"/>
          <w:szCs w:val="40"/>
        </w:rPr>
        <w:t>2</w:t>
      </w:r>
      <w:r w:rsidR="00F568DA" w:rsidRPr="00C06B37">
        <w:rPr>
          <w:color w:val="CBA052"/>
          <w:sz w:val="40"/>
          <w:szCs w:val="40"/>
        </w:rPr>
        <w:t xml:space="preserve"> </w:t>
      </w:r>
      <w:r w:rsidR="00932B73">
        <w:rPr>
          <w:color w:val="CBA052"/>
          <w:sz w:val="40"/>
          <w:szCs w:val="40"/>
        </w:rPr>
        <w:t xml:space="preserve">– </w:t>
      </w:r>
      <w:r w:rsidRPr="00E176B8">
        <w:rPr>
          <w:color w:val="CBA052"/>
          <w:sz w:val="40"/>
          <w:szCs w:val="40"/>
        </w:rPr>
        <w:t>Referentie</w:t>
      </w:r>
      <w:r w:rsidR="000E1BF5">
        <w:rPr>
          <w:color w:val="CBA052"/>
          <w:sz w:val="40"/>
          <w:szCs w:val="40"/>
        </w:rPr>
        <w:t>verklaring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7F67EC09" w:rsidR="00404F51" w:rsidRPr="00C06B37" w:rsidRDefault="00404F51" w:rsidP="001F143B">
      <w:pPr>
        <w:spacing w:after="240" w:line="360" w:lineRule="auto"/>
        <w:jc w:val="both"/>
        <w:rPr>
          <w:sz w:val="18"/>
          <w:szCs w:val="22"/>
        </w:rPr>
      </w:pPr>
      <w:r w:rsidRPr="00C06B37">
        <w:rPr>
          <w:sz w:val="18"/>
          <w:szCs w:val="22"/>
        </w:rPr>
        <w:t xml:space="preserve">Inschrijver dient </w:t>
      </w:r>
      <w:r w:rsidR="0054446A" w:rsidRPr="00C06B37">
        <w:rPr>
          <w:sz w:val="18"/>
          <w:szCs w:val="22"/>
        </w:rPr>
        <w:t>te</w:t>
      </w:r>
      <w:r w:rsidR="00112C5D" w:rsidRPr="00C06B37">
        <w:rPr>
          <w:sz w:val="18"/>
          <w:szCs w:val="22"/>
        </w:rPr>
        <w:t>n</w:t>
      </w:r>
      <w:r w:rsidR="0054446A" w:rsidRPr="00C06B37">
        <w:rPr>
          <w:sz w:val="18"/>
          <w:szCs w:val="22"/>
        </w:rPr>
        <w:t xml:space="preserve"> behoeve van de kerncompetentie </w:t>
      </w:r>
      <w:r w:rsidRPr="00C06B37">
        <w:rPr>
          <w:sz w:val="18"/>
          <w:szCs w:val="22"/>
        </w:rPr>
        <w:t>gebruik te maken van onderstaande tabel voor het indienen van de referenties.</w:t>
      </w:r>
      <w:r w:rsidR="0054446A" w:rsidRPr="00C06B37">
        <w:rPr>
          <w:rFonts w:ascii="Arial" w:hAnsi="Arial" w:cs="Arial"/>
          <w:color w:val="9CDBD9"/>
          <w:sz w:val="18"/>
          <w:szCs w:val="18"/>
        </w:rPr>
        <w:t xml:space="preserve"> </w:t>
      </w:r>
      <w:r w:rsidR="0054446A" w:rsidRPr="00C06B37">
        <w:rPr>
          <w:rFonts w:ascii="Arial" w:hAnsi="Arial" w:cs="Arial"/>
          <w:sz w:val="18"/>
          <w:szCs w:val="18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1F143B" w14:paraId="2D7DC529" w14:textId="77777777" w:rsidTr="1283D64F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671F0E8A" w14:textId="4168D44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</w:t>
            </w:r>
            <w:r w:rsidR="00E35DC1"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 xml:space="preserve"> van de refererende organisatie of instantie</w:t>
            </w:r>
          </w:p>
        </w:tc>
      </w:tr>
      <w:tr w:rsidR="002B26B9" w:rsidRPr="001F143B" w14:paraId="1F391629" w14:textId="77777777" w:rsidTr="1283D64F">
        <w:trPr>
          <w:trHeight w:val="1732"/>
          <w:jc w:val="center"/>
        </w:trPr>
        <w:tc>
          <w:tcPr>
            <w:tcW w:w="1095" w:type="dxa"/>
          </w:tcPr>
          <w:p w14:paraId="4D01877E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EB7BF32" w14:textId="77777777" w:rsidR="002B26B9" w:rsidRPr="001F143B" w:rsidRDefault="002B26B9" w:rsidP="001F143B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238A0AE5" w14:textId="77777777" w:rsidR="008D2513" w:rsidRPr="001F143B" w:rsidRDefault="008D2513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  <w:p w14:paraId="0F471F4A" w14:textId="77777777" w:rsidR="004F63C3" w:rsidRDefault="28F843B3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r w:rsidRPr="00C42377">
              <w:rPr>
                <w:rFonts w:asciiTheme="majorHAnsi" w:eastAsia="Arial Unicode MS" w:hAnsiTheme="majorHAnsi" w:cstheme="majorHAnsi"/>
                <w:sz w:val="18"/>
                <w:szCs w:val="18"/>
              </w:rPr>
              <w:t>Zie</w:t>
            </w:r>
            <w:r w:rsidR="48B509EF" w:rsidRPr="00C42377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Hoofdstuk </w:t>
            </w:r>
            <w:r w:rsidR="00B7007C" w:rsidRPr="00C42377">
              <w:rPr>
                <w:rFonts w:asciiTheme="majorHAnsi" w:eastAsia="Arial Unicode MS" w:hAnsiTheme="majorHAnsi" w:cstheme="majorHAnsi"/>
                <w:sz w:val="18"/>
                <w:szCs w:val="18"/>
              </w:rPr>
              <w:t>4</w:t>
            </w:r>
            <w:r w:rsidR="48B509EF" w:rsidRPr="00C42377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</w:t>
            </w:r>
            <w:r w:rsidR="00C42377" w:rsidRPr="00C42377">
              <w:rPr>
                <w:rFonts w:asciiTheme="majorHAnsi" w:eastAsia="Arial Unicode MS" w:hAnsiTheme="majorHAnsi" w:cstheme="majorHAnsi"/>
                <w:b/>
                <w:bCs/>
                <w:sz w:val="18"/>
                <w:szCs w:val="18"/>
              </w:rPr>
              <w:t>Geschiktheidseisen technische- en beroepsbekwaamheid</w:t>
            </w:r>
            <w:r w:rsidRPr="00C42377"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</w:t>
            </w:r>
          </w:p>
          <w:p w14:paraId="3BD2C0BE" w14:textId="078EE07F" w:rsidR="002B26B9" w:rsidRPr="001F143B" w:rsidRDefault="00C372FE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r w:rsidRPr="00C42377">
              <w:rPr>
                <w:rFonts w:asciiTheme="majorHAnsi" w:eastAsia="Arial Unicode MS" w:hAnsiTheme="majorHAnsi" w:cstheme="majorHAnsi"/>
                <w:sz w:val="18"/>
                <w:szCs w:val="18"/>
              </w:rPr>
              <w:t>Beschrijvend document</w:t>
            </w:r>
          </w:p>
        </w:tc>
      </w:tr>
      <w:tr w:rsidR="002B26B9" w:rsidRPr="001F143B" w14:paraId="3A4B843B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48EB895" w14:textId="1739B8A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="00E35DC1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180B7BA" w14:textId="77777777" w:rsidTr="1283D64F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B67DDD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563FF78" w14:textId="77777777" w:rsidTr="1283D64F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43D5E2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87A1A9D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376B3C" w14:textId="1448266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contactpersoon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1EEF001E" w14:textId="77777777" w:rsidTr="1283D64F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B52A8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BE4F441" w14:textId="77777777" w:rsidTr="1283D64F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B22766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60F7D71" w14:textId="77777777" w:rsidTr="1283D64F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078EF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2353FE37" w14:textId="77777777" w:rsidTr="1283D64F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DAB3F80" w14:textId="0266EACE" w:rsidR="002B26B9" w:rsidRPr="001F143B" w:rsidRDefault="00B01D61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E019543" w14:textId="77777777" w:rsidTr="1283D64F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2DDC84D" w14:textId="3A7700CF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1F143B" w:rsidRDefault="002B26B9" w:rsidP="001F143B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14DD6F40" w14:textId="50AA410B" w:rsidR="002B26B9" w:rsidRPr="001F143B" w:rsidRDefault="002B26B9" w:rsidP="001F143B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2B26B9" w:rsidRPr="001F143B" w14:paraId="34CC773F" w14:textId="77777777" w:rsidTr="1283D64F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F9BBDF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4468B27" w14:textId="77777777" w:rsidTr="1283D64F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2CA406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44ED7F5" w14:textId="77777777" w:rsidTr="1283D64F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D16CC8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06FC1A4" w14:textId="77777777" w:rsidTr="1283D64F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lastRenderedPageBreak/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5C8FF4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</w:p>
          <w:p w14:paraId="2AF73D3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9F40D5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2B0C2CF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22E50D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25E15467" w14:textId="202B2A6E" w:rsidR="002B26B9" w:rsidRPr="001F143B" w:rsidRDefault="002B26B9" w:rsidP="001F143B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2B26B9" w:rsidRPr="001F143B" w14:paraId="3D0E0963" w14:textId="77777777" w:rsidTr="1283D64F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C252A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0A4C3052" w14:textId="32D8B44A" w:rsidR="009F4D5B" w:rsidRPr="001F143B" w:rsidRDefault="005861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 te controleren door contact op te nemen met de contactpersoon van de referentie.</w:t>
      </w:r>
    </w:p>
    <w:p w14:paraId="2224E2D9" w14:textId="77777777" w:rsidR="00404F51" w:rsidRPr="001F143B" w:rsidRDefault="00404F51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96FDCCA" w14:textId="726FEE69" w:rsidR="000A0F97" w:rsidRPr="001F143B" w:rsidRDefault="000A0F97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sectPr w:rsidR="000A0F97" w:rsidRPr="001F143B" w:rsidSect="000A40DA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04A28" w14:textId="77777777" w:rsidR="0088664D" w:rsidRDefault="0088664D" w:rsidP="003D4B84">
      <w:r>
        <w:separator/>
      </w:r>
    </w:p>
  </w:endnote>
  <w:endnote w:type="continuationSeparator" w:id="0">
    <w:p w14:paraId="5269749E" w14:textId="77777777" w:rsidR="0088664D" w:rsidRDefault="0088664D" w:rsidP="003D4B84">
      <w:r>
        <w:continuationSeparator/>
      </w:r>
    </w:p>
  </w:endnote>
  <w:endnote w:type="continuationNotice" w:id="1">
    <w:p w14:paraId="7E9B976A" w14:textId="77777777" w:rsidR="0088664D" w:rsidRDefault="008866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851"/>
    </w:tblGrid>
    <w:tr w:rsidR="001F35B6" w:rsidRPr="00256341" w14:paraId="34038D55" w14:textId="77777777" w:rsidTr="001F35B6">
      <w:trPr>
        <w:trHeight w:val="425"/>
      </w:trPr>
      <w:tc>
        <w:tcPr>
          <w:tcW w:w="851" w:type="dxa"/>
          <w:vAlign w:val="bottom"/>
        </w:tcPr>
        <w:p w14:paraId="6671BA43" w14:textId="38D2658D" w:rsidR="001F35B6" w:rsidRDefault="001F35B6" w:rsidP="00C57B8A">
          <w:pPr>
            <w:pStyle w:val="Voettekst"/>
            <w:rPr>
              <w:rStyle w:val="Hyperlink"/>
            </w:rPr>
          </w:pP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96480" w14:textId="77777777" w:rsidR="0088664D" w:rsidRDefault="0088664D" w:rsidP="003D4B84">
      <w:r>
        <w:separator/>
      </w:r>
    </w:p>
  </w:footnote>
  <w:footnote w:type="continuationSeparator" w:id="0">
    <w:p w14:paraId="1A37D32E" w14:textId="77777777" w:rsidR="0088664D" w:rsidRDefault="0088664D" w:rsidP="003D4B84">
      <w:r>
        <w:continuationSeparator/>
      </w:r>
    </w:p>
  </w:footnote>
  <w:footnote w:type="continuationNotice" w:id="1">
    <w:p w14:paraId="12A02EA6" w14:textId="77777777" w:rsidR="0088664D" w:rsidRDefault="008866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B154" w14:textId="2B9ACDBF" w:rsidR="00CB6525" w:rsidRDefault="00852187">
    <w:pPr>
      <w:pStyle w:val="Koptekst"/>
    </w:pPr>
    <w:r w:rsidRPr="00CB6525">
      <w:rPr>
        <w:noProof/>
      </w:rPr>
      <w:drawing>
        <wp:anchor distT="0" distB="0" distL="114300" distR="114300" simplePos="0" relativeHeight="251658241" behindDoc="1" locked="0" layoutInCell="1" allowOverlap="1" wp14:anchorId="2D8B0477" wp14:editId="6CD3DB38">
          <wp:simplePos x="0" y="0"/>
          <wp:positionH relativeFrom="margin">
            <wp:align>center</wp:align>
          </wp:positionH>
          <wp:positionV relativeFrom="paragraph">
            <wp:posOffset>7316</wp:posOffset>
          </wp:positionV>
          <wp:extent cx="2353342" cy="677865"/>
          <wp:effectExtent l="0" t="0" r="0" b="8255"/>
          <wp:wrapNone/>
          <wp:docPr id="5" name="Afbeelding 5" descr="Afbeelding met Lettertype, typografie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40DA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8984146" wp14:editId="6BF72B89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C0F8F" id="Vrije vorm: vorm 6" o:spid="_x0000_s1026" style="position:absolute;margin-left:0;margin-top:330pt;width:24.95pt;height:192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0A40DA"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26E82"/>
    <w:rsid w:val="000319E7"/>
    <w:rsid w:val="00036414"/>
    <w:rsid w:val="0007283A"/>
    <w:rsid w:val="000925E9"/>
    <w:rsid w:val="00094160"/>
    <w:rsid w:val="000A0F97"/>
    <w:rsid w:val="000A40DA"/>
    <w:rsid w:val="000D481D"/>
    <w:rsid w:val="000E1BF5"/>
    <w:rsid w:val="000F4C40"/>
    <w:rsid w:val="00112C5D"/>
    <w:rsid w:val="001944FB"/>
    <w:rsid w:val="001A32DB"/>
    <w:rsid w:val="001B5F4F"/>
    <w:rsid w:val="001D2ECD"/>
    <w:rsid w:val="001F143B"/>
    <w:rsid w:val="001F35B6"/>
    <w:rsid w:val="00212EEB"/>
    <w:rsid w:val="00213B2C"/>
    <w:rsid w:val="00223BBC"/>
    <w:rsid w:val="00250C55"/>
    <w:rsid w:val="002558CE"/>
    <w:rsid w:val="00256341"/>
    <w:rsid w:val="00265C76"/>
    <w:rsid w:val="00276626"/>
    <w:rsid w:val="002B26B9"/>
    <w:rsid w:val="00316B96"/>
    <w:rsid w:val="003266A5"/>
    <w:rsid w:val="00326DB7"/>
    <w:rsid w:val="00350012"/>
    <w:rsid w:val="003538ED"/>
    <w:rsid w:val="0035714A"/>
    <w:rsid w:val="0036592C"/>
    <w:rsid w:val="003677AE"/>
    <w:rsid w:val="00380EAF"/>
    <w:rsid w:val="003D103A"/>
    <w:rsid w:val="003D4B84"/>
    <w:rsid w:val="003E0508"/>
    <w:rsid w:val="00404F51"/>
    <w:rsid w:val="0040550D"/>
    <w:rsid w:val="0042004F"/>
    <w:rsid w:val="004273E1"/>
    <w:rsid w:val="00447BBC"/>
    <w:rsid w:val="004753DE"/>
    <w:rsid w:val="004913F4"/>
    <w:rsid w:val="004E17A9"/>
    <w:rsid w:val="004E5D02"/>
    <w:rsid w:val="004F4863"/>
    <w:rsid w:val="004F63C3"/>
    <w:rsid w:val="004F6FFD"/>
    <w:rsid w:val="00510FE7"/>
    <w:rsid w:val="0054446A"/>
    <w:rsid w:val="00580413"/>
    <w:rsid w:val="005847D6"/>
    <w:rsid w:val="00586148"/>
    <w:rsid w:val="00587751"/>
    <w:rsid w:val="00593A38"/>
    <w:rsid w:val="005D2E9F"/>
    <w:rsid w:val="005D2EB8"/>
    <w:rsid w:val="005E14E6"/>
    <w:rsid w:val="005E7282"/>
    <w:rsid w:val="005F3484"/>
    <w:rsid w:val="0060132E"/>
    <w:rsid w:val="0062022F"/>
    <w:rsid w:val="00675170"/>
    <w:rsid w:val="00676E9C"/>
    <w:rsid w:val="00681A50"/>
    <w:rsid w:val="006A5F4A"/>
    <w:rsid w:val="006B03B5"/>
    <w:rsid w:val="006D1CD9"/>
    <w:rsid w:val="006D2B4B"/>
    <w:rsid w:val="00703AB3"/>
    <w:rsid w:val="0070647F"/>
    <w:rsid w:val="0072799E"/>
    <w:rsid w:val="007556C4"/>
    <w:rsid w:val="007833FB"/>
    <w:rsid w:val="00796EA7"/>
    <w:rsid w:val="007A7BBB"/>
    <w:rsid w:val="007B387E"/>
    <w:rsid w:val="007E71E3"/>
    <w:rsid w:val="007E7FFE"/>
    <w:rsid w:val="00830A53"/>
    <w:rsid w:val="008324DE"/>
    <w:rsid w:val="00847ADE"/>
    <w:rsid w:val="00852187"/>
    <w:rsid w:val="00864373"/>
    <w:rsid w:val="00873A55"/>
    <w:rsid w:val="0088664D"/>
    <w:rsid w:val="008C652F"/>
    <w:rsid w:val="008D2513"/>
    <w:rsid w:val="008E0E42"/>
    <w:rsid w:val="009310DF"/>
    <w:rsid w:val="00932B73"/>
    <w:rsid w:val="009331A8"/>
    <w:rsid w:val="00933DD3"/>
    <w:rsid w:val="009420A3"/>
    <w:rsid w:val="00952F95"/>
    <w:rsid w:val="009D00CD"/>
    <w:rsid w:val="009F49F2"/>
    <w:rsid w:val="009F4D5B"/>
    <w:rsid w:val="00A04BC3"/>
    <w:rsid w:val="00A06C55"/>
    <w:rsid w:val="00A16A1A"/>
    <w:rsid w:val="00A6598A"/>
    <w:rsid w:val="00AA11EB"/>
    <w:rsid w:val="00AB24F8"/>
    <w:rsid w:val="00AC7444"/>
    <w:rsid w:val="00B01D61"/>
    <w:rsid w:val="00B17500"/>
    <w:rsid w:val="00B221B4"/>
    <w:rsid w:val="00B43E70"/>
    <w:rsid w:val="00B7007C"/>
    <w:rsid w:val="00BB29E8"/>
    <w:rsid w:val="00BD3AE1"/>
    <w:rsid w:val="00BD7893"/>
    <w:rsid w:val="00BF6532"/>
    <w:rsid w:val="00C06B37"/>
    <w:rsid w:val="00C372FE"/>
    <w:rsid w:val="00C42377"/>
    <w:rsid w:val="00C47B5C"/>
    <w:rsid w:val="00C57B8A"/>
    <w:rsid w:val="00C71093"/>
    <w:rsid w:val="00CA5EE8"/>
    <w:rsid w:val="00CB6525"/>
    <w:rsid w:val="00CD31CF"/>
    <w:rsid w:val="00CD50FF"/>
    <w:rsid w:val="00CE68FF"/>
    <w:rsid w:val="00D111A7"/>
    <w:rsid w:val="00D13C51"/>
    <w:rsid w:val="00D25596"/>
    <w:rsid w:val="00D25EA6"/>
    <w:rsid w:val="00D84976"/>
    <w:rsid w:val="00DB6F02"/>
    <w:rsid w:val="00DD1D7A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568DA"/>
    <w:rsid w:val="00FE16EF"/>
    <w:rsid w:val="10EBC9F8"/>
    <w:rsid w:val="1283D64F"/>
    <w:rsid w:val="28F843B3"/>
    <w:rsid w:val="48B509EF"/>
    <w:rsid w:val="51DC9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C57B8A"/>
    <w:rPr>
      <w:vertAlign w:val="superscript"/>
    </w:rPr>
  </w:style>
  <w:style w:type="paragraph" w:styleId="Revisie">
    <w:name w:val="Revision"/>
    <w:hidden/>
    <w:uiPriority w:val="99"/>
    <w:semiHidden/>
    <w:rsid w:val="00C372F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CE20F6CB1BB4EB2BE102BEC230855" ma:contentTypeVersion="3" ma:contentTypeDescription="Create a new document." ma:contentTypeScope="" ma:versionID="9ead86e82fef0a68b29c5adffaf6a211">
  <xsd:schema xmlns:xsd="http://www.w3.org/2001/XMLSchema" xmlns:xs="http://www.w3.org/2001/XMLSchema" xmlns:p="http://schemas.microsoft.com/office/2006/metadata/properties" xmlns:ns2="0d2633ec-1b55-4296-82cd-3d513f608c29" targetNamespace="http://schemas.microsoft.com/office/2006/metadata/properties" ma:root="true" ma:fieldsID="dd0baaea313b2821264333053d068132" ns2:_="">
    <xsd:import namespace="0d2633ec-1b55-4296-82cd-3d513f608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633ec-1b55-4296-82cd-3d513f608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C90611-EFD2-4A76-A77F-56374CBEC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2633ec-1b55-4296-82cd-3d513f608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9E01BB-87F5-41C3-B7AD-1F01075EE9F5}">
  <ds:schemaRefs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d2633ec-1b55-4296-82cd-3d513f608c29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22</TotalTime>
  <Pages>2</Pages>
  <Words>167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Links>
    <vt:vector size="6" baseType="variant">
      <vt:variant>
        <vt:i4>131164</vt:i4>
      </vt:variant>
      <vt:variant>
        <vt:i4>0</vt:i4>
      </vt:variant>
      <vt:variant>
        <vt:i4>0</vt:i4>
      </vt:variant>
      <vt:variant>
        <vt:i4>5</vt:i4>
      </vt:variant>
      <vt:variant>
        <vt:lpwstr>http://www.kb.nl/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Willem Maassen van den Brink</cp:lastModifiedBy>
  <cp:revision>33</cp:revision>
  <cp:lastPrinted>2018-11-14T09:05:00Z</cp:lastPrinted>
  <dcterms:created xsi:type="dcterms:W3CDTF">2025-01-14T08:44:00Z</dcterms:created>
  <dcterms:modified xsi:type="dcterms:W3CDTF">2026-02-20T08:09:00Z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0x010100A72CE20F6CB1BB4EB2BE102BEC230855</vt:lpwstr>
  </property>
  <property fmtid="{D5CDD505-2E9C-101B-9397-08002B2CF9AE}" pid="3" name="MediaServiceImageTags">
    <vt:lpwstr/>
  </property>
  <property fmtid="{D5CDD505-2E9C-101B-9397-08002B2CF9AE}" pid="4" name="Order">
    <vt:r8>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