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B1" w:rsidRDefault="00396BB1" w:rsidP="00A175BB">
      <w:pPr>
        <w:pStyle w:val="Tekstzonderopmaak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28"/>
          <w:szCs w:val="28"/>
        </w:rPr>
        <w:t xml:space="preserve">Checklist </w:t>
      </w:r>
      <w:r w:rsidRPr="00396BB1">
        <w:rPr>
          <w:b/>
          <w:sz w:val="28"/>
          <w:szCs w:val="28"/>
        </w:rPr>
        <w:t>veldbeoordeling</w:t>
      </w:r>
      <w:r>
        <w:rPr>
          <w:b/>
          <w:sz w:val="28"/>
          <w:szCs w:val="28"/>
        </w:rPr>
        <w:t xml:space="preserve"> </w:t>
      </w:r>
      <w:r w:rsidRPr="00396BB1">
        <w:rPr>
          <w:b/>
          <w:sz w:val="28"/>
          <w:szCs w:val="28"/>
        </w:rPr>
        <w:t>klei</w:t>
      </w:r>
      <w:r>
        <w:rPr>
          <w:b/>
          <w:sz w:val="28"/>
          <w:szCs w:val="28"/>
        </w:rPr>
        <w:t xml:space="preserve"> </w:t>
      </w:r>
      <w:r w:rsidR="007C6052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ijkverbeteringen </w:t>
      </w:r>
      <w:r w:rsidRPr="009C6873">
        <w:rPr>
          <w:b/>
          <w:sz w:val="28"/>
          <w:szCs w:val="28"/>
        </w:rPr>
        <w:t>(</w:t>
      </w:r>
      <w:r w:rsidR="00FD5967">
        <w:rPr>
          <w:b/>
          <w:sz w:val="28"/>
          <w:szCs w:val="28"/>
        </w:rPr>
        <w:t>Regionale</w:t>
      </w:r>
      <w:r w:rsidRPr="009C6873">
        <w:rPr>
          <w:b/>
          <w:sz w:val="28"/>
          <w:szCs w:val="28"/>
        </w:rPr>
        <w:t xml:space="preserve"> Waterkeringen)</w:t>
      </w:r>
      <w:r w:rsidR="00AB1044" w:rsidRPr="00AB1044">
        <w:rPr>
          <w:b/>
          <w:sz w:val="16"/>
          <w:szCs w:val="16"/>
        </w:rPr>
        <w:t xml:space="preserve">Corsa </w:t>
      </w:r>
      <w:r w:rsidR="00A175BB">
        <w:t xml:space="preserve">13.0018159 </w:t>
      </w:r>
      <w:r w:rsidRPr="00C801F7">
        <w:rPr>
          <w:b/>
          <w:sz w:val="16"/>
          <w:szCs w:val="16"/>
        </w:rPr>
        <w:t>versie</w:t>
      </w:r>
      <w:r>
        <w:rPr>
          <w:b/>
          <w:sz w:val="16"/>
          <w:szCs w:val="16"/>
        </w:rPr>
        <w:t>:</w:t>
      </w:r>
      <w:r w:rsidRPr="00C801F7">
        <w:rPr>
          <w:b/>
          <w:sz w:val="16"/>
          <w:szCs w:val="16"/>
        </w:rPr>
        <w:t xml:space="preserve"> </w:t>
      </w:r>
      <w:r w:rsidR="00A175BB">
        <w:rPr>
          <w:b/>
          <w:sz w:val="16"/>
          <w:szCs w:val="16"/>
        </w:rPr>
        <w:t>24 april</w:t>
      </w:r>
      <w:r w:rsidR="00253B57">
        <w:rPr>
          <w:b/>
          <w:sz w:val="16"/>
          <w:szCs w:val="16"/>
        </w:rPr>
        <w:t xml:space="preserve"> 2013</w:t>
      </w:r>
    </w:p>
    <w:tbl>
      <w:tblPr>
        <w:tblStyle w:val="Tabelraster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2410"/>
        <w:gridCol w:w="2977"/>
        <w:gridCol w:w="2409"/>
        <w:gridCol w:w="2977"/>
      </w:tblGrid>
      <w:tr w:rsidR="00472174" w:rsidRPr="00B56C63" w:rsidTr="00472174">
        <w:tc>
          <w:tcPr>
            <w:tcW w:w="1242" w:type="dxa"/>
          </w:tcPr>
          <w:p w:rsidR="00472174" w:rsidRPr="007C6052" w:rsidRDefault="00472174" w:rsidP="00AE1A72">
            <w:pPr>
              <w:spacing w:before="80" w:after="80"/>
              <w:rPr>
                <w:sz w:val="28"/>
                <w:szCs w:val="28"/>
              </w:rPr>
            </w:pPr>
            <w:r w:rsidRPr="007C6052">
              <w:rPr>
                <w:sz w:val="28"/>
                <w:szCs w:val="28"/>
              </w:rPr>
              <w:t>Datum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119" w:type="dxa"/>
          </w:tcPr>
          <w:p w:rsidR="00472174" w:rsidRPr="007C6052" w:rsidRDefault="00472174" w:rsidP="00AE1A72">
            <w:pPr>
              <w:spacing w:before="80" w:after="80"/>
              <w:rPr>
                <w:rFonts w:cstheme="minorHAnsi"/>
                <w:i/>
              </w:rPr>
            </w:pPr>
          </w:p>
        </w:tc>
        <w:tc>
          <w:tcPr>
            <w:tcW w:w="2410" w:type="dxa"/>
          </w:tcPr>
          <w:p w:rsidR="00472174" w:rsidRPr="007C6052" w:rsidRDefault="00472174" w:rsidP="00AE1A72">
            <w:pPr>
              <w:spacing w:before="80" w:after="80"/>
              <w:rPr>
                <w:rFonts w:cstheme="minorHAnsi"/>
                <w:i/>
              </w:rPr>
            </w:pPr>
            <w:r w:rsidRPr="00BC7502">
              <w:rPr>
                <w:sz w:val="28"/>
                <w:szCs w:val="28"/>
              </w:rPr>
              <w:t>Beoordeling door:</w:t>
            </w:r>
          </w:p>
        </w:tc>
        <w:tc>
          <w:tcPr>
            <w:tcW w:w="2977" w:type="dxa"/>
          </w:tcPr>
          <w:p w:rsidR="00472174" w:rsidRPr="00BC7502" w:rsidRDefault="00472174" w:rsidP="00AE1A72">
            <w:pPr>
              <w:spacing w:before="80" w:after="8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472174" w:rsidRPr="007C6052" w:rsidRDefault="00472174" w:rsidP="00AE1A72">
            <w:pPr>
              <w:spacing w:before="80" w:after="80"/>
              <w:rPr>
                <w:rFonts w:cstheme="minorHAnsi"/>
                <w:i/>
              </w:rPr>
            </w:pPr>
            <w:r>
              <w:rPr>
                <w:sz w:val="28"/>
                <w:szCs w:val="28"/>
              </w:rPr>
              <w:t>B</w:t>
            </w:r>
            <w:r w:rsidRPr="00BC7502">
              <w:rPr>
                <w:sz w:val="28"/>
                <w:szCs w:val="28"/>
              </w:rPr>
              <w:t>etreft</w:t>
            </w:r>
            <w:r>
              <w:rPr>
                <w:sz w:val="28"/>
                <w:szCs w:val="28"/>
              </w:rPr>
              <w:t xml:space="preserve"> klei t.b.v.:</w:t>
            </w:r>
          </w:p>
        </w:tc>
        <w:tc>
          <w:tcPr>
            <w:tcW w:w="2977" w:type="dxa"/>
          </w:tcPr>
          <w:p w:rsidR="00472174" w:rsidRPr="007C6052" w:rsidRDefault="00472174" w:rsidP="00AE1A72">
            <w:pPr>
              <w:spacing w:before="80" w:after="80"/>
              <w:jc w:val="center"/>
              <w:rPr>
                <w:rFonts w:cstheme="minorHAnsi"/>
                <w:i/>
              </w:rPr>
            </w:pPr>
          </w:p>
        </w:tc>
      </w:tr>
      <w:tr w:rsidR="00472174" w:rsidTr="00472174">
        <w:tc>
          <w:tcPr>
            <w:tcW w:w="1242" w:type="dxa"/>
          </w:tcPr>
          <w:p w:rsidR="00472174" w:rsidRPr="007C6052" w:rsidRDefault="00472174" w:rsidP="00AE1A72">
            <w:pPr>
              <w:spacing w:before="80" w:after="80"/>
              <w:rPr>
                <w:sz w:val="28"/>
                <w:szCs w:val="28"/>
              </w:rPr>
            </w:pPr>
            <w:r w:rsidRPr="007C6052">
              <w:rPr>
                <w:sz w:val="28"/>
                <w:szCs w:val="28"/>
              </w:rPr>
              <w:t>Locatie:</w:t>
            </w:r>
          </w:p>
        </w:tc>
        <w:tc>
          <w:tcPr>
            <w:tcW w:w="3119" w:type="dxa"/>
          </w:tcPr>
          <w:p w:rsidR="00472174" w:rsidRPr="00396BB1" w:rsidRDefault="00472174" w:rsidP="00AE1A72">
            <w:pPr>
              <w:spacing w:before="80" w:after="80"/>
              <w:rPr>
                <w:rFonts w:cstheme="minorHAnsi"/>
                <w:i/>
              </w:rPr>
            </w:pPr>
          </w:p>
        </w:tc>
        <w:tc>
          <w:tcPr>
            <w:tcW w:w="2410" w:type="dxa"/>
          </w:tcPr>
          <w:p w:rsidR="00472174" w:rsidRPr="00396BB1" w:rsidRDefault="00472174" w:rsidP="00AE1A72">
            <w:pPr>
              <w:spacing w:before="80" w:after="80"/>
              <w:rPr>
                <w:rFonts w:cstheme="minorHAnsi"/>
                <w:i/>
              </w:rPr>
            </w:pPr>
            <w:r>
              <w:rPr>
                <w:sz w:val="28"/>
                <w:szCs w:val="28"/>
              </w:rPr>
              <w:t>Erosieklasse:</w:t>
            </w:r>
          </w:p>
        </w:tc>
        <w:tc>
          <w:tcPr>
            <w:tcW w:w="2977" w:type="dxa"/>
          </w:tcPr>
          <w:p w:rsidR="00472174" w:rsidRDefault="00472174" w:rsidP="00AE1A72">
            <w:pPr>
              <w:spacing w:before="80" w:after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EK1/EK2/EK3</w:t>
            </w:r>
            <w:r w:rsidR="001A310E" w:rsidRPr="001A310E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409" w:type="dxa"/>
          </w:tcPr>
          <w:p w:rsidR="00472174" w:rsidRPr="007C6052" w:rsidRDefault="00472174" w:rsidP="00AE1A72">
            <w:pPr>
              <w:spacing w:before="80" w:after="80"/>
              <w:rPr>
                <w:rFonts w:cstheme="minorHAnsi"/>
                <w:i/>
              </w:rPr>
            </w:pPr>
            <w:r>
              <w:rPr>
                <w:sz w:val="28"/>
                <w:szCs w:val="28"/>
              </w:rPr>
              <w:t>Overige referentie:</w:t>
            </w:r>
          </w:p>
        </w:tc>
        <w:tc>
          <w:tcPr>
            <w:tcW w:w="2977" w:type="dxa"/>
          </w:tcPr>
          <w:p w:rsidR="00472174" w:rsidRPr="00396BB1" w:rsidRDefault="00472174" w:rsidP="00AE1A72">
            <w:pPr>
              <w:spacing w:before="80" w:after="80"/>
              <w:jc w:val="center"/>
              <w:rPr>
                <w:rFonts w:cstheme="minorHAnsi"/>
                <w:i/>
              </w:rPr>
            </w:pPr>
          </w:p>
        </w:tc>
      </w:tr>
    </w:tbl>
    <w:p w:rsidR="00420957" w:rsidRDefault="00420957" w:rsidP="007C6052">
      <w:pPr>
        <w:spacing w:after="0"/>
        <w:rPr>
          <w:sz w:val="20"/>
          <w:szCs w:val="20"/>
        </w:rPr>
      </w:pPr>
    </w:p>
    <w:tbl>
      <w:tblPr>
        <w:tblStyle w:val="Tabelraster"/>
        <w:tblW w:w="15134" w:type="dxa"/>
        <w:tblLayout w:type="fixed"/>
        <w:tblLook w:val="04A0" w:firstRow="1" w:lastRow="0" w:firstColumn="1" w:lastColumn="0" w:noHBand="0" w:noVBand="1"/>
      </w:tblPr>
      <w:tblGrid>
        <w:gridCol w:w="7763"/>
        <w:gridCol w:w="7371"/>
      </w:tblGrid>
      <w:tr w:rsidR="00AD4156" w:rsidTr="001069DC">
        <w:tc>
          <w:tcPr>
            <w:tcW w:w="7763" w:type="dxa"/>
          </w:tcPr>
          <w:p w:rsidR="00AD4156" w:rsidRPr="00396BB1" w:rsidRDefault="00AD4156" w:rsidP="00C97FDC">
            <w:pPr>
              <w:rPr>
                <w:rFonts w:cstheme="minorHAnsi"/>
                <w:i/>
              </w:rPr>
            </w:pPr>
            <w:r w:rsidRPr="00197B4E">
              <w:rPr>
                <w:rFonts w:cstheme="minorHAnsi"/>
                <w:i/>
                <w:u w:val="single"/>
              </w:rPr>
              <w:t>Meenemen</w:t>
            </w:r>
            <w:r w:rsidR="001069DC" w:rsidRPr="00197B4E">
              <w:rPr>
                <w:rFonts w:cstheme="minorHAnsi"/>
                <w:i/>
                <w:u w:val="single"/>
              </w:rPr>
              <w:t>/regelen</w:t>
            </w:r>
            <w:r>
              <w:rPr>
                <w:rFonts w:cstheme="minorHAnsi"/>
                <w:i/>
              </w:rPr>
              <w:t xml:space="preserve">: laarzen, </w:t>
            </w:r>
            <w:r w:rsidR="00197B4E">
              <w:rPr>
                <w:rFonts w:cstheme="minorHAnsi"/>
                <w:i/>
              </w:rPr>
              <w:t xml:space="preserve">enkele uitdraaien van dit formulier, </w:t>
            </w:r>
            <w:r w:rsidR="00C97FDC">
              <w:rPr>
                <w:rFonts w:cstheme="minorHAnsi"/>
                <w:i/>
              </w:rPr>
              <w:t>documenthouder, pen/potlood, grond</w:t>
            </w:r>
            <w:r>
              <w:rPr>
                <w:rFonts w:cstheme="minorHAnsi"/>
                <w:i/>
              </w:rPr>
              <w:t>boor</w:t>
            </w:r>
            <w:r w:rsidR="00C97FDC">
              <w:rPr>
                <w:rFonts w:cstheme="minorHAnsi"/>
                <w:i/>
              </w:rPr>
              <w:t xml:space="preserve"> (Edelman, guts)</w:t>
            </w:r>
            <w:r>
              <w:rPr>
                <w:rFonts w:cstheme="minorHAnsi"/>
                <w:i/>
              </w:rPr>
              <w:t xml:space="preserve"> met verlengstukken, (mini)kraan</w:t>
            </w:r>
            <w:r w:rsidR="001069DC">
              <w:rPr>
                <w:rFonts w:cstheme="minorHAnsi"/>
                <w:i/>
              </w:rPr>
              <w:t xml:space="preserve"> op locatie</w:t>
            </w:r>
          </w:p>
        </w:tc>
        <w:tc>
          <w:tcPr>
            <w:tcW w:w="7371" w:type="dxa"/>
          </w:tcPr>
          <w:p w:rsidR="00AD4156" w:rsidRPr="00396BB1" w:rsidRDefault="00AD4156" w:rsidP="00AD4156">
            <w:pPr>
              <w:rPr>
                <w:rFonts w:cstheme="minorHAnsi"/>
                <w:i/>
              </w:rPr>
            </w:pPr>
            <w:r w:rsidRPr="00C43FC8">
              <w:rPr>
                <w:rFonts w:cstheme="minorHAnsi"/>
                <w:i/>
                <w:u w:val="single"/>
              </w:rPr>
              <w:t>Monsterpunten:</w:t>
            </w:r>
            <w:r>
              <w:rPr>
                <w:rFonts w:cstheme="minorHAnsi"/>
                <w:i/>
              </w:rPr>
              <w:t xml:space="preserve"> gelijkmatig verdelen over depot en over diepte. Waar mogelijk ook overeen laten komen met fysische rapportage</w:t>
            </w:r>
          </w:p>
        </w:tc>
      </w:tr>
      <w:tr w:rsidR="00AD4156" w:rsidTr="001069DC">
        <w:tc>
          <w:tcPr>
            <w:tcW w:w="7763" w:type="dxa"/>
          </w:tcPr>
          <w:p w:rsidR="00AD4156" w:rsidRDefault="001069DC" w:rsidP="00AD4156">
            <w:pPr>
              <w:rPr>
                <w:rFonts w:cstheme="minorHAnsi"/>
                <w:i/>
              </w:rPr>
            </w:pPr>
            <w:r w:rsidRPr="00197B4E">
              <w:rPr>
                <w:rFonts w:cstheme="minorHAnsi"/>
                <w:i/>
                <w:u w:val="single"/>
              </w:rPr>
              <w:t>Ri</w:t>
            </w:r>
            <w:r w:rsidR="00C97FDC" w:rsidRPr="00197B4E">
              <w:rPr>
                <w:rFonts w:cstheme="minorHAnsi"/>
                <w:i/>
                <w:u w:val="single"/>
              </w:rPr>
              <w:t>sico’s</w:t>
            </w:r>
            <w:r w:rsidR="00C97FDC">
              <w:rPr>
                <w:rFonts w:cstheme="minorHAnsi"/>
                <w:i/>
              </w:rPr>
              <w:t>: let op eigen veiligheid, niet boren in (potentieel) verontreinigde grond</w:t>
            </w:r>
          </w:p>
        </w:tc>
        <w:tc>
          <w:tcPr>
            <w:tcW w:w="7371" w:type="dxa"/>
          </w:tcPr>
          <w:p w:rsidR="00AD4156" w:rsidRDefault="00AD4156" w:rsidP="00AD4156">
            <w:pPr>
              <w:rPr>
                <w:rFonts w:cstheme="minorHAnsi"/>
                <w:i/>
              </w:rPr>
            </w:pPr>
          </w:p>
        </w:tc>
      </w:tr>
    </w:tbl>
    <w:p w:rsidR="00360379" w:rsidRPr="007C6052" w:rsidRDefault="00360379" w:rsidP="007C6052">
      <w:pPr>
        <w:spacing w:after="0"/>
        <w:rPr>
          <w:sz w:val="20"/>
          <w:szCs w:val="20"/>
        </w:rPr>
      </w:pPr>
    </w:p>
    <w:tbl>
      <w:tblPr>
        <w:tblStyle w:val="Tabelraster"/>
        <w:tblW w:w="15134" w:type="dxa"/>
        <w:tblLayout w:type="fixed"/>
        <w:tblLook w:val="04A0" w:firstRow="1" w:lastRow="0" w:firstColumn="1" w:lastColumn="0" w:noHBand="0" w:noVBand="1"/>
      </w:tblPr>
      <w:tblGrid>
        <w:gridCol w:w="450"/>
        <w:gridCol w:w="1501"/>
        <w:gridCol w:w="709"/>
        <w:gridCol w:w="5245"/>
        <w:gridCol w:w="2126"/>
        <w:gridCol w:w="850"/>
        <w:gridCol w:w="2127"/>
        <w:gridCol w:w="2126"/>
      </w:tblGrid>
      <w:tr w:rsidR="0008502C" w:rsidRPr="00B56C63" w:rsidTr="00E72F76">
        <w:tc>
          <w:tcPr>
            <w:tcW w:w="450" w:type="dxa"/>
            <w:tcBorders>
              <w:bottom w:val="single" w:sz="12" w:space="0" w:color="auto"/>
            </w:tcBorders>
          </w:tcPr>
          <w:p w:rsidR="0008502C" w:rsidRPr="00D85294" w:rsidRDefault="0008502C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nr</w:t>
            </w:r>
          </w:p>
        </w:tc>
        <w:tc>
          <w:tcPr>
            <w:tcW w:w="1501" w:type="dxa"/>
            <w:tcBorders>
              <w:bottom w:val="single" w:sz="12" w:space="0" w:color="auto"/>
            </w:tcBorders>
          </w:tcPr>
          <w:p w:rsidR="0008502C" w:rsidRPr="00D85294" w:rsidRDefault="0008502C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Omschrijving</w:t>
            </w:r>
            <w:r w:rsidR="005A3AC3">
              <w:rPr>
                <w:b/>
                <w:i/>
              </w:rPr>
              <w:t>: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8502C" w:rsidRPr="00D85294" w:rsidRDefault="005A3AC3" w:rsidP="00932022">
            <w:pPr>
              <w:rPr>
                <w:b/>
                <w:i/>
              </w:rPr>
            </w:pPr>
            <w:r>
              <w:rPr>
                <w:b/>
                <w:i/>
              </w:rPr>
              <w:t>Ref: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08502C" w:rsidRPr="00D85294" w:rsidRDefault="0008502C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Handleiding</w:t>
            </w:r>
            <w:r w:rsidR="005A3AC3">
              <w:rPr>
                <w:b/>
                <w:i/>
              </w:rPr>
              <w:t>: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08502C" w:rsidRPr="00D85294" w:rsidRDefault="0008502C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Achtergrond</w:t>
            </w:r>
            <w:r w:rsidR="005A3AC3">
              <w:rPr>
                <w:b/>
                <w:i/>
              </w:rPr>
              <w:t>: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08502C" w:rsidRPr="00D85294" w:rsidRDefault="0008502C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Voor</w:t>
            </w:r>
            <w:r w:rsidR="005A3AC3">
              <w:rPr>
                <w:b/>
                <w:i/>
              </w:rPr>
              <w:t>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</w:tcPr>
          <w:p w:rsidR="0008502C" w:rsidRPr="00DB659F" w:rsidRDefault="0008502C" w:rsidP="001A310E">
            <w:pPr>
              <w:jc w:val="center"/>
              <w:rPr>
                <w:b/>
                <w:i/>
              </w:rPr>
            </w:pPr>
            <w:r w:rsidRPr="00D85294">
              <w:rPr>
                <w:b/>
                <w:i/>
              </w:rPr>
              <w:t>Waarneming</w:t>
            </w:r>
            <w:r w:rsidR="001A310E" w:rsidRPr="001A310E">
              <w:rPr>
                <w:sz w:val="28"/>
                <w:szCs w:val="28"/>
                <w:vertAlign w:val="superscript"/>
              </w:rPr>
              <w:t>*</w:t>
            </w:r>
            <w:r w:rsidR="00DB659F">
              <w:rPr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08502C" w:rsidRPr="00D85294" w:rsidRDefault="0008502C" w:rsidP="00974169">
            <w:pPr>
              <w:jc w:val="center"/>
              <w:rPr>
                <w:b/>
                <w:i/>
              </w:rPr>
            </w:pPr>
            <w:r w:rsidRPr="00D85294">
              <w:rPr>
                <w:b/>
                <w:i/>
              </w:rPr>
              <w:t>Conclusie</w:t>
            </w:r>
            <w:r w:rsidR="003C31E5">
              <w:rPr>
                <w:b/>
                <w:i/>
              </w:rPr>
              <w:t>(s)</w:t>
            </w:r>
            <w:r w:rsidR="00DE2B03">
              <w:rPr>
                <w:b/>
                <w:i/>
              </w:rPr>
              <w:t xml:space="preserve">, </w:t>
            </w:r>
            <w:r w:rsidR="00974169">
              <w:rPr>
                <w:b/>
                <w:i/>
              </w:rPr>
              <w:t>O</w:t>
            </w:r>
            <w:r w:rsidR="00DE2B03">
              <w:rPr>
                <w:b/>
                <w:i/>
              </w:rPr>
              <w:t>pmerking</w:t>
            </w:r>
            <w:r w:rsidR="002A69C4">
              <w:rPr>
                <w:b/>
                <w:i/>
              </w:rPr>
              <w:t>en</w:t>
            </w:r>
            <w:r w:rsidR="00DB659F">
              <w:rPr>
                <w:b/>
                <w:i/>
              </w:rPr>
              <w:t>:</w:t>
            </w:r>
          </w:p>
        </w:tc>
      </w:tr>
      <w:tr w:rsidR="0008502C" w:rsidTr="00E72F76">
        <w:tc>
          <w:tcPr>
            <w:tcW w:w="450" w:type="dxa"/>
            <w:tcBorders>
              <w:top w:val="single" w:sz="12" w:space="0" w:color="auto"/>
            </w:tcBorders>
          </w:tcPr>
          <w:p w:rsidR="0008502C" w:rsidRPr="00D85294" w:rsidRDefault="0065238F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1</w:t>
            </w:r>
          </w:p>
        </w:tc>
        <w:tc>
          <w:tcPr>
            <w:tcW w:w="1501" w:type="dxa"/>
            <w:tcBorders>
              <w:top w:val="single" w:sz="12" w:space="0" w:color="auto"/>
            </w:tcBorders>
          </w:tcPr>
          <w:p w:rsidR="0008502C" w:rsidRPr="00396BB1" w:rsidRDefault="0008502C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 xml:space="preserve">Geen </w:t>
            </w:r>
            <w:r w:rsidR="006726BE" w:rsidRPr="00396BB1">
              <w:rPr>
                <w:rFonts w:cstheme="minorHAnsi"/>
                <w:i/>
              </w:rPr>
              <w:t xml:space="preserve">extreme </w:t>
            </w:r>
            <w:r w:rsidRPr="00396BB1">
              <w:rPr>
                <w:rFonts w:cstheme="minorHAnsi"/>
                <w:i/>
              </w:rPr>
              <w:t>verkleuringen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8502C" w:rsidRPr="00396BB1" w:rsidRDefault="0008502C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08502C" w:rsidRPr="00396BB1" w:rsidRDefault="007F01A6" w:rsidP="007F01A6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Zijn er</w:t>
            </w:r>
            <w:r w:rsidR="0008502C" w:rsidRPr="00396BB1">
              <w:rPr>
                <w:rFonts w:cstheme="minorHAnsi"/>
                <w:i/>
              </w:rPr>
              <w:t xml:space="preserve"> helder ro</w:t>
            </w:r>
            <w:r>
              <w:rPr>
                <w:rFonts w:cstheme="minorHAnsi"/>
                <w:i/>
              </w:rPr>
              <w:t>de</w:t>
            </w:r>
            <w:r w:rsidR="0008502C" w:rsidRPr="00396BB1">
              <w:rPr>
                <w:rFonts w:cstheme="minorHAnsi"/>
                <w:i/>
              </w:rPr>
              <w:t>,</w:t>
            </w:r>
            <w:r w:rsidR="00521AF7" w:rsidRPr="00396BB1">
              <w:rPr>
                <w:rFonts w:cstheme="minorHAnsi"/>
                <w:i/>
              </w:rPr>
              <w:t xml:space="preserve"> helder </w:t>
            </w:r>
            <w:r w:rsidR="0008502C" w:rsidRPr="00396BB1">
              <w:rPr>
                <w:rFonts w:cstheme="minorHAnsi"/>
                <w:i/>
              </w:rPr>
              <w:t>ge</w:t>
            </w:r>
            <w:r>
              <w:rPr>
                <w:rFonts w:cstheme="minorHAnsi"/>
                <w:i/>
              </w:rPr>
              <w:t>le</w:t>
            </w:r>
            <w:r w:rsidR="0008502C" w:rsidRPr="00396BB1">
              <w:rPr>
                <w:rFonts w:cstheme="minorHAnsi"/>
                <w:i/>
              </w:rPr>
              <w:t>, helder blauw</w:t>
            </w:r>
            <w:r>
              <w:rPr>
                <w:rFonts w:cstheme="minorHAnsi"/>
                <w:i/>
              </w:rPr>
              <w:t>e</w:t>
            </w:r>
            <w:r w:rsidR="0008502C" w:rsidRPr="00396BB1">
              <w:rPr>
                <w:rFonts w:cstheme="minorHAnsi"/>
                <w:i/>
              </w:rPr>
              <w:t xml:space="preserve"> of veel zwarte plekken</w:t>
            </w:r>
            <w:r>
              <w:rPr>
                <w:rFonts w:cstheme="minorHAnsi"/>
                <w:i/>
              </w:rPr>
              <w:t xml:space="preserve"> zichtbaar?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8502C" w:rsidRPr="00396BB1" w:rsidRDefault="006A2838" w:rsidP="00041B8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K</w:t>
            </w:r>
            <w:r w:rsidR="0008502C" w:rsidRPr="00396BB1">
              <w:rPr>
                <w:rFonts w:cstheme="minorHAnsi"/>
                <w:i/>
              </w:rPr>
              <w:t xml:space="preserve">an </w:t>
            </w:r>
            <w:r w:rsidR="00041B84">
              <w:rPr>
                <w:rFonts w:cstheme="minorHAnsi"/>
                <w:i/>
              </w:rPr>
              <w:t>duiden</w:t>
            </w:r>
            <w:r w:rsidR="0008502C" w:rsidRPr="00396BB1">
              <w:rPr>
                <w:rFonts w:cstheme="minorHAnsi"/>
                <w:i/>
              </w:rPr>
              <w:t xml:space="preserve"> op chemische verontreinigingen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08502C" w:rsidRPr="00396BB1" w:rsidRDefault="0008502C" w:rsidP="00DE2B03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 w:rsidR="00DE2B03"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:rsidR="0008502C" w:rsidRPr="008A136D" w:rsidRDefault="008A136D" w:rsidP="00135500">
            <w:pPr>
              <w:jc w:val="center"/>
              <w:rPr>
                <w:rFonts w:cstheme="minorHAnsi"/>
                <w:i/>
              </w:rPr>
            </w:pPr>
            <w:r w:rsidRPr="008A136D">
              <w:rPr>
                <w:rFonts w:cstheme="minorHAnsi"/>
                <w:i/>
              </w:rPr>
              <w:t>g</w:t>
            </w:r>
            <w:r w:rsidR="00B51AE1" w:rsidRPr="008A136D">
              <w:rPr>
                <w:rFonts w:cstheme="minorHAnsi"/>
                <w:i/>
              </w:rPr>
              <w:t>een / enkele/veel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08502C" w:rsidRPr="00396BB1" w:rsidRDefault="0008502C" w:rsidP="006724F8">
            <w:pPr>
              <w:jc w:val="center"/>
              <w:rPr>
                <w:rFonts w:cstheme="minorHAnsi"/>
                <w:i/>
              </w:rPr>
            </w:pPr>
          </w:p>
        </w:tc>
      </w:tr>
      <w:tr w:rsidR="0008502C" w:rsidTr="00E72F76">
        <w:tc>
          <w:tcPr>
            <w:tcW w:w="450" w:type="dxa"/>
          </w:tcPr>
          <w:p w:rsidR="0008502C" w:rsidRPr="00D85294" w:rsidRDefault="0065238F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2</w:t>
            </w:r>
          </w:p>
        </w:tc>
        <w:tc>
          <w:tcPr>
            <w:tcW w:w="1501" w:type="dxa"/>
          </w:tcPr>
          <w:p w:rsidR="0008502C" w:rsidRPr="00396BB1" w:rsidRDefault="00426EEB" w:rsidP="006F48E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Geen sterk </w:t>
            </w:r>
            <w:r w:rsidR="0008502C" w:rsidRPr="00396BB1">
              <w:rPr>
                <w:rFonts w:cstheme="minorHAnsi"/>
                <w:i/>
              </w:rPr>
              <w:t>afwijkende geur</w:t>
            </w:r>
          </w:p>
        </w:tc>
        <w:tc>
          <w:tcPr>
            <w:tcW w:w="709" w:type="dxa"/>
          </w:tcPr>
          <w:p w:rsidR="0008502C" w:rsidRPr="00396BB1" w:rsidRDefault="0008502C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1</w:t>
            </w:r>
          </w:p>
        </w:tc>
        <w:tc>
          <w:tcPr>
            <w:tcW w:w="5245" w:type="dxa"/>
          </w:tcPr>
          <w:p w:rsidR="0008502C" w:rsidRPr="00396BB1" w:rsidRDefault="00B30F5D" w:rsidP="00B559D6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Heeft de klei een</w:t>
            </w:r>
            <w:r w:rsidR="0008502C" w:rsidRPr="00396BB1">
              <w:rPr>
                <w:rFonts w:cstheme="minorHAnsi"/>
                <w:i/>
              </w:rPr>
              <w:t xml:space="preserve"> geur van rotte eieren, olie of kolenachtig</w:t>
            </w:r>
            <w:r>
              <w:rPr>
                <w:rFonts w:cstheme="minorHAnsi"/>
                <w:i/>
              </w:rPr>
              <w:t>?</w:t>
            </w:r>
          </w:p>
        </w:tc>
        <w:tc>
          <w:tcPr>
            <w:tcW w:w="2126" w:type="dxa"/>
          </w:tcPr>
          <w:p w:rsidR="0008502C" w:rsidRPr="00396BB1" w:rsidRDefault="006A2838" w:rsidP="00FB013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K</w:t>
            </w:r>
            <w:r w:rsidR="0008502C" w:rsidRPr="00396BB1">
              <w:rPr>
                <w:rFonts w:cstheme="minorHAnsi"/>
                <w:i/>
              </w:rPr>
              <w:t xml:space="preserve">an </w:t>
            </w:r>
            <w:r w:rsidR="00041B84">
              <w:rPr>
                <w:rFonts w:cstheme="minorHAnsi"/>
                <w:i/>
              </w:rPr>
              <w:t>duiden</w:t>
            </w:r>
            <w:r w:rsidR="0008502C" w:rsidRPr="00396BB1">
              <w:rPr>
                <w:rFonts w:cstheme="minorHAnsi"/>
                <w:i/>
              </w:rPr>
              <w:t xml:space="preserve"> op chemische verontreinigingen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8502C" w:rsidRPr="00396BB1" w:rsidRDefault="00DE2B03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8502C" w:rsidRPr="00396BB1" w:rsidRDefault="00667475" w:rsidP="00667475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ja</w:t>
            </w:r>
            <w:r w:rsidR="00B30F5D">
              <w:rPr>
                <w:rFonts w:cstheme="minorHAnsi"/>
                <w:i/>
              </w:rPr>
              <w:t>/nee</w:t>
            </w:r>
          </w:p>
        </w:tc>
        <w:tc>
          <w:tcPr>
            <w:tcW w:w="2126" w:type="dxa"/>
          </w:tcPr>
          <w:p w:rsidR="0008502C" w:rsidRPr="00396BB1" w:rsidRDefault="0008502C" w:rsidP="006724F8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D85294" w:rsidRDefault="0000379A">
            <w:pPr>
              <w:rPr>
                <w:b/>
                <w:i/>
              </w:rPr>
            </w:pPr>
            <w:r w:rsidRPr="00D85294">
              <w:rPr>
                <w:b/>
                <w:i/>
              </w:rPr>
              <w:t>3</w:t>
            </w:r>
            <w:r>
              <w:rPr>
                <w:b/>
                <w:i/>
              </w:rPr>
              <w:t>a</w:t>
            </w:r>
          </w:p>
        </w:tc>
        <w:tc>
          <w:tcPr>
            <w:tcW w:w="1501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H</w:t>
            </w:r>
            <w:r w:rsidRPr="00396BB1">
              <w:rPr>
                <w:rFonts w:cstheme="minorHAnsi"/>
                <w:i/>
              </w:rPr>
              <w:t>omogeniteit</w:t>
            </w:r>
          </w:p>
        </w:tc>
        <w:tc>
          <w:tcPr>
            <w:tcW w:w="709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1</w:t>
            </w:r>
          </w:p>
        </w:tc>
        <w:tc>
          <w:tcPr>
            <w:tcW w:w="5245" w:type="dxa"/>
          </w:tcPr>
          <w:p w:rsidR="0000379A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 xml:space="preserve">Is de partij </w:t>
            </w:r>
            <w:r>
              <w:rPr>
                <w:rFonts w:cstheme="minorHAnsi"/>
                <w:i/>
              </w:rPr>
              <w:t xml:space="preserve">klei </w:t>
            </w:r>
            <w:r w:rsidRPr="00396BB1">
              <w:rPr>
                <w:rFonts w:cstheme="minorHAnsi"/>
                <w:i/>
              </w:rPr>
              <w:t>gelijkmatig van samenstelling?</w:t>
            </w:r>
          </w:p>
          <w:p w:rsidR="0000379A" w:rsidRPr="00396BB1" w:rsidRDefault="0000379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(op basis van totaal aanblik en vergelijking van de diverse gestoken monsters)</w:t>
            </w:r>
          </w:p>
        </w:tc>
        <w:tc>
          <w:tcPr>
            <w:tcW w:w="2126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Zijn conclusies uit rapportages voldoende van toepassing op gehele partij?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Ja/nee</w:t>
            </w: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D85294" w:rsidRDefault="0000379A">
            <w:pPr>
              <w:rPr>
                <w:b/>
                <w:i/>
              </w:rPr>
            </w:pPr>
            <w:r>
              <w:rPr>
                <w:b/>
                <w:i/>
              </w:rPr>
              <w:t>3b</w:t>
            </w:r>
          </w:p>
        </w:tc>
        <w:tc>
          <w:tcPr>
            <w:tcW w:w="1501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</w:p>
        </w:tc>
        <w:tc>
          <w:tcPr>
            <w:tcW w:w="709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</w:t>
            </w:r>
          </w:p>
        </w:tc>
        <w:tc>
          <w:tcPr>
            <w:tcW w:w="5245" w:type="dxa"/>
          </w:tcPr>
          <w:p w:rsidR="0000379A" w:rsidRPr="00396BB1" w:rsidRDefault="0000379A" w:rsidP="005E350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Zijn er</w:t>
            </w:r>
            <w:r w:rsidRPr="00396BB1">
              <w:rPr>
                <w:rFonts w:cstheme="minorHAnsi"/>
                <w:i/>
              </w:rPr>
              <w:t xml:space="preserve"> sterke </w:t>
            </w:r>
            <w:r>
              <w:rPr>
                <w:rFonts w:cstheme="minorHAnsi"/>
                <w:i/>
              </w:rPr>
              <w:t xml:space="preserve">zandconcentraties of </w:t>
            </w:r>
            <w:r w:rsidRPr="00396BB1">
              <w:rPr>
                <w:rFonts w:cstheme="minorHAnsi"/>
                <w:i/>
              </w:rPr>
              <w:t>zandlenze</w:t>
            </w:r>
            <w:r>
              <w:rPr>
                <w:rFonts w:cstheme="minorHAnsi"/>
                <w:i/>
              </w:rPr>
              <w:t>n zichtbaar?</w:t>
            </w:r>
          </w:p>
        </w:tc>
        <w:tc>
          <w:tcPr>
            <w:tcW w:w="2126" w:type="dxa"/>
          </w:tcPr>
          <w:p w:rsidR="0000379A" w:rsidRPr="00396BB1" w:rsidRDefault="0000379A" w:rsidP="00CB1C0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Leidt tot s</w:t>
            </w:r>
            <w:r w:rsidRPr="00396BB1">
              <w:rPr>
                <w:rFonts w:cstheme="minorHAnsi"/>
                <w:i/>
              </w:rPr>
              <w:t>terke afname erosiebestendigheid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396BB1" w:rsidRDefault="0000379A" w:rsidP="008446D5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0379A" w:rsidRPr="00396BB1" w:rsidRDefault="00306361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g</w:t>
            </w:r>
            <w:r w:rsidR="0002233A">
              <w:rPr>
                <w:rFonts w:cstheme="minorHAnsi"/>
                <w:i/>
              </w:rPr>
              <w:t>een / enkele / veel</w:t>
            </w: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D85294" w:rsidRDefault="0000379A">
            <w:pPr>
              <w:rPr>
                <w:b/>
                <w:i/>
              </w:rPr>
            </w:pPr>
            <w:r>
              <w:rPr>
                <w:b/>
                <w:i/>
              </w:rPr>
              <w:t>3c</w:t>
            </w:r>
          </w:p>
        </w:tc>
        <w:tc>
          <w:tcPr>
            <w:tcW w:w="1501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</w:p>
        </w:tc>
        <w:tc>
          <w:tcPr>
            <w:tcW w:w="709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</w:p>
        </w:tc>
        <w:tc>
          <w:tcPr>
            <w:tcW w:w="5245" w:type="dxa"/>
          </w:tcPr>
          <w:p w:rsidR="0000379A" w:rsidRPr="00396BB1" w:rsidRDefault="000C3267" w:rsidP="00DD18A9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Zijn</w:t>
            </w:r>
            <w:r w:rsidR="0000379A" w:rsidRPr="00396BB1">
              <w:rPr>
                <w:rFonts w:cstheme="minorHAnsi"/>
                <w:i/>
              </w:rPr>
              <w:t xml:space="preserve"> duidelijk waarneembare organische bestanddelen</w:t>
            </w:r>
            <w:r w:rsidR="0000379A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zichtbaar</w:t>
            </w:r>
            <w:r w:rsidR="00CB22BF">
              <w:rPr>
                <w:rFonts w:cstheme="minorHAnsi"/>
                <w:i/>
              </w:rPr>
              <w:t>?</w:t>
            </w:r>
            <w:r>
              <w:rPr>
                <w:rFonts w:cstheme="minorHAnsi"/>
                <w:i/>
              </w:rPr>
              <w:t xml:space="preserve"> </w:t>
            </w:r>
          </w:p>
        </w:tc>
        <w:tc>
          <w:tcPr>
            <w:tcW w:w="2126" w:type="dxa"/>
          </w:tcPr>
          <w:p w:rsidR="0000379A" w:rsidRPr="00396BB1" w:rsidRDefault="0000379A" w:rsidP="009A1C3F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Beperken van k</w:t>
            </w:r>
            <w:r w:rsidRPr="00396BB1">
              <w:rPr>
                <w:rFonts w:cstheme="minorHAnsi"/>
                <w:i/>
              </w:rPr>
              <w:t>rimp</w:t>
            </w:r>
            <w:r>
              <w:rPr>
                <w:rFonts w:cstheme="minorHAnsi"/>
                <w:i/>
              </w:rPr>
              <w:t xml:space="preserve"> en afname erosiebestendigheid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0379A" w:rsidRPr="00396BB1" w:rsidRDefault="006836D6" w:rsidP="006836D6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&lt;1% / &lt;5% / </w:t>
            </w:r>
            <w:r w:rsidR="00DD18A9">
              <w:rPr>
                <w:rFonts w:cstheme="minorHAnsi"/>
                <w:i/>
              </w:rPr>
              <w:t>&gt;5%</w:t>
            </w: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15997" w:rsidTr="00E72F76">
        <w:tc>
          <w:tcPr>
            <w:tcW w:w="450" w:type="dxa"/>
          </w:tcPr>
          <w:p w:rsidR="00015997" w:rsidRPr="00D85294" w:rsidRDefault="00015997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501" w:type="dxa"/>
          </w:tcPr>
          <w:p w:rsidR="00015997" w:rsidRPr="00396BB1" w:rsidRDefault="00015997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 xml:space="preserve">Fysische </w:t>
            </w:r>
          </w:p>
          <w:p w:rsidR="00015997" w:rsidRPr="00396BB1" w:rsidRDefault="00015997">
            <w:pPr>
              <w:rPr>
                <w:rFonts w:cstheme="minorHAnsi"/>
                <w:i/>
              </w:rPr>
            </w:pPr>
            <w:proofErr w:type="spellStart"/>
            <w:r w:rsidRPr="00396BB1">
              <w:rPr>
                <w:rFonts w:cstheme="minorHAnsi"/>
                <w:i/>
              </w:rPr>
              <w:t>Verontreini</w:t>
            </w:r>
            <w:r>
              <w:rPr>
                <w:rFonts w:cstheme="minorHAnsi"/>
                <w:i/>
              </w:rPr>
              <w:t>-</w:t>
            </w:r>
            <w:r w:rsidRPr="00396BB1">
              <w:rPr>
                <w:rFonts w:cstheme="minorHAnsi"/>
                <w:i/>
              </w:rPr>
              <w:t>gingen</w:t>
            </w:r>
            <w:proofErr w:type="spellEnd"/>
          </w:p>
        </w:tc>
        <w:tc>
          <w:tcPr>
            <w:tcW w:w="709" w:type="dxa"/>
          </w:tcPr>
          <w:p w:rsidR="00015997" w:rsidRPr="00396BB1" w:rsidRDefault="00015997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1</w:t>
            </w:r>
          </w:p>
        </w:tc>
        <w:tc>
          <w:tcPr>
            <w:tcW w:w="5245" w:type="dxa"/>
          </w:tcPr>
          <w:p w:rsidR="00015997" w:rsidRPr="00396BB1" w:rsidRDefault="00015997" w:rsidP="00015997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Zijn er </w:t>
            </w:r>
            <w:r w:rsidRPr="00396BB1">
              <w:rPr>
                <w:rFonts w:cstheme="minorHAnsi"/>
                <w:i/>
              </w:rPr>
              <w:t xml:space="preserve">vreemde bestanddelen, zoals puin, wortels van planten en houtresten, in zodanige hoeveelheden </w:t>
            </w:r>
            <w:r w:rsidR="009A46FA">
              <w:rPr>
                <w:rFonts w:cstheme="minorHAnsi"/>
                <w:i/>
              </w:rPr>
              <w:t xml:space="preserve">aanwezig </w:t>
            </w:r>
            <w:r w:rsidRPr="00396BB1">
              <w:rPr>
                <w:rFonts w:cstheme="minorHAnsi"/>
                <w:i/>
              </w:rPr>
              <w:t>dat deze schadelijk zijn voor de constructie</w:t>
            </w:r>
            <w:r>
              <w:rPr>
                <w:rFonts w:cstheme="minorHAnsi"/>
                <w:i/>
              </w:rPr>
              <w:t>ve toepassing van de klei?</w:t>
            </w:r>
          </w:p>
        </w:tc>
        <w:tc>
          <w:tcPr>
            <w:tcW w:w="2126" w:type="dxa"/>
          </w:tcPr>
          <w:p w:rsidR="00015997" w:rsidRPr="00396BB1" w:rsidRDefault="00015997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Klei moet geschikt zijn voor dijkverbetering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15997" w:rsidRPr="00396BB1" w:rsidRDefault="00015997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15997" w:rsidRPr="00396BB1" w:rsidRDefault="00015997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&lt;1% / &lt;5% / &gt;5%</w:t>
            </w:r>
          </w:p>
        </w:tc>
        <w:tc>
          <w:tcPr>
            <w:tcW w:w="2126" w:type="dxa"/>
          </w:tcPr>
          <w:p w:rsidR="00015997" w:rsidRPr="00396BB1" w:rsidRDefault="00015997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D85294" w:rsidRDefault="0000379A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501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</w:t>
            </w:r>
            <w:r w:rsidRPr="00396BB1">
              <w:rPr>
                <w:rFonts w:cstheme="minorHAnsi"/>
                <w:i/>
              </w:rPr>
              <w:t>andgehalte</w:t>
            </w:r>
          </w:p>
        </w:tc>
        <w:tc>
          <w:tcPr>
            <w:tcW w:w="709" w:type="dxa"/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>, 3</w:t>
            </w:r>
          </w:p>
        </w:tc>
        <w:tc>
          <w:tcPr>
            <w:tcW w:w="5245" w:type="dxa"/>
          </w:tcPr>
          <w:p w:rsidR="002E4CDC" w:rsidRDefault="002A69C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Hoe voelt de klei aan</w:t>
            </w:r>
            <w:r w:rsidR="002E4CDC">
              <w:rPr>
                <w:rFonts w:cstheme="minorHAnsi"/>
                <w:i/>
              </w:rPr>
              <w:t xml:space="preserve"> als je het door je vingers wrijft? </w:t>
            </w:r>
            <w:r w:rsidR="006F192C">
              <w:rPr>
                <w:rFonts w:cstheme="minorHAnsi"/>
                <w:i/>
              </w:rPr>
              <w:t>(</w:t>
            </w:r>
            <w:r w:rsidR="006702FF">
              <w:rPr>
                <w:rFonts w:cstheme="minorHAnsi"/>
                <w:i/>
              </w:rPr>
              <w:t>ruw-</w:t>
            </w:r>
            <w:r w:rsidR="00441F19">
              <w:rPr>
                <w:rFonts w:cstheme="minorHAnsi"/>
                <w:i/>
              </w:rPr>
              <w:t>scherp</w:t>
            </w:r>
            <w:r w:rsidR="006702FF">
              <w:rPr>
                <w:rFonts w:cstheme="minorHAnsi"/>
                <w:i/>
              </w:rPr>
              <w:t>-</w:t>
            </w:r>
            <w:r w:rsidR="00441F19">
              <w:rPr>
                <w:rFonts w:cstheme="minorHAnsi"/>
                <w:i/>
              </w:rPr>
              <w:t xml:space="preserve"> </w:t>
            </w:r>
            <w:r w:rsidR="006702FF">
              <w:rPr>
                <w:rFonts w:cstheme="minorHAnsi"/>
                <w:i/>
              </w:rPr>
              <w:t>schurend, melig-</w:t>
            </w:r>
            <w:r w:rsidR="00334BFD">
              <w:rPr>
                <w:rFonts w:cstheme="minorHAnsi"/>
                <w:i/>
              </w:rPr>
              <w:t xml:space="preserve"> minder scherp </w:t>
            </w:r>
            <w:r w:rsidR="002E4CDC">
              <w:rPr>
                <w:rFonts w:cstheme="minorHAnsi"/>
                <w:i/>
              </w:rPr>
              <w:t>of glimmend glad?</w:t>
            </w:r>
            <w:r w:rsidR="006F192C">
              <w:rPr>
                <w:rFonts w:cstheme="minorHAnsi"/>
                <w:i/>
              </w:rPr>
              <w:t>)</w:t>
            </w:r>
          </w:p>
          <w:p w:rsidR="0056341A" w:rsidRDefault="0000379A" w:rsidP="004B352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Ruw</w:t>
            </w:r>
            <w:r w:rsidR="00ED6108">
              <w:rPr>
                <w:rFonts w:cstheme="minorHAnsi"/>
                <w:i/>
              </w:rPr>
              <w:t xml:space="preserve"> / scherp / schurend</w:t>
            </w:r>
            <w:r w:rsidRPr="00396BB1">
              <w:rPr>
                <w:rFonts w:cstheme="minorHAnsi"/>
                <w:i/>
              </w:rPr>
              <w:t xml:space="preserve"> (</w:t>
            </w:r>
            <w:r>
              <w:rPr>
                <w:rFonts w:cstheme="minorHAnsi"/>
                <w:i/>
              </w:rPr>
              <w:t>=</w:t>
            </w:r>
            <w:r w:rsidRPr="00396BB1">
              <w:rPr>
                <w:rFonts w:cstheme="minorHAnsi"/>
                <w:i/>
              </w:rPr>
              <w:t>zand</w:t>
            </w:r>
            <w:r w:rsidR="005F24E5">
              <w:rPr>
                <w:rFonts w:cstheme="minorHAnsi"/>
                <w:i/>
              </w:rPr>
              <w:t>erig</w:t>
            </w:r>
            <w:r w:rsidRPr="00396BB1">
              <w:rPr>
                <w:rFonts w:cstheme="minorHAnsi"/>
                <w:i/>
              </w:rPr>
              <w:t>), melig</w:t>
            </w:r>
            <w:r w:rsidRPr="004B352E">
              <w:rPr>
                <w:rFonts w:cstheme="minorHAnsi"/>
                <w:i/>
              </w:rPr>
              <w:t>**</w:t>
            </w:r>
            <w:r w:rsidRPr="00396BB1">
              <w:rPr>
                <w:rFonts w:cstheme="minorHAnsi"/>
                <w:i/>
              </w:rPr>
              <w:t xml:space="preserve"> </w:t>
            </w:r>
            <w:r w:rsidR="00334BFD">
              <w:rPr>
                <w:rFonts w:cstheme="minorHAnsi"/>
                <w:i/>
              </w:rPr>
              <w:t xml:space="preserve">/ minder scherp </w:t>
            </w:r>
            <w:r w:rsidRPr="00396BB1">
              <w:rPr>
                <w:rFonts w:cstheme="minorHAnsi"/>
                <w:i/>
              </w:rPr>
              <w:t>(</w:t>
            </w:r>
            <w:r>
              <w:rPr>
                <w:rFonts w:cstheme="minorHAnsi"/>
                <w:i/>
              </w:rPr>
              <w:t>=</w:t>
            </w:r>
            <w:proofErr w:type="spellStart"/>
            <w:r w:rsidRPr="00396BB1">
              <w:rPr>
                <w:rFonts w:cstheme="minorHAnsi"/>
                <w:i/>
              </w:rPr>
              <w:t>silt</w:t>
            </w:r>
            <w:r w:rsidR="003E2323">
              <w:rPr>
                <w:rFonts w:cstheme="minorHAnsi"/>
                <w:i/>
              </w:rPr>
              <w:t>ig</w:t>
            </w:r>
            <w:proofErr w:type="spellEnd"/>
            <w:r w:rsidRPr="00396BB1">
              <w:rPr>
                <w:rFonts w:cstheme="minorHAnsi"/>
                <w:i/>
              </w:rPr>
              <w:t>) of glimmend glad (</w:t>
            </w:r>
            <w:r>
              <w:rPr>
                <w:rFonts w:cstheme="minorHAnsi"/>
                <w:i/>
              </w:rPr>
              <w:t>=</w:t>
            </w:r>
            <w:r w:rsidRPr="00396BB1">
              <w:rPr>
                <w:rFonts w:cstheme="minorHAnsi"/>
                <w:i/>
              </w:rPr>
              <w:t>klei</w:t>
            </w:r>
            <w:r w:rsidR="003E2323">
              <w:rPr>
                <w:rFonts w:cstheme="minorHAnsi"/>
                <w:i/>
              </w:rPr>
              <w:t>ig</w:t>
            </w:r>
            <w:r w:rsidRPr="00396BB1">
              <w:rPr>
                <w:rFonts w:cstheme="minorHAnsi"/>
                <w:i/>
              </w:rPr>
              <w:t>)</w:t>
            </w:r>
            <w:r>
              <w:rPr>
                <w:rFonts w:cstheme="minorHAnsi"/>
                <w:i/>
              </w:rPr>
              <w:t>)</w:t>
            </w:r>
            <w:r w:rsidR="0056341A">
              <w:rPr>
                <w:rFonts w:cstheme="minorHAnsi"/>
                <w:i/>
              </w:rPr>
              <w:t xml:space="preserve"> </w:t>
            </w:r>
          </w:p>
          <w:p w:rsidR="0000379A" w:rsidRPr="00396BB1" w:rsidRDefault="0056341A" w:rsidP="004B352E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i/>
              </w:rPr>
            </w:pPr>
            <w:r w:rsidRPr="00EF1F3E">
              <w:rPr>
                <w:rFonts w:cstheme="minorHAnsi"/>
                <w:i/>
              </w:rPr>
              <w:t xml:space="preserve">vette kleien </w:t>
            </w:r>
            <w:r w:rsidR="002B41E0">
              <w:rPr>
                <w:rFonts w:cstheme="minorHAnsi"/>
                <w:i/>
              </w:rPr>
              <w:t xml:space="preserve">(hoog </w:t>
            </w:r>
            <w:proofErr w:type="spellStart"/>
            <w:r w:rsidR="002B41E0">
              <w:rPr>
                <w:rFonts w:cstheme="minorHAnsi"/>
                <w:i/>
              </w:rPr>
              <w:t>luthumgehalte</w:t>
            </w:r>
            <w:proofErr w:type="spellEnd"/>
            <w:r w:rsidR="002B41E0">
              <w:rPr>
                <w:rFonts w:cstheme="minorHAnsi"/>
                <w:i/>
              </w:rPr>
              <w:t xml:space="preserve">) </w:t>
            </w:r>
            <w:r w:rsidRPr="00EF1F3E">
              <w:rPr>
                <w:rFonts w:cstheme="minorHAnsi"/>
                <w:i/>
              </w:rPr>
              <w:t>valle</w:t>
            </w:r>
            <w:r>
              <w:rPr>
                <w:rFonts w:cstheme="minorHAnsi"/>
                <w:i/>
              </w:rPr>
              <w:t>n doorgaans in cat. E</w:t>
            </w:r>
            <w:r w:rsidR="00B84A04">
              <w:rPr>
                <w:rFonts w:cstheme="minorHAnsi"/>
                <w:i/>
              </w:rPr>
              <w:t>K</w:t>
            </w:r>
            <w:r w:rsidR="00692FBB">
              <w:rPr>
                <w:rFonts w:cstheme="minorHAnsi"/>
                <w:i/>
              </w:rPr>
              <w:t>1</w:t>
            </w:r>
            <w:r>
              <w:rPr>
                <w:rFonts w:cstheme="minorHAnsi"/>
                <w:i/>
              </w:rPr>
              <w:t xml:space="preserve"> – EK</w:t>
            </w:r>
            <w:r w:rsidR="00692FBB">
              <w:rPr>
                <w:rFonts w:cstheme="minorHAnsi"/>
                <w:i/>
              </w:rPr>
              <w:t>2</w:t>
            </w:r>
            <w:r>
              <w:rPr>
                <w:rFonts w:cstheme="minorHAnsi"/>
                <w:i/>
              </w:rPr>
              <w:t>, zanderige klei in EK3</w:t>
            </w:r>
          </w:p>
        </w:tc>
        <w:tc>
          <w:tcPr>
            <w:tcW w:w="2126" w:type="dxa"/>
          </w:tcPr>
          <w:p w:rsidR="0000379A" w:rsidRPr="00396BB1" w:rsidRDefault="0000379A" w:rsidP="0056341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 xml:space="preserve">Teveel zand </w:t>
            </w:r>
            <w:r w:rsidR="00721CA9">
              <w:rPr>
                <w:rFonts w:cstheme="minorHAnsi"/>
                <w:i/>
              </w:rPr>
              <w:t xml:space="preserve">(&gt;40%) </w:t>
            </w:r>
            <w:r w:rsidRPr="00396BB1">
              <w:rPr>
                <w:rFonts w:cstheme="minorHAnsi"/>
                <w:i/>
              </w:rPr>
              <w:t>leidt to</w:t>
            </w:r>
            <w:r>
              <w:rPr>
                <w:rFonts w:cstheme="minorHAnsi"/>
                <w:i/>
              </w:rPr>
              <w:t xml:space="preserve">t </w:t>
            </w:r>
            <w:r w:rsidR="005551AF">
              <w:rPr>
                <w:rFonts w:cstheme="minorHAnsi"/>
                <w:i/>
              </w:rPr>
              <w:t>onvoldoende erosiebestendigheid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396BB1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6702FF" w:rsidRDefault="006702FF" w:rsidP="002E4CDC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r</w:t>
            </w:r>
            <w:r w:rsidR="002E4CDC">
              <w:rPr>
                <w:rFonts w:cstheme="minorHAnsi"/>
                <w:i/>
              </w:rPr>
              <w:t>uw-</w:t>
            </w:r>
            <w:r>
              <w:rPr>
                <w:rFonts w:cstheme="minorHAnsi"/>
                <w:i/>
              </w:rPr>
              <w:t>scherp–</w:t>
            </w:r>
            <w:r w:rsidR="002E4CDC">
              <w:rPr>
                <w:rFonts w:cstheme="minorHAnsi"/>
                <w:i/>
              </w:rPr>
              <w:t>schurend</w:t>
            </w:r>
            <w:r>
              <w:rPr>
                <w:rFonts w:cstheme="minorHAnsi"/>
                <w:i/>
              </w:rPr>
              <w:t xml:space="preserve"> </w:t>
            </w:r>
            <w:r w:rsidR="002E4CDC">
              <w:rPr>
                <w:rFonts w:cstheme="minorHAnsi"/>
                <w:i/>
              </w:rPr>
              <w:t xml:space="preserve">/ </w:t>
            </w:r>
          </w:p>
          <w:p w:rsidR="002E4CDC" w:rsidRDefault="002E4CDC" w:rsidP="002E4CDC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melig</w:t>
            </w:r>
            <w:r w:rsidR="006702FF">
              <w:rPr>
                <w:rFonts w:cstheme="minorHAnsi"/>
                <w:i/>
              </w:rPr>
              <w:t>-minder scherp</w:t>
            </w:r>
            <w:r>
              <w:rPr>
                <w:rFonts w:cstheme="minorHAnsi"/>
                <w:i/>
              </w:rPr>
              <w:t>/</w:t>
            </w:r>
          </w:p>
          <w:p w:rsidR="0000379A" w:rsidRPr="00396BB1" w:rsidRDefault="002E4CDC" w:rsidP="002E4CDC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glimmend glad</w:t>
            </w: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Default="0000379A">
            <w:r w:rsidRPr="00A44191">
              <w:rPr>
                <w:b/>
                <w:i/>
              </w:rPr>
              <w:t>6</w:t>
            </w:r>
          </w:p>
        </w:tc>
        <w:tc>
          <w:tcPr>
            <w:tcW w:w="1501" w:type="dxa"/>
          </w:tcPr>
          <w:p w:rsidR="0000379A" w:rsidRDefault="0000379A">
            <w:r>
              <w:t>Watergehalte / Consistentie</w:t>
            </w:r>
          </w:p>
        </w:tc>
        <w:tc>
          <w:tcPr>
            <w:tcW w:w="709" w:type="dxa"/>
          </w:tcPr>
          <w:p w:rsidR="0000379A" w:rsidRDefault="0000379A">
            <w:r>
              <w:t>2</w:t>
            </w:r>
          </w:p>
        </w:tc>
        <w:tc>
          <w:tcPr>
            <w:tcW w:w="5245" w:type="dxa"/>
          </w:tcPr>
          <w:p w:rsidR="0097784C" w:rsidRDefault="00946A60" w:rsidP="00946A60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Is de klei g</w:t>
            </w:r>
            <w:r w:rsidR="0000379A">
              <w:rPr>
                <w:rFonts w:cstheme="minorHAnsi"/>
                <w:i/>
              </w:rPr>
              <w:t>erijpt of v</w:t>
            </w:r>
            <w:r w:rsidR="0000379A" w:rsidRPr="00484C6B">
              <w:rPr>
                <w:rFonts w:cstheme="minorHAnsi"/>
                <w:i/>
              </w:rPr>
              <w:t>rijwel gerijpt</w:t>
            </w:r>
            <w:r w:rsidR="0097784C">
              <w:rPr>
                <w:rFonts w:cstheme="minorHAnsi"/>
                <w:i/>
              </w:rPr>
              <w:t>?</w:t>
            </w:r>
            <w:r w:rsidR="00935BA0">
              <w:rPr>
                <w:rFonts w:cstheme="minorHAnsi"/>
                <w:i/>
              </w:rPr>
              <w:t xml:space="preserve"> Kenmerken zijn:</w:t>
            </w:r>
          </w:p>
          <w:p w:rsidR="0097784C" w:rsidRDefault="0097784C" w:rsidP="002664F4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Het is</w:t>
            </w:r>
            <w:r w:rsidR="0000379A" w:rsidRPr="0097784C">
              <w:rPr>
                <w:rFonts w:cstheme="minorHAnsi"/>
                <w:i/>
              </w:rPr>
              <w:t xml:space="preserve"> t</w:t>
            </w:r>
            <w:r w:rsidR="00935BA0">
              <w:rPr>
                <w:rFonts w:cstheme="minorHAnsi"/>
                <w:i/>
              </w:rPr>
              <w:t>amelijk stijf/matig stevig</w:t>
            </w:r>
            <w:r w:rsidR="0000379A" w:rsidRPr="0097784C">
              <w:rPr>
                <w:rFonts w:cstheme="minorHAnsi"/>
                <w:i/>
              </w:rPr>
              <w:t xml:space="preserve"> </w:t>
            </w:r>
          </w:p>
          <w:p w:rsidR="0097784C" w:rsidRDefault="00186CD0" w:rsidP="002664F4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E</w:t>
            </w:r>
            <w:r w:rsidR="0000379A" w:rsidRPr="0097784C">
              <w:rPr>
                <w:rFonts w:cstheme="minorHAnsi"/>
                <w:i/>
              </w:rPr>
              <w:t>r zijn al duidelijke grote</w:t>
            </w:r>
            <w:r w:rsidR="0097784C">
              <w:rPr>
                <w:rFonts w:cstheme="minorHAnsi"/>
                <w:i/>
              </w:rPr>
              <w:t>re</w:t>
            </w:r>
            <w:r w:rsidR="0000379A" w:rsidRPr="0097784C">
              <w:rPr>
                <w:rFonts w:cstheme="minorHAnsi"/>
                <w:i/>
              </w:rPr>
              <w:t xml:space="preserve"> structuurelementen te onderscheiden. </w:t>
            </w:r>
          </w:p>
          <w:p w:rsidR="0097784C" w:rsidRDefault="00031DF3" w:rsidP="002664F4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Het </w:t>
            </w:r>
            <w:r w:rsidRPr="0097784C">
              <w:rPr>
                <w:rFonts w:cstheme="minorHAnsi"/>
                <w:i/>
              </w:rPr>
              <w:t xml:space="preserve">kleeft </w:t>
            </w:r>
            <w:r>
              <w:rPr>
                <w:rFonts w:cstheme="minorHAnsi"/>
                <w:i/>
              </w:rPr>
              <w:t xml:space="preserve">weinig tot </w:t>
            </w:r>
            <w:r w:rsidRPr="0097784C">
              <w:rPr>
                <w:rFonts w:cstheme="minorHAnsi"/>
                <w:i/>
              </w:rPr>
              <w:t>enigszins aan de handen</w:t>
            </w:r>
            <w:r>
              <w:rPr>
                <w:rFonts w:cstheme="minorHAnsi"/>
                <w:i/>
              </w:rPr>
              <w:t>,</w:t>
            </w:r>
            <w:r w:rsidRPr="0097784C">
              <w:rPr>
                <w:rFonts w:cstheme="minorHAnsi"/>
                <w:i/>
              </w:rPr>
              <w:t xml:space="preserve"> </w:t>
            </w:r>
            <w:r w:rsidR="0000379A" w:rsidRPr="0097784C">
              <w:rPr>
                <w:rFonts w:cstheme="minorHAnsi"/>
                <w:i/>
              </w:rPr>
              <w:t xml:space="preserve">maar </w:t>
            </w:r>
            <w:r w:rsidR="005F5149">
              <w:rPr>
                <w:rFonts w:cstheme="minorHAnsi"/>
                <w:i/>
              </w:rPr>
              <w:t xml:space="preserve">is </w:t>
            </w:r>
            <w:r w:rsidR="0000379A" w:rsidRPr="0097784C">
              <w:rPr>
                <w:rFonts w:cstheme="minorHAnsi"/>
                <w:i/>
              </w:rPr>
              <w:t>niet sme</w:t>
            </w:r>
            <w:r w:rsidR="006B710D">
              <w:rPr>
                <w:rFonts w:cstheme="minorHAnsi"/>
                <w:i/>
              </w:rPr>
              <w:t>erbaar</w:t>
            </w:r>
            <w:r w:rsidR="00CD386F">
              <w:rPr>
                <w:rFonts w:cstheme="minorHAnsi"/>
                <w:i/>
              </w:rPr>
              <w:t>.</w:t>
            </w:r>
          </w:p>
          <w:p w:rsidR="0000379A" w:rsidRPr="0097784C" w:rsidRDefault="0097784C" w:rsidP="002664F4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Het </w:t>
            </w:r>
            <w:r w:rsidR="0000379A" w:rsidRPr="0097784C">
              <w:rPr>
                <w:rFonts w:cstheme="minorHAnsi"/>
                <w:i/>
              </w:rPr>
              <w:t>kan niet</w:t>
            </w:r>
            <w:r w:rsidR="00CD386F">
              <w:rPr>
                <w:rFonts w:cstheme="minorHAnsi"/>
                <w:i/>
              </w:rPr>
              <w:t>,</w:t>
            </w:r>
            <w:r w:rsidR="0000379A" w:rsidRPr="0097784C">
              <w:rPr>
                <w:rFonts w:cstheme="minorHAnsi"/>
                <w:i/>
              </w:rPr>
              <w:t xml:space="preserve"> </w:t>
            </w:r>
            <w:r w:rsidR="00501B91">
              <w:rPr>
                <w:rFonts w:cstheme="minorHAnsi"/>
                <w:i/>
              </w:rPr>
              <w:t xml:space="preserve">tot niet </w:t>
            </w:r>
            <w:r w:rsidR="0000379A" w:rsidRPr="0097784C">
              <w:rPr>
                <w:rFonts w:cstheme="minorHAnsi"/>
                <w:i/>
              </w:rPr>
              <w:t>gemakkelijk</w:t>
            </w:r>
            <w:r w:rsidR="00CD386F">
              <w:rPr>
                <w:rFonts w:cstheme="minorHAnsi"/>
                <w:i/>
              </w:rPr>
              <w:t>,</w:t>
            </w:r>
            <w:r w:rsidR="0000379A" w:rsidRPr="0097784C">
              <w:rPr>
                <w:rFonts w:cstheme="minorHAnsi"/>
                <w:i/>
              </w:rPr>
              <w:t xml:space="preserve"> tussen de vingers doorgeperst worden.</w:t>
            </w:r>
          </w:p>
        </w:tc>
        <w:tc>
          <w:tcPr>
            <w:tcW w:w="2126" w:type="dxa"/>
          </w:tcPr>
          <w:p w:rsidR="0000379A" w:rsidRDefault="0000379A">
            <w:r>
              <w:t>Voldoende goed te verdichten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E1238F" w:rsidRDefault="0000379A">
            <w:pPr>
              <w:rPr>
                <w:rFonts w:cstheme="minorHAnsi"/>
                <w:i/>
              </w:rPr>
            </w:pPr>
            <w:r w:rsidRPr="00396BB1">
              <w:rPr>
                <w:rFonts w:cstheme="minorHAnsi"/>
                <w:i/>
              </w:rPr>
              <w:t>EK1</w:t>
            </w:r>
            <w:r>
              <w:rPr>
                <w:rFonts w:cstheme="minorHAnsi"/>
                <w:i/>
              </w:rPr>
              <w:t>, EK2, 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AC3C17" w:rsidRDefault="00F33627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(vrijwel) </w:t>
            </w:r>
            <w:r w:rsidR="003F721C">
              <w:rPr>
                <w:rFonts w:cstheme="minorHAnsi"/>
                <w:i/>
              </w:rPr>
              <w:t>g</w:t>
            </w:r>
            <w:r w:rsidR="00946A60">
              <w:rPr>
                <w:rFonts w:cstheme="minorHAnsi"/>
                <w:i/>
              </w:rPr>
              <w:t xml:space="preserve">erijpt </w:t>
            </w:r>
            <w:r w:rsidR="00C8117D">
              <w:rPr>
                <w:rFonts w:cstheme="minorHAnsi"/>
                <w:i/>
              </w:rPr>
              <w:t>/</w:t>
            </w:r>
          </w:p>
          <w:p w:rsidR="0000379A" w:rsidRDefault="00AC3C17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half gerijpt </w:t>
            </w:r>
            <w:r w:rsidR="00C8117D">
              <w:rPr>
                <w:rFonts w:cstheme="minorHAnsi"/>
                <w:i/>
              </w:rPr>
              <w:t>/</w:t>
            </w:r>
          </w:p>
          <w:p w:rsidR="00AC3C17" w:rsidRDefault="00C8117D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(</w:t>
            </w:r>
            <w:r w:rsidR="00AC3C17">
              <w:rPr>
                <w:rFonts w:cstheme="minorHAnsi"/>
                <w:i/>
              </w:rPr>
              <w:t>vrijwel</w:t>
            </w:r>
            <w:r>
              <w:rPr>
                <w:rFonts w:cstheme="minorHAnsi"/>
                <w:i/>
              </w:rPr>
              <w:t>)</w:t>
            </w:r>
            <w:r w:rsidR="00AC3C17">
              <w:rPr>
                <w:rFonts w:cstheme="minorHAnsi"/>
                <w:i/>
              </w:rPr>
              <w:t xml:space="preserve"> ongerijpt</w:t>
            </w:r>
          </w:p>
          <w:p w:rsidR="00AC3C17" w:rsidRPr="00396BB1" w:rsidRDefault="00AC3C17" w:rsidP="00AC3C17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A44191" w:rsidRDefault="0000379A">
            <w:pPr>
              <w:rPr>
                <w:b/>
                <w:i/>
              </w:rPr>
            </w:pPr>
            <w:r>
              <w:rPr>
                <w:b/>
                <w:i/>
              </w:rPr>
              <w:t>7a</w:t>
            </w:r>
          </w:p>
        </w:tc>
        <w:tc>
          <w:tcPr>
            <w:tcW w:w="1501" w:type="dxa"/>
          </w:tcPr>
          <w:p w:rsidR="0000379A" w:rsidRDefault="0000379A">
            <w:r>
              <w:t>(Visuele) Beoordeling EK1</w:t>
            </w:r>
          </w:p>
        </w:tc>
        <w:tc>
          <w:tcPr>
            <w:tcW w:w="709" w:type="dxa"/>
          </w:tcPr>
          <w:p w:rsidR="0000379A" w:rsidRDefault="006634C0">
            <w:r>
              <w:t xml:space="preserve">2, </w:t>
            </w:r>
            <w:r w:rsidR="0000379A">
              <w:t>3</w:t>
            </w:r>
          </w:p>
        </w:tc>
        <w:tc>
          <w:tcPr>
            <w:tcW w:w="5245" w:type="dxa"/>
          </w:tcPr>
          <w:p w:rsidR="0000379A" w:rsidRPr="00484C6B" w:rsidRDefault="00F0631E" w:rsidP="0062643B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</w:t>
            </w:r>
            <w:r w:rsidR="0000379A" w:rsidRPr="00484C6B">
              <w:rPr>
                <w:rFonts w:cstheme="minorHAnsi"/>
                <w:i/>
              </w:rPr>
              <w:t xml:space="preserve">e grond in geroerde vochtige toestand (maar niet nat) </w:t>
            </w:r>
            <w:r w:rsidR="0000379A">
              <w:rPr>
                <w:rFonts w:cstheme="minorHAnsi"/>
                <w:i/>
              </w:rPr>
              <w:t xml:space="preserve">is </w:t>
            </w:r>
            <w:r w:rsidR="0000379A" w:rsidRPr="00484C6B">
              <w:rPr>
                <w:rFonts w:cstheme="minorHAnsi"/>
                <w:i/>
              </w:rPr>
              <w:t xml:space="preserve">erg kleverig, dat wil zeggen </w:t>
            </w:r>
            <w:r w:rsidR="008234CD">
              <w:rPr>
                <w:rFonts w:cstheme="minorHAnsi"/>
                <w:i/>
              </w:rPr>
              <w:t xml:space="preserve">het </w:t>
            </w:r>
            <w:r w:rsidR="0000379A">
              <w:rPr>
                <w:rFonts w:cstheme="minorHAnsi"/>
                <w:i/>
              </w:rPr>
              <w:t xml:space="preserve">blijft </w:t>
            </w:r>
            <w:r w:rsidR="0000379A" w:rsidRPr="00484C6B">
              <w:rPr>
                <w:rFonts w:cstheme="minorHAnsi"/>
                <w:i/>
              </w:rPr>
              <w:t>aan de vingers kleven en meer of minder aan elkaar zitten als de vingers voorzichtig van</w:t>
            </w:r>
            <w:r w:rsidR="0000379A">
              <w:rPr>
                <w:rFonts w:cstheme="minorHAnsi"/>
                <w:i/>
              </w:rPr>
              <w:t xml:space="preserve"> </w:t>
            </w:r>
            <w:r w:rsidR="009D3768">
              <w:rPr>
                <w:rFonts w:cstheme="minorHAnsi"/>
                <w:i/>
              </w:rPr>
              <w:t>een getrokken worden.</w:t>
            </w:r>
          </w:p>
          <w:p w:rsidR="0000379A" w:rsidRPr="00484C6B" w:rsidRDefault="00F0631E" w:rsidP="009D3768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E</w:t>
            </w:r>
            <w:r w:rsidR="009D3768">
              <w:rPr>
                <w:rFonts w:cstheme="minorHAnsi"/>
                <w:i/>
              </w:rPr>
              <w:t xml:space="preserve">r kunnen </w:t>
            </w:r>
            <w:r w:rsidR="0000379A">
              <w:rPr>
                <w:rFonts w:cstheme="minorHAnsi"/>
                <w:i/>
              </w:rPr>
              <w:t xml:space="preserve">rolletjes worden </w:t>
            </w:r>
            <w:r w:rsidR="0000379A" w:rsidRPr="00484C6B">
              <w:rPr>
                <w:rFonts w:cstheme="minorHAnsi"/>
                <w:i/>
              </w:rPr>
              <w:t xml:space="preserve">gemaakt van ongeveer 40 mm </w:t>
            </w:r>
            <w:r w:rsidR="0000379A">
              <w:rPr>
                <w:rFonts w:cstheme="minorHAnsi"/>
                <w:i/>
              </w:rPr>
              <w:t>lang</w:t>
            </w:r>
            <w:r w:rsidR="0000379A" w:rsidRPr="00484C6B">
              <w:rPr>
                <w:rFonts w:cstheme="minorHAnsi"/>
                <w:i/>
              </w:rPr>
              <w:t xml:space="preserve"> met een diameter van ongeveer 4 mm</w:t>
            </w:r>
            <w:r w:rsidR="0000379A">
              <w:rPr>
                <w:rFonts w:cstheme="minorHAnsi"/>
                <w:i/>
              </w:rPr>
              <w:t>,</w:t>
            </w:r>
            <w:r w:rsidR="0000379A" w:rsidRPr="00484C6B">
              <w:rPr>
                <w:rFonts w:cstheme="minorHAnsi"/>
                <w:i/>
              </w:rPr>
              <w:t xml:space="preserve"> zonder dat de rolletjes gemakkelijk breken, als het vochtgehalte niet te laag dan wel te hoog is (hiervoor is enig experimenteren met voc</w:t>
            </w:r>
            <w:r w:rsidR="0000379A">
              <w:rPr>
                <w:rFonts w:cstheme="minorHAnsi"/>
                <w:i/>
              </w:rPr>
              <w:t>htgehalte van de grond nodig).</w:t>
            </w:r>
          </w:p>
        </w:tc>
        <w:tc>
          <w:tcPr>
            <w:tcW w:w="2126" w:type="dxa"/>
          </w:tcPr>
          <w:p w:rsidR="0000379A" w:rsidRDefault="001173D5" w:rsidP="001173D5">
            <w:r>
              <w:t xml:space="preserve">Klei voldoet visueel (experimenteel) </w:t>
            </w:r>
            <w:r w:rsidR="0000379A">
              <w:t>aan EK1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E1238F" w:rsidRDefault="0000379A" w:rsidP="00707F14">
            <w:pPr>
              <w:rPr>
                <w:rFonts w:cstheme="minorHAnsi"/>
                <w:i/>
              </w:rPr>
            </w:pPr>
            <w:r w:rsidRPr="00E1238F">
              <w:rPr>
                <w:rFonts w:cstheme="minorHAnsi"/>
                <w:i/>
              </w:rPr>
              <w:t>EK1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0379A" w:rsidRDefault="0000379A" w:rsidP="008348B8">
            <w:pPr>
              <w:pStyle w:val="Lijstalinea"/>
              <w:numPr>
                <w:ilvl w:val="0"/>
                <w:numId w:val="6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  <w:p w:rsidR="008348B8" w:rsidRPr="008348B8" w:rsidRDefault="008348B8" w:rsidP="008348B8">
            <w:pPr>
              <w:pStyle w:val="Lijstalinea"/>
              <w:numPr>
                <w:ilvl w:val="0"/>
                <w:numId w:val="6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</w:tc>
        <w:tc>
          <w:tcPr>
            <w:tcW w:w="2126" w:type="dxa"/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Pr="00A44191" w:rsidRDefault="0000379A" w:rsidP="00AC3C17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7b</w:t>
            </w:r>
          </w:p>
        </w:tc>
        <w:tc>
          <w:tcPr>
            <w:tcW w:w="1501" w:type="dxa"/>
          </w:tcPr>
          <w:p w:rsidR="0000379A" w:rsidRDefault="0000379A" w:rsidP="006059A3">
            <w:r>
              <w:t>(Visuele)</w:t>
            </w:r>
          </w:p>
          <w:p w:rsidR="0000379A" w:rsidRDefault="0000379A" w:rsidP="006059A3">
            <w:r>
              <w:t>Beoordeling EK3</w:t>
            </w:r>
          </w:p>
        </w:tc>
        <w:tc>
          <w:tcPr>
            <w:tcW w:w="709" w:type="dxa"/>
          </w:tcPr>
          <w:p w:rsidR="0000379A" w:rsidRDefault="006634C0" w:rsidP="00AC3C17">
            <w:r>
              <w:t xml:space="preserve">2, </w:t>
            </w:r>
            <w:r w:rsidR="0000379A">
              <w:t>3</w:t>
            </w:r>
          </w:p>
        </w:tc>
        <w:tc>
          <w:tcPr>
            <w:tcW w:w="5245" w:type="dxa"/>
          </w:tcPr>
          <w:p w:rsidR="0000379A" w:rsidRPr="00484C6B" w:rsidRDefault="00F0631E" w:rsidP="0062643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</w:t>
            </w:r>
            <w:r w:rsidR="0000379A" w:rsidRPr="00484C6B">
              <w:rPr>
                <w:rFonts w:cstheme="minorHAnsi"/>
                <w:i/>
              </w:rPr>
              <w:t xml:space="preserve">e grond </w:t>
            </w:r>
            <w:r w:rsidR="0000379A">
              <w:rPr>
                <w:rFonts w:cstheme="minorHAnsi"/>
                <w:i/>
              </w:rPr>
              <w:t xml:space="preserve">bestaat </w:t>
            </w:r>
            <w:r w:rsidR="0000379A" w:rsidRPr="00484C6B">
              <w:rPr>
                <w:rFonts w:cstheme="minorHAnsi"/>
                <w:i/>
              </w:rPr>
              <w:t>op het o</w:t>
            </w:r>
            <w:r w:rsidR="00A90FE9">
              <w:rPr>
                <w:rFonts w:cstheme="minorHAnsi"/>
                <w:i/>
              </w:rPr>
              <w:t>og voornamelijk uit zandkorrels.</w:t>
            </w:r>
          </w:p>
          <w:p w:rsidR="0000379A" w:rsidRPr="0062643B" w:rsidRDefault="00F0631E" w:rsidP="0062643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</w:t>
            </w:r>
            <w:r w:rsidR="0000379A" w:rsidRPr="0062643B">
              <w:rPr>
                <w:rFonts w:cstheme="minorHAnsi"/>
                <w:i/>
              </w:rPr>
              <w:t xml:space="preserve">e grond is weinig kleverig (er blijft weinig of geen grond aan de vingers hangen na </w:t>
            </w:r>
            <w:r w:rsidR="0062643B">
              <w:rPr>
                <w:rFonts w:cstheme="minorHAnsi"/>
                <w:i/>
              </w:rPr>
              <w:t>knijpen in de grond</w:t>
            </w:r>
            <w:r w:rsidR="00A90FE9">
              <w:rPr>
                <w:rFonts w:cstheme="minorHAnsi"/>
                <w:i/>
              </w:rPr>
              <w:t>.</w:t>
            </w:r>
          </w:p>
          <w:p w:rsidR="0000379A" w:rsidRPr="0062643B" w:rsidRDefault="00F0631E" w:rsidP="0062643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</w:t>
            </w:r>
            <w:r w:rsidR="0000379A" w:rsidRPr="0062643B">
              <w:rPr>
                <w:rFonts w:cstheme="minorHAnsi"/>
                <w:i/>
              </w:rPr>
              <w:t>e grond is niet goed tot een balletje of draadje te kneden is (met uit</w:t>
            </w:r>
            <w:r w:rsidR="00A90FE9">
              <w:rPr>
                <w:rFonts w:cstheme="minorHAnsi"/>
                <w:i/>
              </w:rPr>
              <w:t>zondering van harde droge grond.</w:t>
            </w:r>
          </w:p>
          <w:p w:rsidR="0000379A" w:rsidRPr="00484C6B" w:rsidRDefault="00F0631E" w:rsidP="0062643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</w:t>
            </w:r>
            <w:r w:rsidR="0000379A" w:rsidRPr="00484C6B">
              <w:rPr>
                <w:rFonts w:cstheme="minorHAnsi"/>
                <w:i/>
              </w:rPr>
              <w:t xml:space="preserve">e grond </w:t>
            </w:r>
            <w:r w:rsidR="0000379A">
              <w:rPr>
                <w:rFonts w:cstheme="minorHAnsi"/>
                <w:i/>
              </w:rPr>
              <w:t xml:space="preserve">droogt </w:t>
            </w:r>
            <w:r w:rsidR="0000379A" w:rsidRPr="00484C6B">
              <w:rPr>
                <w:rFonts w:cstheme="minorHAnsi"/>
                <w:i/>
              </w:rPr>
              <w:t xml:space="preserve">relatief snel (binnen enige minuten) op als het op de handpalm heen en weer </w:t>
            </w:r>
            <w:r w:rsidR="0000379A">
              <w:rPr>
                <w:rFonts w:cstheme="minorHAnsi"/>
                <w:i/>
              </w:rPr>
              <w:t xml:space="preserve">wordt </w:t>
            </w:r>
            <w:r w:rsidR="0000379A" w:rsidRPr="00484C6B">
              <w:rPr>
                <w:rFonts w:cstheme="minorHAnsi"/>
                <w:i/>
              </w:rPr>
              <w:t>gewreven en gekneed, waarbij de grond vaak in poeder of in korreltjes uiteen valt.</w:t>
            </w:r>
          </w:p>
        </w:tc>
        <w:tc>
          <w:tcPr>
            <w:tcW w:w="2126" w:type="dxa"/>
          </w:tcPr>
          <w:p w:rsidR="0000379A" w:rsidRDefault="0000379A" w:rsidP="00742297">
            <w:r>
              <w:t xml:space="preserve">Klei voldoet </w:t>
            </w:r>
            <w:r w:rsidR="00742297">
              <w:t>visueel (</w:t>
            </w:r>
            <w:r w:rsidR="004A7480">
              <w:t>experimenteel</w:t>
            </w:r>
            <w:r w:rsidR="00742297">
              <w:t>)</w:t>
            </w:r>
            <w:r w:rsidR="004A7480">
              <w:t xml:space="preserve"> </w:t>
            </w:r>
            <w:r>
              <w:t>aan EK3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E1238F" w:rsidRDefault="0000379A">
            <w:pPr>
              <w:rPr>
                <w:rFonts w:cstheme="minorHAnsi"/>
                <w:i/>
              </w:rPr>
            </w:pPr>
            <w:r w:rsidRPr="00E1238F">
              <w:rPr>
                <w:rFonts w:cstheme="minorHAnsi"/>
                <w:i/>
              </w:rPr>
              <w:t>EK3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8348B8" w:rsidRDefault="008348B8" w:rsidP="008348B8">
            <w:pPr>
              <w:pStyle w:val="Lijstalinea"/>
              <w:numPr>
                <w:ilvl w:val="0"/>
                <w:numId w:val="7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  <w:p w:rsidR="008348B8" w:rsidRDefault="008348B8" w:rsidP="008348B8">
            <w:pPr>
              <w:pStyle w:val="Lijstalinea"/>
              <w:numPr>
                <w:ilvl w:val="0"/>
                <w:numId w:val="7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  <w:p w:rsidR="008348B8" w:rsidRDefault="008348B8" w:rsidP="008348B8">
            <w:pPr>
              <w:pStyle w:val="Lijstalinea"/>
              <w:numPr>
                <w:ilvl w:val="0"/>
                <w:numId w:val="7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  <w:p w:rsidR="0000379A" w:rsidRPr="008348B8" w:rsidRDefault="008348B8" w:rsidP="008348B8">
            <w:pPr>
              <w:pStyle w:val="Lijstalinea"/>
              <w:numPr>
                <w:ilvl w:val="0"/>
                <w:numId w:val="7"/>
              </w:numPr>
              <w:jc w:val="center"/>
              <w:rPr>
                <w:rFonts w:cstheme="minorHAnsi"/>
                <w:i/>
              </w:rPr>
            </w:pPr>
            <w:r w:rsidRPr="008348B8">
              <w:rPr>
                <w:rFonts w:cstheme="minorHAnsi"/>
                <w:i/>
              </w:rPr>
              <w:t>Ja/nee</w:t>
            </w:r>
          </w:p>
        </w:tc>
        <w:tc>
          <w:tcPr>
            <w:tcW w:w="2126" w:type="dxa"/>
          </w:tcPr>
          <w:p w:rsidR="0000379A" w:rsidRPr="006673D4" w:rsidRDefault="0000379A" w:rsidP="00AC3C17">
            <w:pPr>
              <w:jc w:val="center"/>
              <w:rPr>
                <w:rFonts w:cstheme="minorHAnsi"/>
                <w:i/>
              </w:rPr>
            </w:pPr>
          </w:p>
        </w:tc>
      </w:tr>
      <w:tr w:rsidR="0000379A" w:rsidTr="00E72F76">
        <w:tc>
          <w:tcPr>
            <w:tcW w:w="450" w:type="dxa"/>
          </w:tcPr>
          <w:p w:rsidR="0000379A" w:rsidRDefault="0000379A" w:rsidP="00AC3C17">
            <w:pPr>
              <w:rPr>
                <w:b/>
                <w:i/>
              </w:rPr>
            </w:pPr>
            <w:r>
              <w:rPr>
                <w:b/>
                <w:i/>
              </w:rPr>
              <w:t>7c</w:t>
            </w:r>
          </w:p>
        </w:tc>
        <w:tc>
          <w:tcPr>
            <w:tcW w:w="1501" w:type="dxa"/>
          </w:tcPr>
          <w:p w:rsidR="0000379A" w:rsidRDefault="0000379A" w:rsidP="006059A3">
            <w:r>
              <w:t>(Visuele)</w:t>
            </w:r>
          </w:p>
          <w:p w:rsidR="0000379A" w:rsidRDefault="0000379A" w:rsidP="006059A3">
            <w:r>
              <w:t>Beoordeling EK2</w:t>
            </w:r>
          </w:p>
        </w:tc>
        <w:tc>
          <w:tcPr>
            <w:tcW w:w="709" w:type="dxa"/>
          </w:tcPr>
          <w:p w:rsidR="0000379A" w:rsidRDefault="006634C0" w:rsidP="00AC3C17">
            <w:r>
              <w:t>2,3</w:t>
            </w:r>
          </w:p>
        </w:tc>
        <w:tc>
          <w:tcPr>
            <w:tcW w:w="5245" w:type="dxa"/>
          </w:tcPr>
          <w:p w:rsidR="0000379A" w:rsidRDefault="0000379A" w:rsidP="00362B8B">
            <w:r>
              <w:t>Ligt tussen 7a en 7b in</w:t>
            </w:r>
          </w:p>
        </w:tc>
        <w:tc>
          <w:tcPr>
            <w:tcW w:w="2126" w:type="dxa"/>
          </w:tcPr>
          <w:p w:rsidR="0000379A" w:rsidRDefault="00742297" w:rsidP="00742297">
            <w:r>
              <w:t>Klei voldoet visueel (experimenteel)</w:t>
            </w:r>
            <w:r w:rsidR="0000379A">
              <w:t xml:space="preserve"> aan EK2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00379A" w:rsidRPr="00E1238F" w:rsidRDefault="0000379A">
            <w:pPr>
              <w:rPr>
                <w:rFonts w:cstheme="minorHAnsi"/>
                <w:i/>
              </w:rPr>
            </w:pPr>
            <w:r w:rsidRPr="00E1238F">
              <w:rPr>
                <w:rFonts w:cstheme="minorHAnsi"/>
                <w:i/>
              </w:rPr>
              <w:t>EK2</w:t>
            </w: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00379A" w:rsidRPr="00396BB1" w:rsidRDefault="0000379A" w:rsidP="00AC3C17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Ja/nee</w:t>
            </w:r>
          </w:p>
        </w:tc>
        <w:tc>
          <w:tcPr>
            <w:tcW w:w="2126" w:type="dxa"/>
          </w:tcPr>
          <w:p w:rsidR="0000379A" w:rsidRPr="008A136D" w:rsidRDefault="0000379A" w:rsidP="002D0E25">
            <w:pPr>
              <w:jc w:val="right"/>
              <w:rPr>
                <w:rFonts w:cstheme="minorHAnsi"/>
                <w:i/>
              </w:rPr>
            </w:pPr>
          </w:p>
        </w:tc>
      </w:tr>
    </w:tbl>
    <w:p w:rsidR="0031088D" w:rsidRDefault="0031088D" w:rsidP="00E4328F">
      <w:pPr>
        <w:spacing w:after="0"/>
        <w:ind w:left="3540" w:firstLine="708"/>
        <w:rPr>
          <w:sz w:val="18"/>
          <w:szCs w:val="18"/>
        </w:rPr>
      </w:pPr>
      <w:r w:rsidRPr="00484C6B">
        <w:rPr>
          <w:sz w:val="18"/>
          <w:szCs w:val="18"/>
        </w:rPr>
        <w:t xml:space="preserve">* </w:t>
      </w:r>
      <w:r w:rsidR="001A310E">
        <w:rPr>
          <w:sz w:val="18"/>
          <w:szCs w:val="18"/>
        </w:rPr>
        <w:t>omcirkelen wat van toepassing is</w:t>
      </w:r>
      <w:r w:rsidR="002F73EE">
        <w:rPr>
          <w:sz w:val="18"/>
          <w:szCs w:val="18"/>
        </w:rPr>
        <w:tab/>
      </w:r>
      <w:r w:rsidR="002F73EE">
        <w:rPr>
          <w:sz w:val="18"/>
          <w:szCs w:val="18"/>
        </w:rPr>
        <w:tab/>
      </w:r>
      <w:r w:rsidR="002F73EE">
        <w:rPr>
          <w:sz w:val="18"/>
          <w:szCs w:val="18"/>
        </w:rPr>
        <w:tab/>
      </w:r>
      <w:r w:rsidR="001A310E">
        <w:rPr>
          <w:sz w:val="18"/>
          <w:szCs w:val="18"/>
        </w:rPr>
        <w:t xml:space="preserve">** </w:t>
      </w:r>
      <w:r w:rsidRPr="00484C6B">
        <w:rPr>
          <w:sz w:val="18"/>
          <w:szCs w:val="18"/>
        </w:rPr>
        <w:t xml:space="preserve">Melig betekent: </w:t>
      </w:r>
      <w:r w:rsidR="00596018">
        <w:rPr>
          <w:sz w:val="18"/>
          <w:szCs w:val="18"/>
        </w:rPr>
        <w:t xml:space="preserve">meelachtig, </w:t>
      </w:r>
      <w:r w:rsidR="003E49AD">
        <w:rPr>
          <w:sz w:val="18"/>
          <w:szCs w:val="18"/>
        </w:rPr>
        <w:t xml:space="preserve">kruimig, </w:t>
      </w:r>
      <w:r w:rsidRPr="00484C6B">
        <w:rPr>
          <w:sz w:val="18"/>
          <w:szCs w:val="18"/>
        </w:rPr>
        <w:t xml:space="preserve">droog, </w:t>
      </w:r>
      <w:r w:rsidR="00760516">
        <w:rPr>
          <w:sz w:val="18"/>
          <w:szCs w:val="18"/>
        </w:rPr>
        <w:t>enigszins</w:t>
      </w:r>
      <w:r w:rsidRPr="00484C6B">
        <w:rPr>
          <w:sz w:val="18"/>
          <w:szCs w:val="18"/>
        </w:rPr>
        <w:t xml:space="preserve"> onsamenhangend</w:t>
      </w:r>
      <w:r w:rsidR="00EB266E">
        <w:rPr>
          <w:sz w:val="18"/>
          <w:szCs w:val="18"/>
        </w:rPr>
        <w:t>, poederachtig</w:t>
      </w:r>
    </w:p>
    <w:p w:rsidR="00932022" w:rsidRPr="005B7A06" w:rsidRDefault="00932022">
      <w:pPr>
        <w:rPr>
          <w:b/>
        </w:rPr>
      </w:pPr>
      <w:r w:rsidRPr="005B7A06">
        <w:rPr>
          <w:b/>
        </w:rPr>
        <w:t>Referenties</w:t>
      </w:r>
    </w:p>
    <w:p w:rsidR="00932022" w:rsidRDefault="00932022" w:rsidP="00932022">
      <w:pPr>
        <w:pStyle w:val="Lijstalinea"/>
        <w:numPr>
          <w:ilvl w:val="0"/>
          <w:numId w:val="1"/>
        </w:numPr>
      </w:pPr>
      <w:r>
        <w:t>Technisch rapport Klei voor dijken, TR17, Delft mei 1996</w:t>
      </w:r>
    </w:p>
    <w:p w:rsidR="00406563" w:rsidRDefault="00406563" w:rsidP="009D778F">
      <w:pPr>
        <w:pStyle w:val="Lijstalinea"/>
        <w:numPr>
          <w:ilvl w:val="0"/>
          <w:numId w:val="1"/>
        </w:numPr>
      </w:pPr>
      <w:r>
        <w:t>Grond voor kaden, praktijkonderzoek naar de ontwikkeling van fysische kwaliteitseisen voor grond in boezemkaden</w:t>
      </w:r>
      <w:r w:rsidR="009D778F">
        <w:t xml:space="preserve">, STOWA, 2002-38, </w:t>
      </w:r>
      <w:r w:rsidR="009D778F" w:rsidRPr="009D778F">
        <w:t>ISBN 90-5773-192-4</w:t>
      </w:r>
    </w:p>
    <w:p w:rsidR="006059A3" w:rsidRDefault="00560744" w:rsidP="006059A3">
      <w:pPr>
        <w:pStyle w:val="Lijstalinea"/>
        <w:numPr>
          <w:ilvl w:val="0"/>
          <w:numId w:val="1"/>
        </w:numPr>
      </w:pPr>
      <w:r w:rsidRPr="00560744">
        <w:t>Voorschrift Toetsen op Veiligheid Primaire Waterkeringen (VTV2006), ISBN 978-90-369-5762-5, september 2007</w:t>
      </w:r>
    </w:p>
    <w:sectPr w:rsidR="006059A3" w:rsidSect="00E4328F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21FE"/>
    <w:multiLevelType w:val="hybridMultilevel"/>
    <w:tmpl w:val="BEE85E4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36945"/>
    <w:multiLevelType w:val="hybridMultilevel"/>
    <w:tmpl w:val="BEE85E4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B48"/>
    <w:multiLevelType w:val="hybridMultilevel"/>
    <w:tmpl w:val="B3728A1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DF6E68"/>
    <w:multiLevelType w:val="hybridMultilevel"/>
    <w:tmpl w:val="D12AE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B161E"/>
    <w:multiLevelType w:val="hybridMultilevel"/>
    <w:tmpl w:val="B3728A1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4D0CDA"/>
    <w:multiLevelType w:val="hybridMultilevel"/>
    <w:tmpl w:val="B3728A1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4B624B"/>
    <w:multiLevelType w:val="hybridMultilevel"/>
    <w:tmpl w:val="B3728A1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2D"/>
    <w:rsid w:val="0000379A"/>
    <w:rsid w:val="000058E3"/>
    <w:rsid w:val="0001460E"/>
    <w:rsid w:val="00015997"/>
    <w:rsid w:val="0001737A"/>
    <w:rsid w:val="00020093"/>
    <w:rsid w:val="0002233A"/>
    <w:rsid w:val="0002793E"/>
    <w:rsid w:val="00031DF3"/>
    <w:rsid w:val="00041B84"/>
    <w:rsid w:val="00050CF8"/>
    <w:rsid w:val="00064931"/>
    <w:rsid w:val="000671C5"/>
    <w:rsid w:val="0008502C"/>
    <w:rsid w:val="00086C92"/>
    <w:rsid w:val="00093D79"/>
    <w:rsid w:val="000A4A94"/>
    <w:rsid w:val="000A7738"/>
    <w:rsid w:val="000A7942"/>
    <w:rsid w:val="000C263F"/>
    <w:rsid w:val="000C2B63"/>
    <w:rsid w:val="000C3267"/>
    <w:rsid w:val="000D09F5"/>
    <w:rsid w:val="000E3E6F"/>
    <w:rsid w:val="000F42EA"/>
    <w:rsid w:val="001069DC"/>
    <w:rsid w:val="00117218"/>
    <w:rsid w:val="001173D5"/>
    <w:rsid w:val="0012246E"/>
    <w:rsid w:val="001242E7"/>
    <w:rsid w:val="00125E11"/>
    <w:rsid w:val="00135500"/>
    <w:rsid w:val="00136D0E"/>
    <w:rsid w:val="00150482"/>
    <w:rsid w:val="00180735"/>
    <w:rsid w:val="00181CF3"/>
    <w:rsid w:val="00186CD0"/>
    <w:rsid w:val="00187CD0"/>
    <w:rsid w:val="00197B4E"/>
    <w:rsid w:val="001A310E"/>
    <w:rsid w:val="001A31B6"/>
    <w:rsid w:val="001A76D8"/>
    <w:rsid w:val="001A7811"/>
    <w:rsid w:val="001C17D9"/>
    <w:rsid w:val="001C302E"/>
    <w:rsid w:val="001C7496"/>
    <w:rsid w:val="001E28E5"/>
    <w:rsid w:val="0020288D"/>
    <w:rsid w:val="002231F1"/>
    <w:rsid w:val="00224B53"/>
    <w:rsid w:val="002251B4"/>
    <w:rsid w:val="00227BA2"/>
    <w:rsid w:val="00231E99"/>
    <w:rsid w:val="0024205B"/>
    <w:rsid w:val="0024207F"/>
    <w:rsid w:val="0024632F"/>
    <w:rsid w:val="00253B57"/>
    <w:rsid w:val="00260219"/>
    <w:rsid w:val="002664F4"/>
    <w:rsid w:val="0028009F"/>
    <w:rsid w:val="00285B2E"/>
    <w:rsid w:val="00292F58"/>
    <w:rsid w:val="002A69C4"/>
    <w:rsid w:val="002B01DC"/>
    <w:rsid w:val="002B41E0"/>
    <w:rsid w:val="002B6317"/>
    <w:rsid w:val="002C756A"/>
    <w:rsid w:val="002D0E25"/>
    <w:rsid w:val="002D707D"/>
    <w:rsid w:val="002E0182"/>
    <w:rsid w:val="002E4CDC"/>
    <w:rsid w:val="002F73EE"/>
    <w:rsid w:val="00304741"/>
    <w:rsid w:val="00306361"/>
    <w:rsid w:val="00306CE0"/>
    <w:rsid w:val="0031088D"/>
    <w:rsid w:val="003154FA"/>
    <w:rsid w:val="00320BB2"/>
    <w:rsid w:val="00322973"/>
    <w:rsid w:val="00334BFD"/>
    <w:rsid w:val="00350E66"/>
    <w:rsid w:val="00351288"/>
    <w:rsid w:val="003557BB"/>
    <w:rsid w:val="00360379"/>
    <w:rsid w:val="00362B8B"/>
    <w:rsid w:val="00365DA8"/>
    <w:rsid w:val="00384BA8"/>
    <w:rsid w:val="003954F9"/>
    <w:rsid w:val="00396BB1"/>
    <w:rsid w:val="003B3736"/>
    <w:rsid w:val="003C27F3"/>
    <w:rsid w:val="003C31E5"/>
    <w:rsid w:val="003E2323"/>
    <w:rsid w:val="003E3FFC"/>
    <w:rsid w:val="003E49AD"/>
    <w:rsid w:val="003E4BE2"/>
    <w:rsid w:val="003F721C"/>
    <w:rsid w:val="00406563"/>
    <w:rsid w:val="00414319"/>
    <w:rsid w:val="00420957"/>
    <w:rsid w:val="004237E7"/>
    <w:rsid w:val="00424DC5"/>
    <w:rsid w:val="00424DE0"/>
    <w:rsid w:val="00426E22"/>
    <w:rsid w:val="00426EEB"/>
    <w:rsid w:val="00435B30"/>
    <w:rsid w:val="00441F19"/>
    <w:rsid w:val="004433FF"/>
    <w:rsid w:val="00457AE0"/>
    <w:rsid w:val="00466FA0"/>
    <w:rsid w:val="00472174"/>
    <w:rsid w:val="00484737"/>
    <w:rsid w:val="00484C6B"/>
    <w:rsid w:val="00490FFE"/>
    <w:rsid w:val="004A7480"/>
    <w:rsid w:val="004B352E"/>
    <w:rsid w:val="004B5BCB"/>
    <w:rsid w:val="004C0ED4"/>
    <w:rsid w:val="004F0646"/>
    <w:rsid w:val="00501B91"/>
    <w:rsid w:val="00505A20"/>
    <w:rsid w:val="0050672D"/>
    <w:rsid w:val="00507068"/>
    <w:rsid w:val="00510A11"/>
    <w:rsid w:val="00521AF7"/>
    <w:rsid w:val="00535D75"/>
    <w:rsid w:val="0055008D"/>
    <w:rsid w:val="00551B66"/>
    <w:rsid w:val="005551AF"/>
    <w:rsid w:val="00560744"/>
    <w:rsid w:val="0056341A"/>
    <w:rsid w:val="005670B4"/>
    <w:rsid w:val="00573432"/>
    <w:rsid w:val="0058215C"/>
    <w:rsid w:val="00582FF4"/>
    <w:rsid w:val="00596018"/>
    <w:rsid w:val="005A3AC3"/>
    <w:rsid w:val="005A5AE4"/>
    <w:rsid w:val="005B1192"/>
    <w:rsid w:val="005B7A06"/>
    <w:rsid w:val="005C2C01"/>
    <w:rsid w:val="005C409A"/>
    <w:rsid w:val="005D2216"/>
    <w:rsid w:val="005D5FD4"/>
    <w:rsid w:val="005D7DDB"/>
    <w:rsid w:val="005E350A"/>
    <w:rsid w:val="005F24C7"/>
    <w:rsid w:val="005F24E5"/>
    <w:rsid w:val="005F5149"/>
    <w:rsid w:val="006006C3"/>
    <w:rsid w:val="006020C1"/>
    <w:rsid w:val="006059A3"/>
    <w:rsid w:val="00612452"/>
    <w:rsid w:val="00615004"/>
    <w:rsid w:val="0061527B"/>
    <w:rsid w:val="00616B8D"/>
    <w:rsid w:val="0062119C"/>
    <w:rsid w:val="00622511"/>
    <w:rsid w:val="00622ACC"/>
    <w:rsid w:val="0062643B"/>
    <w:rsid w:val="00631030"/>
    <w:rsid w:val="00640642"/>
    <w:rsid w:val="0064343F"/>
    <w:rsid w:val="0065238F"/>
    <w:rsid w:val="00653A3E"/>
    <w:rsid w:val="00655B60"/>
    <w:rsid w:val="006604E7"/>
    <w:rsid w:val="006634C0"/>
    <w:rsid w:val="006673D4"/>
    <w:rsid w:val="00667475"/>
    <w:rsid w:val="006702FF"/>
    <w:rsid w:val="006724F8"/>
    <w:rsid w:val="006726BE"/>
    <w:rsid w:val="006836D6"/>
    <w:rsid w:val="00684D61"/>
    <w:rsid w:val="00686D91"/>
    <w:rsid w:val="00692FBB"/>
    <w:rsid w:val="006A2838"/>
    <w:rsid w:val="006B710D"/>
    <w:rsid w:val="006B7351"/>
    <w:rsid w:val="006D494C"/>
    <w:rsid w:val="006D4BD9"/>
    <w:rsid w:val="006F192C"/>
    <w:rsid w:val="006F48E1"/>
    <w:rsid w:val="00707F14"/>
    <w:rsid w:val="007157D5"/>
    <w:rsid w:val="00720EDD"/>
    <w:rsid w:val="00721CA9"/>
    <w:rsid w:val="00724E53"/>
    <w:rsid w:val="0072539B"/>
    <w:rsid w:val="007259D0"/>
    <w:rsid w:val="00742297"/>
    <w:rsid w:val="00754EC1"/>
    <w:rsid w:val="00760516"/>
    <w:rsid w:val="00793689"/>
    <w:rsid w:val="007965B9"/>
    <w:rsid w:val="007A4571"/>
    <w:rsid w:val="007C251F"/>
    <w:rsid w:val="007C6052"/>
    <w:rsid w:val="007D5D8E"/>
    <w:rsid w:val="007E4339"/>
    <w:rsid w:val="007F01A6"/>
    <w:rsid w:val="007F066E"/>
    <w:rsid w:val="007F08BD"/>
    <w:rsid w:val="0080050A"/>
    <w:rsid w:val="0080103E"/>
    <w:rsid w:val="0080140D"/>
    <w:rsid w:val="00801560"/>
    <w:rsid w:val="008234CD"/>
    <w:rsid w:val="0082373C"/>
    <w:rsid w:val="008348B8"/>
    <w:rsid w:val="008349B3"/>
    <w:rsid w:val="00835872"/>
    <w:rsid w:val="008446D5"/>
    <w:rsid w:val="00850839"/>
    <w:rsid w:val="0086129E"/>
    <w:rsid w:val="00861401"/>
    <w:rsid w:val="008640C5"/>
    <w:rsid w:val="00867735"/>
    <w:rsid w:val="00872269"/>
    <w:rsid w:val="0088533C"/>
    <w:rsid w:val="00894E89"/>
    <w:rsid w:val="0089523E"/>
    <w:rsid w:val="008A136D"/>
    <w:rsid w:val="008B7AFA"/>
    <w:rsid w:val="008D2F5A"/>
    <w:rsid w:val="008D3979"/>
    <w:rsid w:val="008F3820"/>
    <w:rsid w:val="00907F0E"/>
    <w:rsid w:val="009118BE"/>
    <w:rsid w:val="0092315F"/>
    <w:rsid w:val="00932022"/>
    <w:rsid w:val="00935BA0"/>
    <w:rsid w:val="00943CF0"/>
    <w:rsid w:val="00946A60"/>
    <w:rsid w:val="00946DDE"/>
    <w:rsid w:val="00953BEB"/>
    <w:rsid w:val="009738E9"/>
    <w:rsid w:val="00974169"/>
    <w:rsid w:val="0097784C"/>
    <w:rsid w:val="00990A3D"/>
    <w:rsid w:val="009A0C00"/>
    <w:rsid w:val="009A1C3F"/>
    <w:rsid w:val="009A46FA"/>
    <w:rsid w:val="009B7A91"/>
    <w:rsid w:val="009C5963"/>
    <w:rsid w:val="009C7361"/>
    <w:rsid w:val="009D3768"/>
    <w:rsid w:val="009D778F"/>
    <w:rsid w:val="009D7CCD"/>
    <w:rsid w:val="009F1433"/>
    <w:rsid w:val="009F7126"/>
    <w:rsid w:val="00A13DC5"/>
    <w:rsid w:val="00A1482A"/>
    <w:rsid w:val="00A175BB"/>
    <w:rsid w:val="00A231F3"/>
    <w:rsid w:val="00A358CB"/>
    <w:rsid w:val="00A44191"/>
    <w:rsid w:val="00A544FE"/>
    <w:rsid w:val="00A61B45"/>
    <w:rsid w:val="00A77BAB"/>
    <w:rsid w:val="00A8562B"/>
    <w:rsid w:val="00A90FE9"/>
    <w:rsid w:val="00A94060"/>
    <w:rsid w:val="00A95BC6"/>
    <w:rsid w:val="00AB1044"/>
    <w:rsid w:val="00AC3C17"/>
    <w:rsid w:val="00AC781D"/>
    <w:rsid w:val="00AD4156"/>
    <w:rsid w:val="00AE1A72"/>
    <w:rsid w:val="00AF675B"/>
    <w:rsid w:val="00B30F5D"/>
    <w:rsid w:val="00B455EE"/>
    <w:rsid w:val="00B51AE1"/>
    <w:rsid w:val="00B559D6"/>
    <w:rsid w:val="00B56C63"/>
    <w:rsid w:val="00B6416D"/>
    <w:rsid w:val="00B72ED0"/>
    <w:rsid w:val="00B81679"/>
    <w:rsid w:val="00B84A04"/>
    <w:rsid w:val="00B95091"/>
    <w:rsid w:val="00BC7502"/>
    <w:rsid w:val="00BE416D"/>
    <w:rsid w:val="00BF0344"/>
    <w:rsid w:val="00BF0585"/>
    <w:rsid w:val="00BF4367"/>
    <w:rsid w:val="00C03ED5"/>
    <w:rsid w:val="00C35D68"/>
    <w:rsid w:val="00C42DDC"/>
    <w:rsid w:val="00C43FC8"/>
    <w:rsid w:val="00C47191"/>
    <w:rsid w:val="00C479BC"/>
    <w:rsid w:val="00C53A0D"/>
    <w:rsid w:val="00C80201"/>
    <w:rsid w:val="00C8117D"/>
    <w:rsid w:val="00C97FDC"/>
    <w:rsid w:val="00CA54CF"/>
    <w:rsid w:val="00CB1C01"/>
    <w:rsid w:val="00CB22BF"/>
    <w:rsid w:val="00CB6023"/>
    <w:rsid w:val="00CB6076"/>
    <w:rsid w:val="00CD386F"/>
    <w:rsid w:val="00CD5E05"/>
    <w:rsid w:val="00CF4946"/>
    <w:rsid w:val="00D05385"/>
    <w:rsid w:val="00D07458"/>
    <w:rsid w:val="00D22792"/>
    <w:rsid w:val="00D35502"/>
    <w:rsid w:val="00D63F6B"/>
    <w:rsid w:val="00D760AA"/>
    <w:rsid w:val="00D85294"/>
    <w:rsid w:val="00DA3DF3"/>
    <w:rsid w:val="00DA4D5D"/>
    <w:rsid w:val="00DB133B"/>
    <w:rsid w:val="00DB23BB"/>
    <w:rsid w:val="00DB3E98"/>
    <w:rsid w:val="00DB659F"/>
    <w:rsid w:val="00DC3C35"/>
    <w:rsid w:val="00DD18A9"/>
    <w:rsid w:val="00DD4613"/>
    <w:rsid w:val="00DE2B03"/>
    <w:rsid w:val="00DE3B27"/>
    <w:rsid w:val="00DF63EA"/>
    <w:rsid w:val="00E04DFC"/>
    <w:rsid w:val="00E1238F"/>
    <w:rsid w:val="00E24449"/>
    <w:rsid w:val="00E4328F"/>
    <w:rsid w:val="00E45053"/>
    <w:rsid w:val="00E45F7A"/>
    <w:rsid w:val="00E66822"/>
    <w:rsid w:val="00E72F76"/>
    <w:rsid w:val="00E776FB"/>
    <w:rsid w:val="00E926EA"/>
    <w:rsid w:val="00EA72A9"/>
    <w:rsid w:val="00EB23B8"/>
    <w:rsid w:val="00EB266E"/>
    <w:rsid w:val="00EB2B85"/>
    <w:rsid w:val="00EB42B1"/>
    <w:rsid w:val="00EC043F"/>
    <w:rsid w:val="00EC1CF2"/>
    <w:rsid w:val="00EC559F"/>
    <w:rsid w:val="00EC64D1"/>
    <w:rsid w:val="00ED6108"/>
    <w:rsid w:val="00EE7CAF"/>
    <w:rsid w:val="00EF1F3E"/>
    <w:rsid w:val="00F01607"/>
    <w:rsid w:val="00F0631E"/>
    <w:rsid w:val="00F253FC"/>
    <w:rsid w:val="00F269E4"/>
    <w:rsid w:val="00F33627"/>
    <w:rsid w:val="00F454A6"/>
    <w:rsid w:val="00F869DB"/>
    <w:rsid w:val="00F87A00"/>
    <w:rsid w:val="00F95A80"/>
    <w:rsid w:val="00FA732C"/>
    <w:rsid w:val="00FB0134"/>
    <w:rsid w:val="00FC7787"/>
    <w:rsid w:val="00FD5967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D4389-8E97-49F2-977A-4EA678AC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0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3202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E99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A175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175B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PMW_x002d_rol xmlns="26d3084a-0350-4158-8ced-0237025d4fad">5 Contractmanagement</PMW_x002d_rol>
    <TaxCatchAll xmlns="8692c956-8d17-47f3-a881-50e9dbabac13" xsi:nil="true"/>
    <lcf76f155ced4ddcb4097134ff3c332f xmlns="26d3084a-0350-4158-8ced-0237025d4fad">
      <Terms xmlns="http://schemas.microsoft.com/office/infopath/2007/PartnerControls"/>
    </lcf76f155ced4ddcb4097134ff3c332f>
    <Status xmlns="26d3084a-0350-4158-8ced-0237025d4fad" xsi:nil="true"/>
  </documentManagement>
</p:properties>
</file>

<file path=customXml/itemProps1.xml><?xml version="1.0" encoding="utf-8"?>
<ds:datastoreItem xmlns:ds="http://schemas.openxmlformats.org/officeDocument/2006/customXml" ds:itemID="{F25BDB37-6447-461A-B52F-4D27DC940541}"/>
</file>

<file path=customXml/itemProps2.xml><?xml version="1.0" encoding="utf-8"?>
<ds:datastoreItem xmlns:ds="http://schemas.openxmlformats.org/officeDocument/2006/customXml" ds:itemID="{B70809FE-1886-49A6-8C0C-43CA39A8D2BB}"/>
</file>

<file path=customXml/itemProps3.xml><?xml version="1.0" encoding="utf-8"?>
<ds:datastoreItem xmlns:ds="http://schemas.openxmlformats.org/officeDocument/2006/customXml" ds:itemID="{F7F9494C-1B2A-40CE-8B22-ED5B29243DEC}"/>
</file>

<file path=docProps/app.xml><?xml version="1.0" encoding="utf-8"?>
<Properties xmlns="http://schemas.openxmlformats.org/officeDocument/2006/extended-properties" xmlns:vt="http://schemas.openxmlformats.org/officeDocument/2006/docPropsVTypes">
  <Template>DD3177F6</Template>
  <TotalTime>1</TotalTime>
  <Pages>2</Pages>
  <Words>684</Words>
  <Characters>3766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treuzenaar</dc:creator>
  <cp:lastModifiedBy>Kuiper, Bob</cp:lastModifiedBy>
  <cp:revision>2</cp:revision>
  <cp:lastPrinted>2013-02-06T07:32:00Z</cp:lastPrinted>
  <dcterms:created xsi:type="dcterms:W3CDTF">2018-04-20T06:00:00Z</dcterms:created>
  <dcterms:modified xsi:type="dcterms:W3CDTF">2018-04-20T06:00:00Z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0x010100C020CCB2D04D64499CE57DEC293BA75C</vt:lpwstr>
  </property>
  <property fmtid="{D5CDD505-2E9C-101B-9397-08002B2CF9AE}" pid="3" name="MediaServiceImageTags">
    <vt:lpwstr/>
  </property>
</Properties>
</file>