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002CE25B" w:rsidR="0083132E" w:rsidRPr="00CB3DF3" w:rsidRDefault="00B31191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Aanmeld</w:t>
                            </w:r>
                            <w:r w:rsidR="00CB3DF3">
                              <w:rPr>
                                <w:lang w:val="en-US"/>
                              </w:rPr>
                              <w:t>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002CE25B" w:rsidR="0083132E" w:rsidRPr="00CB3DF3" w:rsidRDefault="00B31191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Aanmeld</w:t>
                      </w:r>
                      <w:r w:rsidR="00CB3DF3">
                        <w:rPr>
                          <w:lang w:val="en-US"/>
                        </w:rPr>
                        <w:t>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42462D84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336AF806" w:rsidR="00CB3DF3" w:rsidRPr="00CB3DF3" w:rsidRDefault="00B31191" w:rsidP="00CB3DF3">
      <w:pPr>
        <w:pStyle w:val="Kop1"/>
      </w:pPr>
      <w:r>
        <w:t>Aanmeld</w:t>
      </w:r>
      <w:r w:rsidR="00CB3DF3">
        <w:t xml:space="preserve">formulier 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246ABB45" w:rsidR="00CB3DF3" w:rsidRPr="00CB3DF3" w:rsidRDefault="00B31191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B31191">
        <w:rPr>
          <w:rFonts w:cs="Arial"/>
          <w:sz w:val="20"/>
          <w:szCs w:val="20"/>
        </w:rPr>
        <w:t xml:space="preserve">Meldt zich aan voor de selectie van de niet openbare aanbesteding </w:t>
      </w:r>
      <w:r>
        <w:rPr>
          <w:rFonts w:cs="Arial"/>
          <w:sz w:val="20"/>
          <w:szCs w:val="20"/>
        </w:rPr>
        <w:t xml:space="preserve">2025-055 </w:t>
      </w:r>
      <w:r w:rsidRPr="00B31191">
        <w:rPr>
          <w:rFonts w:cs="Arial"/>
          <w:sz w:val="20"/>
          <w:szCs w:val="20"/>
        </w:rPr>
        <w:t xml:space="preserve">interieur- en bouwkundig architect </w:t>
      </w:r>
      <w:r w:rsidR="00057BD1">
        <w:rPr>
          <w:rFonts w:cs="Arial"/>
          <w:sz w:val="20"/>
          <w:szCs w:val="20"/>
        </w:rPr>
        <w:t>en</w:t>
      </w:r>
      <w:r w:rsidRPr="00B31191">
        <w:rPr>
          <w:rFonts w:cs="Arial"/>
          <w:sz w:val="20"/>
          <w:szCs w:val="20"/>
        </w:rPr>
        <w:t xml:space="preserve"> bijbehorende technische adviesdiensten t.b.v. het cultuurhuis De Nieuwe Doelen.</w:t>
      </w:r>
    </w:p>
    <w:p w14:paraId="56F8A85F" w14:textId="3273564E" w:rsidR="00CB3DF3" w:rsidRDefault="00B31191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Opgaven van eventuele </w:t>
      </w:r>
      <w:proofErr w:type="spellStart"/>
      <w:r w:rsidR="00057BD1">
        <w:rPr>
          <w:rFonts w:cs="Arial"/>
          <w:color w:val="000000"/>
          <w:sz w:val="20"/>
          <w:szCs w:val="20"/>
        </w:rPr>
        <w:t>combinanten</w:t>
      </w:r>
      <w:proofErr w:type="spellEnd"/>
      <w:r w:rsidR="00057BD1">
        <w:rPr>
          <w:rFonts w:cs="Arial"/>
          <w:color w:val="000000"/>
          <w:sz w:val="20"/>
          <w:szCs w:val="20"/>
        </w:rPr>
        <w:t xml:space="preserve"> of </w:t>
      </w:r>
      <w:r>
        <w:rPr>
          <w:rFonts w:cs="Arial"/>
          <w:color w:val="000000"/>
          <w:sz w:val="20"/>
          <w:szCs w:val="20"/>
        </w:rPr>
        <w:t>onderaannemers:</w:t>
      </w:r>
    </w:p>
    <w:p w14:paraId="363D968E" w14:textId="4159792A" w:rsidR="00B31191" w:rsidRDefault="00B31191" w:rsidP="00B31191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XX</w:t>
      </w:r>
    </w:p>
    <w:p w14:paraId="6EEF6D8B" w14:textId="00C71B79" w:rsidR="00B31191" w:rsidRPr="00B31191" w:rsidRDefault="00B31191" w:rsidP="00B31191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XX</w:t>
      </w:r>
    </w:p>
    <w:p w14:paraId="0BFC93C3" w14:textId="77777777" w:rsidR="00B31191" w:rsidRDefault="00B31191" w:rsidP="00CB3DF3">
      <w:pPr>
        <w:spacing w:line="240" w:lineRule="auto"/>
        <w:rPr>
          <w:rFonts w:cs="Arial"/>
          <w:color w:val="000000"/>
          <w:sz w:val="20"/>
          <w:szCs w:val="20"/>
        </w:rPr>
      </w:pPr>
    </w:p>
    <w:p w14:paraId="417FB89B" w14:textId="488158FC" w:rsidR="00B31191" w:rsidRDefault="00B31191" w:rsidP="00CB3DF3">
      <w:pPr>
        <w:spacing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Bijlage:</w:t>
      </w:r>
    </w:p>
    <w:p w14:paraId="155DF11A" w14:textId="7FB1BDE6" w:rsidR="00B31191" w:rsidRDefault="00B31191" w:rsidP="00B31191">
      <w:pPr>
        <w:pStyle w:val="Lijstalinea"/>
        <w:numPr>
          <w:ilvl w:val="0"/>
          <w:numId w:val="4"/>
        </w:num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UEA formulier, volledig ingevuld </w:t>
      </w:r>
      <w:r>
        <w:rPr>
          <w:rFonts w:cs="Arial"/>
          <w:sz w:val="20"/>
          <w:szCs w:val="20"/>
          <w:vertAlign w:val="superscript"/>
        </w:rPr>
        <w:t>1</w:t>
      </w:r>
    </w:p>
    <w:p w14:paraId="5D45D261" w14:textId="065376C7" w:rsidR="00B31191" w:rsidRDefault="00B31191" w:rsidP="00B31191">
      <w:pPr>
        <w:pStyle w:val="Lijstalinea"/>
        <w:numPr>
          <w:ilvl w:val="0"/>
          <w:numId w:val="4"/>
        </w:num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KVK-Formulier </w:t>
      </w:r>
      <w:r>
        <w:rPr>
          <w:rFonts w:cs="Arial"/>
          <w:sz w:val="20"/>
          <w:szCs w:val="20"/>
          <w:vertAlign w:val="superscript"/>
        </w:rPr>
        <w:t>1</w:t>
      </w:r>
    </w:p>
    <w:p w14:paraId="0F9689F9" w14:textId="5D99B1FC" w:rsidR="00B31191" w:rsidRDefault="00B31191" w:rsidP="00B31191">
      <w:pPr>
        <w:pStyle w:val="Lijstalinea"/>
        <w:numPr>
          <w:ilvl w:val="0"/>
          <w:numId w:val="4"/>
        </w:numPr>
        <w:spacing w:line="240" w:lineRule="auto"/>
        <w:rPr>
          <w:rFonts w:cs="Arial"/>
          <w:sz w:val="20"/>
          <w:szCs w:val="20"/>
        </w:rPr>
      </w:pPr>
      <w:r w:rsidRPr="00B31191">
        <w:rPr>
          <w:rFonts w:cs="Arial"/>
          <w:sz w:val="20"/>
          <w:szCs w:val="20"/>
        </w:rPr>
        <w:t>Opgaveformulier referentieprojecten</w:t>
      </w:r>
    </w:p>
    <w:p w14:paraId="773C4F42" w14:textId="68FD6E5E" w:rsidR="00B31191" w:rsidRPr="00B31191" w:rsidRDefault="00B31191" w:rsidP="00B31191">
      <w:pPr>
        <w:pStyle w:val="Lijstalinea"/>
        <w:numPr>
          <w:ilvl w:val="0"/>
          <w:numId w:val="4"/>
        </w:numPr>
        <w:spacing w:line="240" w:lineRule="auto"/>
        <w:rPr>
          <w:rFonts w:cs="Arial"/>
          <w:sz w:val="20"/>
          <w:szCs w:val="20"/>
        </w:rPr>
      </w:pPr>
      <w:r w:rsidRPr="00B31191">
        <w:rPr>
          <w:rFonts w:cs="Arial"/>
          <w:sz w:val="20"/>
          <w:szCs w:val="20"/>
        </w:rPr>
        <w:t>Model opgave referentieproject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  <w:vertAlign w:val="superscript"/>
        </w:rPr>
        <w:t>2</w:t>
      </w:r>
    </w:p>
    <w:p w14:paraId="0F33C640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227CBB7B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1346497F" w14:textId="77777777" w:rsidR="00B31191" w:rsidRPr="002516F7" w:rsidRDefault="00B31191" w:rsidP="00CB3DF3">
      <w:pPr>
        <w:spacing w:line="240" w:lineRule="auto"/>
        <w:rPr>
          <w:rFonts w:cs="Arial"/>
          <w:sz w:val="16"/>
          <w:szCs w:val="16"/>
        </w:rPr>
      </w:pPr>
      <w:r w:rsidRPr="002516F7">
        <w:rPr>
          <w:rFonts w:cs="Arial"/>
          <w:sz w:val="16"/>
          <w:szCs w:val="16"/>
        </w:rPr>
        <w:t>Toelichting:</w:t>
      </w:r>
    </w:p>
    <w:p w14:paraId="1013957B" w14:textId="77777777" w:rsidR="00B31191" w:rsidRPr="002516F7" w:rsidRDefault="00B31191" w:rsidP="00B31191">
      <w:pPr>
        <w:pStyle w:val="Lijstalinea"/>
        <w:numPr>
          <w:ilvl w:val="0"/>
          <w:numId w:val="5"/>
        </w:numPr>
        <w:spacing w:line="240" w:lineRule="auto"/>
        <w:rPr>
          <w:rFonts w:cs="Arial"/>
          <w:sz w:val="16"/>
          <w:szCs w:val="16"/>
        </w:rPr>
      </w:pPr>
      <w:r w:rsidRPr="002516F7">
        <w:rPr>
          <w:rFonts w:cs="Arial"/>
          <w:sz w:val="16"/>
          <w:szCs w:val="16"/>
        </w:rPr>
        <w:t xml:space="preserve">Indien u inschrijft als combinatie of gebruik maakt van één of meerdere onderaannemers om te voldoen aan één of meerdere geschiktheidseisen en/of selectiecriteria dient iedere ondernemer deze documenten te overleggen. </w:t>
      </w:r>
    </w:p>
    <w:p w14:paraId="44327AA5" w14:textId="66075105" w:rsidR="00B31191" w:rsidRPr="00B31191" w:rsidRDefault="00B31191" w:rsidP="00B31191">
      <w:pPr>
        <w:pStyle w:val="Lijstalinea"/>
        <w:numPr>
          <w:ilvl w:val="0"/>
          <w:numId w:val="5"/>
        </w:numPr>
        <w:spacing w:line="240" w:lineRule="auto"/>
        <w:rPr>
          <w:rFonts w:cs="Arial"/>
          <w:sz w:val="20"/>
          <w:szCs w:val="20"/>
        </w:rPr>
      </w:pPr>
      <w:r w:rsidRPr="002516F7">
        <w:rPr>
          <w:rFonts w:cs="Arial"/>
          <w:sz w:val="16"/>
          <w:szCs w:val="16"/>
        </w:rPr>
        <w:t>Per project één volledig ingevuld formulier.</w:t>
      </w:r>
      <w:r>
        <w:rPr>
          <w:rFonts w:cs="Arial"/>
          <w:sz w:val="20"/>
          <w:szCs w:val="20"/>
        </w:rPr>
        <w:t xml:space="preserve"> </w:t>
      </w:r>
      <w:r w:rsidRPr="00B31191">
        <w:rPr>
          <w:rFonts w:cs="Arial"/>
          <w:sz w:val="20"/>
          <w:szCs w:val="20"/>
        </w:rPr>
        <w:br/>
      </w:r>
    </w:p>
    <w:p w14:paraId="5EE73764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57D0FC81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00FBD878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5D052A80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65B7C061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4DFC226F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125065CC" w14:textId="77777777" w:rsidR="00B31191" w:rsidRDefault="00B31191" w:rsidP="00CB3DF3">
      <w:pPr>
        <w:spacing w:line="240" w:lineRule="auto"/>
        <w:rPr>
          <w:rFonts w:cs="Arial"/>
          <w:sz w:val="20"/>
          <w:szCs w:val="20"/>
        </w:rPr>
      </w:pPr>
    </w:p>
    <w:p w14:paraId="30B53AA2" w14:textId="5CC1CFDE" w:rsidR="00CB3DF3" w:rsidRPr="00CB3DF3" w:rsidRDefault="00B31191" w:rsidP="00CB3DF3">
      <w:pPr>
        <w:spacing w:line="240" w:lineRule="auto"/>
        <w:rPr>
          <w:rFonts w:cs="Arial"/>
          <w:sz w:val="20"/>
          <w:szCs w:val="20"/>
        </w:rPr>
      </w:pPr>
      <w:r w:rsidRPr="00B31191">
        <w:rPr>
          <w:rFonts w:cs="Arial"/>
          <w:sz w:val="20"/>
          <w:szCs w:val="20"/>
        </w:rPr>
        <w:t>Meldt zich aan voor de selectie van de niet openbare aanbesteding 2025-055 interieur- en bouwkundig architect en bijbehorende technische adviesdiensten t.b.v. het cultuurhuis De Nieuwe Doelen.</w:t>
      </w:r>
    </w:p>
    <w:p w14:paraId="339723C8" w14:textId="659DFB96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6C3B7CF9" w14:textId="6011CBBB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4635B654-75BB-4456-BD5C-8072FC45BC49}"/>
    <w:embedBold r:id="rId2" w:fontKey="{95CF7B47-823D-4AEE-929F-6502D27948D0}"/>
    <w:embedItalic r:id="rId3" w:fontKey="{7578AF52-47B9-43C6-A790-14BB41045C98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F14E7853-7770-4867-A252-E24FF032BAF2}"/>
    <w:embedItalic r:id="rId5" w:fontKey="{CBD6997E-5B83-45DC-A93F-DB655884FB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D6BA5"/>
    <w:multiLevelType w:val="hybridMultilevel"/>
    <w:tmpl w:val="AF3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5661D"/>
    <w:multiLevelType w:val="hybridMultilevel"/>
    <w:tmpl w:val="75744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F387D"/>
    <w:multiLevelType w:val="hybridMultilevel"/>
    <w:tmpl w:val="8168CF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80658"/>
    <w:multiLevelType w:val="hybridMultilevel"/>
    <w:tmpl w:val="17D230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4"/>
  </w:num>
  <w:num w:numId="2" w16cid:durableId="950431973">
    <w:abstractNumId w:val="3"/>
  </w:num>
  <w:num w:numId="3" w16cid:durableId="1916470050">
    <w:abstractNumId w:val="1"/>
  </w:num>
  <w:num w:numId="4" w16cid:durableId="1065950630">
    <w:abstractNumId w:val="0"/>
  </w:num>
  <w:num w:numId="5" w16cid:durableId="2060012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057BD1"/>
    <w:rsid w:val="0010064C"/>
    <w:rsid w:val="00192536"/>
    <w:rsid w:val="002516F7"/>
    <w:rsid w:val="002667A2"/>
    <w:rsid w:val="002742A0"/>
    <w:rsid w:val="0029323A"/>
    <w:rsid w:val="003F0B23"/>
    <w:rsid w:val="00470B9C"/>
    <w:rsid w:val="004F4BAD"/>
    <w:rsid w:val="005A62D1"/>
    <w:rsid w:val="006A4DA4"/>
    <w:rsid w:val="0083132E"/>
    <w:rsid w:val="00847AAB"/>
    <w:rsid w:val="008A40E9"/>
    <w:rsid w:val="009346BC"/>
    <w:rsid w:val="009A01D1"/>
    <w:rsid w:val="00A949CA"/>
    <w:rsid w:val="00B31191"/>
    <w:rsid w:val="00C62355"/>
    <w:rsid w:val="00CB3DF3"/>
    <w:rsid w:val="00D306E2"/>
    <w:rsid w:val="00D3238C"/>
    <w:rsid w:val="00E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F0B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0B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0B23"/>
    <w:rPr>
      <w:rFonts w:ascii="Verdana" w:hAnsi="Verdana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0B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0B23"/>
    <w:rPr>
      <w:rFonts w:ascii="Verdana" w:hAnsi="Verdan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19</TotalTime>
  <Pages>3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van het document over maximaal 2 regels</vt:lpstr>
    </vt:vector>
  </TitlesOfParts>
  <Company>Gemeente Gorinchem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Eric Jongkind</cp:lastModifiedBy>
  <cp:revision>6</cp:revision>
  <dcterms:created xsi:type="dcterms:W3CDTF">2023-04-05T14:33:00Z</dcterms:created>
  <dcterms:modified xsi:type="dcterms:W3CDTF">2026-02-18T08:57:00Z</dcterms:modified>
</cp:coreProperties>
</file>