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85E2D" w14:textId="3AC955F7" w:rsidR="00D373DF" w:rsidRDefault="00275AE6">
      <w:pPr>
        <w:spacing w:line="240" w:lineRule="auto"/>
      </w:pPr>
      <w:r>
        <w:rPr>
          <w:noProof/>
          <w14:ligatures w14:val="standardContextual"/>
        </w:rPr>
        <mc:AlternateContent>
          <mc:Choice Requires="wps">
            <w:drawing>
              <wp:anchor distT="0" distB="0" distL="114300" distR="114300" simplePos="0" relativeHeight="251658240" behindDoc="0" locked="0" layoutInCell="1" allowOverlap="1" wp14:anchorId="58F3B3B4" wp14:editId="57548409">
                <wp:simplePos x="0" y="0"/>
                <wp:positionH relativeFrom="margin">
                  <wp:align>right</wp:align>
                </wp:positionH>
                <wp:positionV relativeFrom="paragraph">
                  <wp:posOffset>5148220</wp:posOffset>
                </wp:positionV>
                <wp:extent cx="3862316" cy="3686175"/>
                <wp:effectExtent l="0" t="0" r="24130" b="28575"/>
                <wp:wrapNone/>
                <wp:docPr id="1517376146" name="Rectangle 5"/>
                <wp:cNvGraphicFramePr/>
                <a:graphic xmlns:a="http://schemas.openxmlformats.org/drawingml/2006/main">
                  <a:graphicData uri="http://schemas.microsoft.com/office/word/2010/wordprocessingShape">
                    <wps:wsp>
                      <wps:cNvSpPr/>
                      <wps:spPr>
                        <a:xfrm>
                          <a:off x="0" y="0"/>
                          <a:ext cx="3862316" cy="3686175"/>
                        </a:xfrm>
                        <a:prstGeom prst="rect">
                          <a:avLst/>
                        </a:prstGeom>
                        <a:solidFill>
                          <a:schemeClr val="bg1"/>
                        </a:solidFill>
                        <a:ln>
                          <a:solidFill>
                            <a:schemeClr val="tx1"/>
                          </a:solidFill>
                        </a:ln>
                      </wps:spPr>
                      <wps:style>
                        <a:lnRef idx="2">
                          <a:schemeClr val="dk1">
                            <a:shade val="15000"/>
                          </a:schemeClr>
                        </a:lnRef>
                        <a:fillRef idx="1">
                          <a:schemeClr val="dk1"/>
                        </a:fillRef>
                        <a:effectRef idx="0">
                          <a:schemeClr val="dk1"/>
                        </a:effectRef>
                        <a:fontRef idx="minor">
                          <a:schemeClr val="lt1"/>
                        </a:fontRef>
                      </wps:style>
                      <wps:txbx>
                        <w:txbxContent>
                          <w:p w14:paraId="62F514F4" w14:textId="2CF0FC72" w:rsidR="00B4078C" w:rsidRPr="00E56C0A" w:rsidRDefault="00E56C0A" w:rsidP="006934A0">
                            <w:pPr>
                              <w:pStyle w:val="Titel"/>
                            </w:pPr>
                            <w:r w:rsidRPr="008F6DBB">
                              <w:t>Catalogus</w:t>
                            </w:r>
                            <w:r w:rsidR="00B34472">
                              <w:t xml:space="preserve"> </w:t>
                            </w:r>
                            <w:r w:rsidRPr="00E56C0A">
                              <w:t xml:space="preserve">– </w:t>
                            </w:r>
                            <w:r w:rsidR="00E26D62" w:rsidRPr="002858F1">
                              <w:t>Sfeerverlichting</w:t>
                            </w:r>
                          </w:p>
                          <w:p w14:paraId="646363CA" w14:textId="37C68AAE" w:rsidR="00B4078C" w:rsidRPr="008F6DBB" w:rsidRDefault="006A70D3" w:rsidP="006934A0">
                            <w:pPr>
                              <w:pStyle w:val="Ondertitel"/>
                            </w:pPr>
                            <w:r w:rsidRPr="008F6DBB">
                              <w:t>Auteur</w:t>
                            </w:r>
                            <w:r w:rsidR="00B4078C" w:rsidRPr="008F6DBB">
                              <w:t>: Projectteam Dordthuis</w:t>
                            </w:r>
                          </w:p>
                          <w:p w14:paraId="2580306E" w14:textId="0B648C48" w:rsidR="00B4078C" w:rsidRDefault="00B4078C" w:rsidP="006934A0">
                            <w:pPr>
                              <w:pStyle w:val="Ondertitel"/>
                            </w:pPr>
                            <w:r>
                              <w:t xml:space="preserve">Datum: </w:t>
                            </w:r>
                            <w:r w:rsidR="00C63067">
                              <w:t>16-02-2026</w:t>
                            </w:r>
                          </w:p>
                          <w:p w14:paraId="69D6104C" w14:textId="377D7E10" w:rsidR="00B4078C" w:rsidRDefault="00B4078C" w:rsidP="006934A0">
                            <w:pPr>
                              <w:pStyle w:val="Ondertitel"/>
                            </w:pPr>
                            <w:r>
                              <w:t xml:space="preserve">Status/ versie: </w:t>
                            </w:r>
                            <w:r w:rsidR="00C63067">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3B3B4" id="Rectangle 5" o:spid="_x0000_s1026" style="position:absolute;margin-left:252.9pt;margin-top:405.35pt;width:304.1pt;height:290.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" fillcolor="white [3212]" strokecolor="#3b1099 [3213]" strokeweight="1pt">
                <v:textbox>
                  <w:txbxContent>
                    <w:p w14:paraId="62F514F4" w14:textId="2CF0FC72" w:rsidR="00B4078C" w:rsidRPr="00E56C0A" w:rsidRDefault="00E56C0A" w:rsidP="006934A0">
                      <w:pPr>
                        <w:pStyle w:val="Titel"/>
                      </w:pPr>
                      <w:r w:rsidRPr="008F6DBB">
                        <w:t>Catalogus</w:t>
                      </w:r>
                      <w:r w:rsidR="00B34472">
                        <w:t xml:space="preserve"> </w:t>
                      </w:r>
                      <w:r w:rsidRPr="00E56C0A">
                        <w:t xml:space="preserve">– </w:t>
                      </w:r>
                      <w:r w:rsidR="00E26D62" w:rsidRPr="002858F1">
                        <w:t>Sfeerverlichting</w:t>
                      </w:r>
                    </w:p>
                    <w:p w14:paraId="646363CA" w14:textId="37C68AAE" w:rsidR="00B4078C" w:rsidRPr="008F6DBB" w:rsidRDefault="006A70D3" w:rsidP="006934A0">
                      <w:pPr>
                        <w:pStyle w:val="Ondertitel"/>
                      </w:pPr>
                      <w:r w:rsidRPr="008F6DBB">
                        <w:t>Auteur</w:t>
                      </w:r>
                      <w:r w:rsidR="00B4078C" w:rsidRPr="008F6DBB">
                        <w:t>: Projectteam Dordthuis</w:t>
                      </w:r>
                    </w:p>
                    <w:p w14:paraId="2580306E" w14:textId="0B648C48" w:rsidR="00B4078C" w:rsidRDefault="00B4078C" w:rsidP="006934A0">
                      <w:pPr>
                        <w:pStyle w:val="Ondertitel"/>
                      </w:pPr>
                      <w:r>
                        <w:t xml:space="preserve">Datum: </w:t>
                      </w:r>
                      <w:r w:rsidR="00C63067">
                        <w:t>16-02-2026</w:t>
                      </w:r>
                    </w:p>
                    <w:p w14:paraId="69D6104C" w14:textId="377D7E10" w:rsidR="00B4078C" w:rsidRDefault="00B4078C" w:rsidP="006934A0">
                      <w:pPr>
                        <w:pStyle w:val="Ondertitel"/>
                      </w:pPr>
                      <w:r>
                        <w:t xml:space="preserve">Status/ versie: </w:t>
                      </w:r>
                      <w:r w:rsidR="00C63067">
                        <w:t>1.0</w:t>
                      </w:r>
                    </w:p>
                  </w:txbxContent>
                </v:textbox>
                <w10:wrap anchorx="margin"/>
              </v:rect>
            </w:pict>
          </mc:Fallback>
        </mc:AlternateContent>
      </w:r>
      <w:r w:rsidR="00D373DF">
        <w:br w:type="page"/>
      </w:r>
    </w:p>
    <w:p w14:paraId="753EAFFA" w14:textId="2C59F609" w:rsidR="00006A1D" w:rsidRDefault="006F0A59">
      <w:pPr>
        <w:pStyle w:val="Inhopg1"/>
        <w:tabs>
          <w:tab w:val="left" w:pos="420"/>
        </w:tabs>
        <w:rPr>
          <w:rFonts w:asciiTheme="minorHAnsi" w:eastAsiaTheme="minorEastAsia" w:hAnsiTheme="minorHAnsi" w:cstheme="minorBidi"/>
          <w:b w:val="0"/>
          <w:bCs w:val="0"/>
          <w:kern w:val="2"/>
          <w:sz w:val="24"/>
          <w:lang w:val="en-GB" w:eastAsia="en-GB"/>
          <w14:ligatures w14:val="standardContextual"/>
        </w:rPr>
      </w:pPr>
      <w:r>
        <w:lastRenderedPageBreak/>
        <w:fldChar w:fldCharType="begin"/>
      </w:r>
      <w:r w:rsidR="00A821BE">
        <w:instrText>TOC \o "1-2" \z \u \h</w:instrText>
      </w:r>
      <w:r>
        <w:fldChar w:fldCharType="separate"/>
      </w:r>
      <w:hyperlink w:anchor="_Toc178254198" w:history="1">
        <w:r w:rsidR="00006A1D" w:rsidRPr="00CE7857">
          <w:rPr>
            <w:rStyle w:val="Hyperlink"/>
          </w:rPr>
          <w:t>1.</w:t>
        </w:r>
        <w:r w:rsidR="00006A1D">
          <w:rPr>
            <w:rFonts w:asciiTheme="minorHAnsi" w:eastAsiaTheme="minorEastAsia" w:hAnsiTheme="minorHAnsi" w:cstheme="minorBidi"/>
            <w:b w:val="0"/>
            <w:bCs w:val="0"/>
            <w:kern w:val="2"/>
            <w:sz w:val="24"/>
            <w:lang w:val="en-GB" w:eastAsia="en-GB"/>
            <w14:ligatures w14:val="standardContextual"/>
          </w:rPr>
          <w:tab/>
        </w:r>
        <w:r w:rsidR="00006A1D" w:rsidRPr="00CE7857">
          <w:rPr>
            <w:rStyle w:val="Hyperlink"/>
          </w:rPr>
          <w:t>Handleiding</w:t>
        </w:r>
        <w:r w:rsidR="00006A1D">
          <w:rPr>
            <w:webHidden/>
          </w:rPr>
          <w:tab/>
        </w:r>
        <w:r w:rsidR="00006A1D">
          <w:rPr>
            <w:webHidden/>
          </w:rPr>
          <w:fldChar w:fldCharType="begin"/>
        </w:r>
        <w:r w:rsidR="00006A1D">
          <w:rPr>
            <w:webHidden/>
          </w:rPr>
          <w:instrText xml:space="preserve"> PAGEREF _Toc178254198 \h </w:instrText>
        </w:r>
        <w:r w:rsidR="00006A1D">
          <w:rPr>
            <w:webHidden/>
          </w:rPr>
        </w:r>
        <w:r w:rsidR="00006A1D">
          <w:rPr>
            <w:webHidden/>
          </w:rPr>
          <w:fldChar w:fldCharType="separate"/>
        </w:r>
        <w:r w:rsidR="00006A1D">
          <w:rPr>
            <w:webHidden/>
          </w:rPr>
          <w:t>3</w:t>
        </w:r>
        <w:r w:rsidR="00006A1D">
          <w:rPr>
            <w:webHidden/>
          </w:rPr>
          <w:fldChar w:fldCharType="end"/>
        </w:r>
      </w:hyperlink>
    </w:p>
    <w:p w14:paraId="00F1FA24" w14:textId="6CCFD79D" w:rsidR="00006A1D" w:rsidRDefault="00006A1D">
      <w:pPr>
        <w:pStyle w:val="Inhopg1"/>
        <w:tabs>
          <w:tab w:val="left" w:pos="420"/>
        </w:tabs>
        <w:rPr>
          <w:rFonts w:asciiTheme="minorHAnsi" w:eastAsiaTheme="minorEastAsia" w:hAnsiTheme="minorHAnsi" w:cstheme="minorBidi"/>
          <w:b w:val="0"/>
          <w:bCs w:val="0"/>
          <w:kern w:val="2"/>
          <w:sz w:val="24"/>
          <w:lang w:val="en-GB" w:eastAsia="en-GB"/>
          <w14:ligatures w14:val="standardContextual"/>
        </w:rPr>
      </w:pPr>
      <w:hyperlink w:anchor="_Toc178254199" w:history="1">
        <w:r w:rsidRPr="00CE7857">
          <w:rPr>
            <w:rStyle w:val="Hyperlink"/>
          </w:rPr>
          <w:t>2.</w:t>
        </w:r>
        <w:r>
          <w:rPr>
            <w:rFonts w:asciiTheme="minorHAnsi" w:eastAsiaTheme="minorEastAsia" w:hAnsiTheme="minorHAnsi" w:cstheme="minorBidi"/>
            <w:b w:val="0"/>
            <w:bCs w:val="0"/>
            <w:kern w:val="2"/>
            <w:sz w:val="24"/>
            <w:lang w:val="en-GB" w:eastAsia="en-GB"/>
            <w14:ligatures w14:val="standardContextual"/>
          </w:rPr>
          <w:tab/>
        </w:r>
        <w:r w:rsidRPr="00CE7857">
          <w:rPr>
            <w:rStyle w:val="Hyperlink"/>
          </w:rPr>
          <w:t>Catalogus</w:t>
        </w:r>
        <w:r>
          <w:rPr>
            <w:webHidden/>
          </w:rPr>
          <w:tab/>
        </w:r>
        <w:r>
          <w:rPr>
            <w:webHidden/>
          </w:rPr>
          <w:fldChar w:fldCharType="begin"/>
        </w:r>
        <w:r>
          <w:rPr>
            <w:webHidden/>
          </w:rPr>
          <w:instrText xml:space="preserve"> PAGEREF _Toc178254199 \h </w:instrText>
        </w:r>
        <w:r>
          <w:rPr>
            <w:webHidden/>
          </w:rPr>
        </w:r>
        <w:r>
          <w:rPr>
            <w:webHidden/>
          </w:rPr>
          <w:fldChar w:fldCharType="separate"/>
        </w:r>
        <w:r>
          <w:rPr>
            <w:webHidden/>
          </w:rPr>
          <w:t>4</w:t>
        </w:r>
        <w:r>
          <w:rPr>
            <w:webHidden/>
          </w:rPr>
          <w:fldChar w:fldCharType="end"/>
        </w:r>
      </w:hyperlink>
    </w:p>
    <w:p w14:paraId="5E7CD576" w14:textId="5E15F558" w:rsidR="006F0A59" w:rsidRDefault="006F0A59" w:rsidP="0058581B">
      <w:pPr>
        <w:pStyle w:val="Inhopg2"/>
        <w:tabs>
          <w:tab w:val="left" w:pos="630"/>
        </w:tabs>
        <w:rPr>
          <w:rFonts w:asciiTheme="minorHAnsi" w:eastAsiaTheme="minorEastAsia" w:hAnsiTheme="minorHAnsi" w:cstheme="minorBidi"/>
          <w:noProof/>
          <w:kern w:val="2"/>
          <w:sz w:val="24"/>
          <w:lang w:val="en-GB" w:eastAsia="en-GB"/>
          <w14:ligatures w14:val="standardContextual"/>
        </w:rPr>
      </w:pPr>
      <w:r>
        <w:fldChar w:fldCharType="end"/>
      </w:r>
    </w:p>
    <w:p w14:paraId="236DCD6C" w14:textId="0AB2F514" w:rsidR="3BBB5F44" w:rsidRDefault="3BBB5F44">
      <w:r>
        <w:br w:type="page"/>
      </w:r>
    </w:p>
    <w:p w14:paraId="10545C52" w14:textId="285F5518" w:rsidR="00A821BE" w:rsidRDefault="00E56C0A" w:rsidP="00E56C0A">
      <w:pPr>
        <w:pStyle w:val="Definitiekop"/>
        <w:numPr>
          <w:ilvl w:val="0"/>
          <w:numId w:val="76"/>
        </w:numPr>
      </w:pPr>
      <w:bookmarkStart w:id="0" w:name="Start"/>
      <w:bookmarkStart w:id="1" w:name="_Toc178254198"/>
      <w:bookmarkEnd w:id="0"/>
      <w:r>
        <w:lastRenderedPageBreak/>
        <w:t>Handleiding</w:t>
      </w:r>
      <w:bookmarkEnd w:id="1"/>
    </w:p>
    <w:p w14:paraId="5CE39AD7" w14:textId="77777777" w:rsidR="003A6EF3" w:rsidRDefault="00E56C0A" w:rsidP="003A6EF3">
      <w:r>
        <w:t xml:space="preserve">Deze catalogus heeft </w:t>
      </w:r>
      <w:r w:rsidR="00006A1D">
        <w:t>als doel om voor Opdrachtgever de aangeboden items van Inschrijver gemakkelijk visueel te kunnen vergelijken met de items vanuit het Vade Mecum. In de eerste vier kolommen staat de informatie uit het Vade Mecum. In de vijfde en zesde kolom is ruimte overgelaten waar de Inschrijver zijn referentie en referentiebeeld kan invoegen. In het volgende hoofdstuk vind u de catalogus voor dit perceel</w:t>
      </w:r>
      <w:r w:rsidR="003A6EF3">
        <w:t>. Bij het toevoegen van informatie in de catalogus is de Inschrijver verantwoordelijk voor het ordelijk en goed leesbaar houden van de tabel en alle informatie in de tabel.</w:t>
      </w:r>
    </w:p>
    <w:p w14:paraId="438D4F13" w14:textId="22B81D59" w:rsidR="00E56C0A" w:rsidRDefault="00E56C0A" w:rsidP="00006A1D"/>
    <w:p w14:paraId="1BF991F9" w14:textId="77777777" w:rsidR="00006A1D" w:rsidRDefault="00006A1D" w:rsidP="00006A1D"/>
    <w:tbl>
      <w:tblPr>
        <w:tblStyle w:val="Tabelraster"/>
        <w:tblpPr w:leftFromText="180" w:rightFromText="180" w:vertAnchor="page" w:horzAnchor="margin" w:tblpXSpec="center" w:tblpY="3976"/>
        <w:tblW w:w="11307" w:type="dxa"/>
        <w:tblLook w:val="04A0" w:firstRow="1" w:lastRow="0" w:firstColumn="1" w:lastColumn="0" w:noHBand="0" w:noVBand="1"/>
      </w:tblPr>
      <w:tblGrid>
        <w:gridCol w:w="1704"/>
        <w:gridCol w:w="1349"/>
        <w:gridCol w:w="2634"/>
        <w:gridCol w:w="1846"/>
        <w:gridCol w:w="1214"/>
        <w:gridCol w:w="2560"/>
      </w:tblGrid>
      <w:tr w:rsidR="001D2D69" w:rsidRPr="003974D2" w14:paraId="5A725C26" w14:textId="77777777" w:rsidTr="00006A1D">
        <w:trPr>
          <w:trHeight w:val="132"/>
        </w:trPr>
        <w:tc>
          <w:tcPr>
            <w:tcW w:w="1793" w:type="dxa"/>
          </w:tcPr>
          <w:p w14:paraId="1D88031A" w14:textId="77777777" w:rsidR="00006A1D" w:rsidRPr="003974D2" w:rsidRDefault="00006A1D" w:rsidP="00006A1D">
            <w:pPr>
              <w:rPr>
                <w:sz w:val="18"/>
                <w:szCs w:val="18"/>
              </w:rPr>
            </w:pPr>
            <w:r w:rsidRPr="003974D2">
              <w:rPr>
                <w:sz w:val="18"/>
                <w:szCs w:val="18"/>
              </w:rPr>
              <w:t>1</w:t>
            </w:r>
          </w:p>
        </w:tc>
        <w:tc>
          <w:tcPr>
            <w:tcW w:w="850" w:type="dxa"/>
          </w:tcPr>
          <w:p w14:paraId="05EBBE9C" w14:textId="77777777" w:rsidR="00006A1D" w:rsidRPr="003974D2" w:rsidRDefault="00006A1D" w:rsidP="00006A1D">
            <w:pPr>
              <w:rPr>
                <w:sz w:val="18"/>
                <w:szCs w:val="18"/>
              </w:rPr>
            </w:pPr>
            <w:r w:rsidRPr="003974D2">
              <w:rPr>
                <w:sz w:val="18"/>
                <w:szCs w:val="18"/>
              </w:rPr>
              <w:t>2</w:t>
            </w:r>
          </w:p>
        </w:tc>
        <w:tc>
          <w:tcPr>
            <w:tcW w:w="2786" w:type="dxa"/>
          </w:tcPr>
          <w:p w14:paraId="3FFC290F" w14:textId="77777777" w:rsidR="00006A1D" w:rsidRPr="003974D2" w:rsidRDefault="00006A1D" w:rsidP="00006A1D">
            <w:pPr>
              <w:rPr>
                <w:sz w:val="18"/>
                <w:szCs w:val="18"/>
              </w:rPr>
            </w:pPr>
            <w:r w:rsidRPr="003974D2">
              <w:rPr>
                <w:sz w:val="18"/>
                <w:szCs w:val="18"/>
              </w:rPr>
              <w:t>3</w:t>
            </w:r>
          </w:p>
        </w:tc>
        <w:tc>
          <w:tcPr>
            <w:tcW w:w="1950" w:type="dxa"/>
          </w:tcPr>
          <w:p w14:paraId="47BFFBBE" w14:textId="77777777" w:rsidR="00006A1D" w:rsidRPr="003974D2" w:rsidRDefault="00006A1D" w:rsidP="00006A1D">
            <w:pPr>
              <w:rPr>
                <w:sz w:val="18"/>
                <w:szCs w:val="18"/>
              </w:rPr>
            </w:pPr>
            <w:r w:rsidRPr="003974D2">
              <w:rPr>
                <w:sz w:val="18"/>
                <w:szCs w:val="18"/>
              </w:rPr>
              <w:t>4</w:t>
            </w:r>
          </w:p>
        </w:tc>
        <w:tc>
          <w:tcPr>
            <w:tcW w:w="1226" w:type="dxa"/>
          </w:tcPr>
          <w:p w14:paraId="2B2972F4" w14:textId="77777777" w:rsidR="00006A1D" w:rsidRPr="003974D2" w:rsidRDefault="00006A1D" w:rsidP="00006A1D">
            <w:pPr>
              <w:rPr>
                <w:sz w:val="18"/>
                <w:szCs w:val="18"/>
              </w:rPr>
            </w:pPr>
            <w:r w:rsidRPr="003974D2">
              <w:rPr>
                <w:sz w:val="18"/>
                <w:szCs w:val="18"/>
              </w:rPr>
              <w:t>5</w:t>
            </w:r>
          </w:p>
        </w:tc>
        <w:tc>
          <w:tcPr>
            <w:tcW w:w="2702" w:type="dxa"/>
          </w:tcPr>
          <w:p w14:paraId="702BC6B1" w14:textId="77777777" w:rsidR="00006A1D" w:rsidRPr="003974D2" w:rsidRDefault="00006A1D" w:rsidP="00006A1D">
            <w:pPr>
              <w:rPr>
                <w:sz w:val="18"/>
                <w:szCs w:val="18"/>
              </w:rPr>
            </w:pPr>
            <w:r w:rsidRPr="003974D2">
              <w:rPr>
                <w:sz w:val="18"/>
                <w:szCs w:val="18"/>
              </w:rPr>
              <w:t>6</w:t>
            </w:r>
          </w:p>
        </w:tc>
      </w:tr>
      <w:tr w:rsidR="001D2D69" w:rsidRPr="003974D2" w14:paraId="394C3207" w14:textId="77777777" w:rsidTr="00006A1D">
        <w:trPr>
          <w:trHeight w:val="612"/>
        </w:trPr>
        <w:tc>
          <w:tcPr>
            <w:tcW w:w="1793" w:type="dxa"/>
            <w:tcBorders>
              <w:bottom w:val="single" w:sz="4" w:space="0" w:color="000000"/>
            </w:tcBorders>
          </w:tcPr>
          <w:p w14:paraId="704614B7" w14:textId="77777777" w:rsidR="00006A1D" w:rsidRPr="003974D2" w:rsidRDefault="00006A1D" w:rsidP="00006A1D">
            <w:pPr>
              <w:rPr>
                <w:b/>
                <w:bCs/>
                <w:sz w:val="18"/>
                <w:szCs w:val="18"/>
              </w:rPr>
            </w:pPr>
            <w:r w:rsidRPr="003974D2">
              <w:rPr>
                <w:b/>
                <w:bCs/>
                <w:sz w:val="18"/>
                <w:szCs w:val="18"/>
              </w:rPr>
              <w:t>Dordthuis referentie</w:t>
            </w:r>
          </w:p>
        </w:tc>
        <w:tc>
          <w:tcPr>
            <w:tcW w:w="850" w:type="dxa"/>
            <w:tcBorders>
              <w:bottom w:val="single" w:sz="4" w:space="0" w:color="000000"/>
            </w:tcBorders>
          </w:tcPr>
          <w:p w14:paraId="4B95946F" w14:textId="1ACDBF13" w:rsidR="00006A1D" w:rsidRPr="003974D2" w:rsidRDefault="001D2D69" w:rsidP="00006A1D">
            <w:pPr>
              <w:rPr>
                <w:b/>
                <w:bCs/>
                <w:sz w:val="18"/>
                <w:szCs w:val="18"/>
              </w:rPr>
            </w:pPr>
            <w:r>
              <w:rPr>
                <w:b/>
                <w:bCs/>
                <w:sz w:val="18"/>
                <w:szCs w:val="18"/>
              </w:rPr>
              <w:t>Omschrijving</w:t>
            </w:r>
          </w:p>
        </w:tc>
        <w:tc>
          <w:tcPr>
            <w:tcW w:w="2786" w:type="dxa"/>
            <w:tcBorders>
              <w:bottom w:val="single" w:sz="4" w:space="0" w:color="000000"/>
            </w:tcBorders>
          </w:tcPr>
          <w:p w14:paraId="446C4C27" w14:textId="77777777" w:rsidR="00006A1D" w:rsidRPr="003974D2" w:rsidRDefault="00006A1D" w:rsidP="00006A1D">
            <w:pPr>
              <w:rPr>
                <w:b/>
                <w:bCs/>
                <w:sz w:val="18"/>
                <w:szCs w:val="18"/>
              </w:rPr>
            </w:pPr>
            <w:r w:rsidRPr="003974D2">
              <w:rPr>
                <w:b/>
                <w:bCs/>
                <w:sz w:val="18"/>
                <w:szCs w:val="18"/>
              </w:rPr>
              <w:t xml:space="preserve">Dordthuis referentiebeeld </w:t>
            </w:r>
            <w:r w:rsidRPr="006F6DE3">
              <w:rPr>
                <w:b/>
                <w:bCs/>
                <w:sz w:val="18"/>
                <w:szCs w:val="18"/>
              </w:rPr>
              <w:t>(Vade Mecum)</w:t>
            </w:r>
          </w:p>
        </w:tc>
        <w:tc>
          <w:tcPr>
            <w:tcW w:w="1950" w:type="dxa"/>
            <w:tcBorders>
              <w:bottom w:val="single" w:sz="4" w:space="0" w:color="000000"/>
            </w:tcBorders>
          </w:tcPr>
          <w:p w14:paraId="09B2483E" w14:textId="77777777" w:rsidR="00006A1D" w:rsidRPr="003974D2" w:rsidRDefault="00006A1D" w:rsidP="00006A1D">
            <w:pPr>
              <w:rPr>
                <w:b/>
                <w:bCs/>
                <w:sz w:val="18"/>
                <w:szCs w:val="18"/>
              </w:rPr>
            </w:pPr>
            <w:r w:rsidRPr="003974D2">
              <w:rPr>
                <w:b/>
                <w:bCs/>
                <w:sz w:val="18"/>
                <w:szCs w:val="18"/>
              </w:rPr>
              <w:t>Overige informatie</w:t>
            </w:r>
          </w:p>
        </w:tc>
        <w:tc>
          <w:tcPr>
            <w:tcW w:w="1226" w:type="dxa"/>
            <w:tcBorders>
              <w:bottom w:val="single" w:sz="4" w:space="0" w:color="000000"/>
            </w:tcBorders>
          </w:tcPr>
          <w:p w14:paraId="178A1E5C" w14:textId="77777777" w:rsidR="00006A1D" w:rsidRPr="003974D2" w:rsidRDefault="00006A1D" w:rsidP="00006A1D">
            <w:pPr>
              <w:rPr>
                <w:b/>
                <w:bCs/>
                <w:sz w:val="18"/>
                <w:szCs w:val="18"/>
              </w:rPr>
            </w:pPr>
            <w:r w:rsidRPr="003974D2">
              <w:rPr>
                <w:b/>
                <w:bCs/>
                <w:sz w:val="18"/>
                <w:szCs w:val="18"/>
              </w:rPr>
              <w:t>Inschrijver referentie</w:t>
            </w:r>
          </w:p>
        </w:tc>
        <w:tc>
          <w:tcPr>
            <w:tcW w:w="2702" w:type="dxa"/>
            <w:tcBorders>
              <w:bottom w:val="single" w:sz="4" w:space="0" w:color="000000"/>
            </w:tcBorders>
          </w:tcPr>
          <w:p w14:paraId="28BB6CDD" w14:textId="77777777" w:rsidR="00006A1D" w:rsidRPr="003974D2" w:rsidRDefault="00006A1D" w:rsidP="00006A1D">
            <w:pPr>
              <w:rPr>
                <w:b/>
                <w:bCs/>
                <w:sz w:val="18"/>
                <w:szCs w:val="18"/>
              </w:rPr>
            </w:pPr>
            <w:r w:rsidRPr="003974D2">
              <w:rPr>
                <w:b/>
                <w:bCs/>
                <w:sz w:val="18"/>
                <w:szCs w:val="18"/>
              </w:rPr>
              <w:t>Inschrijver referentiebeeld</w:t>
            </w:r>
          </w:p>
        </w:tc>
      </w:tr>
    </w:tbl>
    <w:p w14:paraId="19098C4D" w14:textId="1F1F6598" w:rsidR="00E56C0A" w:rsidRDefault="00E56C0A">
      <w:pPr>
        <w:spacing w:line="240" w:lineRule="auto"/>
      </w:pPr>
      <w:r>
        <w:br w:type="page"/>
      </w:r>
    </w:p>
    <w:p w14:paraId="7FF113F1" w14:textId="50F6D7D4" w:rsidR="002F7EEA" w:rsidRDefault="001D2D69" w:rsidP="00D373DF">
      <w:pPr>
        <w:pStyle w:val="Definitiekop"/>
        <w:numPr>
          <w:ilvl w:val="0"/>
          <w:numId w:val="76"/>
        </w:numPr>
        <w:ind w:left="432" w:hanging="432"/>
      </w:pPr>
      <w:bookmarkStart w:id="2" w:name="_Toc178254199"/>
      <w:r>
        <w:lastRenderedPageBreak/>
        <w:t>Catalogus</w:t>
      </w:r>
      <w:bookmarkEnd w:id="2"/>
    </w:p>
    <w:p w14:paraId="00D2131A" w14:textId="77777777" w:rsidR="00C63067" w:rsidRDefault="00C63067" w:rsidP="00C63067">
      <w:pPr>
        <w:pStyle w:val="Definitiekop"/>
        <w:numPr>
          <w:ilvl w:val="0"/>
          <w:numId w:val="0"/>
        </w:numPr>
        <w:ind w:left="360" w:hanging="360"/>
      </w:pPr>
    </w:p>
    <w:tbl>
      <w:tblPr>
        <w:tblStyle w:val="Tabelraster"/>
        <w:tblpPr w:leftFromText="180" w:rightFromText="180" w:vertAnchor="page" w:horzAnchor="margin" w:tblpXSpec="center" w:tblpY="1692"/>
        <w:tblW w:w="11388" w:type="dxa"/>
        <w:tblLayout w:type="fixed"/>
        <w:tblLook w:val="04A0" w:firstRow="1" w:lastRow="0" w:firstColumn="1" w:lastColumn="0" w:noHBand="0" w:noVBand="1"/>
      </w:tblPr>
      <w:tblGrid>
        <w:gridCol w:w="1129"/>
        <w:gridCol w:w="1418"/>
        <w:gridCol w:w="30"/>
        <w:gridCol w:w="1128"/>
        <w:gridCol w:w="2438"/>
        <w:gridCol w:w="2280"/>
        <w:gridCol w:w="1238"/>
        <w:gridCol w:w="1727"/>
      </w:tblGrid>
      <w:tr w:rsidR="00A8137D" w:rsidRPr="003974D2" w14:paraId="4F08054F" w14:textId="77777777" w:rsidTr="00CB3461">
        <w:trPr>
          <w:trHeight w:val="132"/>
        </w:trPr>
        <w:tc>
          <w:tcPr>
            <w:tcW w:w="1129" w:type="dxa"/>
            <w:tcBorders>
              <w:top w:val="single" w:sz="24" w:space="0" w:color="FBEFD3" w:themeColor="accent4"/>
            </w:tcBorders>
          </w:tcPr>
          <w:p w14:paraId="76B2A9FD" w14:textId="77777777" w:rsidR="008F6DBB" w:rsidRPr="003974D2" w:rsidRDefault="008F6DBB" w:rsidP="00A54403">
            <w:pPr>
              <w:rPr>
                <w:sz w:val="18"/>
                <w:szCs w:val="18"/>
              </w:rPr>
            </w:pPr>
            <w:r w:rsidRPr="003974D2">
              <w:rPr>
                <w:sz w:val="18"/>
                <w:szCs w:val="18"/>
              </w:rPr>
              <w:lastRenderedPageBreak/>
              <w:t>1</w:t>
            </w:r>
          </w:p>
        </w:tc>
        <w:tc>
          <w:tcPr>
            <w:tcW w:w="2576" w:type="dxa"/>
            <w:gridSpan w:val="3"/>
            <w:tcBorders>
              <w:top w:val="single" w:sz="24" w:space="0" w:color="FBEFD3" w:themeColor="accent4"/>
            </w:tcBorders>
          </w:tcPr>
          <w:p w14:paraId="3F303FD4" w14:textId="77777777" w:rsidR="008F6DBB" w:rsidRPr="003974D2" w:rsidRDefault="008F6DBB" w:rsidP="00A54403">
            <w:pPr>
              <w:rPr>
                <w:sz w:val="18"/>
                <w:szCs w:val="18"/>
              </w:rPr>
            </w:pPr>
            <w:r w:rsidRPr="003974D2">
              <w:rPr>
                <w:sz w:val="18"/>
                <w:szCs w:val="18"/>
              </w:rPr>
              <w:t>2</w:t>
            </w:r>
          </w:p>
        </w:tc>
        <w:tc>
          <w:tcPr>
            <w:tcW w:w="2438" w:type="dxa"/>
            <w:tcBorders>
              <w:top w:val="single" w:sz="24" w:space="0" w:color="FBEFD3" w:themeColor="accent4"/>
            </w:tcBorders>
          </w:tcPr>
          <w:p w14:paraId="390D77AA" w14:textId="77777777" w:rsidR="008F6DBB" w:rsidRPr="003974D2" w:rsidRDefault="008F6DBB" w:rsidP="00A54403">
            <w:pPr>
              <w:rPr>
                <w:sz w:val="18"/>
                <w:szCs w:val="18"/>
              </w:rPr>
            </w:pPr>
            <w:r w:rsidRPr="003974D2">
              <w:rPr>
                <w:sz w:val="18"/>
                <w:szCs w:val="18"/>
              </w:rPr>
              <w:t>3</w:t>
            </w:r>
          </w:p>
        </w:tc>
        <w:tc>
          <w:tcPr>
            <w:tcW w:w="2280" w:type="dxa"/>
            <w:tcBorders>
              <w:top w:val="single" w:sz="24" w:space="0" w:color="FBEFD3" w:themeColor="accent4"/>
            </w:tcBorders>
          </w:tcPr>
          <w:p w14:paraId="54B491D1" w14:textId="77777777" w:rsidR="008F6DBB" w:rsidRPr="003974D2" w:rsidRDefault="008F6DBB" w:rsidP="00A54403">
            <w:pPr>
              <w:rPr>
                <w:sz w:val="18"/>
                <w:szCs w:val="18"/>
              </w:rPr>
            </w:pPr>
            <w:r w:rsidRPr="003974D2">
              <w:rPr>
                <w:sz w:val="18"/>
                <w:szCs w:val="18"/>
              </w:rPr>
              <w:t>4</w:t>
            </w:r>
          </w:p>
        </w:tc>
        <w:tc>
          <w:tcPr>
            <w:tcW w:w="1238" w:type="dxa"/>
            <w:tcBorders>
              <w:top w:val="single" w:sz="24" w:space="0" w:color="FBEFD3" w:themeColor="accent4"/>
            </w:tcBorders>
          </w:tcPr>
          <w:p w14:paraId="2E4AEFB2" w14:textId="77777777" w:rsidR="008F6DBB" w:rsidRPr="003974D2" w:rsidRDefault="008F6DBB" w:rsidP="00A54403">
            <w:pPr>
              <w:rPr>
                <w:sz w:val="18"/>
                <w:szCs w:val="18"/>
              </w:rPr>
            </w:pPr>
            <w:r w:rsidRPr="003974D2">
              <w:rPr>
                <w:sz w:val="18"/>
                <w:szCs w:val="18"/>
              </w:rPr>
              <w:t>5</w:t>
            </w:r>
          </w:p>
        </w:tc>
        <w:tc>
          <w:tcPr>
            <w:tcW w:w="1727" w:type="dxa"/>
            <w:tcBorders>
              <w:top w:val="single" w:sz="24" w:space="0" w:color="FBEFD3" w:themeColor="accent4"/>
            </w:tcBorders>
          </w:tcPr>
          <w:p w14:paraId="0BDA414E" w14:textId="77777777" w:rsidR="008F6DBB" w:rsidRPr="003974D2" w:rsidRDefault="008F6DBB" w:rsidP="00A54403">
            <w:pPr>
              <w:rPr>
                <w:sz w:val="18"/>
                <w:szCs w:val="18"/>
              </w:rPr>
            </w:pPr>
            <w:r w:rsidRPr="003974D2">
              <w:rPr>
                <w:sz w:val="18"/>
                <w:szCs w:val="18"/>
              </w:rPr>
              <w:t>6</w:t>
            </w:r>
          </w:p>
        </w:tc>
      </w:tr>
      <w:tr w:rsidR="00A8137D" w:rsidRPr="003974D2" w14:paraId="120C03FA" w14:textId="77777777" w:rsidTr="00CB3461">
        <w:trPr>
          <w:trHeight w:val="612"/>
        </w:trPr>
        <w:tc>
          <w:tcPr>
            <w:tcW w:w="1129" w:type="dxa"/>
            <w:tcBorders>
              <w:bottom w:val="single" w:sz="24" w:space="0" w:color="FFDE9C" w:themeColor="accent3"/>
            </w:tcBorders>
          </w:tcPr>
          <w:p w14:paraId="01C0757B" w14:textId="77777777" w:rsidR="008F6DBB" w:rsidRPr="003974D2" w:rsidRDefault="008F6DBB" w:rsidP="00A54403">
            <w:pPr>
              <w:rPr>
                <w:b/>
                <w:bCs/>
                <w:sz w:val="18"/>
                <w:szCs w:val="18"/>
              </w:rPr>
            </w:pPr>
            <w:r w:rsidRPr="003974D2">
              <w:rPr>
                <w:b/>
                <w:bCs/>
                <w:sz w:val="18"/>
                <w:szCs w:val="18"/>
              </w:rPr>
              <w:t>Dordthuis referentie</w:t>
            </w:r>
          </w:p>
        </w:tc>
        <w:tc>
          <w:tcPr>
            <w:tcW w:w="2576" w:type="dxa"/>
            <w:gridSpan w:val="3"/>
            <w:tcBorders>
              <w:bottom w:val="single" w:sz="24" w:space="0" w:color="FFDE9C" w:themeColor="accent3"/>
            </w:tcBorders>
          </w:tcPr>
          <w:p w14:paraId="4F6791A0" w14:textId="6999CBF6" w:rsidR="008F6DBB" w:rsidRPr="003974D2" w:rsidRDefault="007149C0" w:rsidP="001D2D69">
            <w:pPr>
              <w:tabs>
                <w:tab w:val="left" w:pos="1605"/>
              </w:tabs>
              <w:rPr>
                <w:b/>
                <w:bCs/>
                <w:sz w:val="18"/>
                <w:szCs w:val="18"/>
              </w:rPr>
            </w:pPr>
            <w:r>
              <w:rPr>
                <w:b/>
                <w:bCs/>
                <w:sz w:val="18"/>
                <w:szCs w:val="18"/>
              </w:rPr>
              <w:t>Omschrijving</w:t>
            </w:r>
            <w:r w:rsidR="001D2D69">
              <w:rPr>
                <w:b/>
                <w:bCs/>
                <w:sz w:val="18"/>
                <w:szCs w:val="18"/>
              </w:rPr>
              <w:tab/>
            </w:r>
          </w:p>
        </w:tc>
        <w:tc>
          <w:tcPr>
            <w:tcW w:w="2438" w:type="dxa"/>
            <w:tcBorders>
              <w:bottom w:val="single" w:sz="24" w:space="0" w:color="FFDE9C" w:themeColor="accent3"/>
            </w:tcBorders>
          </w:tcPr>
          <w:p w14:paraId="534A8BD5" w14:textId="77777777" w:rsidR="008F6DBB" w:rsidRPr="003974D2" w:rsidRDefault="008F6DBB" w:rsidP="00A54403">
            <w:pPr>
              <w:rPr>
                <w:b/>
                <w:bCs/>
                <w:sz w:val="18"/>
                <w:szCs w:val="18"/>
              </w:rPr>
            </w:pPr>
            <w:r w:rsidRPr="003974D2">
              <w:rPr>
                <w:b/>
                <w:bCs/>
                <w:sz w:val="18"/>
                <w:szCs w:val="18"/>
              </w:rPr>
              <w:t>Dordthuis referentiebeeld (Vade Mecum)</w:t>
            </w:r>
          </w:p>
        </w:tc>
        <w:tc>
          <w:tcPr>
            <w:tcW w:w="2280" w:type="dxa"/>
            <w:tcBorders>
              <w:bottom w:val="single" w:sz="24" w:space="0" w:color="FFDE9C" w:themeColor="accent3"/>
            </w:tcBorders>
          </w:tcPr>
          <w:p w14:paraId="6DE339A7" w14:textId="77777777" w:rsidR="008F6DBB" w:rsidRPr="003974D2" w:rsidRDefault="008F6DBB" w:rsidP="00A54403">
            <w:pPr>
              <w:rPr>
                <w:b/>
                <w:bCs/>
                <w:sz w:val="18"/>
                <w:szCs w:val="18"/>
              </w:rPr>
            </w:pPr>
            <w:r w:rsidRPr="003974D2">
              <w:rPr>
                <w:b/>
                <w:bCs/>
                <w:sz w:val="18"/>
                <w:szCs w:val="18"/>
              </w:rPr>
              <w:t>Overige informatie</w:t>
            </w:r>
          </w:p>
        </w:tc>
        <w:tc>
          <w:tcPr>
            <w:tcW w:w="1238" w:type="dxa"/>
            <w:tcBorders>
              <w:bottom w:val="single" w:sz="24" w:space="0" w:color="FFDE9C" w:themeColor="accent3"/>
            </w:tcBorders>
          </w:tcPr>
          <w:p w14:paraId="41279C40" w14:textId="77777777" w:rsidR="008F6DBB" w:rsidRPr="003974D2" w:rsidRDefault="008F6DBB" w:rsidP="00A54403">
            <w:pPr>
              <w:rPr>
                <w:b/>
                <w:bCs/>
                <w:sz w:val="18"/>
                <w:szCs w:val="18"/>
              </w:rPr>
            </w:pPr>
            <w:r w:rsidRPr="003974D2">
              <w:rPr>
                <w:b/>
                <w:bCs/>
                <w:sz w:val="18"/>
                <w:szCs w:val="18"/>
              </w:rPr>
              <w:t>Inschrijver referentie</w:t>
            </w:r>
          </w:p>
        </w:tc>
        <w:tc>
          <w:tcPr>
            <w:tcW w:w="1727" w:type="dxa"/>
            <w:tcBorders>
              <w:bottom w:val="single" w:sz="24" w:space="0" w:color="FFDE9C" w:themeColor="accent3"/>
            </w:tcBorders>
          </w:tcPr>
          <w:p w14:paraId="27A22256" w14:textId="77777777" w:rsidR="008F6DBB" w:rsidRPr="003974D2" w:rsidRDefault="008F6DBB" w:rsidP="00A54403">
            <w:pPr>
              <w:rPr>
                <w:b/>
                <w:bCs/>
                <w:sz w:val="18"/>
                <w:szCs w:val="18"/>
              </w:rPr>
            </w:pPr>
            <w:r w:rsidRPr="003974D2">
              <w:rPr>
                <w:b/>
                <w:bCs/>
                <w:sz w:val="18"/>
                <w:szCs w:val="18"/>
              </w:rPr>
              <w:t>Inschrijver referentiebeeld</w:t>
            </w:r>
          </w:p>
        </w:tc>
      </w:tr>
      <w:tr w:rsidR="00B003E6" w:rsidRPr="003974D2" w14:paraId="04B9C097" w14:textId="77777777" w:rsidTr="00CB3461">
        <w:trPr>
          <w:trHeight w:val="528"/>
        </w:trPr>
        <w:tc>
          <w:tcPr>
            <w:tcW w:w="1129" w:type="dxa"/>
            <w:tcBorders>
              <w:top w:val="single" w:sz="24" w:space="0" w:color="FBEFD3" w:themeColor="accent4"/>
              <w:left w:val="single" w:sz="24" w:space="0" w:color="FFEEEE" w:themeColor="accent5" w:themeTint="33"/>
              <w:bottom w:val="single" w:sz="24" w:space="0" w:color="FFEEEE" w:themeColor="accent5" w:themeTint="33"/>
              <w:right w:val="single" w:sz="24" w:space="0" w:color="FFDBDD" w:themeColor="accent6"/>
            </w:tcBorders>
          </w:tcPr>
          <w:p w14:paraId="27B352D9" w14:textId="2D8DAD6A" w:rsidR="00A8137D" w:rsidRDefault="00A8137D" w:rsidP="00A54403">
            <w:pPr>
              <w:rPr>
                <w:sz w:val="18"/>
                <w:szCs w:val="18"/>
              </w:rPr>
            </w:pPr>
            <w:r>
              <w:rPr>
                <w:sz w:val="18"/>
                <w:szCs w:val="18"/>
              </w:rPr>
              <w:t>ACL-02a</w:t>
            </w:r>
          </w:p>
        </w:tc>
        <w:tc>
          <w:tcPr>
            <w:tcW w:w="1418" w:type="dxa"/>
            <w:tcBorders>
              <w:top w:val="single" w:sz="24" w:space="0" w:color="FFDE9C" w:themeColor="accent3"/>
              <w:left w:val="single" w:sz="24" w:space="0" w:color="FFDBDD" w:themeColor="accent6"/>
              <w:bottom w:val="single" w:sz="24" w:space="0" w:color="FFDBDD" w:themeColor="accent6"/>
              <w:right w:val="nil"/>
            </w:tcBorders>
          </w:tcPr>
          <w:p w14:paraId="7CF16E55" w14:textId="77777777" w:rsidR="007149C0" w:rsidRDefault="007149C0" w:rsidP="00A8137D">
            <w:pPr>
              <w:rPr>
                <w:sz w:val="18"/>
                <w:szCs w:val="18"/>
                <w:lang w:val="en-US"/>
              </w:rPr>
            </w:pPr>
            <w:r w:rsidRPr="00A8137D">
              <w:rPr>
                <w:sz w:val="18"/>
                <w:szCs w:val="18"/>
                <w:lang w:val="en-US"/>
              </w:rPr>
              <w:t>Montagewijze:</w:t>
            </w:r>
          </w:p>
          <w:p w14:paraId="20293238" w14:textId="77777777" w:rsidR="007149C0" w:rsidRDefault="007149C0" w:rsidP="001D2D69">
            <w:pPr>
              <w:jc w:val="center"/>
              <w:rPr>
                <w:sz w:val="18"/>
                <w:szCs w:val="18"/>
              </w:rPr>
            </w:pPr>
          </w:p>
          <w:p w14:paraId="0F3F1BE6" w14:textId="77777777" w:rsidR="00A17676" w:rsidRDefault="00A17676" w:rsidP="001D2D69">
            <w:pPr>
              <w:jc w:val="center"/>
              <w:rPr>
                <w:sz w:val="18"/>
                <w:szCs w:val="18"/>
              </w:rPr>
            </w:pPr>
          </w:p>
          <w:p w14:paraId="12FFF3EA" w14:textId="5FF80D33" w:rsidR="00A17676" w:rsidRPr="00A8137D" w:rsidRDefault="00A17676" w:rsidP="00A17676">
            <w:pPr>
              <w:rPr>
                <w:sz w:val="18"/>
                <w:szCs w:val="18"/>
              </w:rPr>
            </w:pPr>
            <w:r>
              <w:rPr>
                <w:sz w:val="18"/>
                <w:szCs w:val="18"/>
              </w:rPr>
              <w:t>Kleur:</w:t>
            </w:r>
          </w:p>
        </w:tc>
        <w:tc>
          <w:tcPr>
            <w:tcW w:w="1158" w:type="dxa"/>
            <w:gridSpan w:val="2"/>
            <w:tcBorders>
              <w:top w:val="single" w:sz="24" w:space="0" w:color="FFDE9C" w:themeColor="accent3"/>
              <w:left w:val="nil"/>
              <w:bottom w:val="single" w:sz="24" w:space="0" w:color="FFDBDD" w:themeColor="accent6"/>
              <w:right w:val="single" w:sz="24" w:space="0" w:color="FFDBDD" w:themeColor="accent6"/>
            </w:tcBorders>
          </w:tcPr>
          <w:p w14:paraId="34AAC2DE" w14:textId="547FDB33" w:rsidR="00A8137D" w:rsidRPr="00A8137D" w:rsidRDefault="00A8137D" w:rsidP="00A8137D">
            <w:pPr>
              <w:rPr>
                <w:sz w:val="18"/>
                <w:szCs w:val="18"/>
                <w:lang w:val="en-US"/>
              </w:rPr>
            </w:pPr>
            <w:r w:rsidRPr="00A8137D">
              <w:rPr>
                <w:sz w:val="18"/>
                <w:szCs w:val="18"/>
                <w:lang w:val="en-US"/>
              </w:rPr>
              <w:t>Rail control track</w:t>
            </w:r>
          </w:p>
          <w:p w14:paraId="16027C3E" w14:textId="11BBDC08" w:rsidR="007149C0" w:rsidRPr="00A17676" w:rsidRDefault="007149C0" w:rsidP="007149C0">
            <w:pPr>
              <w:rPr>
                <w:sz w:val="18"/>
                <w:szCs w:val="18"/>
                <w:lang w:val="en-US"/>
              </w:rPr>
            </w:pPr>
          </w:p>
          <w:p w14:paraId="257E2933" w14:textId="2F21B99D" w:rsidR="00A17676" w:rsidRPr="00A17676" w:rsidRDefault="00A17676" w:rsidP="00A8137D">
            <w:pPr>
              <w:rPr>
                <w:sz w:val="18"/>
                <w:szCs w:val="18"/>
                <w:lang w:val="en-US"/>
              </w:rPr>
            </w:pPr>
            <w:r w:rsidRPr="00A17676">
              <w:rPr>
                <w:sz w:val="18"/>
                <w:szCs w:val="18"/>
                <w:lang w:val="en-US"/>
              </w:rPr>
              <w:t>Black RAL 9005</w:t>
            </w:r>
          </w:p>
        </w:tc>
        <w:tc>
          <w:tcPr>
            <w:tcW w:w="2438" w:type="dxa"/>
            <w:tcBorders>
              <w:top w:val="single" w:sz="24" w:space="0" w:color="FFEEEE" w:themeColor="accent5" w:themeTint="33"/>
              <w:left w:val="single" w:sz="24" w:space="0" w:color="FFDBDD" w:themeColor="accent6"/>
              <w:bottom w:val="single" w:sz="24" w:space="0" w:color="FFEEEE" w:themeColor="accent5" w:themeTint="33"/>
              <w:right w:val="single" w:sz="24" w:space="0" w:color="FFEEEE" w:themeColor="accent5" w:themeTint="33"/>
            </w:tcBorders>
          </w:tcPr>
          <w:p w14:paraId="73FF3F40" w14:textId="77777777" w:rsidR="00A8137D" w:rsidRPr="00604B03" w:rsidRDefault="00A8137D" w:rsidP="00A54403">
            <w:pPr>
              <w:rPr>
                <w:sz w:val="18"/>
                <w:szCs w:val="18"/>
              </w:rPr>
            </w:pPr>
            <w:r w:rsidRPr="00E544F9">
              <w:rPr>
                <w:noProof/>
                <w:sz w:val="18"/>
                <w:szCs w:val="18"/>
              </w:rPr>
              <w:drawing>
                <wp:inline distT="0" distB="0" distL="0" distR="0" wp14:anchorId="5ECFCBF7" wp14:editId="365DE799">
                  <wp:extent cx="485685" cy="699715"/>
                  <wp:effectExtent l="0" t="0" r="0" b="0"/>
                  <wp:docPr id="506846322" name="Picture 1" descr="A black light fixtur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46322" name="Picture 1" descr="A black light fixture with a white background&#10;&#10;Description automatically generated"/>
                          <pic:cNvPicPr/>
                        </pic:nvPicPr>
                        <pic:blipFill>
                          <a:blip r:embed="rId11"/>
                          <a:stretch>
                            <a:fillRect/>
                          </a:stretch>
                        </pic:blipFill>
                        <pic:spPr>
                          <a:xfrm>
                            <a:off x="0" y="0"/>
                            <a:ext cx="488068" cy="703148"/>
                          </a:xfrm>
                          <a:prstGeom prst="rect">
                            <a:avLst/>
                          </a:prstGeom>
                        </pic:spPr>
                      </pic:pic>
                    </a:graphicData>
                  </a:graphic>
                </wp:inline>
              </w:drawing>
            </w:r>
          </w:p>
        </w:tc>
        <w:tc>
          <w:tcPr>
            <w:tcW w:w="2280" w:type="dxa"/>
            <w:tcBorders>
              <w:top w:val="single" w:sz="24" w:space="0" w:color="FFEEEE" w:themeColor="accent5" w:themeTint="33"/>
              <w:left w:val="single" w:sz="24" w:space="0" w:color="FFEEEE" w:themeColor="accent5" w:themeTint="33"/>
              <w:bottom w:val="single" w:sz="24" w:space="0" w:color="FFEEEE" w:themeColor="accent5" w:themeTint="33"/>
              <w:right w:val="single" w:sz="24" w:space="0" w:color="FFEEEE" w:themeColor="accent5" w:themeTint="33"/>
            </w:tcBorders>
          </w:tcPr>
          <w:p w14:paraId="222A5D28" w14:textId="77777777" w:rsidR="00A8137D" w:rsidRPr="003974D2" w:rsidRDefault="00A8137D" w:rsidP="00A54403">
            <w:pPr>
              <w:rPr>
                <w:sz w:val="18"/>
                <w:szCs w:val="18"/>
              </w:rPr>
            </w:pPr>
            <w:r w:rsidRPr="00E544F9">
              <w:rPr>
                <w:noProof/>
                <w:sz w:val="18"/>
                <w:szCs w:val="18"/>
              </w:rPr>
              <w:drawing>
                <wp:inline distT="0" distB="0" distL="0" distR="0" wp14:anchorId="333E5143" wp14:editId="4B8AB724">
                  <wp:extent cx="1223772" cy="572494"/>
                  <wp:effectExtent l="0" t="0" r="0" b="0"/>
                  <wp:docPr id="2137573897" name="Picture 1" descr="A close-up of a blac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3897" name="Picture 1" descr="A close-up of a black light&#10;&#10;Description automatically generated"/>
                          <pic:cNvPicPr/>
                        </pic:nvPicPr>
                        <pic:blipFill>
                          <a:blip r:embed="rId12"/>
                          <a:stretch>
                            <a:fillRect/>
                          </a:stretch>
                        </pic:blipFill>
                        <pic:spPr>
                          <a:xfrm>
                            <a:off x="0" y="0"/>
                            <a:ext cx="1230867" cy="575813"/>
                          </a:xfrm>
                          <a:prstGeom prst="rect">
                            <a:avLst/>
                          </a:prstGeom>
                        </pic:spPr>
                      </pic:pic>
                    </a:graphicData>
                  </a:graphic>
                </wp:inline>
              </w:drawing>
            </w:r>
          </w:p>
        </w:tc>
        <w:tc>
          <w:tcPr>
            <w:tcW w:w="1238" w:type="dxa"/>
            <w:tcBorders>
              <w:top w:val="single" w:sz="24" w:space="0" w:color="FFEEEE" w:themeColor="accent5" w:themeTint="33"/>
              <w:left w:val="single" w:sz="24" w:space="0" w:color="FFEEEE" w:themeColor="accent5" w:themeTint="33"/>
              <w:bottom w:val="single" w:sz="24" w:space="0" w:color="FFEEEE" w:themeColor="accent5" w:themeTint="33"/>
              <w:right w:val="single" w:sz="24" w:space="0" w:color="FFEEEE" w:themeColor="accent5" w:themeTint="33"/>
            </w:tcBorders>
          </w:tcPr>
          <w:p w14:paraId="4E449861" w14:textId="77777777" w:rsidR="00A8137D" w:rsidRPr="003974D2" w:rsidRDefault="00A8137D" w:rsidP="00A54403">
            <w:pPr>
              <w:rPr>
                <w:sz w:val="18"/>
                <w:szCs w:val="18"/>
              </w:rPr>
            </w:pPr>
          </w:p>
        </w:tc>
        <w:tc>
          <w:tcPr>
            <w:tcW w:w="1727" w:type="dxa"/>
            <w:tcBorders>
              <w:top w:val="single" w:sz="24" w:space="0" w:color="FFEEEE" w:themeColor="accent5" w:themeTint="33"/>
              <w:left w:val="single" w:sz="24" w:space="0" w:color="FFEEEE" w:themeColor="accent5" w:themeTint="33"/>
              <w:bottom w:val="single" w:sz="24" w:space="0" w:color="FFEEEE" w:themeColor="accent5" w:themeTint="33"/>
              <w:right w:val="single" w:sz="24" w:space="0" w:color="FFEEEE" w:themeColor="accent5" w:themeTint="33"/>
            </w:tcBorders>
          </w:tcPr>
          <w:p w14:paraId="38969AB4" w14:textId="77777777" w:rsidR="00A8137D" w:rsidRPr="003974D2" w:rsidRDefault="00A8137D" w:rsidP="00A54403">
            <w:pPr>
              <w:rPr>
                <w:sz w:val="18"/>
                <w:szCs w:val="18"/>
              </w:rPr>
            </w:pPr>
          </w:p>
        </w:tc>
      </w:tr>
      <w:tr w:rsidR="00DD39C9" w:rsidRPr="003974D2" w14:paraId="73BEAF03" w14:textId="77777777" w:rsidTr="00CB3461">
        <w:trPr>
          <w:trHeight w:val="528"/>
        </w:trPr>
        <w:tc>
          <w:tcPr>
            <w:tcW w:w="1129" w:type="dxa"/>
            <w:tcBorders>
              <w:top w:val="single" w:sz="24" w:space="0" w:color="FFEEEE" w:themeColor="accent5" w:themeTint="33"/>
              <w:left w:val="single" w:sz="24" w:space="0" w:color="FFEEEE" w:themeColor="accent5" w:themeTint="33"/>
              <w:bottom w:val="single" w:sz="24" w:space="0" w:color="FFEEEE" w:themeColor="accent5" w:themeTint="33"/>
              <w:right w:val="single" w:sz="24" w:space="0" w:color="FFDBDD" w:themeColor="accent6"/>
            </w:tcBorders>
          </w:tcPr>
          <w:p w14:paraId="651E021F" w14:textId="4D71F28A" w:rsidR="009966DC" w:rsidRDefault="009966DC" w:rsidP="00A54403">
            <w:pPr>
              <w:rPr>
                <w:sz w:val="18"/>
                <w:szCs w:val="18"/>
              </w:rPr>
            </w:pPr>
            <w:r>
              <w:rPr>
                <w:sz w:val="18"/>
                <w:szCs w:val="18"/>
              </w:rPr>
              <w:t>ACL-02b</w:t>
            </w:r>
          </w:p>
        </w:tc>
        <w:tc>
          <w:tcPr>
            <w:tcW w:w="1448" w:type="dxa"/>
            <w:gridSpan w:val="2"/>
            <w:tcBorders>
              <w:top w:val="single" w:sz="24" w:space="0" w:color="FFDBDD" w:themeColor="accent6"/>
              <w:left w:val="single" w:sz="24" w:space="0" w:color="FFDBDD" w:themeColor="accent6"/>
              <w:bottom w:val="single" w:sz="24" w:space="0" w:color="FFDBDD" w:themeColor="accent6"/>
              <w:right w:val="nil"/>
            </w:tcBorders>
          </w:tcPr>
          <w:p w14:paraId="41B9E4E8" w14:textId="77777777" w:rsidR="009966DC" w:rsidRDefault="009966DC" w:rsidP="009966DC">
            <w:pPr>
              <w:rPr>
                <w:sz w:val="18"/>
                <w:szCs w:val="18"/>
                <w:lang w:val="en-US"/>
              </w:rPr>
            </w:pPr>
            <w:r w:rsidRPr="00A8137D">
              <w:rPr>
                <w:sz w:val="18"/>
                <w:szCs w:val="18"/>
                <w:lang w:val="en-US"/>
              </w:rPr>
              <w:t>Montagewijze:</w:t>
            </w:r>
          </w:p>
          <w:p w14:paraId="0CF8723D" w14:textId="77777777" w:rsidR="001D2D69" w:rsidRDefault="001D2D69" w:rsidP="009966DC">
            <w:pPr>
              <w:rPr>
                <w:sz w:val="18"/>
                <w:szCs w:val="18"/>
                <w:lang w:val="en-US"/>
              </w:rPr>
            </w:pPr>
          </w:p>
          <w:p w14:paraId="56DF32E2" w14:textId="77777777" w:rsidR="009966DC" w:rsidRPr="00A8137D" w:rsidRDefault="009966DC" w:rsidP="009966DC">
            <w:pPr>
              <w:rPr>
                <w:sz w:val="18"/>
                <w:szCs w:val="18"/>
              </w:rPr>
            </w:pPr>
            <w:r w:rsidRPr="00A8137D">
              <w:rPr>
                <w:sz w:val="18"/>
                <w:szCs w:val="18"/>
              </w:rPr>
              <w:t>(mm):</w:t>
            </w:r>
          </w:p>
          <w:p w14:paraId="4A02D4FD" w14:textId="77777777" w:rsidR="009966DC" w:rsidRDefault="009966DC" w:rsidP="009966DC">
            <w:pPr>
              <w:rPr>
                <w:sz w:val="18"/>
                <w:szCs w:val="18"/>
              </w:rPr>
            </w:pPr>
          </w:p>
          <w:p w14:paraId="56F8AF39" w14:textId="5F3E3291" w:rsidR="00A17676" w:rsidRDefault="00A17676" w:rsidP="009966DC">
            <w:pPr>
              <w:rPr>
                <w:sz w:val="18"/>
                <w:szCs w:val="18"/>
              </w:rPr>
            </w:pPr>
            <w:r>
              <w:rPr>
                <w:sz w:val="18"/>
                <w:szCs w:val="18"/>
              </w:rPr>
              <w:t>Kleur:</w:t>
            </w:r>
          </w:p>
        </w:tc>
        <w:tc>
          <w:tcPr>
            <w:tcW w:w="1128" w:type="dxa"/>
            <w:tcBorders>
              <w:top w:val="single" w:sz="24" w:space="0" w:color="FFDBDD" w:themeColor="accent6"/>
              <w:left w:val="nil"/>
              <w:bottom w:val="single" w:sz="24" w:space="0" w:color="FFDBDD" w:themeColor="accent6"/>
              <w:right w:val="single" w:sz="24" w:space="0" w:color="FFDBDD" w:themeColor="accent6"/>
            </w:tcBorders>
          </w:tcPr>
          <w:p w14:paraId="4B08750B" w14:textId="77777777" w:rsidR="009966DC" w:rsidRDefault="00B003E6" w:rsidP="00A54403">
            <w:pPr>
              <w:rPr>
                <w:sz w:val="18"/>
                <w:szCs w:val="18"/>
              </w:rPr>
            </w:pPr>
            <w:r>
              <w:rPr>
                <w:sz w:val="18"/>
                <w:szCs w:val="18"/>
              </w:rPr>
              <w:t>Grondspot</w:t>
            </w:r>
          </w:p>
          <w:p w14:paraId="5A64CE6F" w14:textId="77777777" w:rsidR="001D2D69" w:rsidRDefault="001D2D69" w:rsidP="00A54403">
            <w:pPr>
              <w:rPr>
                <w:sz w:val="18"/>
                <w:szCs w:val="18"/>
              </w:rPr>
            </w:pPr>
          </w:p>
          <w:p w14:paraId="1C477E85" w14:textId="77777777" w:rsidR="00B003E6" w:rsidRDefault="00B003E6" w:rsidP="00A54403">
            <w:pPr>
              <w:rPr>
                <w:sz w:val="18"/>
                <w:szCs w:val="18"/>
              </w:rPr>
            </w:pPr>
            <w:r w:rsidRPr="00B003E6">
              <w:rPr>
                <w:sz w:val="18"/>
                <w:szCs w:val="18"/>
              </w:rPr>
              <w:t>ø8,9</w:t>
            </w:r>
          </w:p>
          <w:p w14:paraId="4EE807D4" w14:textId="77777777" w:rsidR="00A17676" w:rsidRDefault="00A17676" w:rsidP="00A54403">
            <w:pPr>
              <w:rPr>
                <w:sz w:val="18"/>
                <w:szCs w:val="18"/>
              </w:rPr>
            </w:pPr>
          </w:p>
          <w:p w14:paraId="4B4451FA" w14:textId="008A77D9" w:rsidR="00A17676" w:rsidRDefault="00A17676" w:rsidP="00A54403">
            <w:pPr>
              <w:rPr>
                <w:sz w:val="18"/>
                <w:szCs w:val="18"/>
              </w:rPr>
            </w:pPr>
            <w:r>
              <w:rPr>
                <w:sz w:val="18"/>
                <w:szCs w:val="18"/>
              </w:rPr>
              <w:t>Black RAL 9005</w:t>
            </w:r>
          </w:p>
        </w:tc>
        <w:tc>
          <w:tcPr>
            <w:tcW w:w="2438" w:type="dxa"/>
            <w:tcBorders>
              <w:top w:val="single" w:sz="24" w:space="0" w:color="FFEEEE" w:themeColor="accent5" w:themeTint="33"/>
              <w:left w:val="single" w:sz="24" w:space="0" w:color="FFDBDD" w:themeColor="accent6"/>
              <w:bottom w:val="single" w:sz="24" w:space="0" w:color="FFEEEE" w:themeColor="accent5" w:themeTint="33"/>
              <w:right w:val="single" w:sz="24" w:space="0" w:color="FFEEEE" w:themeColor="accent5" w:themeTint="33"/>
            </w:tcBorders>
          </w:tcPr>
          <w:p w14:paraId="1709C12F" w14:textId="77777777" w:rsidR="009966DC" w:rsidRPr="00604B03" w:rsidRDefault="009966DC" w:rsidP="00A54403">
            <w:pPr>
              <w:rPr>
                <w:sz w:val="18"/>
                <w:szCs w:val="18"/>
              </w:rPr>
            </w:pPr>
            <w:r w:rsidRPr="00E544F9">
              <w:rPr>
                <w:noProof/>
                <w:sz w:val="18"/>
                <w:szCs w:val="18"/>
              </w:rPr>
              <w:drawing>
                <wp:inline distT="0" distB="0" distL="0" distR="0" wp14:anchorId="03E8EF8B" wp14:editId="23A0C2C3">
                  <wp:extent cx="703022" cy="747423"/>
                  <wp:effectExtent l="0" t="0" r="0" b="0"/>
                  <wp:docPr id="858508539" name="Picture 1" descr="A black spot light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8539" name="Picture 1" descr="A black spot light with a black cord&#10;&#10;Description automatically generated"/>
                          <pic:cNvPicPr/>
                        </pic:nvPicPr>
                        <pic:blipFill>
                          <a:blip r:embed="rId13"/>
                          <a:stretch>
                            <a:fillRect/>
                          </a:stretch>
                        </pic:blipFill>
                        <pic:spPr>
                          <a:xfrm>
                            <a:off x="0" y="0"/>
                            <a:ext cx="704879" cy="749397"/>
                          </a:xfrm>
                          <a:prstGeom prst="rect">
                            <a:avLst/>
                          </a:prstGeom>
                        </pic:spPr>
                      </pic:pic>
                    </a:graphicData>
                  </a:graphic>
                </wp:inline>
              </w:drawing>
            </w:r>
          </w:p>
        </w:tc>
        <w:tc>
          <w:tcPr>
            <w:tcW w:w="2280" w:type="dxa"/>
            <w:tcBorders>
              <w:top w:val="single" w:sz="24" w:space="0" w:color="FFEEEE" w:themeColor="accent5" w:themeTint="33"/>
              <w:left w:val="single" w:sz="24" w:space="0" w:color="FFEEEE" w:themeColor="accent5" w:themeTint="33"/>
              <w:bottom w:val="single" w:sz="24" w:space="0" w:color="FFEEEE" w:themeColor="accent5" w:themeTint="33"/>
              <w:right w:val="single" w:sz="24" w:space="0" w:color="FFEEEE" w:themeColor="accent5" w:themeTint="33"/>
            </w:tcBorders>
          </w:tcPr>
          <w:p w14:paraId="6C44E7FC" w14:textId="77777777" w:rsidR="009966DC" w:rsidRPr="003974D2" w:rsidRDefault="009966DC" w:rsidP="00A54403">
            <w:pPr>
              <w:rPr>
                <w:sz w:val="18"/>
                <w:szCs w:val="18"/>
              </w:rPr>
            </w:pPr>
            <w:r w:rsidRPr="00F3035A">
              <w:rPr>
                <w:noProof/>
                <w:sz w:val="18"/>
                <w:szCs w:val="18"/>
              </w:rPr>
              <w:drawing>
                <wp:inline distT="0" distB="0" distL="0" distR="0" wp14:anchorId="4C3F4E70" wp14:editId="695C6EC8">
                  <wp:extent cx="795131" cy="653573"/>
                  <wp:effectExtent l="0" t="0" r="0" b="0"/>
                  <wp:docPr id="1777344563" name="Picture 1" descr="A ligh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44563" name="Picture 1" descr="A light on the ground&#10;&#10;Description automatically generated"/>
                          <pic:cNvPicPr/>
                        </pic:nvPicPr>
                        <pic:blipFill>
                          <a:blip r:embed="rId14"/>
                          <a:stretch>
                            <a:fillRect/>
                          </a:stretch>
                        </pic:blipFill>
                        <pic:spPr>
                          <a:xfrm>
                            <a:off x="0" y="0"/>
                            <a:ext cx="798342" cy="656213"/>
                          </a:xfrm>
                          <a:prstGeom prst="rect">
                            <a:avLst/>
                          </a:prstGeom>
                        </pic:spPr>
                      </pic:pic>
                    </a:graphicData>
                  </a:graphic>
                </wp:inline>
              </w:drawing>
            </w:r>
          </w:p>
        </w:tc>
        <w:tc>
          <w:tcPr>
            <w:tcW w:w="1238" w:type="dxa"/>
            <w:tcBorders>
              <w:top w:val="single" w:sz="24" w:space="0" w:color="FFEEEE" w:themeColor="accent5" w:themeTint="33"/>
              <w:left w:val="single" w:sz="24" w:space="0" w:color="FFEEEE" w:themeColor="accent5" w:themeTint="33"/>
              <w:bottom w:val="single" w:sz="24" w:space="0" w:color="FFEEEE" w:themeColor="accent5" w:themeTint="33"/>
              <w:right w:val="single" w:sz="24" w:space="0" w:color="FFEEEE" w:themeColor="accent5" w:themeTint="33"/>
            </w:tcBorders>
          </w:tcPr>
          <w:p w14:paraId="2A84AC6E" w14:textId="77777777" w:rsidR="009966DC" w:rsidRPr="003974D2" w:rsidRDefault="009966DC" w:rsidP="00A54403">
            <w:pPr>
              <w:rPr>
                <w:sz w:val="18"/>
                <w:szCs w:val="18"/>
              </w:rPr>
            </w:pPr>
          </w:p>
        </w:tc>
        <w:tc>
          <w:tcPr>
            <w:tcW w:w="1727" w:type="dxa"/>
            <w:tcBorders>
              <w:top w:val="single" w:sz="24" w:space="0" w:color="FFEEEE" w:themeColor="accent5" w:themeTint="33"/>
              <w:left w:val="single" w:sz="24" w:space="0" w:color="FFEEEE" w:themeColor="accent5" w:themeTint="33"/>
              <w:bottom w:val="single" w:sz="24" w:space="0" w:color="FFEEEE" w:themeColor="accent5" w:themeTint="33"/>
              <w:right w:val="single" w:sz="24" w:space="0" w:color="FFEEEE" w:themeColor="accent5" w:themeTint="33"/>
            </w:tcBorders>
          </w:tcPr>
          <w:p w14:paraId="3ED7B16E" w14:textId="77777777" w:rsidR="009966DC" w:rsidRPr="003974D2" w:rsidRDefault="009966DC" w:rsidP="00A54403">
            <w:pPr>
              <w:rPr>
                <w:sz w:val="18"/>
                <w:szCs w:val="18"/>
              </w:rPr>
            </w:pPr>
          </w:p>
        </w:tc>
      </w:tr>
      <w:tr w:rsidR="001D2D69" w:rsidRPr="003974D2" w14:paraId="0255DFD7" w14:textId="77777777" w:rsidTr="00CB3461">
        <w:trPr>
          <w:trHeight w:val="528"/>
        </w:trPr>
        <w:tc>
          <w:tcPr>
            <w:tcW w:w="1129" w:type="dxa"/>
            <w:tcBorders>
              <w:top w:val="single" w:sz="24" w:space="0" w:color="FFEEEE" w:themeColor="accent5" w:themeTint="33"/>
              <w:left w:val="single" w:sz="24" w:space="0" w:color="33CCCC"/>
              <w:bottom w:val="single" w:sz="24" w:space="0" w:color="33CCCC"/>
              <w:right w:val="single" w:sz="24" w:space="0" w:color="33CCCC"/>
            </w:tcBorders>
          </w:tcPr>
          <w:p w14:paraId="1A649363" w14:textId="77777777" w:rsidR="001D2D69" w:rsidRDefault="001D2D69" w:rsidP="00A54403">
            <w:pPr>
              <w:rPr>
                <w:sz w:val="18"/>
                <w:szCs w:val="18"/>
              </w:rPr>
            </w:pPr>
            <w:r>
              <w:rPr>
                <w:sz w:val="18"/>
                <w:szCs w:val="18"/>
              </w:rPr>
              <w:t>ACL-09</w:t>
            </w:r>
          </w:p>
          <w:p w14:paraId="754CEF10" w14:textId="5645B0A7" w:rsidR="001D2D69" w:rsidRDefault="001D2D69" w:rsidP="00A54403">
            <w:pPr>
              <w:rPr>
                <w:sz w:val="18"/>
                <w:szCs w:val="18"/>
              </w:rPr>
            </w:pPr>
          </w:p>
        </w:tc>
        <w:tc>
          <w:tcPr>
            <w:tcW w:w="1418" w:type="dxa"/>
            <w:tcBorders>
              <w:top w:val="single" w:sz="24" w:space="0" w:color="FFDBDD" w:themeColor="accent6"/>
              <w:left w:val="single" w:sz="24" w:space="0" w:color="33CCCC"/>
              <w:bottom w:val="single" w:sz="24" w:space="0" w:color="33CCCC"/>
              <w:right w:val="nil"/>
            </w:tcBorders>
          </w:tcPr>
          <w:p w14:paraId="494E3EF9" w14:textId="77777777" w:rsidR="001D2D69" w:rsidRDefault="000B6F03" w:rsidP="00A54403">
            <w:pPr>
              <w:rPr>
                <w:sz w:val="18"/>
                <w:szCs w:val="18"/>
              </w:rPr>
            </w:pPr>
            <w:r w:rsidRPr="000B6F03">
              <w:rPr>
                <w:sz w:val="18"/>
                <w:szCs w:val="18"/>
              </w:rPr>
              <w:t>Montagewijze:</w:t>
            </w:r>
          </w:p>
          <w:p w14:paraId="03F5B773" w14:textId="77777777" w:rsidR="00383886" w:rsidRDefault="00383886" w:rsidP="00A54403">
            <w:pPr>
              <w:rPr>
                <w:sz w:val="18"/>
                <w:szCs w:val="18"/>
              </w:rPr>
            </w:pPr>
          </w:p>
          <w:p w14:paraId="708F92C7" w14:textId="77777777" w:rsidR="00383886" w:rsidRDefault="00383886" w:rsidP="00A54403">
            <w:pPr>
              <w:rPr>
                <w:sz w:val="18"/>
                <w:szCs w:val="18"/>
              </w:rPr>
            </w:pPr>
          </w:p>
          <w:p w14:paraId="7F1EE40B" w14:textId="169C6F98" w:rsidR="00383886" w:rsidRDefault="00383886" w:rsidP="00A54403">
            <w:pPr>
              <w:rPr>
                <w:sz w:val="18"/>
                <w:szCs w:val="18"/>
              </w:rPr>
            </w:pPr>
            <w:r>
              <w:rPr>
                <w:sz w:val="18"/>
                <w:szCs w:val="18"/>
              </w:rPr>
              <w:t>Kleur:</w:t>
            </w:r>
          </w:p>
        </w:tc>
        <w:tc>
          <w:tcPr>
            <w:tcW w:w="1158" w:type="dxa"/>
            <w:gridSpan w:val="2"/>
            <w:tcBorders>
              <w:top w:val="single" w:sz="24" w:space="0" w:color="FFDBDD" w:themeColor="accent6"/>
              <w:left w:val="nil"/>
              <w:bottom w:val="single" w:sz="24" w:space="0" w:color="33CCCC"/>
              <w:right w:val="single" w:sz="24" w:space="0" w:color="33CCCC"/>
            </w:tcBorders>
          </w:tcPr>
          <w:p w14:paraId="71A6B1C6" w14:textId="77777777" w:rsidR="001D2D69" w:rsidRDefault="006B75C5" w:rsidP="00A54403">
            <w:pPr>
              <w:rPr>
                <w:sz w:val="18"/>
                <w:szCs w:val="18"/>
              </w:rPr>
            </w:pPr>
            <w:r w:rsidRPr="006B75C5">
              <w:rPr>
                <w:sz w:val="18"/>
                <w:szCs w:val="18"/>
              </w:rPr>
              <w:t>Plafond (hanglamp)</w:t>
            </w:r>
          </w:p>
          <w:p w14:paraId="2B3818A2" w14:textId="77777777" w:rsidR="00383886" w:rsidRDefault="00383886" w:rsidP="00A54403">
            <w:pPr>
              <w:rPr>
                <w:sz w:val="18"/>
                <w:szCs w:val="18"/>
              </w:rPr>
            </w:pPr>
          </w:p>
          <w:p w14:paraId="237C2516" w14:textId="79CD1EF4" w:rsidR="00383886" w:rsidRDefault="00383886" w:rsidP="00A54403">
            <w:pPr>
              <w:rPr>
                <w:sz w:val="18"/>
                <w:szCs w:val="18"/>
              </w:rPr>
            </w:pPr>
            <w:r>
              <w:rPr>
                <w:sz w:val="18"/>
                <w:szCs w:val="18"/>
              </w:rPr>
              <w:t>Zwart &amp; Wit</w:t>
            </w:r>
          </w:p>
        </w:tc>
        <w:tc>
          <w:tcPr>
            <w:tcW w:w="2438" w:type="dxa"/>
            <w:tcBorders>
              <w:top w:val="single" w:sz="24" w:space="0" w:color="FFEEEE" w:themeColor="accent5" w:themeTint="33"/>
              <w:left w:val="single" w:sz="24" w:space="0" w:color="33CCCC"/>
              <w:bottom w:val="single" w:sz="24" w:space="0" w:color="33CCCC"/>
              <w:right w:val="single" w:sz="24" w:space="0" w:color="33CCCC"/>
            </w:tcBorders>
          </w:tcPr>
          <w:p w14:paraId="6CA78299" w14:textId="77777777" w:rsidR="001D2D69" w:rsidRPr="00604B03" w:rsidRDefault="001D2D69" w:rsidP="00A54403">
            <w:pPr>
              <w:rPr>
                <w:sz w:val="18"/>
                <w:szCs w:val="18"/>
              </w:rPr>
            </w:pPr>
            <w:r w:rsidRPr="0088192F">
              <w:rPr>
                <w:noProof/>
                <w:sz w:val="18"/>
                <w:szCs w:val="18"/>
              </w:rPr>
              <w:drawing>
                <wp:inline distT="0" distB="0" distL="0" distR="0" wp14:anchorId="28BC5363" wp14:editId="1A12D47D">
                  <wp:extent cx="392905" cy="1017767"/>
                  <wp:effectExtent l="0" t="0" r="0" b="0"/>
                  <wp:docPr id="615289857" name="Picture 1" descr="A black cone with a pointy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89857" name="Picture 1" descr="A black cone with a pointy top&#10;&#10;Description automatically generated"/>
                          <pic:cNvPicPr/>
                        </pic:nvPicPr>
                        <pic:blipFill>
                          <a:blip r:embed="rId15"/>
                          <a:stretch>
                            <a:fillRect/>
                          </a:stretch>
                        </pic:blipFill>
                        <pic:spPr>
                          <a:xfrm>
                            <a:off x="0" y="0"/>
                            <a:ext cx="395959" cy="1025677"/>
                          </a:xfrm>
                          <a:prstGeom prst="rect">
                            <a:avLst/>
                          </a:prstGeom>
                        </pic:spPr>
                      </pic:pic>
                    </a:graphicData>
                  </a:graphic>
                </wp:inline>
              </w:drawing>
            </w:r>
          </w:p>
        </w:tc>
        <w:tc>
          <w:tcPr>
            <w:tcW w:w="2280" w:type="dxa"/>
            <w:tcBorders>
              <w:top w:val="single" w:sz="24" w:space="0" w:color="FFEEEE" w:themeColor="accent5" w:themeTint="33"/>
              <w:left w:val="single" w:sz="24" w:space="0" w:color="33CCCC"/>
              <w:bottom w:val="single" w:sz="24" w:space="0" w:color="33CCCC"/>
              <w:right w:val="single" w:sz="24" w:space="0" w:color="33CCCC"/>
            </w:tcBorders>
          </w:tcPr>
          <w:p w14:paraId="714A1DF7" w14:textId="77777777" w:rsidR="001D2D69" w:rsidRPr="003974D2" w:rsidRDefault="001D2D69" w:rsidP="00A54403">
            <w:pPr>
              <w:rPr>
                <w:sz w:val="18"/>
                <w:szCs w:val="18"/>
              </w:rPr>
            </w:pPr>
            <w:r w:rsidRPr="00641A3A">
              <w:rPr>
                <w:noProof/>
                <w:sz w:val="18"/>
                <w:szCs w:val="18"/>
              </w:rPr>
              <w:drawing>
                <wp:inline distT="0" distB="0" distL="0" distR="0" wp14:anchorId="00028969" wp14:editId="5F6E6D1D">
                  <wp:extent cx="826144" cy="683812"/>
                  <wp:effectExtent l="0" t="0" r="0" b="0"/>
                  <wp:docPr id="1128454224" name="Picture 1" descr="A room with a couch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54224" name="Picture 1" descr="A room with a couch and chairs&#10;&#10;Description automatically generated"/>
                          <pic:cNvPicPr/>
                        </pic:nvPicPr>
                        <pic:blipFill>
                          <a:blip r:embed="rId16"/>
                          <a:stretch>
                            <a:fillRect/>
                          </a:stretch>
                        </pic:blipFill>
                        <pic:spPr>
                          <a:xfrm>
                            <a:off x="0" y="0"/>
                            <a:ext cx="831621" cy="688346"/>
                          </a:xfrm>
                          <a:prstGeom prst="rect">
                            <a:avLst/>
                          </a:prstGeom>
                        </pic:spPr>
                      </pic:pic>
                    </a:graphicData>
                  </a:graphic>
                </wp:inline>
              </w:drawing>
            </w:r>
          </w:p>
        </w:tc>
        <w:tc>
          <w:tcPr>
            <w:tcW w:w="1238" w:type="dxa"/>
            <w:tcBorders>
              <w:top w:val="single" w:sz="24" w:space="0" w:color="FFEEEE" w:themeColor="accent5" w:themeTint="33"/>
              <w:left w:val="single" w:sz="24" w:space="0" w:color="33CCCC"/>
              <w:bottom w:val="single" w:sz="24" w:space="0" w:color="33CCCC"/>
              <w:right w:val="single" w:sz="24" w:space="0" w:color="33CCCC"/>
            </w:tcBorders>
          </w:tcPr>
          <w:p w14:paraId="436C8CA2" w14:textId="77777777" w:rsidR="001D2D69" w:rsidRPr="003974D2" w:rsidRDefault="001D2D69" w:rsidP="00A54403">
            <w:pPr>
              <w:rPr>
                <w:sz w:val="18"/>
                <w:szCs w:val="18"/>
              </w:rPr>
            </w:pPr>
          </w:p>
        </w:tc>
        <w:tc>
          <w:tcPr>
            <w:tcW w:w="1727" w:type="dxa"/>
            <w:tcBorders>
              <w:top w:val="single" w:sz="24" w:space="0" w:color="FFEEEE" w:themeColor="accent5" w:themeTint="33"/>
              <w:left w:val="single" w:sz="24" w:space="0" w:color="33CCCC"/>
              <w:bottom w:val="single" w:sz="24" w:space="0" w:color="33CCCC"/>
              <w:right w:val="single" w:sz="24" w:space="0" w:color="33CCCC"/>
            </w:tcBorders>
          </w:tcPr>
          <w:p w14:paraId="365BFF17" w14:textId="77777777" w:rsidR="001D2D69" w:rsidRPr="003974D2" w:rsidRDefault="001D2D69" w:rsidP="00A54403">
            <w:pPr>
              <w:rPr>
                <w:sz w:val="18"/>
                <w:szCs w:val="18"/>
              </w:rPr>
            </w:pPr>
          </w:p>
        </w:tc>
      </w:tr>
      <w:tr w:rsidR="006B75C5" w:rsidRPr="003974D2" w14:paraId="6E889A97" w14:textId="77777777" w:rsidTr="00CB3461">
        <w:trPr>
          <w:trHeight w:val="528"/>
        </w:trPr>
        <w:tc>
          <w:tcPr>
            <w:tcW w:w="1129" w:type="dxa"/>
            <w:tcBorders>
              <w:top w:val="single" w:sz="24" w:space="0" w:color="33CCCC"/>
              <w:left w:val="single" w:sz="24" w:space="0" w:color="33CCCC"/>
              <w:bottom w:val="single" w:sz="24" w:space="0" w:color="33CCCC"/>
              <w:right w:val="single" w:sz="24" w:space="0" w:color="33CCCC"/>
            </w:tcBorders>
          </w:tcPr>
          <w:p w14:paraId="3378DD59" w14:textId="344F3A63" w:rsidR="006B75C5" w:rsidRDefault="006B75C5" w:rsidP="00A54403">
            <w:pPr>
              <w:rPr>
                <w:sz w:val="18"/>
                <w:szCs w:val="18"/>
              </w:rPr>
            </w:pPr>
            <w:r>
              <w:rPr>
                <w:sz w:val="18"/>
                <w:szCs w:val="18"/>
              </w:rPr>
              <w:t>ACL-10</w:t>
            </w:r>
          </w:p>
        </w:tc>
        <w:tc>
          <w:tcPr>
            <w:tcW w:w="1418" w:type="dxa"/>
            <w:tcBorders>
              <w:top w:val="single" w:sz="24" w:space="0" w:color="33CCCC"/>
              <w:left w:val="single" w:sz="24" w:space="0" w:color="33CCCC"/>
              <w:bottom w:val="single" w:sz="24" w:space="0" w:color="33CCCC"/>
              <w:right w:val="nil"/>
            </w:tcBorders>
          </w:tcPr>
          <w:p w14:paraId="4DA1B82B" w14:textId="77777777" w:rsidR="006B75C5" w:rsidRDefault="006B75C5" w:rsidP="00A54403">
            <w:pPr>
              <w:rPr>
                <w:sz w:val="18"/>
                <w:szCs w:val="18"/>
              </w:rPr>
            </w:pPr>
            <w:r w:rsidRPr="000B6F03">
              <w:rPr>
                <w:sz w:val="18"/>
                <w:szCs w:val="18"/>
              </w:rPr>
              <w:t>Montagewijze:</w:t>
            </w:r>
          </w:p>
          <w:p w14:paraId="6FA6D0F1" w14:textId="77777777" w:rsidR="00383886" w:rsidRDefault="00383886" w:rsidP="00A54403">
            <w:pPr>
              <w:rPr>
                <w:sz w:val="18"/>
                <w:szCs w:val="18"/>
              </w:rPr>
            </w:pPr>
          </w:p>
          <w:p w14:paraId="1ADE8F89" w14:textId="77777777" w:rsidR="00383886" w:rsidRDefault="00383886" w:rsidP="00A54403">
            <w:pPr>
              <w:rPr>
                <w:sz w:val="18"/>
                <w:szCs w:val="18"/>
              </w:rPr>
            </w:pPr>
          </w:p>
          <w:p w14:paraId="2D78AC3C" w14:textId="5D2F435D" w:rsidR="00383886" w:rsidRDefault="00383886" w:rsidP="00A54403">
            <w:pPr>
              <w:rPr>
                <w:sz w:val="18"/>
                <w:szCs w:val="18"/>
              </w:rPr>
            </w:pPr>
            <w:r>
              <w:rPr>
                <w:sz w:val="18"/>
                <w:szCs w:val="18"/>
              </w:rPr>
              <w:t>Kleur:</w:t>
            </w:r>
          </w:p>
        </w:tc>
        <w:tc>
          <w:tcPr>
            <w:tcW w:w="1158" w:type="dxa"/>
            <w:gridSpan w:val="2"/>
            <w:tcBorders>
              <w:top w:val="single" w:sz="24" w:space="0" w:color="33CCCC"/>
              <w:left w:val="nil"/>
              <w:bottom w:val="single" w:sz="24" w:space="0" w:color="33CCCC"/>
              <w:right w:val="single" w:sz="24" w:space="0" w:color="33CCCC"/>
            </w:tcBorders>
          </w:tcPr>
          <w:p w14:paraId="7FCB9D95" w14:textId="77777777" w:rsidR="006B75C5" w:rsidRDefault="006B75C5" w:rsidP="00A54403">
            <w:pPr>
              <w:rPr>
                <w:sz w:val="18"/>
                <w:szCs w:val="18"/>
              </w:rPr>
            </w:pPr>
            <w:r w:rsidRPr="006B75C5">
              <w:rPr>
                <w:sz w:val="18"/>
                <w:szCs w:val="18"/>
              </w:rPr>
              <w:t>Plafond (hanglamp)</w:t>
            </w:r>
          </w:p>
          <w:p w14:paraId="0125E387" w14:textId="77777777" w:rsidR="00383886" w:rsidRDefault="00383886" w:rsidP="00A54403">
            <w:pPr>
              <w:rPr>
                <w:sz w:val="18"/>
                <w:szCs w:val="18"/>
              </w:rPr>
            </w:pPr>
          </w:p>
          <w:p w14:paraId="3ED0798C" w14:textId="4D9A045C" w:rsidR="00383886" w:rsidRDefault="00383886" w:rsidP="00A54403">
            <w:pPr>
              <w:rPr>
                <w:sz w:val="18"/>
                <w:szCs w:val="18"/>
              </w:rPr>
            </w:pPr>
            <w:r>
              <w:rPr>
                <w:sz w:val="18"/>
                <w:szCs w:val="18"/>
              </w:rPr>
              <w:t>Zwart &amp; Wit</w:t>
            </w:r>
          </w:p>
        </w:tc>
        <w:tc>
          <w:tcPr>
            <w:tcW w:w="2438" w:type="dxa"/>
            <w:tcBorders>
              <w:top w:val="single" w:sz="24" w:space="0" w:color="33CCCC"/>
              <w:left w:val="single" w:sz="24" w:space="0" w:color="33CCCC"/>
              <w:bottom w:val="single" w:sz="24" w:space="0" w:color="33CCCC"/>
              <w:right w:val="single" w:sz="24" w:space="0" w:color="33CCCC"/>
            </w:tcBorders>
          </w:tcPr>
          <w:p w14:paraId="5ED3D503" w14:textId="77777777" w:rsidR="006B75C5" w:rsidRPr="00604B03" w:rsidRDefault="006B75C5" w:rsidP="00A54403">
            <w:pPr>
              <w:rPr>
                <w:sz w:val="18"/>
                <w:szCs w:val="18"/>
              </w:rPr>
            </w:pPr>
            <w:r w:rsidRPr="0088192F">
              <w:rPr>
                <w:noProof/>
                <w:sz w:val="18"/>
                <w:szCs w:val="18"/>
              </w:rPr>
              <w:drawing>
                <wp:inline distT="0" distB="0" distL="0" distR="0" wp14:anchorId="46FE3373" wp14:editId="2A5CEA19">
                  <wp:extent cx="946205" cy="697026"/>
                  <wp:effectExtent l="0" t="0" r="0" b="0"/>
                  <wp:docPr id="345240658" name="Picture 1" descr="A black triangle shaped light f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0658" name="Picture 1" descr="A black triangle shaped light fixture&#10;&#10;Description automatically generated"/>
                          <pic:cNvPicPr/>
                        </pic:nvPicPr>
                        <pic:blipFill>
                          <a:blip r:embed="rId17"/>
                          <a:stretch>
                            <a:fillRect/>
                          </a:stretch>
                        </pic:blipFill>
                        <pic:spPr>
                          <a:xfrm>
                            <a:off x="0" y="0"/>
                            <a:ext cx="948900" cy="699011"/>
                          </a:xfrm>
                          <a:prstGeom prst="rect">
                            <a:avLst/>
                          </a:prstGeom>
                        </pic:spPr>
                      </pic:pic>
                    </a:graphicData>
                  </a:graphic>
                </wp:inline>
              </w:drawing>
            </w:r>
          </w:p>
        </w:tc>
        <w:tc>
          <w:tcPr>
            <w:tcW w:w="2280" w:type="dxa"/>
            <w:tcBorders>
              <w:top w:val="single" w:sz="24" w:space="0" w:color="33CCCC"/>
              <w:left w:val="single" w:sz="24" w:space="0" w:color="33CCCC"/>
              <w:bottom w:val="single" w:sz="24" w:space="0" w:color="33CCCC"/>
              <w:right w:val="single" w:sz="24" w:space="0" w:color="33CCCC"/>
            </w:tcBorders>
          </w:tcPr>
          <w:p w14:paraId="7F9FB62B" w14:textId="77777777" w:rsidR="006B75C5" w:rsidRDefault="006B75C5" w:rsidP="00A54403">
            <w:pPr>
              <w:rPr>
                <w:sz w:val="18"/>
                <w:szCs w:val="18"/>
              </w:rPr>
            </w:pPr>
            <w:r w:rsidRPr="00641A3A">
              <w:rPr>
                <w:noProof/>
                <w:sz w:val="18"/>
                <w:szCs w:val="18"/>
              </w:rPr>
              <w:drawing>
                <wp:inline distT="0" distB="0" distL="0" distR="0" wp14:anchorId="62F1651F" wp14:editId="498D7E86">
                  <wp:extent cx="826144" cy="683812"/>
                  <wp:effectExtent l="0" t="0" r="0" b="0"/>
                  <wp:docPr id="1699615655" name="Picture 1" descr="A room with a couch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15655" name="Picture 1" descr="A room with a couch and chairs&#10;&#10;Description automatically generated"/>
                          <pic:cNvPicPr/>
                        </pic:nvPicPr>
                        <pic:blipFill>
                          <a:blip r:embed="rId16"/>
                          <a:stretch>
                            <a:fillRect/>
                          </a:stretch>
                        </pic:blipFill>
                        <pic:spPr>
                          <a:xfrm>
                            <a:off x="0" y="0"/>
                            <a:ext cx="831621" cy="688346"/>
                          </a:xfrm>
                          <a:prstGeom prst="rect">
                            <a:avLst/>
                          </a:prstGeom>
                        </pic:spPr>
                      </pic:pic>
                    </a:graphicData>
                  </a:graphic>
                </wp:inline>
              </w:drawing>
            </w:r>
          </w:p>
          <w:p w14:paraId="2D1C86E9" w14:textId="77777777" w:rsidR="006B75C5" w:rsidRPr="003974D2" w:rsidRDefault="006B75C5" w:rsidP="00A54403">
            <w:pPr>
              <w:rPr>
                <w:sz w:val="18"/>
                <w:szCs w:val="18"/>
              </w:rPr>
            </w:pPr>
            <w:r w:rsidRPr="00641A3A">
              <w:rPr>
                <w:noProof/>
                <w:sz w:val="18"/>
                <w:szCs w:val="18"/>
              </w:rPr>
              <w:drawing>
                <wp:inline distT="0" distB="0" distL="0" distR="0" wp14:anchorId="4BA42403" wp14:editId="730670A9">
                  <wp:extent cx="628153" cy="640233"/>
                  <wp:effectExtent l="0" t="0" r="0" b="0"/>
                  <wp:docPr id="119664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42981" name=""/>
                          <pic:cNvPicPr/>
                        </pic:nvPicPr>
                        <pic:blipFill>
                          <a:blip r:embed="rId18"/>
                          <a:stretch>
                            <a:fillRect/>
                          </a:stretch>
                        </pic:blipFill>
                        <pic:spPr>
                          <a:xfrm>
                            <a:off x="0" y="0"/>
                            <a:ext cx="630229" cy="642349"/>
                          </a:xfrm>
                          <a:prstGeom prst="rect">
                            <a:avLst/>
                          </a:prstGeom>
                        </pic:spPr>
                      </pic:pic>
                    </a:graphicData>
                  </a:graphic>
                </wp:inline>
              </w:drawing>
            </w:r>
          </w:p>
        </w:tc>
        <w:tc>
          <w:tcPr>
            <w:tcW w:w="1238" w:type="dxa"/>
            <w:tcBorders>
              <w:top w:val="single" w:sz="24" w:space="0" w:color="33CCCC"/>
              <w:left w:val="single" w:sz="24" w:space="0" w:color="33CCCC"/>
              <w:bottom w:val="single" w:sz="24" w:space="0" w:color="33CCCC"/>
              <w:right w:val="single" w:sz="24" w:space="0" w:color="33CCCC"/>
            </w:tcBorders>
          </w:tcPr>
          <w:p w14:paraId="3A7052B7" w14:textId="77777777" w:rsidR="006B75C5" w:rsidRPr="003974D2" w:rsidRDefault="006B75C5" w:rsidP="00A54403">
            <w:pPr>
              <w:rPr>
                <w:sz w:val="18"/>
                <w:szCs w:val="18"/>
              </w:rPr>
            </w:pPr>
          </w:p>
        </w:tc>
        <w:tc>
          <w:tcPr>
            <w:tcW w:w="1727" w:type="dxa"/>
            <w:tcBorders>
              <w:top w:val="single" w:sz="24" w:space="0" w:color="33CCCC"/>
              <w:left w:val="single" w:sz="24" w:space="0" w:color="33CCCC"/>
              <w:bottom w:val="single" w:sz="24" w:space="0" w:color="33CCCC"/>
              <w:right w:val="single" w:sz="24" w:space="0" w:color="33CCCC"/>
            </w:tcBorders>
          </w:tcPr>
          <w:p w14:paraId="0222078F" w14:textId="77777777" w:rsidR="006B75C5" w:rsidRPr="003974D2" w:rsidRDefault="006B75C5" w:rsidP="00A54403">
            <w:pPr>
              <w:rPr>
                <w:sz w:val="18"/>
                <w:szCs w:val="18"/>
              </w:rPr>
            </w:pPr>
          </w:p>
        </w:tc>
      </w:tr>
      <w:tr w:rsidR="006B75C5" w:rsidRPr="003974D2" w14:paraId="04981ABA" w14:textId="77777777" w:rsidTr="00CB3461">
        <w:trPr>
          <w:trHeight w:val="528"/>
        </w:trPr>
        <w:tc>
          <w:tcPr>
            <w:tcW w:w="1129" w:type="dxa"/>
            <w:tcBorders>
              <w:top w:val="single" w:sz="24" w:space="0" w:color="33CCCC"/>
              <w:left w:val="single" w:sz="24" w:space="0" w:color="33CCCC"/>
              <w:bottom w:val="single" w:sz="24" w:space="0" w:color="33CCCC"/>
              <w:right w:val="single" w:sz="24" w:space="0" w:color="33CCCC"/>
            </w:tcBorders>
          </w:tcPr>
          <w:p w14:paraId="099F820E" w14:textId="193BCBBB" w:rsidR="006B75C5" w:rsidRDefault="006B75C5" w:rsidP="00A54403">
            <w:pPr>
              <w:rPr>
                <w:sz w:val="18"/>
                <w:szCs w:val="18"/>
              </w:rPr>
            </w:pPr>
            <w:r>
              <w:rPr>
                <w:sz w:val="18"/>
                <w:szCs w:val="18"/>
              </w:rPr>
              <w:t>ACL-11</w:t>
            </w:r>
          </w:p>
        </w:tc>
        <w:tc>
          <w:tcPr>
            <w:tcW w:w="1418" w:type="dxa"/>
            <w:tcBorders>
              <w:top w:val="single" w:sz="24" w:space="0" w:color="33CCCC"/>
              <w:left w:val="single" w:sz="24" w:space="0" w:color="33CCCC"/>
              <w:bottom w:val="single" w:sz="24" w:space="0" w:color="33CCCC"/>
              <w:right w:val="nil"/>
            </w:tcBorders>
          </w:tcPr>
          <w:p w14:paraId="05674792" w14:textId="77777777" w:rsidR="006B75C5" w:rsidRDefault="006B75C5" w:rsidP="00A54403">
            <w:pPr>
              <w:rPr>
                <w:sz w:val="18"/>
                <w:szCs w:val="18"/>
              </w:rPr>
            </w:pPr>
            <w:r w:rsidRPr="000B6F03">
              <w:rPr>
                <w:sz w:val="18"/>
                <w:szCs w:val="18"/>
              </w:rPr>
              <w:t>Montagewijze:</w:t>
            </w:r>
          </w:p>
          <w:p w14:paraId="0DA8EDF5" w14:textId="77777777" w:rsidR="00383886" w:rsidRDefault="00383886" w:rsidP="00A54403">
            <w:pPr>
              <w:rPr>
                <w:sz w:val="18"/>
                <w:szCs w:val="18"/>
              </w:rPr>
            </w:pPr>
          </w:p>
          <w:p w14:paraId="179D3E03" w14:textId="77777777" w:rsidR="00383886" w:rsidRDefault="00383886" w:rsidP="00A54403">
            <w:pPr>
              <w:rPr>
                <w:sz w:val="18"/>
                <w:szCs w:val="18"/>
              </w:rPr>
            </w:pPr>
          </w:p>
          <w:p w14:paraId="075C37BF" w14:textId="418F506D" w:rsidR="00383886" w:rsidRDefault="00383886" w:rsidP="00A54403">
            <w:pPr>
              <w:rPr>
                <w:sz w:val="18"/>
                <w:szCs w:val="18"/>
              </w:rPr>
            </w:pPr>
            <w:r>
              <w:rPr>
                <w:sz w:val="18"/>
                <w:szCs w:val="18"/>
              </w:rPr>
              <w:t>Kleur:</w:t>
            </w:r>
          </w:p>
        </w:tc>
        <w:tc>
          <w:tcPr>
            <w:tcW w:w="1158" w:type="dxa"/>
            <w:gridSpan w:val="2"/>
            <w:tcBorders>
              <w:top w:val="single" w:sz="24" w:space="0" w:color="33CCCC"/>
              <w:left w:val="nil"/>
              <w:bottom w:val="single" w:sz="24" w:space="0" w:color="33CCCC"/>
              <w:right w:val="single" w:sz="24" w:space="0" w:color="33CCCC"/>
            </w:tcBorders>
          </w:tcPr>
          <w:p w14:paraId="3E8A1CEA" w14:textId="77777777" w:rsidR="006B75C5" w:rsidRDefault="006B75C5" w:rsidP="00A54403">
            <w:pPr>
              <w:rPr>
                <w:sz w:val="18"/>
                <w:szCs w:val="18"/>
              </w:rPr>
            </w:pPr>
            <w:r w:rsidRPr="006B75C5">
              <w:rPr>
                <w:sz w:val="18"/>
                <w:szCs w:val="18"/>
              </w:rPr>
              <w:t>Plafond (hanglamp)</w:t>
            </w:r>
          </w:p>
          <w:p w14:paraId="0E928751" w14:textId="77777777" w:rsidR="00383886" w:rsidRDefault="00383886" w:rsidP="00A54403">
            <w:pPr>
              <w:rPr>
                <w:sz w:val="18"/>
                <w:szCs w:val="18"/>
              </w:rPr>
            </w:pPr>
          </w:p>
          <w:p w14:paraId="474D0C8E" w14:textId="40ED9C2D" w:rsidR="00383886" w:rsidRDefault="00383886" w:rsidP="00A54403">
            <w:pPr>
              <w:rPr>
                <w:sz w:val="18"/>
                <w:szCs w:val="18"/>
              </w:rPr>
            </w:pPr>
            <w:r>
              <w:rPr>
                <w:sz w:val="18"/>
                <w:szCs w:val="18"/>
              </w:rPr>
              <w:t>Zwart &amp; Wit</w:t>
            </w:r>
          </w:p>
        </w:tc>
        <w:tc>
          <w:tcPr>
            <w:tcW w:w="2438" w:type="dxa"/>
            <w:tcBorders>
              <w:top w:val="single" w:sz="24" w:space="0" w:color="33CCCC"/>
              <w:left w:val="single" w:sz="24" w:space="0" w:color="33CCCC"/>
              <w:bottom w:val="single" w:sz="24" w:space="0" w:color="33CCCC"/>
              <w:right w:val="single" w:sz="24" w:space="0" w:color="33CCCC"/>
            </w:tcBorders>
          </w:tcPr>
          <w:p w14:paraId="71E789A3" w14:textId="77777777" w:rsidR="006B75C5" w:rsidRPr="00604B03" w:rsidRDefault="006B75C5" w:rsidP="00A54403">
            <w:pPr>
              <w:rPr>
                <w:sz w:val="18"/>
                <w:szCs w:val="18"/>
              </w:rPr>
            </w:pPr>
            <w:r w:rsidRPr="0088192F">
              <w:rPr>
                <w:noProof/>
                <w:sz w:val="18"/>
                <w:szCs w:val="18"/>
              </w:rPr>
              <w:drawing>
                <wp:inline distT="0" distB="0" distL="0" distR="0" wp14:anchorId="591D00F9" wp14:editId="543BB26B">
                  <wp:extent cx="529082" cy="858740"/>
                  <wp:effectExtent l="0" t="0" r="0" b="0"/>
                  <wp:docPr id="346827659" name="Picture 1" descr="A black cone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27659" name="Picture 1" descr="A black cone shaped object&#10;&#10;Description automatically generated"/>
                          <pic:cNvPicPr/>
                        </pic:nvPicPr>
                        <pic:blipFill>
                          <a:blip r:embed="rId19"/>
                          <a:stretch>
                            <a:fillRect/>
                          </a:stretch>
                        </pic:blipFill>
                        <pic:spPr>
                          <a:xfrm>
                            <a:off x="0" y="0"/>
                            <a:ext cx="531247" cy="862254"/>
                          </a:xfrm>
                          <a:prstGeom prst="rect">
                            <a:avLst/>
                          </a:prstGeom>
                        </pic:spPr>
                      </pic:pic>
                    </a:graphicData>
                  </a:graphic>
                </wp:inline>
              </w:drawing>
            </w:r>
          </w:p>
        </w:tc>
        <w:tc>
          <w:tcPr>
            <w:tcW w:w="2280" w:type="dxa"/>
            <w:tcBorders>
              <w:top w:val="single" w:sz="24" w:space="0" w:color="33CCCC"/>
              <w:left w:val="single" w:sz="24" w:space="0" w:color="33CCCC"/>
              <w:bottom w:val="single" w:sz="24" w:space="0" w:color="33CCCC"/>
              <w:right w:val="single" w:sz="24" w:space="0" w:color="33CCCC"/>
            </w:tcBorders>
          </w:tcPr>
          <w:p w14:paraId="5A981B30" w14:textId="77777777" w:rsidR="006B75C5" w:rsidRPr="003974D2" w:rsidRDefault="006B75C5" w:rsidP="00A54403">
            <w:pPr>
              <w:rPr>
                <w:sz w:val="18"/>
                <w:szCs w:val="18"/>
              </w:rPr>
            </w:pPr>
            <w:r w:rsidRPr="00641A3A">
              <w:rPr>
                <w:noProof/>
                <w:sz w:val="18"/>
                <w:szCs w:val="18"/>
              </w:rPr>
              <w:drawing>
                <wp:inline distT="0" distB="0" distL="0" distR="0" wp14:anchorId="51CADAD4" wp14:editId="1138A79D">
                  <wp:extent cx="826144" cy="683812"/>
                  <wp:effectExtent l="0" t="0" r="0" b="0"/>
                  <wp:docPr id="1324297100" name="Picture 1" descr="A room with a couch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97100" name="Picture 1" descr="A room with a couch and chairs&#10;&#10;Description automatically generated"/>
                          <pic:cNvPicPr/>
                        </pic:nvPicPr>
                        <pic:blipFill>
                          <a:blip r:embed="rId16"/>
                          <a:stretch>
                            <a:fillRect/>
                          </a:stretch>
                        </pic:blipFill>
                        <pic:spPr>
                          <a:xfrm>
                            <a:off x="0" y="0"/>
                            <a:ext cx="831621" cy="688346"/>
                          </a:xfrm>
                          <a:prstGeom prst="rect">
                            <a:avLst/>
                          </a:prstGeom>
                        </pic:spPr>
                      </pic:pic>
                    </a:graphicData>
                  </a:graphic>
                </wp:inline>
              </w:drawing>
            </w:r>
          </w:p>
        </w:tc>
        <w:tc>
          <w:tcPr>
            <w:tcW w:w="1238" w:type="dxa"/>
            <w:tcBorders>
              <w:top w:val="single" w:sz="24" w:space="0" w:color="33CCCC"/>
              <w:left w:val="single" w:sz="24" w:space="0" w:color="33CCCC"/>
              <w:bottom w:val="single" w:sz="24" w:space="0" w:color="33CCCC"/>
              <w:right w:val="single" w:sz="24" w:space="0" w:color="33CCCC"/>
            </w:tcBorders>
          </w:tcPr>
          <w:p w14:paraId="1857ECB6" w14:textId="77777777" w:rsidR="006B75C5" w:rsidRPr="003974D2" w:rsidRDefault="006B75C5" w:rsidP="00A54403">
            <w:pPr>
              <w:rPr>
                <w:sz w:val="18"/>
                <w:szCs w:val="18"/>
              </w:rPr>
            </w:pPr>
          </w:p>
        </w:tc>
        <w:tc>
          <w:tcPr>
            <w:tcW w:w="1727" w:type="dxa"/>
            <w:tcBorders>
              <w:top w:val="single" w:sz="24" w:space="0" w:color="33CCCC"/>
              <w:left w:val="single" w:sz="24" w:space="0" w:color="33CCCC"/>
              <w:bottom w:val="single" w:sz="24" w:space="0" w:color="33CCCC"/>
              <w:right w:val="single" w:sz="24" w:space="0" w:color="33CCCC"/>
            </w:tcBorders>
          </w:tcPr>
          <w:p w14:paraId="0020C7A8" w14:textId="77777777" w:rsidR="006B75C5" w:rsidRPr="003974D2" w:rsidRDefault="006B75C5" w:rsidP="00A54403">
            <w:pPr>
              <w:rPr>
                <w:sz w:val="18"/>
                <w:szCs w:val="18"/>
              </w:rPr>
            </w:pPr>
          </w:p>
        </w:tc>
      </w:tr>
      <w:tr w:rsidR="0039329F" w:rsidRPr="003974D2" w14:paraId="3726EE03" w14:textId="77777777" w:rsidTr="000639D4">
        <w:tblPrEx>
          <w:tblCellMar>
            <w:left w:w="70" w:type="dxa"/>
            <w:right w:w="70" w:type="dxa"/>
          </w:tblCellMar>
        </w:tblPrEx>
        <w:trPr>
          <w:trHeight w:val="528"/>
        </w:trPr>
        <w:tc>
          <w:tcPr>
            <w:tcW w:w="1129" w:type="dxa"/>
            <w:tcBorders>
              <w:top w:val="single" w:sz="24" w:space="0" w:color="33CCCC"/>
              <w:left w:val="single" w:sz="24" w:space="0" w:color="D6FFDD" w:themeColor="accent2"/>
              <w:bottom w:val="single" w:sz="24" w:space="0" w:color="D6FFDD" w:themeColor="accent2"/>
              <w:right w:val="single" w:sz="24" w:space="0" w:color="D6FFDD" w:themeColor="accent2"/>
            </w:tcBorders>
          </w:tcPr>
          <w:p w14:paraId="5A4608DE" w14:textId="22B65D1D" w:rsidR="0039329F" w:rsidRDefault="0039329F" w:rsidP="00A54403">
            <w:pPr>
              <w:rPr>
                <w:sz w:val="18"/>
                <w:szCs w:val="18"/>
              </w:rPr>
            </w:pPr>
            <w:r>
              <w:rPr>
                <w:sz w:val="18"/>
                <w:szCs w:val="18"/>
              </w:rPr>
              <w:t>ACL-06a</w:t>
            </w:r>
          </w:p>
        </w:tc>
        <w:tc>
          <w:tcPr>
            <w:tcW w:w="1418" w:type="dxa"/>
            <w:tcBorders>
              <w:top w:val="single" w:sz="24" w:space="0" w:color="33CCCC"/>
              <w:left w:val="single" w:sz="24" w:space="0" w:color="D6FFDD" w:themeColor="accent2"/>
              <w:bottom w:val="single" w:sz="24" w:space="0" w:color="D6FFDD" w:themeColor="accent2"/>
              <w:right w:val="nil"/>
            </w:tcBorders>
          </w:tcPr>
          <w:p w14:paraId="68A8BF43" w14:textId="77777777" w:rsidR="0039329F" w:rsidRDefault="0039329F" w:rsidP="00A54403">
            <w:pPr>
              <w:rPr>
                <w:sz w:val="18"/>
                <w:szCs w:val="18"/>
              </w:rPr>
            </w:pPr>
            <w:r w:rsidRPr="0039329F">
              <w:rPr>
                <w:sz w:val="18"/>
                <w:szCs w:val="18"/>
              </w:rPr>
              <w:t>Montagewijze:</w:t>
            </w:r>
          </w:p>
          <w:p w14:paraId="73A3B790" w14:textId="77777777" w:rsidR="00E833FA" w:rsidRDefault="00E833FA" w:rsidP="00A54403">
            <w:pPr>
              <w:rPr>
                <w:sz w:val="18"/>
                <w:szCs w:val="18"/>
              </w:rPr>
            </w:pPr>
          </w:p>
          <w:p w14:paraId="2FFB2862" w14:textId="77777777" w:rsidR="00E833FA" w:rsidRDefault="00E833FA" w:rsidP="00A54403">
            <w:pPr>
              <w:rPr>
                <w:sz w:val="18"/>
                <w:szCs w:val="18"/>
              </w:rPr>
            </w:pPr>
            <w:r w:rsidRPr="00E833FA">
              <w:rPr>
                <w:sz w:val="18"/>
                <w:szCs w:val="18"/>
              </w:rPr>
              <w:t>Afmetingen (mm):</w:t>
            </w:r>
          </w:p>
          <w:p w14:paraId="7A5197AD" w14:textId="77777777" w:rsidR="00132C37" w:rsidRDefault="00132C37" w:rsidP="00A54403">
            <w:pPr>
              <w:rPr>
                <w:sz w:val="18"/>
                <w:szCs w:val="18"/>
              </w:rPr>
            </w:pPr>
          </w:p>
          <w:p w14:paraId="1F388E75" w14:textId="4F197799" w:rsidR="00132C37" w:rsidRDefault="00132C37" w:rsidP="00A54403">
            <w:pPr>
              <w:rPr>
                <w:sz w:val="18"/>
                <w:szCs w:val="18"/>
              </w:rPr>
            </w:pPr>
            <w:r>
              <w:rPr>
                <w:sz w:val="18"/>
                <w:szCs w:val="18"/>
              </w:rPr>
              <w:t>Kleur:</w:t>
            </w:r>
          </w:p>
        </w:tc>
        <w:tc>
          <w:tcPr>
            <w:tcW w:w="1158" w:type="dxa"/>
            <w:gridSpan w:val="2"/>
            <w:tcBorders>
              <w:top w:val="single" w:sz="24" w:space="0" w:color="33CCCC"/>
              <w:left w:val="nil"/>
              <w:bottom w:val="single" w:sz="24" w:space="0" w:color="D6FFDD" w:themeColor="accent2"/>
              <w:right w:val="single" w:sz="24" w:space="0" w:color="D6FFDD" w:themeColor="accent2"/>
            </w:tcBorders>
          </w:tcPr>
          <w:p w14:paraId="1D9D1AFC" w14:textId="2104F849" w:rsidR="0039329F" w:rsidRDefault="009B0A08" w:rsidP="00A54403">
            <w:pPr>
              <w:rPr>
                <w:sz w:val="18"/>
                <w:szCs w:val="18"/>
              </w:rPr>
            </w:pPr>
            <w:r w:rsidRPr="0039329F">
              <w:rPr>
                <w:sz w:val="18"/>
                <w:szCs w:val="18"/>
              </w:rPr>
              <w:t>T</w:t>
            </w:r>
            <w:r w:rsidR="0039329F" w:rsidRPr="0039329F">
              <w:rPr>
                <w:sz w:val="18"/>
                <w:szCs w:val="18"/>
              </w:rPr>
              <w:t>afellamp</w:t>
            </w:r>
          </w:p>
          <w:p w14:paraId="1813539E" w14:textId="77777777" w:rsidR="009B0A08" w:rsidRDefault="009B0A08" w:rsidP="00A54403">
            <w:pPr>
              <w:rPr>
                <w:sz w:val="18"/>
                <w:szCs w:val="18"/>
              </w:rPr>
            </w:pPr>
          </w:p>
          <w:p w14:paraId="60BB3CE9" w14:textId="77777777" w:rsidR="009B0A08" w:rsidRDefault="009B0A08" w:rsidP="00A54403">
            <w:pPr>
              <w:rPr>
                <w:sz w:val="18"/>
                <w:szCs w:val="18"/>
              </w:rPr>
            </w:pPr>
            <w:r w:rsidRPr="009B0A08">
              <w:rPr>
                <w:sz w:val="18"/>
                <w:szCs w:val="18"/>
              </w:rPr>
              <w:t>310x495 ø195</w:t>
            </w:r>
          </w:p>
          <w:p w14:paraId="067AC43B" w14:textId="77777777" w:rsidR="00AA151E" w:rsidRDefault="00AA151E" w:rsidP="00A54403">
            <w:pPr>
              <w:rPr>
                <w:sz w:val="18"/>
                <w:szCs w:val="18"/>
              </w:rPr>
            </w:pPr>
          </w:p>
          <w:p w14:paraId="4BCF16CF" w14:textId="1EB34B37" w:rsidR="00AA151E" w:rsidRDefault="00AA151E" w:rsidP="00A54403">
            <w:pPr>
              <w:rPr>
                <w:sz w:val="18"/>
                <w:szCs w:val="18"/>
              </w:rPr>
            </w:pPr>
            <w:r>
              <w:rPr>
                <w:sz w:val="18"/>
                <w:szCs w:val="18"/>
              </w:rPr>
              <w:t>Black</w:t>
            </w:r>
            <w:r w:rsidR="00926352">
              <w:rPr>
                <w:sz w:val="18"/>
                <w:szCs w:val="18"/>
              </w:rPr>
              <w:t xml:space="preserve"> RAL 9005</w:t>
            </w:r>
          </w:p>
        </w:tc>
        <w:tc>
          <w:tcPr>
            <w:tcW w:w="2438" w:type="dxa"/>
            <w:tcBorders>
              <w:top w:val="single" w:sz="24" w:space="0" w:color="33CCCC"/>
              <w:left w:val="single" w:sz="24" w:space="0" w:color="D6FFDD" w:themeColor="accent2"/>
              <w:bottom w:val="single" w:sz="24" w:space="0" w:color="D6FFDD" w:themeColor="accent2"/>
              <w:right w:val="single" w:sz="24" w:space="0" w:color="D6FFDD" w:themeColor="accent2"/>
            </w:tcBorders>
          </w:tcPr>
          <w:p w14:paraId="0196ED43" w14:textId="65A8B7C3" w:rsidR="003E7BE9" w:rsidRDefault="003E7BE9" w:rsidP="00A54403">
            <w:pPr>
              <w:rPr>
                <w:sz w:val="18"/>
                <w:szCs w:val="18"/>
              </w:rPr>
            </w:pPr>
            <w:r>
              <w:rPr>
                <w:noProof/>
                <w14:ligatures w14:val="standardContextual"/>
              </w:rPr>
              <mc:AlternateContent>
                <mc:Choice Requires="wps">
                  <w:drawing>
                    <wp:anchor distT="0" distB="0" distL="114300" distR="114300" simplePos="0" relativeHeight="251661312" behindDoc="0" locked="0" layoutInCell="1" allowOverlap="1" wp14:anchorId="6CBD3624" wp14:editId="77A20470">
                      <wp:simplePos x="0" y="0"/>
                      <wp:positionH relativeFrom="column">
                        <wp:posOffset>-25400</wp:posOffset>
                      </wp:positionH>
                      <wp:positionV relativeFrom="paragraph">
                        <wp:posOffset>57150</wp:posOffset>
                      </wp:positionV>
                      <wp:extent cx="1076325" cy="847725"/>
                      <wp:effectExtent l="0" t="0" r="0" b="9525"/>
                      <wp:wrapSquare wrapText="bothSides"/>
                      <wp:docPr id="24" name="Rechthoek 23">
                        <a:hlinkClick xmlns:a="http://schemas.openxmlformats.org/drawingml/2006/main" r:id="rId20"/>
                        <a:extLst xmlns:a="http://schemas.openxmlformats.org/drawingml/2006/main">
                          <a:ext uri="{FF2B5EF4-FFF2-40B4-BE49-F238E27FC236}">
                            <a16:creationId xmlns:a16="http://schemas.microsoft.com/office/drawing/2014/main" id="{D3855CED-64A6-4355-ADA5-78B37D30E293}"/>
                          </a:ext>
                        </a:extLst>
                      </wp:docPr>
                      <wp:cNvGraphicFramePr/>
                      <a:graphic xmlns:a="http://schemas.openxmlformats.org/drawingml/2006/main">
                        <a:graphicData uri="http://schemas.microsoft.com/office/word/2010/wordprocessingShape">
                          <wps:wsp>
                            <wps:cNvSpPr/>
                            <wps:spPr>
                              <a:xfrm>
                                <a:off x="0" y="0"/>
                                <a:ext cx="1076325" cy="847725"/>
                              </a:xfrm>
                              <a:prstGeom prst="rect">
                                <a:avLst/>
                              </a:prstGeom>
                              <a:blipFill dpi="0" rotWithShape="1">
                                <a:blip r:embed="rId21"/>
                                <a:srcRect/>
                                <a:stretch>
                                  <a:fillRect l="10000" r="10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0FDB81D0" id="Rechthoek 23" o:spid="_x0000_s1026" href="https://svenskadesignlampor.se/en/products/zero-compose-bordslampa?srsltid=AfmBOoqjjzkCiM2jP6BENr85Wnd8yfZtanwfd3KYQgHj8JakFR6IKrDR&amp;variant=48117136294226" style="position:absolute;margin-left:-2pt;margin-top:4.5pt;width:84.75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" o:button="t" stroked="f" strokeweight="1pt">
                      <v:fill r:id="rId22" o:title="" recolor="t" rotate="t" o:detectmouseclick="t" type="frame"/>
                      <w10:wrap type="square"/>
                    </v:rect>
                  </w:pict>
                </mc:Fallback>
              </mc:AlternateContent>
            </w:r>
          </w:p>
          <w:p w14:paraId="4FEAB923" w14:textId="18620C15" w:rsidR="003E7BE9" w:rsidRDefault="003E7BE9" w:rsidP="00A54403">
            <w:pPr>
              <w:rPr>
                <w:sz w:val="18"/>
                <w:szCs w:val="18"/>
              </w:rPr>
            </w:pPr>
          </w:p>
          <w:p w14:paraId="3037ECF7" w14:textId="2AAE59EE" w:rsidR="003E7BE9" w:rsidRDefault="003E7BE9" w:rsidP="00A54403">
            <w:pPr>
              <w:rPr>
                <w:sz w:val="18"/>
                <w:szCs w:val="18"/>
              </w:rPr>
            </w:pPr>
          </w:p>
          <w:p w14:paraId="1BE1CB56" w14:textId="77777777" w:rsidR="003E7BE9" w:rsidRDefault="003E7BE9" w:rsidP="00A54403">
            <w:pPr>
              <w:rPr>
                <w:sz w:val="18"/>
                <w:szCs w:val="18"/>
              </w:rPr>
            </w:pPr>
          </w:p>
          <w:p w14:paraId="4BDF4584" w14:textId="77777777" w:rsidR="003E7BE9" w:rsidRDefault="003E7BE9" w:rsidP="00A54403">
            <w:pPr>
              <w:rPr>
                <w:sz w:val="18"/>
                <w:szCs w:val="18"/>
              </w:rPr>
            </w:pPr>
          </w:p>
          <w:p w14:paraId="62AAD4F2" w14:textId="76884AC1" w:rsidR="0039329F" w:rsidRPr="00604B03" w:rsidRDefault="0039329F" w:rsidP="00A54403">
            <w:pPr>
              <w:rPr>
                <w:sz w:val="18"/>
                <w:szCs w:val="18"/>
              </w:rPr>
            </w:pPr>
          </w:p>
        </w:tc>
        <w:tc>
          <w:tcPr>
            <w:tcW w:w="2280" w:type="dxa"/>
            <w:tcBorders>
              <w:top w:val="single" w:sz="24" w:space="0" w:color="33CCCC"/>
              <w:left w:val="single" w:sz="24" w:space="0" w:color="D6FFDD" w:themeColor="accent2"/>
              <w:bottom w:val="single" w:sz="24" w:space="0" w:color="D6FFDD" w:themeColor="accent2"/>
              <w:right w:val="single" w:sz="24" w:space="0" w:color="D6FFDD" w:themeColor="accent2"/>
            </w:tcBorders>
          </w:tcPr>
          <w:p w14:paraId="4EB82845" w14:textId="2CCA6D64" w:rsidR="0039329F" w:rsidRPr="003974D2" w:rsidRDefault="0039329F" w:rsidP="00A54403">
            <w:pPr>
              <w:rPr>
                <w:sz w:val="18"/>
                <w:szCs w:val="18"/>
              </w:rPr>
            </w:pPr>
          </w:p>
        </w:tc>
        <w:tc>
          <w:tcPr>
            <w:tcW w:w="1238" w:type="dxa"/>
            <w:tcBorders>
              <w:top w:val="single" w:sz="24" w:space="0" w:color="33CCCC"/>
              <w:left w:val="single" w:sz="24" w:space="0" w:color="D6FFDD" w:themeColor="accent2"/>
              <w:bottom w:val="single" w:sz="24" w:space="0" w:color="D6FFDD" w:themeColor="accent2"/>
              <w:right w:val="single" w:sz="24" w:space="0" w:color="D6FFDD" w:themeColor="accent2"/>
            </w:tcBorders>
          </w:tcPr>
          <w:p w14:paraId="09EDCF8A" w14:textId="77777777" w:rsidR="0039329F" w:rsidRPr="003974D2" w:rsidRDefault="0039329F" w:rsidP="00A54403">
            <w:pPr>
              <w:rPr>
                <w:sz w:val="18"/>
                <w:szCs w:val="18"/>
              </w:rPr>
            </w:pPr>
          </w:p>
        </w:tc>
        <w:tc>
          <w:tcPr>
            <w:tcW w:w="1727" w:type="dxa"/>
            <w:tcBorders>
              <w:top w:val="single" w:sz="24" w:space="0" w:color="33CCCC"/>
              <w:left w:val="single" w:sz="24" w:space="0" w:color="D6FFDD" w:themeColor="accent2"/>
              <w:bottom w:val="single" w:sz="24" w:space="0" w:color="D6FFDD" w:themeColor="accent2"/>
              <w:right w:val="single" w:sz="24" w:space="0" w:color="D6FFDD" w:themeColor="accent2"/>
            </w:tcBorders>
          </w:tcPr>
          <w:p w14:paraId="033F86E7" w14:textId="77777777" w:rsidR="0039329F" w:rsidRPr="003974D2" w:rsidRDefault="0039329F" w:rsidP="00A54403">
            <w:pPr>
              <w:rPr>
                <w:sz w:val="18"/>
                <w:szCs w:val="18"/>
              </w:rPr>
            </w:pPr>
          </w:p>
        </w:tc>
      </w:tr>
      <w:tr w:rsidR="009B0A08" w:rsidRPr="003974D2" w14:paraId="14E0D1D0" w14:textId="77777777" w:rsidTr="000639D4">
        <w:trPr>
          <w:trHeight w:val="528"/>
        </w:trPr>
        <w:tc>
          <w:tcPr>
            <w:tcW w:w="1129"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6A7F0A60" w14:textId="77777777" w:rsidR="009B0A08" w:rsidRDefault="009B0A08" w:rsidP="00A54403">
            <w:pPr>
              <w:rPr>
                <w:sz w:val="18"/>
                <w:szCs w:val="18"/>
              </w:rPr>
            </w:pPr>
            <w:r>
              <w:rPr>
                <w:sz w:val="18"/>
                <w:szCs w:val="18"/>
              </w:rPr>
              <w:t>ACL-06b</w:t>
            </w:r>
          </w:p>
          <w:p w14:paraId="5E0FF8E6" w14:textId="77777777" w:rsidR="001E770E" w:rsidRDefault="001E770E" w:rsidP="00A54403">
            <w:pPr>
              <w:rPr>
                <w:sz w:val="18"/>
                <w:szCs w:val="18"/>
              </w:rPr>
            </w:pPr>
          </w:p>
          <w:p w14:paraId="31A5CED1" w14:textId="77777777" w:rsidR="001E770E" w:rsidRDefault="001E770E" w:rsidP="00A54403">
            <w:pPr>
              <w:rPr>
                <w:sz w:val="18"/>
                <w:szCs w:val="18"/>
              </w:rPr>
            </w:pPr>
          </w:p>
          <w:p w14:paraId="1CD44549" w14:textId="77777777" w:rsidR="001E770E" w:rsidRDefault="001E770E" w:rsidP="00A54403">
            <w:pPr>
              <w:rPr>
                <w:sz w:val="18"/>
                <w:szCs w:val="18"/>
              </w:rPr>
            </w:pPr>
          </w:p>
          <w:p w14:paraId="4C11AFBA" w14:textId="77777777" w:rsidR="001E770E" w:rsidRDefault="001E770E" w:rsidP="00A54403">
            <w:pPr>
              <w:rPr>
                <w:sz w:val="18"/>
                <w:szCs w:val="18"/>
              </w:rPr>
            </w:pPr>
          </w:p>
          <w:p w14:paraId="6B85B55E" w14:textId="581CD234" w:rsidR="001E770E" w:rsidRDefault="001E770E" w:rsidP="00A54403">
            <w:pPr>
              <w:rPr>
                <w:sz w:val="18"/>
                <w:szCs w:val="18"/>
              </w:rPr>
            </w:pPr>
          </w:p>
        </w:tc>
        <w:tc>
          <w:tcPr>
            <w:tcW w:w="1418" w:type="dxa"/>
            <w:tcBorders>
              <w:top w:val="single" w:sz="24" w:space="0" w:color="D6FFDD" w:themeColor="accent2"/>
              <w:left w:val="single" w:sz="24" w:space="0" w:color="D6FFDD" w:themeColor="accent2"/>
              <w:bottom w:val="single" w:sz="24" w:space="0" w:color="D6FFDD" w:themeColor="accent2"/>
              <w:right w:val="nil"/>
            </w:tcBorders>
          </w:tcPr>
          <w:p w14:paraId="02AFBF86" w14:textId="77777777" w:rsidR="009B0A08" w:rsidRDefault="009B0A08" w:rsidP="009B0A08">
            <w:pPr>
              <w:rPr>
                <w:sz w:val="18"/>
                <w:szCs w:val="18"/>
              </w:rPr>
            </w:pPr>
            <w:r w:rsidRPr="0039329F">
              <w:rPr>
                <w:sz w:val="18"/>
                <w:szCs w:val="18"/>
              </w:rPr>
              <w:t>Montagewijze:</w:t>
            </w:r>
          </w:p>
          <w:p w14:paraId="2B531A26" w14:textId="77777777" w:rsidR="009B0A08" w:rsidRDefault="009B0A08" w:rsidP="009B0A08">
            <w:pPr>
              <w:rPr>
                <w:sz w:val="18"/>
                <w:szCs w:val="18"/>
              </w:rPr>
            </w:pPr>
          </w:p>
          <w:p w14:paraId="40A26BB6" w14:textId="77777777" w:rsidR="009B0A08" w:rsidRDefault="009B0A08" w:rsidP="009B0A08">
            <w:pPr>
              <w:rPr>
                <w:sz w:val="18"/>
                <w:szCs w:val="18"/>
              </w:rPr>
            </w:pPr>
            <w:r w:rsidRPr="00E833FA">
              <w:rPr>
                <w:sz w:val="18"/>
                <w:szCs w:val="18"/>
              </w:rPr>
              <w:t>Afmetingen (mm):</w:t>
            </w:r>
          </w:p>
          <w:p w14:paraId="5EE03964" w14:textId="77777777" w:rsidR="001E770E" w:rsidRDefault="001E770E" w:rsidP="009B0A08">
            <w:pPr>
              <w:rPr>
                <w:sz w:val="18"/>
                <w:szCs w:val="18"/>
              </w:rPr>
            </w:pPr>
          </w:p>
          <w:p w14:paraId="7669D399" w14:textId="5D8F55EC" w:rsidR="00AA151E" w:rsidRDefault="00AA151E" w:rsidP="009B0A08">
            <w:pPr>
              <w:rPr>
                <w:sz w:val="18"/>
                <w:szCs w:val="18"/>
              </w:rPr>
            </w:pPr>
            <w:r>
              <w:rPr>
                <w:sz w:val="18"/>
                <w:szCs w:val="18"/>
              </w:rPr>
              <w:t>Kleur:</w:t>
            </w:r>
          </w:p>
        </w:tc>
        <w:tc>
          <w:tcPr>
            <w:tcW w:w="1158" w:type="dxa"/>
            <w:gridSpan w:val="2"/>
            <w:tcBorders>
              <w:top w:val="single" w:sz="24" w:space="0" w:color="D6FFDD" w:themeColor="accent2"/>
              <w:left w:val="nil"/>
              <w:bottom w:val="single" w:sz="24" w:space="0" w:color="D6FFDD" w:themeColor="accent2"/>
              <w:right w:val="single" w:sz="24" w:space="0" w:color="D6FFDD" w:themeColor="accent2"/>
            </w:tcBorders>
          </w:tcPr>
          <w:p w14:paraId="55A35CF6" w14:textId="77777777" w:rsidR="009B0A08" w:rsidRDefault="00DD39C9" w:rsidP="00A54403">
            <w:pPr>
              <w:rPr>
                <w:sz w:val="18"/>
                <w:szCs w:val="18"/>
              </w:rPr>
            </w:pPr>
            <w:r w:rsidRPr="00DD39C9">
              <w:rPr>
                <w:sz w:val="18"/>
                <w:szCs w:val="18"/>
              </w:rPr>
              <w:t>wandlamp</w:t>
            </w:r>
          </w:p>
          <w:p w14:paraId="65BB74CF" w14:textId="77777777" w:rsidR="00DD39C9" w:rsidRDefault="00DD39C9" w:rsidP="00DD39C9">
            <w:pPr>
              <w:rPr>
                <w:sz w:val="18"/>
                <w:szCs w:val="18"/>
              </w:rPr>
            </w:pPr>
          </w:p>
          <w:p w14:paraId="5314ACD0" w14:textId="77777777" w:rsidR="00DD39C9" w:rsidRDefault="00DD39C9" w:rsidP="00DD39C9">
            <w:pPr>
              <w:rPr>
                <w:sz w:val="18"/>
                <w:szCs w:val="18"/>
              </w:rPr>
            </w:pPr>
          </w:p>
          <w:p w14:paraId="7CBE7D80" w14:textId="77777777" w:rsidR="00DD39C9" w:rsidRDefault="00DD39C9" w:rsidP="00DD39C9">
            <w:pPr>
              <w:rPr>
                <w:sz w:val="18"/>
                <w:szCs w:val="18"/>
              </w:rPr>
            </w:pPr>
            <w:r w:rsidRPr="00DD39C9">
              <w:rPr>
                <w:sz w:val="18"/>
                <w:szCs w:val="18"/>
              </w:rPr>
              <w:t>140x100x175 ø 195</w:t>
            </w:r>
          </w:p>
          <w:p w14:paraId="038BC48C" w14:textId="65D7D804" w:rsidR="00926352" w:rsidRPr="00DD39C9" w:rsidRDefault="00926352" w:rsidP="00DD39C9">
            <w:pPr>
              <w:rPr>
                <w:sz w:val="18"/>
                <w:szCs w:val="18"/>
              </w:rPr>
            </w:pPr>
            <w:r>
              <w:rPr>
                <w:sz w:val="18"/>
                <w:szCs w:val="18"/>
              </w:rPr>
              <w:t>Black RAL 9005</w:t>
            </w:r>
          </w:p>
        </w:tc>
        <w:tc>
          <w:tcPr>
            <w:tcW w:w="2438"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23FFE9D4" w14:textId="263156CB" w:rsidR="009B0A08" w:rsidRPr="00604B03" w:rsidRDefault="009B0A08" w:rsidP="00A54403">
            <w:pPr>
              <w:rPr>
                <w:sz w:val="18"/>
                <w:szCs w:val="18"/>
              </w:rPr>
            </w:pPr>
            <w:r w:rsidRPr="0014737A">
              <w:rPr>
                <w:noProof/>
                <w:sz w:val="18"/>
                <w:szCs w:val="18"/>
              </w:rPr>
              <w:drawing>
                <wp:inline distT="0" distB="0" distL="0" distR="0" wp14:anchorId="693B6CC7" wp14:editId="49A5E485">
                  <wp:extent cx="644056" cy="559312"/>
                  <wp:effectExtent l="0" t="0" r="0" b="0"/>
                  <wp:docPr id="857331784" name="Picture 1" descr="A black light fix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31784" name="Picture 1" descr="A black light fixture on a white background&#10;&#10;Description automatically generated"/>
                          <pic:cNvPicPr/>
                        </pic:nvPicPr>
                        <pic:blipFill>
                          <a:blip r:embed="rId23"/>
                          <a:stretch>
                            <a:fillRect/>
                          </a:stretch>
                        </pic:blipFill>
                        <pic:spPr>
                          <a:xfrm>
                            <a:off x="0" y="0"/>
                            <a:ext cx="647035" cy="561899"/>
                          </a:xfrm>
                          <a:prstGeom prst="rect">
                            <a:avLst/>
                          </a:prstGeom>
                        </pic:spPr>
                      </pic:pic>
                    </a:graphicData>
                  </a:graphic>
                </wp:inline>
              </w:drawing>
            </w:r>
          </w:p>
        </w:tc>
        <w:tc>
          <w:tcPr>
            <w:tcW w:w="2280"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2BBA41FC" w14:textId="77777777" w:rsidR="009B0A08" w:rsidRPr="003974D2" w:rsidRDefault="009B0A08" w:rsidP="00A54403">
            <w:pPr>
              <w:rPr>
                <w:sz w:val="18"/>
                <w:szCs w:val="18"/>
              </w:rPr>
            </w:pPr>
          </w:p>
        </w:tc>
        <w:tc>
          <w:tcPr>
            <w:tcW w:w="1238"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23821D77" w14:textId="77777777" w:rsidR="009B0A08" w:rsidRPr="003974D2" w:rsidRDefault="009B0A08" w:rsidP="00A54403">
            <w:pPr>
              <w:rPr>
                <w:sz w:val="18"/>
                <w:szCs w:val="18"/>
              </w:rPr>
            </w:pPr>
          </w:p>
        </w:tc>
        <w:tc>
          <w:tcPr>
            <w:tcW w:w="1727"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51B12B8E" w14:textId="77777777" w:rsidR="009B0A08" w:rsidRPr="003974D2" w:rsidRDefault="009B0A08" w:rsidP="00A54403">
            <w:pPr>
              <w:rPr>
                <w:sz w:val="18"/>
                <w:szCs w:val="18"/>
              </w:rPr>
            </w:pPr>
          </w:p>
        </w:tc>
      </w:tr>
      <w:tr w:rsidR="00E51F10" w:rsidRPr="003974D2" w14:paraId="1D764F82" w14:textId="77777777" w:rsidTr="000639D4">
        <w:trPr>
          <w:trHeight w:val="528"/>
        </w:trPr>
        <w:tc>
          <w:tcPr>
            <w:tcW w:w="1129"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0FDDC945" w14:textId="14685A6E" w:rsidR="00E51F10" w:rsidRDefault="00E51F10" w:rsidP="00A54403">
            <w:pPr>
              <w:rPr>
                <w:sz w:val="18"/>
                <w:szCs w:val="18"/>
              </w:rPr>
            </w:pPr>
            <w:r>
              <w:rPr>
                <w:sz w:val="18"/>
                <w:szCs w:val="18"/>
              </w:rPr>
              <w:lastRenderedPageBreak/>
              <w:t>ACL-06c</w:t>
            </w:r>
          </w:p>
        </w:tc>
        <w:tc>
          <w:tcPr>
            <w:tcW w:w="1418" w:type="dxa"/>
            <w:tcBorders>
              <w:top w:val="single" w:sz="24" w:space="0" w:color="D6FFDD" w:themeColor="accent2"/>
              <w:left w:val="single" w:sz="24" w:space="0" w:color="D6FFDD" w:themeColor="accent2"/>
              <w:bottom w:val="single" w:sz="24" w:space="0" w:color="D6FFDD" w:themeColor="accent2"/>
              <w:right w:val="nil"/>
            </w:tcBorders>
          </w:tcPr>
          <w:p w14:paraId="6795C710" w14:textId="77777777" w:rsidR="00E51F10" w:rsidRDefault="00E51F10" w:rsidP="00A54403">
            <w:pPr>
              <w:rPr>
                <w:sz w:val="18"/>
                <w:szCs w:val="18"/>
              </w:rPr>
            </w:pPr>
            <w:r w:rsidRPr="00415D48">
              <w:rPr>
                <w:sz w:val="18"/>
                <w:szCs w:val="18"/>
              </w:rPr>
              <w:t>Montagewijze:</w:t>
            </w:r>
            <w:r w:rsidRPr="00415D48">
              <w:rPr>
                <w:sz w:val="18"/>
                <w:szCs w:val="18"/>
              </w:rPr>
              <w:tab/>
            </w:r>
          </w:p>
          <w:p w14:paraId="23D15A52" w14:textId="7A6C2CAA" w:rsidR="00926352" w:rsidRDefault="00926352" w:rsidP="00A54403">
            <w:pPr>
              <w:rPr>
                <w:sz w:val="18"/>
                <w:szCs w:val="18"/>
              </w:rPr>
            </w:pPr>
            <w:r>
              <w:rPr>
                <w:sz w:val="18"/>
                <w:szCs w:val="18"/>
              </w:rPr>
              <w:t>Kleur:</w:t>
            </w:r>
          </w:p>
        </w:tc>
        <w:tc>
          <w:tcPr>
            <w:tcW w:w="1158" w:type="dxa"/>
            <w:gridSpan w:val="2"/>
            <w:tcBorders>
              <w:top w:val="single" w:sz="24" w:space="0" w:color="D6FFDD" w:themeColor="accent2"/>
              <w:left w:val="nil"/>
              <w:bottom w:val="single" w:sz="24" w:space="0" w:color="D6FFDD" w:themeColor="accent2"/>
              <w:right w:val="single" w:sz="24" w:space="0" w:color="D6FFDD" w:themeColor="accent2"/>
            </w:tcBorders>
          </w:tcPr>
          <w:p w14:paraId="169A1477" w14:textId="028D1BB2" w:rsidR="007965E1" w:rsidRDefault="00E51F10" w:rsidP="00A54403">
            <w:pPr>
              <w:rPr>
                <w:sz w:val="18"/>
                <w:szCs w:val="18"/>
              </w:rPr>
            </w:pPr>
            <w:r w:rsidRPr="00415D48">
              <w:rPr>
                <w:sz w:val="18"/>
                <w:szCs w:val="18"/>
              </w:rPr>
              <w:t>Plafond (hanglamp)</w:t>
            </w:r>
          </w:p>
          <w:p w14:paraId="4A7F1217" w14:textId="595CF77F" w:rsidR="007965E1" w:rsidRDefault="007965E1" w:rsidP="00A54403">
            <w:pPr>
              <w:rPr>
                <w:sz w:val="18"/>
                <w:szCs w:val="18"/>
              </w:rPr>
            </w:pPr>
            <w:r>
              <w:rPr>
                <w:sz w:val="18"/>
                <w:szCs w:val="18"/>
              </w:rPr>
              <w:t>Black RAL 9005</w:t>
            </w:r>
          </w:p>
        </w:tc>
        <w:tc>
          <w:tcPr>
            <w:tcW w:w="2438"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07E5D4C6" w14:textId="77777777" w:rsidR="00E51F10" w:rsidRPr="00604B03" w:rsidRDefault="00E51F10" w:rsidP="00A54403">
            <w:pPr>
              <w:rPr>
                <w:sz w:val="18"/>
                <w:szCs w:val="18"/>
              </w:rPr>
            </w:pPr>
            <w:r w:rsidRPr="0014737A">
              <w:rPr>
                <w:noProof/>
                <w:sz w:val="18"/>
                <w:szCs w:val="18"/>
              </w:rPr>
              <w:drawing>
                <wp:inline distT="0" distB="0" distL="0" distR="0" wp14:anchorId="66D0B4B9" wp14:editId="7C3CA3F2">
                  <wp:extent cx="556592" cy="706725"/>
                  <wp:effectExtent l="0" t="0" r="0" b="0"/>
                  <wp:docPr id="585191442" name="Picture 1" descr="A black lamp shade from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91442" name="Picture 1" descr="A black lamp shade from a wire&#10;&#10;Description automatically generated"/>
                          <pic:cNvPicPr/>
                        </pic:nvPicPr>
                        <pic:blipFill>
                          <a:blip r:embed="rId24"/>
                          <a:stretch>
                            <a:fillRect/>
                          </a:stretch>
                        </pic:blipFill>
                        <pic:spPr>
                          <a:xfrm>
                            <a:off x="0" y="0"/>
                            <a:ext cx="561067" cy="712407"/>
                          </a:xfrm>
                          <a:prstGeom prst="rect">
                            <a:avLst/>
                          </a:prstGeom>
                        </pic:spPr>
                      </pic:pic>
                    </a:graphicData>
                  </a:graphic>
                </wp:inline>
              </w:drawing>
            </w:r>
          </w:p>
        </w:tc>
        <w:tc>
          <w:tcPr>
            <w:tcW w:w="2280"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1720704C" w14:textId="77777777" w:rsidR="00E51F10" w:rsidRPr="003974D2" w:rsidRDefault="00E51F10" w:rsidP="00A54403">
            <w:pPr>
              <w:rPr>
                <w:sz w:val="18"/>
                <w:szCs w:val="18"/>
              </w:rPr>
            </w:pPr>
          </w:p>
        </w:tc>
        <w:tc>
          <w:tcPr>
            <w:tcW w:w="1238"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5280C835" w14:textId="77777777" w:rsidR="00E51F10" w:rsidRPr="003974D2" w:rsidRDefault="00E51F10" w:rsidP="00A54403">
            <w:pPr>
              <w:rPr>
                <w:sz w:val="18"/>
                <w:szCs w:val="18"/>
              </w:rPr>
            </w:pPr>
          </w:p>
        </w:tc>
        <w:tc>
          <w:tcPr>
            <w:tcW w:w="1727"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318D86BA" w14:textId="77777777" w:rsidR="00E51F10" w:rsidRPr="003974D2" w:rsidRDefault="00E51F10" w:rsidP="00A54403">
            <w:pPr>
              <w:rPr>
                <w:sz w:val="18"/>
                <w:szCs w:val="18"/>
              </w:rPr>
            </w:pPr>
          </w:p>
        </w:tc>
      </w:tr>
      <w:tr w:rsidR="00023F89" w:rsidRPr="003974D2" w14:paraId="4B87958C" w14:textId="77777777" w:rsidTr="000639D4">
        <w:trPr>
          <w:trHeight w:val="528"/>
        </w:trPr>
        <w:tc>
          <w:tcPr>
            <w:tcW w:w="1129"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5ED50212" w14:textId="6DD8B158" w:rsidR="00023F89" w:rsidRDefault="00023F89" w:rsidP="00A54403">
            <w:pPr>
              <w:rPr>
                <w:sz w:val="18"/>
                <w:szCs w:val="18"/>
              </w:rPr>
            </w:pPr>
            <w:r>
              <w:rPr>
                <w:sz w:val="18"/>
                <w:szCs w:val="18"/>
              </w:rPr>
              <w:t>ACL-06d</w:t>
            </w:r>
          </w:p>
        </w:tc>
        <w:tc>
          <w:tcPr>
            <w:tcW w:w="1418" w:type="dxa"/>
            <w:tcBorders>
              <w:top w:val="single" w:sz="24" w:space="0" w:color="D6FFDD" w:themeColor="accent2"/>
              <w:left w:val="single" w:sz="24" w:space="0" w:color="D6FFDD" w:themeColor="accent2"/>
              <w:bottom w:val="single" w:sz="24" w:space="0" w:color="D6FFDD" w:themeColor="accent2"/>
              <w:right w:val="nil"/>
            </w:tcBorders>
          </w:tcPr>
          <w:p w14:paraId="7C5B94BF" w14:textId="77777777" w:rsidR="007965E1" w:rsidRDefault="00023F89" w:rsidP="00A54403">
            <w:pPr>
              <w:rPr>
                <w:sz w:val="18"/>
                <w:szCs w:val="18"/>
              </w:rPr>
            </w:pPr>
            <w:r w:rsidRPr="00023F89">
              <w:rPr>
                <w:sz w:val="18"/>
                <w:szCs w:val="18"/>
              </w:rPr>
              <w:t>Montagewijze:</w:t>
            </w:r>
          </w:p>
          <w:p w14:paraId="53D3807F" w14:textId="77777777" w:rsidR="007965E1" w:rsidRDefault="007965E1" w:rsidP="00A54403">
            <w:pPr>
              <w:rPr>
                <w:sz w:val="18"/>
                <w:szCs w:val="18"/>
              </w:rPr>
            </w:pPr>
          </w:p>
          <w:p w14:paraId="262737BB" w14:textId="77777777" w:rsidR="007965E1" w:rsidRDefault="007965E1" w:rsidP="00A54403">
            <w:pPr>
              <w:rPr>
                <w:sz w:val="18"/>
                <w:szCs w:val="18"/>
              </w:rPr>
            </w:pPr>
          </w:p>
          <w:p w14:paraId="5FCA5A88" w14:textId="73F55768" w:rsidR="00023F89" w:rsidRDefault="00023F89" w:rsidP="00A54403">
            <w:pPr>
              <w:rPr>
                <w:sz w:val="18"/>
                <w:szCs w:val="18"/>
              </w:rPr>
            </w:pPr>
            <w:r w:rsidRPr="00023F89">
              <w:rPr>
                <w:sz w:val="18"/>
                <w:szCs w:val="18"/>
              </w:rPr>
              <w:tab/>
            </w:r>
          </w:p>
        </w:tc>
        <w:tc>
          <w:tcPr>
            <w:tcW w:w="1158" w:type="dxa"/>
            <w:gridSpan w:val="2"/>
            <w:tcBorders>
              <w:top w:val="single" w:sz="24" w:space="0" w:color="D6FFDD" w:themeColor="accent2"/>
              <w:left w:val="nil"/>
              <w:bottom w:val="single" w:sz="24" w:space="0" w:color="D6FFDD" w:themeColor="accent2"/>
              <w:right w:val="single" w:sz="24" w:space="0" w:color="D6FFDD" w:themeColor="accent2"/>
            </w:tcBorders>
          </w:tcPr>
          <w:p w14:paraId="2CBD5032" w14:textId="1EF8262F" w:rsidR="00023F89" w:rsidRDefault="00E51F10" w:rsidP="00A54403">
            <w:pPr>
              <w:rPr>
                <w:sz w:val="18"/>
                <w:szCs w:val="18"/>
              </w:rPr>
            </w:pPr>
            <w:r>
              <w:rPr>
                <w:sz w:val="18"/>
                <w:szCs w:val="18"/>
              </w:rPr>
              <w:t>Staande voetlamp</w:t>
            </w:r>
          </w:p>
        </w:tc>
        <w:tc>
          <w:tcPr>
            <w:tcW w:w="2438"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75BA57F7" w14:textId="77777777" w:rsidR="00023F89" w:rsidRPr="00604B03" w:rsidRDefault="00023F89" w:rsidP="00A54403">
            <w:pPr>
              <w:rPr>
                <w:sz w:val="18"/>
                <w:szCs w:val="18"/>
              </w:rPr>
            </w:pPr>
            <w:r w:rsidRPr="0014737A">
              <w:rPr>
                <w:noProof/>
                <w:sz w:val="18"/>
                <w:szCs w:val="18"/>
              </w:rPr>
              <w:drawing>
                <wp:inline distT="0" distB="0" distL="0" distR="0" wp14:anchorId="19C6D461" wp14:editId="3D6A6EC1">
                  <wp:extent cx="470242" cy="890546"/>
                  <wp:effectExtent l="0" t="0" r="0" b="0"/>
                  <wp:docPr id="1927062062" name="Picture 1" descr="A black pole with a fl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62062" name="Picture 1" descr="A black pole with a flag on it&#10;&#10;Description automatically generated"/>
                          <pic:cNvPicPr/>
                        </pic:nvPicPr>
                        <pic:blipFill>
                          <a:blip r:embed="rId25"/>
                          <a:stretch>
                            <a:fillRect/>
                          </a:stretch>
                        </pic:blipFill>
                        <pic:spPr>
                          <a:xfrm>
                            <a:off x="0" y="0"/>
                            <a:ext cx="473751" cy="897191"/>
                          </a:xfrm>
                          <a:prstGeom prst="rect">
                            <a:avLst/>
                          </a:prstGeom>
                        </pic:spPr>
                      </pic:pic>
                    </a:graphicData>
                  </a:graphic>
                </wp:inline>
              </w:drawing>
            </w:r>
          </w:p>
        </w:tc>
        <w:tc>
          <w:tcPr>
            <w:tcW w:w="2280"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08CD9BB7" w14:textId="77777777" w:rsidR="00023F89" w:rsidRPr="003974D2" w:rsidRDefault="00023F89" w:rsidP="00A54403">
            <w:pPr>
              <w:rPr>
                <w:sz w:val="18"/>
                <w:szCs w:val="18"/>
              </w:rPr>
            </w:pPr>
          </w:p>
        </w:tc>
        <w:tc>
          <w:tcPr>
            <w:tcW w:w="1238"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52DB6E0E" w14:textId="77777777" w:rsidR="00023F89" w:rsidRPr="003974D2" w:rsidRDefault="00023F89" w:rsidP="00A54403">
            <w:pPr>
              <w:rPr>
                <w:sz w:val="18"/>
                <w:szCs w:val="18"/>
              </w:rPr>
            </w:pPr>
          </w:p>
        </w:tc>
        <w:tc>
          <w:tcPr>
            <w:tcW w:w="1727" w:type="dxa"/>
            <w:tcBorders>
              <w:top w:val="single" w:sz="24" w:space="0" w:color="D6FFDD" w:themeColor="accent2"/>
              <w:left w:val="single" w:sz="24" w:space="0" w:color="D6FFDD" w:themeColor="accent2"/>
              <w:bottom w:val="single" w:sz="24" w:space="0" w:color="D6FFDD" w:themeColor="accent2"/>
              <w:right w:val="single" w:sz="24" w:space="0" w:color="D6FFDD" w:themeColor="accent2"/>
            </w:tcBorders>
          </w:tcPr>
          <w:p w14:paraId="471A003A" w14:textId="77777777" w:rsidR="00023F89" w:rsidRPr="003974D2" w:rsidRDefault="00023F89" w:rsidP="00A54403">
            <w:pPr>
              <w:rPr>
                <w:sz w:val="18"/>
                <w:szCs w:val="18"/>
              </w:rPr>
            </w:pPr>
          </w:p>
        </w:tc>
      </w:tr>
      <w:tr w:rsidR="003B0CA7" w:rsidRPr="003974D2" w14:paraId="3664CE7E" w14:textId="77777777" w:rsidTr="00CB3461">
        <w:trPr>
          <w:trHeight w:val="528"/>
        </w:trPr>
        <w:tc>
          <w:tcPr>
            <w:tcW w:w="1129" w:type="dxa"/>
            <w:tcBorders>
              <w:top w:val="single" w:sz="24" w:space="0" w:color="D6FFDD" w:themeColor="accent2"/>
              <w:bottom w:val="single" w:sz="24" w:space="0" w:color="FFFF99"/>
            </w:tcBorders>
          </w:tcPr>
          <w:p w14:paraId="2B810BF4" w14:textId="03760F6F" w:rsidR="003B0CA7" w:rsidRDefault="003B0CA7" w:rsidP="00A54403">
            <w:pPr>
              <w:rPr>
                <w:sz w:val="18"/>
                <w:szCs w:val="18"/>
              </w:rPr>
            </w:pPr>
            <w:r>
              <w:rPr>
                <w:sz w:val="18"/>
                <w:szCs w:val="18"/>
              </w:rPr>
              <w:t>ACL-08</w:t>
            </w:r>
          </w:p>
        </w:tc>
        <w:tc>
          <w:tcPr>
            <w:tcW w:w="1418" w:type="dxa"/>
            <w:tcBorders>
              <w:top w:val="single" w:sz="24" w:space="0" w:color="D6FFDD" w:themeColor="accent2"/>
              <w:bottom w:val="single" w:sz="24" w:space="0" w:color="FFFF99"/>
              <w:right w:val="nil"/>
            </w:tcBorders>
          </w:tcPr>
          <w:p w14:paraId="74673643" w14:textId="77777777" w:rsidR="003B0CA7" w:rsidRDefault="000F0B8D" w:rsidP="00A54403">
            <w:pPr>
              <w:rPr>
                <w:sz w:val="18"/>
                <w:szCs w:val="18"/>
              </w:rPr>
            </w:pPr>
            <w:r>
              <w:rPr>
                <w:sz w:val="18"/>
                <w:szCs w:val="18"/>
              </w:rPr>
              <w:t>Type:</w:t>
            </w:r>
          </w:p>
          <w:p w14:paraId="3DA4C81C" w14:textId="77777777" w:rsidR="000F0B8D" w:rsidRDefault="000F0B8D" w:rsidP="00A54403">
            <w:pPr>
              <w:rPr>
                <w:sz w:val="18"/>
                <w:szCs w:val="18"/>
              </w:rPr>
            </w:pPr>
          </w:p>
          <w:p w14:paraId="47F313F4" w14:textId="77777777" w:rsidR="000F0B8D" w:rsidRDefault="000F0B8D" w:rsidP="00A54403">
            <w:pPr>
              <w:rPr>
                <w:sz w:val="18"/>
                <w:szCs w:val="18"/>
              </w:rPr>
            </w:pPr>
          </w:p>
          <w:p w14:paraId="58C3ECE5" w14:textId="77777777" w:rsidR="000F0B8D" w:rsidRDefault="000F0B8D" w:rsidP="00A54403">
            <w:pPr>
              <w:rPr>
                <w:sz w:val="18"/>
                <w:szCs w:val="18"/>
              </w:rPr>
            </w:pPr>
          </w:p>
          <w:p w14:paraId="7B72DB5C" w14:textId="77777777" w:rsidR="000F0B8D" w:rsidRDefault="000F0B8D" w:rsidP="00A54403">
            <w:pPr>
              <w:rPr>
                <w:sz w:val="18"/>
                <w:szCs w:val="18"/>
              </w:rPr>
            </w:pPr>
            <w:r>
              <w:rPr>
                <w:sz w:val="18"/>
                <w:szCs w:val="18"/>
              </w:rPr>
              <w:t>Montagewijze:</w:t>
            </w:r>
          </w:p>
          <w:p w14:paraId="0BEBDFF1" w14:textId="77777777" w:rsidR="00260D93" w:rsidRDefault="00260D93" w:rsidP="00A54403">
            <w:pPr>
              <w:rPr>
                <w:sz w:val="18"/>
                <w:szCs w:val="18"/>
              </w:rPr>
            </w:pPr>
          </w:p>
          <w:p w14:paraId="1C36F01A" w14:textId="03A62D3B" w:rsidR="00260D93" w:rsidRDefault="00260D93" w:rsidP="00A54403">
            <w:pPr>
              <w:rPr>
                <w:sz w:val="18"/>
                <w:szCs w:val="18"/>
              </w:rPr>
            </w:pPr>
            <w:r>
              <w:rPr>
                <w:sz w:val="18"/>
                <w:szCs w:val="18"/>
              </w:rPr>
              <w:t>Kleur:</w:t>
            </w:r>
          </w:p>
        </w:tc>
        <w:tc>
          <w:tcPr>
            <w:tcW w:w="1158" w:type="dxa"/>
            <w:gridSpan w:val="2"/>
            <w:tcBorders>
              <w:top w:val="single" w:sz="24" w:space="0" w:color="D6FFDD" w:themeColor="accent2"/>
              <w:left w:val="nil"/>
              <w:bottom w:val="single" w:sz="24" w:space="0" w:color="FFFF99"/>
            </w:tcBorders>
          </w:tcPr>
          <w:p w14:paraId="404C9F3E" w14:textId="3C143ED8" w:rsidR="000F0B8D" w:rsidRPr="000F0B8D" w:rsidRDefault="000F0B8D" w:rsidP="000F0B8D">
            <w:pPr>
              <w:spacing w:line="240" w:lineRule="auto"/>
              <w:rPr>
                <w:sz w:val="18"/>
                <w:szCs w:val="18"/>
                <w:lang w:val="en-US"/>
              </w:rPr>
            </w:pPr>
            <w:r w:rsidRPr="000F0B8D">
              <w:rPr>
                <w:sz w:val="18"/>
                <w:szCs w:val="18"/>
                <w:lang w:val="en-US"/>
              </w:rPr>
              <w:t>Multi-Lite Ø36 large messing</w:t>
            </w:r>
          </w:p>
          <w:p w14:paraId="674252F3" w14:textId="77777777" w:rsidR="000F0B8D" w:rsidRDefault="000F0B8D" w:rsidP="00A54403">
            <w:pPr>
              <w:rPr>
                <w:sz w:val="18"/>
                <w:szCs w:val="18"/>
                <w:lang w:val="en-US"/>
              </w:rPr>
            </w:pPr>
            <w:r>
              <w:rPr>
                <w:sz w:val="18"/>
                <w:szCs w:val="18"/>
                <w:lang w:val="en-US"/>
              </w:rPr>
              <w:br/>
            </w:r>
            <w:r w:rsidRPr="006F6DE3">
              <w:rPr>
                <w:sz w:val="18"/>
                <w:szCs w:val="18"/>
                <w:lang w:val="en-US"/>
              </w:rPr>
              <w:t>Plafond (hanglamp)</w:t>
            </w:r>
          </w:p>
          <w:p w14:paraId="0806B465" w14:textId="77777777" w:rsidR="00260D93" w:rsidRDefault="00260D93" w:rsidP="00A54403">
            <w:pPr>
              <w:rPr>
                <w:sz w:val="18"/>
                <w:szCs w:val="18"/>
                <w:lang w:val="en-US"/>
              </w:rPr>
            </w:pPr>
          </w:p>
          <w:p w14:paraId="10B45F4B" w14:textId="2F04B3D8" w:rsidR="00260D93" w:rsidRPr="000F0B8D" w:rsidRDefault="00260D93" w:rsidP="00A54403">
            <w:pPr>
              <w:rPr>
                <w:sz w:val="18"/>
                <w:szCs w:val="18"/>
                <w:lang w:val="en-US"/>
              </w:rPr>
            </w:pPr>
            <w:r>
              <w:rPr>
                <w:sz w:val="18"/>
                <w:szCs w:val="18"/>
                <w:lang w:val="en-US"/>
              </w:rPr>
              <w:t>Brass</w:t>
            </w:r>
          </w:p>
        </w:tc>
        <w:tc>
          <w:tcPr>
            <w:tcW w:w="2438" w:type="dxa"/>
            <w:tcBorders>
              <w:top w:val="single" w:sz="24" w:space="0" w:color="D6FFDD" w:themeColor="accent2"/>
              <w:bottom w:val="single" w:sz="24" w:space="0" w:color="FFFF99"/>
            </w:tcBorders>
          </w:tcPr>
          <w:p w14:paraId="72B876F1" w14:textId="77777777" w:rsidR="003B0CA7" w:rsidRPr="00604B03" w:rsidRDefault="003B0CA7" w:rsidP="00A54403">
            <w:pPr>
              <w:rPr>
                <w:sz w:val="18"/>
                <w:szCs w:val="18"/>
              </w:rPr>
            </w:pPr>
            <w:r w:rsidRPr="0069510B">
              <w:rPr>
                <w:noProof/>
                <w:sz w:val="18"/>
                <w:szCs w:val="18"/>
              </w:rPr>
              <w:drawing>
                <wp:inline distT="0" distB="0" distL="0" distR="0" wp14:anchorId="334D75E0" wp14:editId="3DAFF0B6">
                  <wp:extent cx="690474" cy="1216549"/>
                  <wp:effectExtent l="0" t="0" r="0" b="0"/>
                  <wp:docPr id="115590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08767" name=""/>
                          <pic:cNvPicPr/>
                        </pic:nvPicPr>
                        <pic:blipFill>
                          <a:blip r:embed="rId26"/>
                          <a:stretch>
                            <a:fillRect/>
                          </a:stretch>
                        </pic:blipFill>
                        <pic:spPr>
                          <a:xfrm>
                            <a:off x="0" y="0"/>
                            <a:ext cx="692222" cy="1219628"/>
                          </a:xfrm>
                          <a:prstGeom prst="rect">
                            <a:avLst/>
                          </a:prstGeom>
                        </pic:spPr>
                      </pic:pic>
                    </a:graphicData>
                  </a:graphic>
                </wp:inline>
              </w:drawing>
            </w:r>
          </w:p>
        </w:tc>
        <w:tc>
          <w:tcPr>
            <w:tcW w:w="2280" w:type="dxa"/>
            <w:tcBorders>
              <w:top w:val="single" w:sz="24" w:space="0" w:color="D6FFDD" w:themeColor="accent2"/>
              <w:bottom w:val="single" w:sz="24" w:space="0" w:color="FFFF99"/>
            </w:tcBorders>
          </w:tcPr>
          <w:p w14:paraId="29B7EC52" w14:textId="77777777" w:rsidR="003B0CA7" w:rsidRPr="003974D2" w:rsidRDefault="003B0CA7" w:rsidP="00A54403">
            <w:pPr>
              <w:rPr>
                <w:sz w:val="18"/>
                <w:szCs w:val="18"/>
              </w:rPr>
            </w:pPr>
            <w:r w:rsidRPr="0069510B">
              <w:rPr>
                <w:noProof/>
                <w:sz w:val="18"/>
                <w:szCs w:val="18"/>
              </w:rPr>
              <w:drawing>
                <wp:inline distT="0" distB="0" distL="0" distR="0" wp14:anchorId="21B243E5" wp14:editId="3727B50F">
                  <wp:extent cx="564543" cy="733906"/>
                  <wp:effectExtent l="0" t="0" r="0" b="0"/>
                  <wp:docPr id="1288046017" name="Picture 1" descr="A gold colored la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46017" name="Picture 1" descr="A gold colored lamp&#10;&#10;Description automatically generated with medium confidence"/>
                          <pic:cNvPicPr/>
                        </pic:nvPicPr>
                        <pic:blipFill>
                          <a:blip r:embed="rId27"/>
                          <a:stretch>
                            <a:fillRect/>
                          </a:stretch>
                        </pic:blipFill>
                        <pic:spPr>
                          <a:xfrm>
                            <a:off x="0" y="0"/>
                            <a:ext cx="567790" cy="738127"/>
                          </a:xfrm>
                          <a:prstGeom prst="rect">
                            <a:avLst/>
                          </a:prstGeom>
                        </pic:spPr>
                      </pic:pic>
                    </a:graphicData>
                  </a:graphic>
                </wp:inline>
              </w:drawing>
            </w:r>
          </w:p>
        </w:tc>
        <w:tc>
          <w:tcPr>
            <w:tcW w:w="1238" w:type="dxa"/>
            <w:tcBorders>
              <w:top w:val="single" w:sz="24" w:space="0" w:color="D6FFDD" w:themeColor="accent2"/>
              <w:bottom w:val="single" w:sz="24" w:space="0" w:color="FFFF99"/>
            </w:tcBorders>
          </w:tcPr>
          <w:p w14:paraId="0FF1C781" w14:textId="77777777" w:rsidR="003B0CA7" w:rsidRPr="003974D2" w:rsidRDefault="003B0CA7" w:rsidP="00A54403">
            <w:pPr>
              <w:rPr>
                <w:sz w:val="18"/>
                <w:szCs w:val="18"/>
              </w:rPr>
            </w:pPr>
          </w:p>
        </w:tc>
        <w:tc>
          <w:tcPr>
            <w:tcW w:w="1727" w:type="dxa"/>
            <w:tcBorders>
              <w:top w:val="single" w:sz="24" w:space="0" w:color="D6FFDD" w:themeColor="accent2"/>
              <w:bottom w:val="single" w:sz="24" w:space="0" w:color="FFFF99"/>
            </w:tcBorders>
          </w:tcPr>
          <w:p w14:paraId="497F5ECE" w14:textId="77777777" w:rsidR="003B0CA7" w:rsidRPr="003974D2" w:rsidRDefault="003B0CA7" w:rsidP="00A54403">
            <w:pPr>
              <w:rPr>
                <w:sz w:val="18"/>
                <w:szCs w:val="18"/>
              </w:rPr>
            </w:pPr>
          </w:p>
        </w:tc>
      </w:tr>
      <w:tr w:rsidR="00B838C3" w:rsidRPr="003974D2" w14:paraId="2733ED49" w14:textId="77777777" w:rsidTr="000639D4">
        <w:trPr>
          <w:trHeight w:val="528"/>
        </w:trPr>
        <w:tc>
          <w:tcPr>
            <w:tcW w:w="1129" w:type="dxa"/>
            <w:tcBorders>
              <w:top w:val="single" w:sz="24" w:space="0" w:color="FFFF99"/>
              <w:left w:val="single" w:sz="24" w:space="0" w:color="FFFF99"/>
              <w:bottom w:val="single" w:sz="2" w:space="0" w:color="auto"/>
              <w:right w:val="single" w:sz="24" w:space="0" w:color="FFFF99"/>
            </w:tcBorders>
          </w:tcPr>
          <w:p w14:paraId="54528074" w14:textId="6BF2BB5E" w:rsidR="00B838C3" w:rsidRDefault="00B838C3" w:rsidP="00A54403">
            <w:pPr>
              <w:rPr>
                <w:sz w:val="18"/>
                <w:szCs w:val="18"/>
              </w:rPr>
            </w:pPr>
            <w:r>
              <w:rPr>
                <w:sz w:val="18"/>
                <w:szCs w:val="18"/>
              </w:rPr>
              <w:t>ACL-05a</w:t>
            </w:r>
          </w:p>
        </w:tc>
        <w:tc>
          <w:tcPr>
            <w:tcW w:w="1418" w:type="dxa"/>
            <w:tcBorders>
              <w:top w:val="single" w:sz="24" w:space="0" w:color="FFFF99"/>
              <w:left w:val="single" w:sz="24" w:space="0" w:color="FFFF99"/>
              <w:bottom w:val="single" w:sz="24" w:space="0" w:color="FFFF99"/>
              <w:right w:val="nil"/>
            </w:tcBorders>
          </w:tcPr>
          <w:p w14:paraId="5A2D04FB" w14:textId="77777777" w:rsidR="00B838C3" w:rsidRDefault="00B838C3" w:rsidP="00B838C3">
            <w:pPr>
              <w:rPr>
                <w:sz w:val="18"/>
                <w:szCs w:val="18"/>
              </w:rPr>
            </w:pPr>
            <w:r w:rsidRPr="0039329F">
              <w:rPr>
                <w:sz w:val="18"/>
                <w:szCs w:val="18"/>
              </w:rPr>
              <w:t>Montagewijze:</w:t>
            </w:r>
          </w:p>
          <w:p w14:paraId="0C24F764" w14:textId="77777777" w:rsidR="00B838C3" w:rsidRDefault="00B838C3" w:rsidP="00B838C3">
            <w:pPr>
              <w:rPr>
                <w:sz w:val="18"/>
                <w:szCs w:val="18"/>
              </w:rPr>
            </w:pPr>
          </w:p>
          <w:p w14:paraId="2CFEDEDD" w14:textId="01336184" w:rsidR="00B838C3" w:rsidRDefault="00B838C3" w:rsidP="00B838C3">
            <w:pPr>
              <w:rPr>
                <w:sz w:val="18"/>
                <w:szCs w:val="18"/>
              </w:rPr>
            </w:pPr>
            <w:r w:rsidRPr="00E833FA">
              <w:rPr>
                <w:sz w:val="18"/>
                <w:szCs w:val="18"/>
              </w:rPr>
              <w:t>Afmetingen (mm):</w:t>
            </w:r>
          </w:p>
        </w:tc>
        <w:tc>
          <w:tcPr>
            <w:tcW w:w="1158" w:type="dxa"/>
            <w:gridSpan w:val="2"/>
            <w:tcBorders>
              <w:top w:val="single" w:sz="24" w:space="0" w:color="FFFF99"/>
              <w:left w:val="nil"/>
              <w:bottom w:val="single" w:sz="24" w:space="0" w:color="FFFF99"/>
              <w:right w:val="single" w:sz="24" w:space="0" w:color="FFFF99"/>
            </w:tcBorders>
          </w:tcPr>
          <w:p w14:paraId="20755D48" w14:textId="77777777" w:rsidR="00B838C3" w:rsidRDefault="00C54443" w:rsidP="00A54403">
            <w:pPr>
              <w:rPr>
                <w:sz w:val="18"/>
                <w:szCs w:val="18"/>
              </w:rPr>
            </w:pPr>
            <w:r w:rsidRPr="00C54443">
              <w:rPr>
                <w:sz w:val="18"/>
                <w:szCs w:val="18"/>
              </w:rPr>
              <w:t>Staande vloerlamp</w:t>
            </w:r>
          </w:p>
          <w:p w14:paraId="61799E9D" w14:textId="77777777" w:rsidR="00C54443" w:rsidRDefault="00C54443" w:rsidP="00A54403">
            <w:pPr>
              <w:rPr>
                <w:sz w:val="18"/>
                <w:szCs w:val="18"/>
              </w:rPr>
            </w:pPr>
          </w:p>
          <w:p w14:paraId="7C16C352" w14:textId="723E7774" w:rsidR="00C54443" w:rsidRDefault="00C54443" w:rsidP="00A54403">
            <w:pPr>
              <w:rPr>
                <w:sz w:val="18"/>
                <w:szCs w:val="18"/>
              </w:rPr>
            </w:pPr>
            <w:r w:rsidRPr="00C54443">
              <w:rPr>
                <w:sz w:val="18"/>
                <w:szCs w:val="18"/>
              </w:rPr>
              <w:t>400x1600</w:t>
            </w:r>
          </w:p>
        </w:tc>
        <w:tc>
          <w:tcPr>
            <w:tcW w:w="2438" w:type="dxa"/>
            <w:tcBorders>
              <w:top w:val="single" w:sz="24" w:space="0" w:color="FFFF99"/>
              <w:left w:val="single" w:sz="24" w:space="0" w:color="FFFF99"/>
              <w:bottom w:val="single" w:sz="2" w:space="0" w:color="auto"/>
              <w:right w:val="single" w:sz="24" w:space="0" w:color="FFFF99"/>
            </w:tcBorders>
          </w:tcPr>
          <w:p w14:paraId="1050112F" w14:textId="77777777" w:rsidR="00B838C3" w:rsidRPr="00604B03" w:rsidRDefault="00B838C3" w:rsidP="00A54403">
            <w:pPr>
              <w:rPr>
                <w:sz w:val="18"/>
                <w:szCs w:val="18"/>
              </w:rPr>
            </w:pPr>
            <w:r w:rsidRPr="00AF11DB">
              <w:rPr>
                <w:noProof/>
                <w:sz w:val="18"/>
                <w:szCs w:val="18"/>
              </w:rPr>
              <w:drawing>
                <wp:inline distT="0" distB="0" distL="0" distR="0" wp14:anchorId="065F9CD8" wp14:editId="0959DD37">
                  <wp:extent cx="429371" cy="941146"/>
                  <wp:effectExtent l="0" t="0" r="0" b="0"/>
                  <wp:docPr id="760074156" name="Picture 1" descr="A white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4156" name="Picture 1" descr="A white object with a white background&#10;&#10;Description automatically generated"/>
                          <pic:cNvPicPr/>
                        </pic:nvPicPr>
                        <pic:blipFill>
                          <a:blip r:embed="rId28"/>
                          <a:stretch>
                            <a:fillRect/>
                          </a:stretch>
                        </pic:blipFill>
                        <pic:spPr>
                          <a:xfrm>
                            <a:off x="0" y="0"/>
                            <a:ext cx="436774" cy="957373"/>
                          </a:xfrm>
                          <a:prstGeom prst="rect">
                            <a:avLst/>
                          </a:prstGeom>
                        </pic:spPr>
                      </pic:pic>
                    </a:graphicData>
                  </a:graphic>
                </wp:inline>
              </w:drawing>
            </w:r>
          </w:p>
        </w:tc>
        <w:tc>
          <w:tcPr>
            <w:tcW w:w="2280" w:type="dxa"/>
            <w:tcBorders>
              <w:top w:val="single" w:sz="24" w:space="0" w:color="FFFF99"/>
              <w:left w:val="single" w:sz="24" w:space="0" w:color="FFFF99"/>
              <w:bottom w:val="single" w:sz="2" w:space="0" w:color="auto"/>
              <w:right w:val="single" w:sz="24" w:space="0" w:color="FFFF99"/>
            </w:tcBorders>
          </w:tcPr>
          <w:p w14:paraId="6AAFFD3B" w14:textId="77777777" w:rsidR="00B838C3" w:rsidRPr="003974D2" w:rsidRDefault="00B838C3" w:rsidP="00A54403">
            <w:pPr>
              <w:rPr>
                <w:sz w:val="18"/>
                <w:szCs w:val="18"/>
              </w:rPr>
            </w:pPr>
            <w:r w:rsidRPr="00E6078E">
              <w:rPr>
                <w:noProof/>
                <w:sz w:val="18"/>
                <w:szCs w:val="18"/>
              </w:rPr>
              <w:drawing>
                <wp:inline distT="0" distB="0" distL="0" distR="0" wp14:anchorId="270BB650" wp14:editId="57883583">
                  <wp:extent cx="795130" cy="846557"/>
                  <wp:effectExtent l="0" t="0" r="0" b="0"/>
                  <wp:docPr id="1524501336" name="Picture 1" descr="A lamp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01336" name="Picture 1" descr="A lamp in a room&#10;&#10;Description automatically generated"/>
                          <pic:cNvPicPr/>
                        </pic:nvPicPr>
                        <pic:blipFill>
                          <a:blip r:embed="rId29"/>
                          <a:stretch>
                            <a:fillRect/>
                          </a:stretch>
                        </pic:blipFill>
                        <pic:spPr>
                          <a:xfrm>
                            <a:off x="0" y="0"/>
                            <a:ext cx="798917" cy="850588"/>
                          </a:xfrm>
                          <a:prstGeom prst="rect">
                            <a:avLst/>
                          </a:prstGeom>
                        </pic:spPr>
                      </pic:pic>
                    </a:graphicData>
                  </a:graphic>
                </wp:inline>
              </w:drawing>
            </w:r>
          </w:p>
        </w:tc>
        <w:tc>
          <w:tcPr>
            <w:tcW w:w="1238" w:type="dxa"/>
            <w:tcBorders>
              <w:top w:val="single" w:sz="24" w:space="0" w:color="FFFF99"/>
              <w:left w:val="single" w:sz="24" w:space="0" w:color="FFFF99"/>
              <w:bottom w:val="single" w:sz="2" w:space="0" w:color="auto"/>
              <w:right w:val="single" w:sz="24" w:space="0" w:color="FFFF99"/>
            </w:tcBorders>
          </w:tcPr>
          <w:p w14:paraId="7C92B35F" w14:textId="77777777" w:rsidR="00B838C3" w:rsidRPr="003974D2" w:rsidRDefault="00B838C3" w:rsidP="00A54403">
            <w:pPr>
              <w:rPr>
                <w:sz w:val="18"/>
                <w:szCs w:val="18"/>
              </w:rPr>
            </w:pPr>
          </w:p>
        </w:tc>
        <w:tc>
          <w:tcPr>
            <w:tcW w:w="1727" w:type="dxa"/>
            <w:tcBorders>
              <w:top w:val="single" w:sz="24" w:space="0" w:color="FFFF99"/>
              <w:left w:val="single" w:sz="24" w:space="0" w:color="FFFF99"/>
              <w:bottom w:val="single" w:sz="2" w:space="0" w:color="auto"/>
              <w:right w:val="single" w:sz="24" w:space="0" w:color="FFFF99"/>
            </w:tcBorders>
          </w:tcPr>
          <w:p w14:paraId="22F835C8" w14:textId="77777777" w:rsidR="00B838C3" w:rsidRPr="003974D2" w:rsidRDefault="00B838C3" w:rsidP="00A54403">
            <w:pPr>
              <w:rPr>
                <w:sz w:val="18"/>
                <w:szCs w:val="18"/>
              </w:rPr>
            </w:pPr>
          </w:p>
        </w:tc>
      </w:tr>
      <w:tr w:rsidR="004B2DC3" w:rsidRPr="003974D2" w14:paraId="307F790B" w14:textId="77777777" w:rsidTr="000639D4">
        <w:trPr>
          <w:trHeight w:val="528"/>
        </w:trPr>
        <w:tc>
          <w:tcPr>
            <w:tcW w:w="1129" w:type="dxa"/>
            <w:tcBorders>
              <w:top w:val="single" w:sz="24" w:space="0" w:color="FFFF99"/>
              <w:left w:val="single" w:sz="24" w:space="0" w:color="FFFF99"/>
              <w:bottom w:val="single" w:sz="24" w:space="0" w:color="FFFF99"/>
              <w:right w:val="single" w:sz="24" w:space="0" w:color="FFFF99"/>
            </w:tcBorders>
          </w:tcPr>
          <w:p w14:paraId="0E22C2C5" w14:textId="2FA07D94" w:rsidR="004B2DC3" w:rsidRDefault="004B2DC3" w:rsidP="004B2DC3">
            <w:pPr>
              <w:rPr>
                <w:sz w:val="18"/>
                <w:szCs w:val="18"/>
              </w:rPr>
            </w:pPr>
            <w:r>
              <w:rPr>
                <w:sz w:val="18"/>
                <w:szCs w:val="18"/>
              </w:rPr>
              <w:t>ACL-05b</w:t>
            </w:r>
          </w:p>
        </w:tc>
        <w:tc>
          <w:tcPr>
            <w:tcW w:w="1418" w:type="dxa"/>
            <w:tcBorders>
              <w:top w:val="single" w:sz="24" w:space="0" w:color="FFFF99"/>
              <w:left w:val="single" w:sz="24" w:space="0" w:color="FFFF99"/>
              <w:bottom w:val="single" w:sz="24" w:space="0" w:color="FFFF99"/>
              <w:right w:val="nil"/>
            </w:tcBorders>
          </w:tcPr>
          <w:p w14:paraId="6256E54D" w14:textId="77777777" w:rsidR="004B2DC3" w:rsidRDefault="004B2DC3" w:rsidP="004B2DC3">
            <w:pPr>
              <w:rPr>
                <w:sz w:val="18"/>
                <w:szCs w:val="18"/>
              </w:rPr>
            </w:pPr>
            <w:r w:rsidRPr="0039329F">
              <w:rPr>
                <w:sz w:val="18"/>
                <w:szCs w:val="18"/>
              </w:rPr>
              <w:t>Montagewijze:</w:t>
            </w:r>
          </w:p>
          <w:p w14:paraId="3AA7ABAA" w14:textId="77777777" w:rsidR="004B2DC3" w:rsidRDefault="004B2DC3" w:rsidP="004B2DC3">
            <w:pPr>
              <w:rPr>
                <w:sz w:val="18"/>
                <w:szCs w:val="18"/>
              </w:rPr>
            </w:pPr>
          </w:p>
          <w:p w14:paraId="7532153C" w14:textId="4D7179CA" w:rsidR="004B2DC3" w:rsidRDefault="004B2DC3" w:rsidP="004B2DC3">
            <w:pPr>
              <w:rPr>
                <w:sz w:val="18"/>
                <w:szCs w:val="18"/>
              </w:rPr>
            </w:pPr>
            <w:r w:rsidRPr="00E833FA">
              <w:rPr>
                <w:sz w:val="18"/>
                <w:szCs w:val="18"/>
              </w:rPr>
              <w:t>Afmetingen (mm):</w:t>
            </w:r>
          </w:p>
        </w:tc>
        <w:tc>
          <w:tcPr>
            <w:tcW w:w="1158" w:type="dxa"/>
            <w:gridSpan w:val="2"/>
            <w:tcBorders>
              <w:top w:val="single" w:sz="24" w:space="0" w:color="FFFF99"/>
              <w:left w:val="nil"/>
              <w:bottom w:val="single" w:sz="24" w:space="0" w:color="FFFF99"/>
              <w:right w:val="single" w:sz="24" w:space="0" w:color="FFFF99"/>
            </w:tcBorders>
          </w:tcPr>
          <w:p w14:paraId="155A1CD7" w14:textId="77777777" w:rsidR="004B2DC3" w:rsidRDefault="004B2DC3" w:rsidP="004B2DC3">
            <w:pPr>
              <w:rPr>
                <w:sz w:val="18"/>
                <w:szCs w:val="18"/>
              </w:rPr>
            </w:pPr>
            <w:r w:rsidRPr="00C54443">
              <w:rPr>
                <w:sz w:val="18"/>
                <w:szCs w:val="18"/>
              </w:rPr>
              <w:t>Staande vloerlamp</w:t>
            </w:r>
          </w:p>
          <w:p w14:paraId="3D113182" w14:textId="77777777" w:rsidR="004B2DC3" w:rsidRDefault="004B2DC3" w:rsidP="004B2DC3">
            <w:pPr>
              <w:rPr>
                <w:sz w:val="18"/>
                <w:szCs w:val="18"/>
              </w:rPr>
            </w:pPr>
          </w:p>
          <w:p w14:paraId="6696AA59" w14:textId="302B6264" w:rsidR="004B2DC3" w:rsidRDefault="004B2DC3" w:rsidP="004B2DC3">
            <w:pPr>
              <w:rPr>
                <w:sz w:val="18"/>
                <w:szCs w:val="18"/>
              </w:rPr>
            </w:pPr>
            <w:r w:rsidRPr="004B2DC3">
              <w:rPr>
                <w:sz w:val="18"/>
                <w:szCs w:val="18"/>
              </w:rPr>
              <w:t>400x1470</w:t>
            </w:r>
          </w:p>
        </w:tc>
        <w:tc>
          <w:tcPr>
            <w:tcW w:w="2438" w:type="dxa"/>
            <w:tcBorders>
              <w:top w:val="single" w:sz="24" w:space="0" w:color="FFFF99"/>
              <w:left w:val="single" w:sz="24" w:space="0" w:color="FFFF99"/>
              <w:bottom w:val="single" w:sz="24" w:space="0" w:color="FFFF99"/>
              <w:right w:val="single" w:sz="24" w:space="0" w:color="FFFF99"/>
            </w:tcBorders>
          </w:tcPr>
          <w:p w14:paraId="3D120DAC" w14:textId="77777777" w:rsidR="004B2DC3" w:rsidRPr="00604B03" w:rsidRDefault="004B2DC3" w:rsidP="004B2DC3">
            <w:pPr>
              <w:rPr>
                <w:sz w:val="18"/>
                <w:szCs w:val="18"/>
              </w:rPr>
            </w:pPr>
            <w:r w:rsidRPr="00AF11DB">
              <w:rPr>
                <w:noProof/>
                <w:sz w:val="18"/>
                <w:szCs w:val="18"/>
              </w:rPr>
              <w:drawing>
                <wp:inline distT="0" distB="0" distL="0" distR="0" wp14:anchorId="35700E4E" wp14:editId="1F79B4B7">
                  <wp:extent cx="425485" cy="1160891"/>
                  <wp:effectExtent l="0" t="0" r="0" b="0"/>
                  <wp:docPr id="283060609" name="Picture 1" descr="A white vase with a spira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60609" name="Picture 1" descr="A white vase with a spiral design&#10;&#10;Description automatically generated"/>
                          <pic:cNvPicPr/>
                        </pic:nvPicPr>
                        <pic:blipFill>
                          <a:blip r:embed="rId30"/>
                          <a:stretch>
                            <a:fillRect/>
                          </a:stretch>
                        </pic:blipFill>
                        <pic:spPr>
                          <a:xfrm>
                            <a:off x="0" y="0"/>
                            <a:ext cx="427632" cy="1166749"/>
                          </a:xfrm>
                          <a:prstGeom prst="rect">
                            <a:avLst/>
                          </a:prstGeom>
                        </pic:spPr>
                      </pic:pic>
                    </a:graphicData>
                  </a:graphic>
                </wp:inline>
              </w:drawing>
            </w:r>
          </w:p>
        </w:tc>
        <w:tc>
          <w:tcPr>
            <w:tcW w:w="2280" w:type="dxa"/>
            <w:tcBorders>
              <w:top w:val="single" w:sz="24" w:space="0" w:color="FFFF99"/>
              <w:left w:val="single" w:sz="24" w:space="0" w:color="FFFF99"/>
              <w:bottom w:val="single" w:sz="24" w:space="0" w:color="FFFF99"/>
              <w:right w:val="single" w:sz="24" w:space="0" w:color="FFFF99"/>
            </w:tcBorders>
          </w:tcPr>
          <w:p w14:paraId="78A34431" w14:textId="77777777" w:rsidR="004B2DC3" w:rsidRPr="003974D2" w:rsidRDefault="004B2DC3" w:rsidP="004B2DC3">
            <w:pPr>
              <w:rPr>
                <w:sz w:val="18"/>
                <w:szCs w:val="18"/>
              </w:rPr>
            </w:pPr>
            <w:r w:rsidRPr="00E6078E">
              <w:rPr>
                <w:noProof/>
                <w:sz w:val="18"/>
                <w:szCs w:val="18"/>
              </w:rPr>
              <w:drawing>
                <wp:inline distT="0" distB="0" distL="0" distR="0" wp14:anchorId="3766400F" wp14:editId="1B1686F5">
                  <wp:extent cx="906449" cy="946636"/>
                  <wp:effectExtent l="0" t="0" r="0" b="0"/>
                  <wp:docPr id="1088737767" name="Picture 1" descr="A tall white lamp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37767" name="Picture 1" descr="A tall white lamp in a room&#10;&#10;Description automatically generated"/>
                          <pic:cNvPicPr/>
                        </pic:nvPicPr>
                        <pic:blipFill>
                          <a:blip r:embed="rId31"/>
                          <a:stretch>
                            <a:fillRect/>
                          </a:stretch>
                        </pic:blipFill>
                        <pic:spPr>
                          <a:xfrm>
                            <a:off x="0" y="0"/>
                            <a:ext cx="909687" cy="950018"/>
                          </a:xfrm>
                          <a:prstGeom prst="rect">
                            <a:avLst/>
                          </a:prstGeom>
                        </pic:spPr>
                      </pic:pic>
                    </a:graphicData>
                  </a:graphic>
                </wp:inline>
              </w:drawing>
            </w:r>
          </w:p>
        </w:tc>
        <w:tc>
          <w:tcPr>
            <w:tcW w:w="1238" w:type="dxa"/>
            <w:tcBorders>
              <w:top w:val="single" w:sz="24" w:space="0" w:color="FFFF99"/>
              <w:left w:val="single" w:sz="24" w:space="0" w:color="FFFF99"/>
              <w:bottom w:val="single" w:sz="24" w:space="0" w:color="FFFF99"/>
              <w:right w:val="single" w:sz="24" w:space="0" w:color="FFFF99"/>
            </w:tcBorders>
          </w:tcPr>
          <w:p w14:paraId="2A7BFB4C" w14:textId="77777777" w:rsidR="004B2DC3" w:rsidRPr="003974D2" w:rsidRDefault="004B2DC3" w:rsidP="004B2DC3">
            <w:pPr>
              <w:rPr>
                <w:sz w:val="18"/>
                <w:szCs w:val="18"/>
              </w:rPr>
            </w:pPr>
          </w:p>
        </w:tc>
        <w:tc>
          <w:tcPr>
            <w:tcW w:w="1727" w:type="dxa"/>
            <w:tcBorders>
              <w:top w:val="single" w:sz="24" w:space="0" w:color="FFFF99"/>
              <w:left w:val="single" w:sz="24" w:space="0" w:color="FFFF99"/>
              <w:bottom w:val="single" w:sz="24" w:space="0" w:color="FFFF99"/>
              <w:right w:val="single" w:sz="24" w:space="0" w:color="FFFF99"/>
            </w:tcBorders>
          </w:tcPr>
          <w:p w14:paraId="716450DF" w14:textId="77777777" w:rsidR="004B2DC3" w:rsidRPr="003974D2" w:rsidRDefault="004B2DC3" w:rsidP="004B2DC3">
            <w:pPr>
              <w:rPr>
                <w:sz w:val="18"/>
                <w:szCs w:val="18"/>
              </w:rPr>
            </w:pPr>
          </w:p>
        </w:tc>
      </w:tr>
      <w:tr w:rsidR="00EE05C7" w:rsidRPr="003974D2" w14:paraId="0D78F293" w14:textId="77777777" w:rsidTr="000639D4">
        <w:trPr>
          <w:trHeight w:val="528"/>
        </w:trPr>
        <w:tc>
          <w:tcPr>
            <w:tcW w:w="1129" w:type="dxa"/>
            <w:tcBorders>
              <w:top w:val="single" w:sz="24" w:space="0" w:color="FFFF99"/>
              <w:left w:val="single" w:sz="24" w:space="0" w:color="FFFF99"/>
              <w:bottom w:val="single" w:sz="24" w:space="0" w:color="FFFF99"/>
              <w:right w:val="single" w:sz="24" w:space="0" w:color="FFFF99"/>
            </w:tcBorders>
          </w:tcPr>
          <w:p w14:paraId="2553628E" w14:textId="54F7CDFD" w:rsidR="00EE05C7" w:rsidRDefault="00EE05C7" w:rsidP="00A54403">
            <w:pPr>
              <w:rPr>
                <w:sz w:val="18"/>
                <w:szCs w:val="18"/>
              </w:rPr>
            </w:pPr>
            <w:r>
              <w:rPr>
                <w:sz w:val="18"/>
                <w:szCs w:val="18"/>
              </w:rPr>
              <w:t>ACL-05c</w:t>
            </w:r>
          </w:p>
        </w:tc>
        <w:tc>
          <w:tcPr>
            <w:tcW w:w="1418" w:type="dxa"/>
            <w:tcBorders>
              <w:top w:val="single" w:sz="24" w:space="0" w:color="FFFF99"/>
              <w:left w:val="single" w:sz="24" w:space="0" w:color="FFFF99"/>
              <w:bottom w:val="single" w:sz="24" w:space="0" w:color="FFFF99"/>
              <w:right w:val="nil"/>
            </w:tcBorders>
          </w:tcPr>
          <w:p w14:paraId="3E569516" w14:textId="77777777" w:rsidR="00EE05C7" w:rsidRDefault="00EE05C7" w:rsidP="00EE05C7">
            <w:pPr>
              <w:rPr>
                <w:sz w:val="18"/>
                <w:szCs w:val="18"/>
              </w:rPr>
            </w:pPr>
            <w:r w:rsidRPr="0039329F">
              <w:rPr>
                <w:sz w:val="18"/>
                <w:szCs w:val="18"/>
              </w:rPr>
              <w:t>Montagewijze:</w:t>
            </w:r>
          </w:p>
          <w:p w14:paraId="1AA244A9" w14:textId="77777777" w:rsidR="00EE05C7" w:rsidRDefault="00EE05C7" w:rsidP="00EE05C7">
            <w:pPr>
              <w:rPr>
                <w:sz w:val="18"/>
                <w:szCs w:val="18"/>
              </w:rPr>
            </w:pPr>
          </w:p>
          <w:p w14:paraId="44DB26A5" w14:textId="5E30CECD" w:rsidR="00EE05C7" w:rsidRDefault="00EE05C7" w:rsidP="00EE05C7">
            <w:pPr>
              <w:rPr>
                <w:sz w:val="18"/>
                <w:szCs w:val="18"/>
              </w:rPr>
            </w:pPr>
            <w:r w:rsidRPr="00E833FA">
              <w:rPr>
                <w:sz w:val="18"/>
                <w:szCs w:val="18"/>
              </w:rPr>
              <w:t>Afmetingen (mm):</w:t>
            </w:r>
          </w:p>
        </w:tc>
        <w:tc>
          <w:tcPr>
            <w:tcW w:w="1158" w:type="dxa"/>
            <w:gridSpan w:val="2"/>
            <w:tcBorders>
              <w:top w:val="single" w:sz="24" w:space="0" w:color="FFFF99"/>
              <w:left w:val="nil"/>
              <w:bottom w:val="single" w:sz="24" w:space="0" w:color="FFFF99"/>
              <w:right w:val="single" w:sz="24" w:space="0" w:color="FFFF99"/>
            </w:tcBorders>
          </w:tcPr>
          <w:p w14:paraId="4F45033C" w14:textId="77777777" w:rsidR="00EE05C7" w:rsidRDefault="00EE05C7" w:rsidP="00A54403">
            <w:pPr>
              <w:rPr>
                <w:sz w:val="18"/>
                <w:szCs w:val="18"/>
              </w:rPr>
            </w:pPr>
            <w:r>
              <w:rPr>
                <w:sz w:val="18"/>
                <w:szCs w:val="18"/>
              </w:rPr>
              <w:t>Staande vloerlamp</w:t>
            </w:r>
          </w:p>
          <w:p w14:paraId="1D5375AA" w14:textId="77777777" w:rsidR="00EE05C7" w:rsidRDefault="00EE05C7" w:rsidP="00A54403">
            <w:pPr>
              <w:rPr>
                <w:sz w:val="18"/>
                <w:szCs w:val="18"/>
              </w:rPr>
            </w:pPr>
          </w:p>
          <w:p w14:paraId="0AF8A6F9" w14:textId="152D5B92" w:rsidR="00EE05C7" w:rsidRDefault="00EE05C7" w:rsidP="00A54403">
            <w:pPr>
              <w:rPr>
                <w:sz w:val="18"/>
                <w:szCs w:val="18"/>
              </w:rPr>
            </w:pPr>
            <w:r w:rsidRPr="00EE05C7">
              <w:rPr>
                <w:sz w:val="18"/>
                <w:szCs w:val="18"/>
              </w:rPr>
              <w:t>250x1480</w:t>
            </w:r>
          </w:p>
        </w:tc>
        <w:tc>
          <w:tcPr>
            <w:tcW w:w="2438" w:type="dxa"/>
            <w:tcBorders>
              <w:top w:val="single" w:sz="24" w:space="0" w:color="FFFF99"/>
              <w:left w:val="single" w:sz="24" w:space="0" w:color="FFFF99"/>
              <w:bottom w:val="single" w:sz="24" w:space="0" w:color="FFFF99"/>
              <w:right w:val="single" w:sz="24" w:space="0" w:color="FFFF99"/>
            </w:tcBorders>
          </w:tcPr>
          <w:p w14:paraId="002A5994" w14:textId="77777777" w:rsidR="00EE05C7" w:rsidRPr="00604B03" w:rsidRDefault="00EE05C7" w:rsidP="00A54403">
            <w:pPr>
              <w:rPr>
                <w:sz w:val="18"/>
                <w:szCs w:val="18"/>
              </w:rPr>
            </w:pPr>
            <w:r w:rsidRPr="00AF11DB">
              <w:rPr>
                <w:noProof/>
                <w:sz w:val="18"/>
                <w:szCs w:val="18"/>
              </w:rPr>
              <w:drawing>
                <wp:inline distT="0" distB="0" distL="0" distR="0" wp14:anchorId="65D8AB56" wp14:editId="4A441A81">
                  <wp:extent cx="564619" cy="1216550"/>
                  <wp:effectExtent l="0" t="0" r="0" b="0"/>
                  <wp:docPr id="401613564" name="Picture 1" descr="A white vase with a black ri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13564" name="Picture 1" descr="A white vase with a black rim&#10;&#10;Description automatically generated with medium confidence"/>
                          <pic:cNvPicPr/>
                        </pic:nvPicPr>
                        <pic:blipFill>
                          <a:blip r:embed="rId32"/>
                          <a:stretch>
                            <a:fillRect/>
                          </a:stretch>
                        </pic:blipFill>
                        <pic:spPr>
                          <a:xfrm>
                            <a:off x="0" y="0"/>
                            <a:ext cx="569032" cy="1226058"/>
                          </a:xfrm>
                          <a:prstGeom prst="rect">
                            <a:avLst/>
                          </a:prstGeom>
                        </pic:spPr>
                      </pic:pic>
                    </a:graphicData>
                  </a:graphic>
                </wp:inline>
              </w:drawing>
            </w:r>
          </w:p>
        </w:tc>
        <w:tc>
          <w:tcPr>
            <w:tcW w:w="2280" w:type="dxa"/>
            <w:tcBorders>
              <w:top w:val="single" w:sz="24" w:space="0" w:color="FFFF99"/>
              <w:left w:val="single" w:sz="24" w:space="0" w:color="FFFF99"/>
              <w:bottom w:val="single" w:sz="24" w:space="0" w:color="FFFF99"/>
              <w:right w:val="single" w:sz="24" w:space="0" w:color="FFFF99"/>
            </w:tcBorders>
          </w:tcPr>
          <w:p w14:paraId="73BB424D" w14:textId="77777777" w:rsidR="00EE05C7" w:rsidRPr="003974D2" w:rsidRDefault="00EE05C7" w:rsidP="00A54403">
            <w:pPr>
              <w:rPr>
                <w:sz w:val="18"/>
                <w:szCs w:val="18"/>
              </w:rPr>
            </w:pPr>
            <w:r w:rsidRPr="00E6078E">
              <w:rPr>
                <w:noProof/>
                <w:sz w:val="18"/>
                <w:szCs w:val="18"/>
              </w:rPr>
              <w:drawing>
                <wp:inline distT="0" distB="0" distL="0" distR="0" wp14:anchorId="47EBE244" wp14:editId="31B994DD">
                  <wp:extent cx="787179" cy="834887"/>
                  <wp:effectExtent l="0" t="0" r="0" b="0"/>
                  <wp:docPr id="1311385055" name="Picture 1" descr="A white lamp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85055" name="Picture 1" descr="A white lamp on a stand&#10;&#10;Description automatically generated"/>
                          <pic:cNvPicPr/>
                        </pic:nvPicPr>
                        <pic:blipFill>
                          <a:blip r:embed="rId33"/>
                          <a:stretch>
                            <a:fillRect/>
                          </a:stretch>
                        </pic:blipFill>
                        <pic:spPr>
                          <a:xfrm>
                            <a:off x="0" y="0"/>
                            <a:ext cx="790383" cy="838285"/>
                          </a:xfrm>
                          <a:prstGeom prst="rect">
                            <a:avLst/>
                          </a:prstGeom>
                        </pic:spPr>
                      </pic:pic>
                    </a:graphicData>
                  </a:graphic>
                </wp:inline>
              </w:drawing>
            </w:r>
          </w:p>
        </w:tc>
        <w:tc>
          <w:tcPr>
            <w:tcW w:w="1238" w:type="dxa"/>
            <w:tcBorders>
              <w:top w:val="single" w:sz="24" w:space="0" w:color="FFFF99"/>
              <w:left w:val="single" w:sz="24" w:space="0" w:color="FFFF99"/>
              <w:bottom w:val="single" w:sz="24" w:space="0" w:color="FFFF99"/>
              <w:right w:val="single" w:sz="24" w:space="0" w:color="FFFF99"/>
            </w:tcBorders>
          </w:tcPr>
          <w:p w14:paraId="71EB855F" w14:textId="77777777" w:rsidR="00EE05C7" w:rsidRPr="003974D2" w:rsidRDefault="00EE05C7" w:rsidP="00A54403">
            <w:pPr>
              <w:rPr>
                <w:sz w:val="18"/>
                <w:szCs w:val="18"/>
              </w:rPr>
            </w:pPr>
          </w:p>
        </w:tc>
        <w:tc>
          <w:tcPr>
            <w:tcW w:w="1727" w:type="dxa"/>
            <w:tcBorders>
              <w:top w:val="single" w:sz="24" w:space="0" w:color="FFFF99"/>
              <w:left w:val="single" w:sz="24" w:space="0" w:color="FFFF99"/>
              <w:bottom w:val="single" w:sz="24" w:space="0" w:color="FFFF99"/>
              <w:right w:val="single" w:sz="24" w:space="0" w:color="FFFF99"/>
            </w:tcBorders>
          </w:tcPr>
          <w:p w14:paraId="73689069" w14:textId="77777777" w:rsidR="00EE05C7" w:rsidRPr="003974D2" w:rsidRDefault="00EE05C7" w:rsidP="00A54403">
            <w:pPr>
              <w:rPr>
                <w:sz w:val="18"/>
                <w:szCs w:val="18"/>
              </w:rPr>
            </w:pPr>
          </w:p>
        </w:tc>
      </w:tr>
      <w:tr w:rsidR="006735FF" w:rsidRPr="003974D2" w14:paraId="687698EC" w14:textId="77777777" w:rsidTr="000639D4">
        <w:trPr>
          <w:trHeight w:val="528"/>
        </w:trPr>
        <w:tc>
          <w:tcPr>
            <w:tcW w:w="1129" w:type="dxa"/>
            <w:tcBorders>
              <w:top w:val="single" w:sz="24" w:space="0" w:color="FFFF99"/>
              <w:bottom w:val="single" w:sz="2" w:space="0" w:color="auto"/>
            </w:tcBorders>
          </w:tcPr>
          <w:p w14:paraId="73FEB090" w14:textId="1901F2EF" w:rsidR="006735FF" w:rsidRDefault="006735FF" w:rsidP="00A54403">
            <w:pPr>
              <w:rPr>
                <w:sz w:val="18"/>
                <w:szCs w:val="18"/>
              </w:rPr>
            </w:pPr>
            <w:r>
              <w:rPr>
                <w:sz w:val="18"/>
                <w:szCs w:val="18"/>
              </w:rPr>
              <w:t>ACL-03</w:t>
            </w:r>
          </w:p>
        </w:tc>
        <w:tc>
          <w:tcPr>
            <w:tcW w:w="1418" w:type="dxa"/>
            <w:tcBorders>
              <w:top w:val="single" w:sz="24" w:space="0" w:color="FFFF99"/>
              <w:bottom w:val="single" w:sz="2" w:space="0" w:color="auto"/>
              <w:right w:val="nil"/>
            </w:tcBorders>
          </w:tcPr>
          <w:p w14:paraId="4EFB8C81" w14:textId="77777777" w:rsidR="006735FF" w:rsidRDefault="006735FF" w:rsidP="006735FF">
            <w:pPr>
              <w:rPr>
                <w:sz w:val="18"/>
                <w:szCs w:val="18"/>
              </w:rPr>
            </w:pPr>
            <w:r w:rsidRPr="0039329F">
              <w:rPr>
                <w:sz w:val="18"/>
                <w:szCs w:val="18"/>
              </w:rPr>
              <w:t>Montagewijze:</w:t>
            </w:r>
          </w:p>
          <w:p w14:paraId="234A0143" w14:textId="77777777" w:rsidR="006735FF" w:rsidRDefault="006735FF" w:rsidP="006735FF">
            <w:pPr>
              <w:rPr>
                <w:sz w:val="18"/>
                <w:szCs w:val="18"/>
              </w:rPr>
            </w:pPr>
          </w:p>
          <w:p w14:paraId="759DBF4A" w14:textId="77777777" w:rsidR="006735FF" w:rsidRDefault="006735FF" w:rsidP="006735FF">
            <w:pPr>
              <w:rPr>
                <w:sz w:val="18"/>
                <w:szCs w:val="18"/>
              </w:rPr>
            </w:pPr>
            <w:r w:rsidRPr="00E833FA">
              <w:rPr>
                <w:sz w:val="18"/>
                <w:szCs w:val="18"/>
              </w:rPr>
              <w:t>Afmetingen (mm):</w:t>
            </w:r>
          </w:p>
          <w:p w14:paraId="5477A291" w14:textId="77777777" w:rsidR="007260AC" w:rsidRDefault="007260AC" w:rsidP="006735FF">
            <w:pPr>
              <w:rPr>
                <w:sz w:val="18"/>
                <w:szCs w:val="18"/>
              </w:rPr>
            </w:pPr>
          </w:p>
          <w:p w14:paraId="5AF68353" w14:textId="756E2629" w:rsidR="007260AC" w:rsidRDefault="007260AC" w:rsidP="006735FF">
            <w:pPr>
              <w:rPr>
                <w:sz w:val="18"/>
                <w:szCs w:val="18"/>
              </w:rPr>
            </w:pPr>
            <w:r>
              <w:rPr>
                <w:sz w:val="18"/>
                <w:szCs w:val="18"/>
              </w:rPr>
              <w:t xml:space="preserve">Kleur: </w:t>
            </w:r>
          </w:p>
        </w:tc>
        <w:tc>
          <w:tcPr>
            <w:tcW w:w="1158" w:type="dxa"/>
            <w:gridSpan w:val="2"/>
            <w:tcBorders>
              <w:top w:val="single" w:sz="24" w:space="0" w:color="FFFF99"/>
              <w:left w:val="nil"/>
              <w:bottom w:val="single" w:sz="2" w:space="0" w:color="auto"/>
            </w:tcBorders>
          </w:tcPr>
          <w:p w14:paraId="67448906" w14:textId="77777777" w:rsidR="006735FF" w:rsidRPr="007260AC" w:rsidRDefault="000806F8" w:rsidP="000806F8">
            <w:pPr>
              <w:jc w:val="center"/>
              <w:rPr>
                <w:sz w:val="18"/>
                <w:szCs w:val="18"/>
                <w:lang w:val="en-US"/>
              </w:rPr>
            </w:pPr>
            <w:r w:rsidRPr="007260AC">
              <w:rPr>
                <w:sz w:val="18"/>
                <w:szCs w:val="18"/>
                <w:lang w:val="en-US"/>
              </w:rPr>
              <w:t>Hanglamp</w:t>
            </w:r>
          </w:p>
          <w:p w14:paraId="6388A88C" w14:textId="77777777" w:rsidR="000806F8" w:rsidRPr="007260AC" w:rsidRDefault="000806F8" w:rsidP="000806F8">
            <w:pPr>
              <w:jc w:val="center"/>
              <w:rPr>
                <w:sz w:val="18"/>
                <w:szCs w:val="18"/>
                <w:lang w:val="en-US"/>
              </w:rPr>
            </w:pPr>
          </w:p>
          <w:p w14:paraId="3F0B48E2" w14:textId="77777777" w:rsidR="000806F8" w:rsidRPr="007260AC" w:rsidRDefault="000806F8" w:rsidP="000806F8">
            <w:pPr>
              <w:spacing w:line="240" w:lineRule="auto"/>
              <w:jc w:val="center"/>
              <w:rPr>
                <w:sz w:val="18"/>
                <w:szCs w:val="18"/>
                <w:lang w:val="en-US"/>
              </w:rPr>
            </w:pPr>
            <w:r w:rsidRPr="007260AC">
              <w:rPr>
                <w:sz w:val="18"/>
                <w:szCs w:val="18"/>
                <w:lang w:val="en-US"/>
              </w:rPr>
              <w:t>ø230</w:t>
            </w:r>
          </w:p>
          <w:p w14:paraId="377E2926" w14:textId="77777777" w:rsidR="007260AC" w:rsidRDefault="007260AC" w:rsidP="000806F8">
            <w:pPr>
              <w:jc w:val="center"/>
              <w:rPr>
                <w:sz w:val="18"/>
                <w:szCs w:val="18"/>
                <w:lang w:val="en-US"/>
              </w:rPr>
            </w:pPr>
          </w:p>
          <w:p w14:paraId="7D504D33" w14:textId="77777777" w:rsidR="007260AC" w:rsidRDefault="007260AC" w:rsidP="000806F8">
            <w:pPr>
              <w:jc w:val="center"/>
              <w:rPr>
                <w:sz w:val="18"/>
                <w:szCs w:val="18"/>
                <w:lang w:val="en-US"/>
              </w:rPr>
            </w:pPr>
          </w:p>
          <w:p w14:paraId="0CC8893D" w14:textId="7DFD6673" w:rsidR="000806F8" w:rsidRPr="007260AC" w:rsidRDefault="007260AC" w:rsidP="000806F8">
            <w:pPr>
              <w:jc w:val="center"/>
              <w:rPr>
                <w:sz w:val="18"/>
                <w:szCs w:val="18"/>
                <w:lang w:val="en-US"/>
              </w:rPr>
            </w:pPr>
            <w:r w:rsidRPr="007260AC">
              <w:rPr>
                <w:sz w:val="18"/>
                <w:szCs w:val="18"/>
                <w:lang w:val="en-US"/>
              </w:rPr>
              <w:t>Mustard &amp; Stone blue</w:t>
            </w:r>
          </w:p>
        </w:tc>
        <w:tc>
          <w:tcPr>
            <w:tcW w:w="2438" w:type="dxa"/>
            <w:tcBorders>
              <w:top w:val="single" w:sz="24" w:space="0" w:color="FFFF99"/>
              <w:bottom w:val="single" w:sz="2" w:space="0" w:color="auto"/>
            </w:tcBorders>
          </w:tcPr>
          <w:p w14:paraId="0445A5A2" w14:textId="77777777" w:rsidR="006735FF" w:rsidRPr="00604B03" w:rsidRDefault="006735FF" w:rsidP="00A54403">
            <w:pPr>
              <w:rPr>
                <w:sz w:val="18"/>
                <w:szCs w:val="18"/>
              </w:rPr>
            </w:pPr>
            <w:r w:rsidRPr="00B33384">
              <w:rPr>
                <w:noProof/>
                <w:sz w:val="18"/>
                <w:szCs w:val="18"/>
              </w:rPr>
              <w:drawing>
                <wp:inline distT="0" distB="0" distL="0" distR="0" wp14:anchorId="1AC871A3" wp14:editId="3790BF7F">
                  <wp:extent cx="683812" cy="1133916"/>
                  <wp:effectExtent l="0" t="0" r="0" b="0"/>
                  <wp:docPr id="1078898745" name="Picture 1" descr="A yellow lamp with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98745" name="Picture 1" descr="A yellow lamp with a light&#10;&#10;Description automatically generated"/>
                          <pic:cNvPicPr/>
                        </pic:nvPicPr>
                        <pic:blipFill>
                          <a:blip r:embed="rId34"/>
                          <a:stretch>
                            <a:fillRect/>
                          </a:stretch>
                        </pic:blipFill>
                        <pic:spPr>
                          <a:xfrm>
                            <a:off x="0" y="0"/>
                            <a:ext cx="687325" cy="1139741"/>
                          </a:xfrm>
                          <a:prstGeom prst="rect">
                            <a:avLst/>
                          </a:prstGeom>
                        </pic:spPr>
                      </pic:pic>
                    </a:graphicData>
                  </a:graphic>
                </wp:inline>
              </w:drawing>
            </w:r>
          </w:p>
        </w:tc>
        <w:tc>
          <w:tcPr>
            <w:tcW w:w="2280" w:type="dxa"/>
            <w:tcBorders>
              <w:top w:val="single" w:sz="24" w:space="0" w:color="FFFF99"/>
              <w:bottom w:val="single" w:sz="2" w:space="0" w:color="auto"/>
            </w:tcBorders>
          </w:tcPr>
          <w:p w14:paraId="7EEFDB5D" w14:textId="0636D80D" w:rsidR="006735FF" w:rsidRPr="003974D2" w:rsidRDefault="008D182A" w:rsidP="00A54403">
            <w:pPr>
              <w:rPr>
                <w:sz w:val="18"/>
                <w:szCs w:val="18"/>
              </w:rPr>
            </w:pPr>
            <w:r>
              <w:rPr>
                <w:noProof/>
              </w:rPr>
              <w:drawing>
                <wp:inline distT="0" distB="0" distL="0" distR="0" wp14:anchorId="3EA9039D" wp14:editId="010B2938">
                  <wp:extent cx="1310640" cy="1009650"/>
                  <wp:effectExtent l="0" t="0" r="3810" b="0"/>
                  <wp:docPr id="1610784088" name="Afbeelding 1" descr="Flowerpot VP1 St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pot VP1 Stone Blu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167" b="22056"/>
                          <a:stretch>
                            <a:fillRect/>
                          </a:stretch>
                        </pic:blipFill>
                        <pic:spPr bwMode="auto">
                          <a:xfrm>
                            <a:off x="0" y="0"/>
                            <a:ext cx="1310640" cy="1009650"/>
                          </a:xfrm>
                          <a:prstGeom prst="rect">
                            <a:avLst/>
                          </a:prstGeom>
                          <a:noFill/>
                          <a:ln>
                            <a:noFill/>
                          </a:ln>
                          <a:extLst>
                            <a:ext uri="{53640926-AAD7-44D8-BBD7-CCE9431645EC}">
                              <a14:shadowObscured xmlns:a14="http://schemas.microsoft.com/office/drawing/2010/main"/>
                            </a:ext>
                          </a:extLst>
                        </pic:spPr>
                      </pic:pic>
                    </a:graphicData>
                  </a:graphic>
                </wp:inline>
              </w:drawing>
            </w:r>
            <w:r>
              <w:rPr>
                <w:sz w:val="18"/>
                <w:szCs w:val="18"/>
              </w:rPr>
              <w:br/>
              <w:t>Stone blue</w:t>
            </w:r>
          </w:p>
        </w:tc>
        <w:tc>
          <w:tcPr>
            <w:tcW w:w="1238" w:type="dxa"/>
            <w:tcBorders>
              <w:top w:val="single" w:sz="24" w:space="0" w:color="FFFF99"/>
              <w:bottom w:val="single" w:sz="2" w:space="0" w:color="auto"/>
            </w:tcBorders>
          </w:tcPr>
          <w:p w14:paraId="52BF82BC" w14:textId="77777777" w:rsidR="006735FF" w:rsidRPr="003974D2" w:rsidRDefault="006735FF" w:rsidP="00A54403">
            <w:pPr>
              <w:rPr>
                <w:sz w:val="18"/>
                <w:szCs w:val="18"/>
              </w:rPr>
            </w:pPr>
          </w:p>
        </w:tc>
        <w:tc>
          <w:tcPr>
            <w:tcW w:w="1727" w:type="dxa"/>
            <w:tcBorders>
              <w:top w:val="single" w:sz="24" w:space="0" w:color="FFFF99"/>
              <w:bottom w:val="single" w:sz="2" w:space="0" w:color="auto"/>
            </w:tcBorders>
          </w:tcPr>
          <w:p w14:paraId="18073B32" w14:textId="77777777" w:rsidR="006735FF" w:rsidRPr="003974D2" w:rsidRDefault="006735FF" w:rsidP="00A54403">
            <w:pPr>
              <w:rPr>
                <w:sz w:val="18"/>
                <w:szCs w:val="18"/>
              </w:rPr>
            </w:pPr>
          </w:p>
        </w:tc>
      </w:tr>
      <w:tr w:rsidR="006E7966" w:rsidRPr="003974D2" w14:paraId="69EF63C7" w14:textId="77777777" w:rsidTr="000639D4">
        <w:trPr>
          <w:trHeight w:val="528"/>
        </w:trPr>
        <w:tc>
          <w:tcPr>
            <w:tcW w:w="1129" w:type="dxa"/>
            <w:tcBorders>
              <w:top w:val="single" w:sz="2" w:space="0" w:color="auto"/>
              <w:bottom w:val="single" w:sz="2" w:space="0" w:color="auto"/>
            </w:tcBorders>
          </w:tcPr>
          <w:p w14:paraId="28D57293" w14:textId="6D890969" w:rsidR="006E7966" w:rsidRDefault="006E7966" w:rsidP="006E7966">
            <w:pPr>
              <w:rPr>
                <w:sz w:val="18"/>
                <w:szCs w:val="18"/>
              </w:rPr>
            </w:pPr>
            <w:r>
              <w:rPr>
                <w:sz w:val="18"/>
                <w:szCs w:val="18"/>
              </w:rPr>
              <w:t>ACL-04a</w:t>
            </w:r>
          </w:p>
        </w:tc>
        <w:tc>
          <w:tcPr>
            <w:tcW w:w="1418" w:type="dxa"/>
            <w:tcBorders>
              <w:top w:val="single" w:sz="2" w:space="0" w:color="auto"/>
              <w:bottom w:val="single" w:sz="2" w:space="0" w:color="auto"/>
              <w:right w:val="nil"/>
            </w:tcBorders>
          </w:tcPr>
          <w:p w14:paraId="2464A042" w14:textId="77777777" w:rsidR="006E7966" w:rsidRDefault="006E7966" w:rsidP="006E7966">
            <w:pPr>
              <w:rPr>
                <w:sz w:val="18"/>
                <w:szCs w:val="18"/>
              </w:rPr>
            </w:pPr>
            <w:r w:rsidRPr="0039329F">
              <w:rPr>
                <w:sz w:val="18"/>
                <w:szCs w:val="18"/>
              </w:rPr>
              <w:t>Montagewijze:</w:t>
            </w:r>
          </w:p>
          <w:p w14:paraId="4364D93F" w14:textId="77777777" w:rsidR="006E7966" w:rsidRDefault="006E7966" w:rsidP="006E7966">
            <w:pPr>
              <w:rPr>
                <w:sz w:val="18"/>
                <w:szCs w:val="18"/>
              </w:rPr>
            </w:pPr>
          </w:p>
          <w:p w14:paraId="7D3A1DB9" w14:textId="0EEF147D" w:rsidR="006E7966" w:rsidRDefault="006E7966" w:rsidP="006E7966">
            <w:pPr>
              <w:rPr>
                <w:sz w:val="18"/>
                <w:szCs w:val="18"/>
              </w:rPr>
            </w:pPr>
            <w:r w:rsidRPr="00E833FA">
              <w:rPr>
                <w:sz w:val="18"/>
                <w:szCs w:val="18"/>
              </w:rPr>
              <w:t>Afmetingen (mm):</w:t>
            </w:r>
          </w:p>
        </w:tc>
        <w:tc>
          <w:tcPr>
            <w:tcW w:w="1158" w:type="dxa"/>
            <w:gridSpan w:val="2"/>
            <w:tcBorders>
              <w:top w:val="single" w:sz="2" w:space="0" w:color="auto"/>
              <w:left w:val="nil"/>
              <w:bottom w:val="single" w:sz="2" w:space="0" w:color="auto"/>
            </w:tcBorders>
          </w:tcPr>
          <w:p w14:paraId="04F1C7A5" w14:textId="77777777" w:rsidR="006E7966" w:rsidRDefault="006E7966" w:rsidP="006E7966">
            <w:pPr>
              <w:jc w:val="center"/>
              <w:rPr>
                <w:sz w:val="18"/>
                <w:szCs w:val="18"/>
              </w:rPr>
            </w:pPr>
            <w:r w:rsidRPr="000806F8">
              <w:rPr>
                <w:sz w:val="18"/>
                <w:szCs w:val="18"/>
              </w:rPr>
              <w:t>Hanglamp</w:t>
            </w:r>
          </w:p>
          <w:p w14:paraId="4A84BC50" w14:textId="77777777" w:rsidR="006E7966" w:rsidRDefault="006E7966" w:rsidP="006E7966">
            <w:pPr>
              <w:jc w:val="center"/>
              <w:rPr>
                <w:sz w:val="18"/>
                <w:szCs w:val="18"/>
              </w:rPr>
            </w:pPr>
          </w:p>
          <w:p w14:paraId="61392BD1" w14:textId="48600BA3" w:rsidR="006E7966" w:rsidRPr="006E7966" w:rsidRDefault="00367954" w:rsidP="006E7966">
            <w:pPr>
              <w:spacing w:line="240" w:lineRule="auto"/>
              <w:jc w:val="center"/>
              <w:rPr>
                <w:sz w:val="18"/>
                <w:szCs w:val="18"/>
              </w:rPr>
            </w:pPr>
            <w:r w:rsidRPr="006E7966">
              <w:rPr>
                <w:sz w:val="18"/>
                <w:szCs w:val="18"/>
              </w:rPr>
              <w:t>Ø</w:t>
            </w:r>
            <w:r>
              <w:rPr>
                <w:sz w:val="18"/>
                <w:szCs w:val="18"/>
              </w:rPr>
              <w:t>450</w:t>
            </w:r>
          </w:p>
          <w:p w14:paraId="1F9926E7" w14:textId="5EE11D9E" w:rsidR="006E7966" w:rsidRDefault="006E7966" w:rsidP="006E7966">
            <w:pPr>
              <w:rPr>
                <w:sz w:val="18"/>
                <w:szCs w:val="18"/>
              </w:rPr>
            </w:pPr>
          </w:p>
        </w:tc>
        <w:tc>
          <w:tcPr>
            <w:tcW w:w="2438" w:type="dxa"/>
            <w:tcBorders>
              <w:top w:val="single" w:sz="2" w:space="0" w:color="auto"/>
              <w:bottom w:val="single" w:sz="2" w:space="0" w:color="auto"/>
            </w:tcBorders>
          </w:tcPr>
          <w:p w14:paraId="517639EB" w14:textId="77777777" w:rsidR="006E7966" w:rsidRPr="00604B03" w:rsidRDefault="006E7966" w:rsidP="006E7966">
            <w:pPr>
              <w:rPr>
                <w:sz w:val="18"/>
                <w:szCs w:val="18"/>
              </w:rPr>
            </w:pPr>
            <w:r w:rsidRPr="00B33384">
              <w:rPr>
                <w:noProof/>
                <w:sz w:val="18"/>
                <w:szCs w:val="18"/>
              </w:rPr>
              <w:drawing>
                <wp:inline distT="0" distB="0" distL="0" distR="0" wp14:anchorId="14EF1D84" wp14:editId="2F9C7F14">
                  <wp:extent cx="795131" cy="1124475"/>
                  <wp:effectExtent l="0" t="0" r="0" b="0"/>
                  <wp:docPr id="393478216" name="Picture 1" descr="A white round light f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78216" name="Picture 1" descr="A white round light fixture&#10;&#10;Description automatically generated"/>
                          <pic:cNvPicPr/>
                        </pic:nvPicPr>
                        <pic:blipFill>
                          <a:blip r:embed="rId36"/>
                          <a:stretch>
                            <a:fillRect/>
                          </a:stretch>
                        </pic:blipFill>
                        <pic:spPr>
                          <a:xfrm>
                            <a:off x="0" y="0"/>
                            <a:ext cx="799539" cy="1130709"/>
                          </a:xfrm>
                          <a:prstGeom prst="rect">
                            <a:avLst/>
                          </a:prstGeom>
                        </pic:spPr>
                      </pic:pic>
                    </a:graphicData>
                  </a:graphic>
                </wp:inline>
              </w:drawing>
            </w:r>
          </w:p>
        </w:tc>
        <w:tc>
          <w:tcPr>
            <w:tcW w:w="2280" w:type="dxa"/>
            <w:tcBorders>
              <w:top w:val="single" w:sz="2" w:space="0" w:color="auto"/>
              <w:bottom w:val="single" w:sz="2" w:space="0" w:color="auto"/>
            </w:tcBorders>
          </w:tcPr>
          <w:p w14:paraId="3F98C995" w14:textId="77777777" w:rsidR="006E7966" w:rsidRPr="003974D2" w:rsidRDefault="006E7966" w:rsidP="006E7966">
            <w:pPr>
              <w:rPr>
                <w:sz w:val="18"/>
                <w:szCs w:val="18"/>
              </w:rPr>
            </w:pPr>
          </w:p>
        </w:tc>
        <w:tc>
          <w:tcPr>
            <w:tcW w:w="1238" w:type="dxa"/>
            <w:tcBorders>
              <w:top w:val="single" w:sz="2" w:space="0" w:color="auto"/>
              <w:bottom w:val="single" w:sz="2" w:space="0" w:color="auto"/>
            </w:tcBorders>
          </w:tcPr>
          <w:p w14:paraId="637A3178" w14:textId="77777777" w:rsidR="006E7966" w:rsidRPr="003974D2" w:rsidRDefault="006E7966" w:rsidP="006E7966">
            <w:pPr>
              <w:rPr>
                <w:sz w:val="18"/>
                <w:szCs w:val="18"/>
              </w:rPr>
            </w:pPr>
          </w:p>
        </w:tc>
        <w:tc>
          <w:tcPr>
            <w:tcW w:w="1727" w:type="dxa"/>
            <w:tcBorders>
              <w:top w:val="single" w:sz="2" w:space="0" w:color="auto"/>
              <w:bottom w:val="single" w:sz="2" w:space="0" w:color="auto"/>
            </w:tcBorders>
          </w:tcPr>
          <w:p w14:paraId="61C8A85A" w14:textId="77777777" w:rsidR="006E7966" w:rsidRPr="003974D2" w:rsidRDefault="006E7966" w:rsidP="006E7966">
            <w:pPr>
              <w:rPr>
                <w:sz w:val="18"/>
                <w:szCs w:val="18"/>
              </w:rPr>
            </w:pPr>
          </w:p>
        </w:tc>
      </w:tr>
      <w:tr w:rsidR="00367954" w:rsidRPr="003974D2" w14:paraId="24887E43" w14:textId="77777777" w:rsidTr="000639D4">
        <w:trPr>
          <w:trHeight w:val="528"/>
        </w:trPr>
        <w:tc>
          <w:tcPr>
            <w:tcW w:w="1129" w:type="dxa"/>
            <w:tcBorders>
              <w:top w:val="single" w:sz="2" w:space="0" w:color="auto"/>
              <w:bottom w:val="single" w:sz="2" w:space="0" w:color="auto"/>
            </w:tcBorders>
          </w:tcPr>
          <w:p w14:paraId="1FD3B664" w14:textId="1B573D20" w:rsidR="00367954" w:rsidRDefault="00367954" w:rsidP="00367954">
            <w:pPr>
              <w:rPr>
                <w:sz w:val="18"/>
                <w:szCs w:val="18"/>
              </w:rPr>
            </w:pPr>
            <w:r>
              <w:rPr>
                <w:sz w:val="18"/>
                <w:szCs w:val="18"/>
              </w:rPr>
              <w:lastRenderedPageBreak/>
              <w:t>ACL-04b</w:t>
            </w:r>
          </w:p>
        </w:tc>
        <w:tc>
          <w:tcPr>
            <w:tcW w:w="1418" w:type="dxa"/>
            <w:tcBorders>
              <w:top w:val="single" w:sz="2" w:space="0" w:color="auto"/>
              <w:bottom w:val="single" w:sz="2" w:space="0" w:color="auto"/>
              <w:right w:val="nil"/>
            </w:tcBorders>
          </w:tcPr>
          <w:p w14:paraId="374D84C0" w14:textId="77777777" w:rsidR="00367954" w:rsidRDefault="00367954" w:rsidP="00367954">
            <w:pPr>
              <w:rPr>
                <w:sz w:val="18"/>
                <w:szCs w:val="18"/>
              </w:rPr>
            </w:pPr>
            <w:r w:rsidRPr="0039329F">
              <w:rPr>
                <w:sz w:val="18"/>
                <w:szCs w:val="18"/>
              </w:rPr>
              <w:t>Montagewijze:</w:t>
            </w:r>
          </w:p>
          <w:p w14:paraId="33EA7F22" w14:textId="77777777" w:rsidR="00367954" w:rsidRDefault="00367954" w:rsidP="00367954">
            <w:pPr>
              <w:rPr>
                <w:sz w:val="18"/>
                <w:szCs w:val="18"/>
              </w:rPr>
            </w:pPr>
          </w:p>
          <w:p w14:paraId="76301553" w14:textId="461C1CD5" w:rsidR="00367954" w:rsidRDefault="00367954" w:rsidP="00367954">
            <w:pPr>
              <w:rPr>
                <w:sz w:val="18"/>
                <w:szCs w:val="18"/>
              </w:rPr>
            </w:pPr>
            <w:r w:rsidRPr="00E833FA">
              <w:rPr>
                <w:sz w:val="18"/>
                <w:szCs w:val="18"/>
              </w:rPr>
              <w:t>Afmetingen (mm):</w:t>
            </w:r>
          </w:p>
        </w:tc>
        <w:tc>
          <w:tcPr>
            <w:tcW w:w="1158" w:type="dxa"/>
            <w:gridSpan w:val="2"/>
            <w:tcBorders>
              <w:top w:val="single" w:sz="2" w:space="0" w:color="auto"/>
              <w:left w:val="nil"/>
              <w:bottom w:val="single" w:sz="2" w:space="0" w:color="auto"/>
            </w:tcBorders>
          </w:tcPr>
          <w:p w14:paraId="3F8AFD48" w14:textId="77777777" w:rsidR="00367954" w:rsidRDefault="00367954" w:rsidP="00367954">
            <w:pPr>
              <w:jc w:val="center"/>
              <w:rPr>
                <w:sz w:val="18"/>
                <w:szCs w:val="18"/>
              </w:rPr>
            </w:pPr>
            <w:r w:rsidRPr="000806F8">
              <w:rPr>
                <w:sz w:val="18"/>
                <w:szCs w:val="18"/>
              </w:rPr>
              <w:t>Hanglamp</w:t>
            </w:r>
          </w:p>
          <w:p w14:paraId="52238E31" w14:textId="77777777" w:rsidR="00367954" w:rsidRDefault="00367954" w:rsidP="00367954">
            <w:pPr>
              <w:jc w:val="center"/>
              <w:rPr>
                <w:sz w:val="18"/>
                <w:szCs w:val="18"/>
              </w:rPr>
            </w:pPr>
          </w:p>
          <w:p w14:paraId="3912E23D" w14:textId="58039460" w:rsidR="00367954" w:rsidRPr="006E7966" w:rsidRDefault="00367954" w:rsidP="00367954">
            <w:pPr>
              <w:spacing w:line="240" w:lineRule="auto"/>
              <w:jc w:val="center"/>
              <w:rPr>
                <w:sz w:val="18"/>
                <w:szCs w:val="18"/>
              </w:rPr>
            </w:pPr>
            <w:r w:rsidRPr="006E7966">
              <w:rPr>
                <w:sz w:val="18"/>
                <w:szCs w:val="18"/>
              </w:rPr>
              <w:t>Ø</w:t>
            </w:r>
            <w:r>
              <w:rPr>
                <w:sz w:val="18"/>
                <w:szCs w:val="18"/>
              </w:rPr>
              <w:t>800</w:t>
            </w:r>
          </w:p>
          <w:p w14:paraId="1808DFCA" w14:textId="5DB14EFD" w:rsidR="00367954" w:rsidRDefault="00367954" w:rsidP="00367954">
            <w:pPr>
              <w:rPr>
                <w:sz w:val="18"/>
                <w:szCs w:val="18"/>
              </w:rPr>
            </w:pPr>
          </w:p>
        </w:tc>
        <w:tc>
          <w:tcPr>
            <w:tcW w:w="2438" w:type="dxa"/>
            <w:tcBorders>
              <w:top w:val="single" w:sz="2" w:space="0" w:color="auto"/>
              <w:bottom w:val="single" w:sz="2" w:space="0" w:color="auto"/>
            </w:tcBorders>
          </w:tcPr>
          <w:p w14:paraId="277E0A79" w14:textId="77777777" w:rsidR="00367954" w:rsidRPr="00604B03" w:rsidRDefault="00367954" w:rsidP="00367954">
            <w:pPr>
              <w:rPr>
                <w:sz w:val="18"/>
                <w:szCs w:val="18"/>
              </w:rPr>
            </w:pPr>
            <w:r w:rsidRPr="00B33384">
              <w:rPr>
                <w:noProof/>
                <w:sz w:val="18"/>
                <w:szCs w:val="18"/>
              </w:rPr>
              <w:drawing>
                <wp:inline distT="0" distB="0" distL="0" distR="0" wp14:anchorId="65A8A6BB" wp14:editId="21C4015A">
                  <wp:extent cx="683260" cy="1164983"/>
                  <wp:effectExtent l="0" t="0" r="0" b="0"/>
                  <wp:docPr id="474798976" name="Picture 1" descr="A white round light f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98976" name="Picture 1" descr="A white round light fixture&#10;&#10;Description automatically generated"/>
                          <pic:cNvPicPr/>
                        </pic:nvPicPr>
                        <pic:blipFill>
                          <a:blip r:embed="rId37"/>
                          <a:stretch>
                            <a:fillRect/>
                          </a:stretch>
                        </pic:blipFill>
                        <pic:spPr>
                          <a:xfrm>
                            <a:off x="0" y="0"/>
                            <a:ext cx="686345" cy="1170243"/>
                          </a:xfrm>
                          <a:prstGeom prst="rect">
                            <a:avLst/>
                          </a:prstGeom>
                        </pic:spPr>
                      </pic:pic>
                    </a:graphicData>
                  </a:graphic>
                </wp:inline>
              </w:drawing>
            </w:r>
          </w:p>
        </w:tc>
        <w:tc>
          <w:tcPr>
            <w:tcW w:w="2280" w:type="dxa"/>
            <w:tcBorders>
              <w:top w:val="single" w:sz="2" w:space="0" w:color="auto"/>
              <w:bottom w:val="single" w:sz="2" w:space="0" w:color="auto"/>
            </w:tcBorders>
          </w:tcPr>
          <w:p w14:paraId="29647F60" w14:textId="77777777" w:rsidR="00367954" w:rsidRPr="003974D2" w:rsidRDefault="00367954" w:rsidP="00367954">
            <w:pPr>
              <w:rPr>
                <w:sz w:val="18"/>
                <w:szCs w:val="18"/>
              </w:rPr>
            </w:pPr>
          </w:p>
        </w:tc>
        <w:tc>
          <w:tcPr>
            <w:tcW w:w="1238" w:type="dxa"/>
            <w:tcBorders>
              <w:top w:val="single" w:sz="2" w:space="0" w:color="auto"/>
              <w:bottom w:val="single" w:sz="2" w:space="0" w:color="auto"/>
            </w:tcBorders>
          </w:tcPr>
          <w:p w14:paraId="0F77614A" w14:textId="77777777" w:rsidR="00367954" w:rsidRPr="003974D2" w:rsidRDefault="00367954" w:rsidP="00367954">
            <w:pPr>
              <w:rPr>
                <w:sz w:val="18"/>
                <w:szCs w:val="18"/>
              </w:rPr>
            </w:pPr>
          </w:p>
        </w:tc>
        <w:tc>
          <w:tcPr>
            <w:tcW w:w="1727" w:type="dxa"/>
            <w:tcBorders>
              <w:top w:val="single" w:sz="2" w:space="0" w:color="auto"/>
              <w:bottom w:val="single" w:sz="2" w:space="0" w:color="auto"/>
            </w:tcBorders>
          </w:tcPr>
          <w:p w14:paraId="71DC1E6F" w14:textId="77777777" w:rsidR="00367954" w:rsidRPr="003974D2" w:rsidRDefault="00367954" w:rsidP="00367954">
            <w:pPr>
              <w:rPr>
                <w:sz w:val="18"/>
                <w:szCs w:val="18"/>
              </w:rPr>
            </w:pPr>
          </w:p>
        </w:tc>
      </w:tr>
      <w:tr w:rsidR="00E5091A" w:rsidRPr="003974D2" w14:paraId="288AFF53" w14:textId="77777777" w:rsidTr="00396A2B">
        <w:trPr>
          <w:trHeight w:val="528"/>
        </w:trPr>
        <w:tc>
          <w:tcPr>
            <w:tcW w:w="1129" w:type="dxa"/>
            <w:tcBorders>
              <w:top w:val="single" w:sz="2" w:space="0" w:color="auto"/>
              <w:bottom w:val="single" w:sz="2" w:space="0" w:color="auto"/>
            </w:tcBorders>
          </w:tcPr>
          <w:p w14:paraId="2360A696" w14:textId="43ECB76E" w:rsidR="00E5091A" w:rsidRDefault="00E5091A" w:rsidP="00A54403">
            <w:pPr>
              <w:rPr>
                <w:sz w:val="18"/>
                <w:szCs w:val="18"/>
              </w:rPr>
            </w:pPr>
            <w:r>
              <w:rPr>
                <w:sz w:val="18"/>
                <w:szCs w:val="18"/>
              </w:rPr>
              <w:t>ACL-07</w:t>
            </w:r>
          </w:p>
        </w:tc>
        <w:tc>
          <w:tcPr>
            <w:tcW w:w="1418" w:type="dxa"/>
            <w:tcBorders>
              <w:top w:val="single" w:sz="2" w:space="0" w:color="auto"/>
              <w:bottom w:val="single" w:sz="2" w:space="0" w:color="auto"/>
              <w:right w:val="nil"/>
            </w:tcBorders>
          </w:tcPr>
          <w:p w14:paraId="2A2EF8DE" w14:textId="77777777" w:rsidR="00E5091A" w:rsidRDefault="00E5091A" w:rsidP="00A54403">
            <w:pPr>
              <w:rPr>
                <w:sz w:val="18"/>
                <w:szCs w:val="18"/>
              </w:rPr>
            </w:pPr>
            <w:r>
              <w:rPr>
                <w:sz w:val="18"/>
                <w:szCs w:val="18"/>
              </w:rPr>
              <w:t>Fabricaat:</w:t>
            </w:r>
          </w:p>
          <w:p w14:paraId="0B552F74" w14:textId="77777777" w:rsidR="00E5091A" w:rsidRDefault="00E5091A" w:rsidP="00A54403">
            <w:pPr>
              <w:rPr>
                <w:sz w:val="18"/>
                <w:szCs w:val="18"/>
              </w:rPr>
            </w:pPr>
            <w:r>
              <w:rPr>
                <w:sz w:val="18"/>
                <w:szCs w:val="18"/>
              </w:rPr>
              <w:t>Type:</w:t>
            </w:r>
          </w:p>
          <w:p w14:paraId="46E7326E" w14:textId="77777777" w:rsidR="006C6BAB" w:rsidRDefault="006C6BAB" w:rsidP="00A54403">
            <w:pPr>
              <w:rPr>
                <w:sz w:val="18"/>
                <w:szCs w:val="18"/>
              </w:rPr>
            </w:pPr>
          </w:p>
          <w:p w14:paraId="2A75639A" w14:textId="77777777" w:rsidR="006C6BAB" w:rsidRDefault="006C6BAB" w:rsidP="00A54403">
            <w:pPr>
              <w:rPr>
                <w:sz w:val="18"/>
                <w:szCs w:val="18"/>
              </w:rPr>
            </w:pPr>
          </w:p>
          <w:p w14:paraId="76029FEC" w14:textId="44AC8BA0" w:rsidR="00E5091A" w:rsidRDefault="006C6BAB" w:rsidP="00A54403">
            <w:pPr>
              <w:rPr>
                <w:sz w:val="18"/>
                <w:szCs w:val="18"/>
              </w:rPr>
            </w:pPr>
            <w:r>
              <w:rPr>
                <w:sz w:val="18"/>
                <w:szCs w:val="18"/>
              </w:rPr>
              <w:t>Montagewijze:</w:t>
            </w:r>
          </w:p>
          <w:p w14:paraId="0BE40142" w14:textId="77777777" w:rsidR="006C6BAB" w:rsidRDefault="006C6BAB" w:rsidP="00A54403">
            <w:pPr>
              <w:rPr>
                <w:sz w:val="18"/>
                <w:szCs w:val="18"/>
              </w:rPr>
            </w:pPr>
          </w:p>
          <w:p w14:paraId="36E37349" w14:textId="77777777" w:rsidR="006C6BAB" w:rsidRDefault="006C6BAB" w:rsidP="00A54403">
            <w:pPr>
              <w:rPr>
                <w:sz w:val="18"/>
                <w:szCs w:val="18"/>
              </w:rPr>
            </w:pPr>
          </w:p>
          <w:p w14:paraId="147EF63A" w14:textId="6EC64EE0" w:rsidR="006C6BAB" w:rsidRDefault="006C6BAB" w:rsidP="00A54403">
            <w:pPr>
              <w:rPr>
                <w:sz w:val="18"/>
                <w:szCs w:val="18"/>
              </w:rPr>
            </w:pPr>
          </w:p>
        </w:tc>
        <w:tc>
          <w:tcPr>
            <w:tcW w:w="1158" w:type="dxa"/>
            <w:gridSpan w:val="2"/>
            <w:tcBorders>
              <w:top w:val="single" w:sz="2" w:space="0" w:color="auto"/>
              <w:left w:val="nil"/>
              <w:bottom w:val="single" w:sz="2" w:space="0" w:color="auto"/>
            </w:tcBorders>
          </w:tcPr>
          <w:p w14:paraId="5E3D7AC9" w14:textId="77777777" w:rsidR="006C6BAB" w:rsidRPr="006F6DE3" w:rsidRDefault="006C6BAB" w:rsidP="00A54403">
            <w:pPr>
              <w:rPr>
                <w:sz w:val="18"/>
                <w:szCs w:val="18"/>
                <w:lang w:val="en-US"/>
              </w:rPr>
            </w:pPr>
            <w:r w:rsidRPr="006F6DE3">
              <w:rPr>
                <w:sz w:val="18"/>
                <w:szCs w:val="18"/>
                <w:lang w:val="en-US"/>
              </w:rPr>
              <w:t xml:space="preserve">Molo </w:t>
            </w:r>
          </w:p>
          <w:p w14:paraId="248BDF89" w14:textId="77777777" w:rsidR="00E5091A" w:rsidRPr="006F6DE3" w:rsidRDefault="006C6BAB" w:rsidP="00A54403">
            <w:pPr>
              <w:rPr>
                <w:sz w:val="18"/>
                <w:szCs w:val="18"/>
                <w:lang w:val="en-US"/>
              </w:rPr>
            </w:pPr>
            <w:r w:rsidRPr="006F6DE3">
              <w:rPr>
                <w:sz w:val="18"/>
                <w:szCs w:val="18"/>
                <w:lang w:val="en-US"/>
              </w:rPr>
              <w:t>Small cloud mobile 1600</w:t>
            </w:r>
          </w:p>
          <w:p w14:paraId="405C0F23" w14:textId="77777777" w:rsidR="006C6BAB" w:rsidRPr="006F6DE3" w:rsidRDefault="006C6BAB" w:rsidP="00A54403">
            <w:pPr>
              <w:rPr>
                <w:sz w:val="18"/>
                <w:szCs w:val="18"/>
                <w:lang w:val="en-US"/>
              </w:rPr>
            </w:pPr>
          </w:p>
          <w:p w14:paraId="4DE37E97" w14:textId="7C2A7AAA" w:rsidR="006C6BAB" w:rsidRPr="006F6DE3" w:rsidRDefault="006C6BAB" w:rsidP="00A54403">
            <w:pPr>
              <w:rPr>
                <w:sz w:val="18"/>
                <w:szCs w:val="18"/>
                <w:lang w:val="en-US"/>
              </w:rPr>
            </w:pPr>
            <w:r w:rsidRPr="006F6DE3">
              <w:rPr>
                <w:sz w:val="18"/>
                <w:szCs w:val="18"/>
                <w:lang w:val="en-US"/>
              </w:rPr>
              <w:t>Plafond (hanglamp)</w:t>
            </w:r>
          </w:p>
        </w:tc>
        <w:tc>
          <w:tcPr>
            <w:tcW w:w="2438" w:type="dxa"/>
            <w:tcBorders>
              <w:top w:val="single" w:sz="2" w:space="0" w:color="auto"/>
              <w:bottom w:val="single" w:sz="2" w:space="0" w:color="auto"/>
            </w:tcBorders>
          </w:tcPr>
          <w:p w14:paraId="2B7C463E" w14:textId="77777777" w:rsidR="00E5091A" w:rsidRPr="006F6DE3" w:rsidRDefault="00E5091A" w:rsidP="00A54403">
            <w:pPr>
              <w:rPr>
                <w:sz w:val="18"/>
                <w:szCs w:val="18"/>
                <w:lang w:val="en-US"/>
              </w:rPr>
            </w:pPr>
            <w:r w:rsidRPr="00374878">
              <w:rPr>
                <w:noProof/>
                <w:sz w:val="18"/>
                <w:szCs w:val="18"/>
              </w:rPr>
              <w:drawing>
                <wp:anchor distT="0" distB="0" distL="114300" distR="114300" simplePos="0" relativeHeight="251663360" behindDoc="1" locked="0" layoutInCell="1" allowOverlap="1" wp14:anchorId="3BCA6BED" wp14:editId="080FFF06">
                  <wp:simplePos x="0" y="0"/>
                  <wp:positionH relativeFrom="column">
                    <wp:posOffset>1905</wp:posOffset>
                  </wp:positionH>
                  <wp:positionV relativeFrom="paragraph">
                    <wp:posOffset>0</wp:posOffset>
                  </wp:positionV>
                  <wp:extent cx="1410970" cy="1463040"/>
                  <wp:effectExtent l="0" t="0" r="0" b="3810"/>
                  <wp:wrapSquare wrapText="bothSides"/>
                  <wp:docPr id="1567203493" name="Picture 1" descr="A group of white objects from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03493" name="Picture 1" descr="A group of white objects from a wir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410970" cy="1463040"/>
                          </a:xfrm>
                          <a:prstGeom prst="rect">
                            <a:avLst/>
                          </a:prstGeom>
                        </pic:spPr>
                      </pic:pic>
                    </a:graphicData>
                  </a:graphic>
                </wp:anchor>
              </w:drawing>
            </w:r>
          </w:p>
        </w:tc>
        <w:tc>
          <w:tcPr>
            <w:tcW w:w="2280" w:type="dxa"/>
            <w:tcBorders>
              <w:top w:val="single" w:sz="2" w:space="0" w:color="auto"/>
              <w:bottom w:val="single" w:sz="2" w:space="0" w:color="auto"/>
            </w:tcBorders>
          </w:tcPr>
          <w:p w14:paraId="599F74C4" w14:textId="41E5A4C2" w:rsidR="00E5091A" w:rsidRPr="006F6DE3" w:rsidRDefault="00E5091A" w:rsidP="00A54403">
            <w:pPr>
              <w:rPr>
                <w:sz w:val="18"/>
                <w:szCs w:val="18"/>
                <w:lang w:val="en-US"/>
              </w:rPr>
            </w:pPr>
          </w:p>
        </w:tc>
        <w:tc>
          <w:tcPr>
            <w:tcW w:w="1238" w:type="dxa"/>
            <w:tcBorders>
              <w:top w:val="single" w:sz="2" w:space="0" w:color="auto"/>
              <w:bottom w:val="single" w:sz="2" w:space="0" w:color="auto"/>
            </w:tcBorders>
          </w:tcPr>
          <w:p w14:paraId="554F5E8A" w14:textId="5AAF495D" w:rsidR="00E5091A" w:rsidRPr="003974D2" w:rsidRDefault="00E5091A" w:rsidP="00A54403">
            <w:pPr>
              <w:rPr>
                <w:sz w:val="18"/>
                <w:szCs w:val="18"/>
              </w:rPr>
            </w:pPr>
            <w:r>
              <w:rPr>
                <w:sz w:val="18"/>
                <w:szCs w:val="18"/>
              </w:rPr>
              <w:t>Nvt. Alternatief niet toegestaan</w:t>
            </w:r>
          </w:p>
        </w:tc>
        <w:tc>
          <w:tcPr>
            <w:tcW w:w="1727" w:type="dxa"/>
            <w:tcBorders>
              <w:top w:val="single" w:sz="2" w:space="0" w:color="auto"/>
              <w:bottom w:val="single" w:sz="2" w:space="0" w:color="auto"/>
            </w:tcBorders>
          </w:tcPr>
          <w:p w14:paraId="60EABE14" w14:textId="28807987" w:rsidR="00E5091A" w:rsidRPr="003974D2" w:rsidRDefault="00E5091A" w:rsidP="00A54403">
            <w:pPr>
              <w:rPr>
                <w:sz w:val="18"/>
                <w:szCs w:val="18"/>
              </w:rPr>
            </w:pPr>
            <w:r>
              <w:rPr>
                <w:sz w:val="18"/>
                <w:szCs w:val="18"/>
              </w:rPr>
              <w:t>Nvt. Alternatief niet toegestaan</w:t>
            </w:r>
          </w:p>
        </w:tc>
      </w:tr>
      <w:tr w:rsidR="000639D4" w:rsidRPr="003974D2" w14:paraId="03A31BEE" w14:textId="77777777" w:rsidTr="00396A2B">
        <w:trPr>
          <w:trHeight w:val="528"/>
        </w:trPr>
        <w:tc>
          <w:tcPr>
            <w:tcW w:w="1129" w:type="dxa"/>
            <w:tcBorders>
              <w:top w:val="single" w:sz="2" w:space="0" w:color="auto"/>
              <w:bottom w:val="single" w:sz="2" w:space="0" w:color="auto"/>
            </w:tcBorders>
          </w:tcPr>
          <w:p w14:paraId="7771E8DE" w14:textId="5B25D2DD" w:rsidR="000639D4" w:rsidRDefault="000639D4" w:rsidP="00A54403">
            <w:pPr>
              <w:rPr>
                <w:sz w:val="18"/>
                <w:szCs w:val="18"/>
              </w:rPr>
            </w:pPr>
            <w:r>
              <w:rPr>
                <w:sz w:val="18"/>
                <w:szCs w:val="18"/>
              </w:rPr>
              <w:t>ACL-16</w:t>
            </w:r>
          </w:p>
        </w:tc>
        <w:tc>
          <w:tcPr>
            <w:tcW w:w="1418" w:type="dxa"/>
            <w:tcBorders>
              <w:top w:val="single" w:sz="2" w:space="0" w:color="auto"/>
              <w:bottom w:val="single" w:sz="2" w:space="0" w:color="auto"/>
              <w:right w:val="nil"/>
            </w:tcBorders>
          </w:tcPr>
          <w:p w14:paraId="7AEEB45E" w14:textId="77777777" w:rsidR="000639D4" w:rsidRPr="000639D4" w:rsidRDefault="000639D4" w:rsidP="000639D4">
            <w:pPr>
              <w:rPr>
                <w:sz w:val="18"/>
                <w:szCs w:val="18"/>
              </w:rPr>
            </w:pPr>
            <w:r w:rsidRPr="000639D4">
              <w:rPr>
                <w:sz w:val="18"/>
                <w:szCs w:val="18"/>
              </w:rPr>
              <w:t>Montagewijze:</w:t>
            </w:r>
          </w:p>
          <w:p w14:paraId="328A7E8C" w14:textId="77777777" w:rsidR="000639D4" w:rsidRPr="000639D4" w:rsidRDefault="000639D4" w:rsidP="000639D4">
            <w:pPr>
              <w:rPr>
                <w:sz w:val="18"/>
                <w:szCs w:val="18"/>
              </w:rPr>
            </w:pPr>
          </w:p>
          <w:p w14:paraId="3E678D72" w14:textId="77777777" w:rsidR="000639D4" w:rsidRDefault="000639D4" w:rsidP="000639D4">
            <w:pPr>
              <w:rPr>
                <w:sz w:val="18"/>
                <w:szCs w:val="18"/>
              </w:rPr>
            </w:pPr>
            <w:r w:rsidRPr="000639D4">
              <w:rPr>
                <w:sz w:val="18"/>
                <w:szCs w:val="18"/>
              </w:rPr>
              <w:t>Afmetingen (mm):</w:t>
            </w:r>
          </w:p>
          <w:p w14:paraId="0C0DB4D5" w14:textId="77777777" w:rsidR="000639D4" w:rsidRDefault="000639D4" w:rsidP="000639D4">
            <w:pPr>
              <w:rPr>
                <w:sz w:val="18"/>
                <w:szCs w:val="18"/>
              </w:rPr>
            </w:pPr>
          </w:p>
          <w:p w14:paraId="6A36ADBB" w14:textId="6B883335" w:rsidR="000639D4" w:rsidRPr="000639D4" w:rsidRDefault="000639D4" w:rsidP="000639D4">
            <w:pPr>
              <w:rPr>
                <w:sz w:val="18"/>
                <w:szCs w:val="18"/>
              </w:rPr>
            </w:pPr>
            <w:r>
              <w:rPr>
                <w:sz w:val="18"/>
                <w:szCs w:val="18"/>
              </w:rPr>
              <w:t>Kleur:</w:t>
            </w:r>
            <w:r w:rsidRPr="000639D4">
              <w:rPr>
                <w:sz w:val="18"/>
                <w:szCs w:val="18"/>
              </w:rPr>
              <w:tab/>
            </w:r>
          </w:p>
        </w:tc>
        <w:tc>
          <w:tcPr>
            <w:tcW w:w="1158" w:type="dxa"/>
            <w:gridSpan w:val="2"/>
            <w:tcBorders>
              <w:top w:val="single" w:sz="2" w:space="0" w:color="auto"/>
              <w:left w:val="nil"/>
              <w:bottom w:val="single" w:sz="2" w:space="0" w:color="auto"/>
            </w:tcBorders>
          </w:tcPr>
          <w:p w14:paraId="6B731949" w14:textId="2D44EB06" w:rsidR="000639D4" w:rsidRPr="000639D4" w:rsidRDefault="000639D4" w:rsidP="000639D4">
            <w:pPr>
              <w:rPr>
                <w:sz w:val="18"/>
                <w:szCs w:val="18"/>
              </w:rPr>
            </w:pPr>
            <w:r w:rsidRPr="000639D4">
              <w:rPr>
                <w:sz w:val="18"/>
                <w:szCs w:val="18"/>
              </w:rPr>
              <w:t>Hanglamp</w:t>
            </w:r>
          </w:p>
          <w:p w14:paraId="37733F2B" w14:textId="77777777" w:rsidR="000639D4" w:rsidRDefault="000639D4" w:rsidP="000639D4">
            <w:pPr>
              <w:rPr>
                <w:sz w:val="18"/>
                <w:szCs w:val="18"/>
              </w:rPr>
            </w:pPr>
          </w:p>
          <w:p w14:paraId="6B065BC8" w14:textId="77777777" w:rsidR="000639D4" w:rsidRDefault="000639D4" w:rsidP="000639D4">
            <w:pPr>
              <w:rPr>
                <w:sz w:val="18"/>
                <w:szCs w:val="18"/>
              </w:rPr>
            </w:pPr>
          </w:p>
          <w:p w14:paraId="399DE49B" w14:textId="5B4B18E1" w:rsidR="000639D4" w:rsidRPr="000639D4" w:rsidRDefault="000639D4" w:rsidP="000639D4">
            <w:pPr>
              <w:rPr>
                <w:sz w:val="18"/>
                <w:szCs w:val="18"/>
              </w:rPr>
            </w:pPr>
            <w:r w:rsidRPr="000639D4">
              <w:rPr>
                <w:sz w:val="18"/>
                <w:szCs w:val="18"/>
              </w:rPr>
              <w:t>ø230</w:t>
            </w:r>
          </w:p>
          <w:p w14:paraId="11C723EA" w14:textId="77777777" w:rsidR="000639D4" w:rsidRDefault="000639D4" w:rsidP="00A54403">
            <w:pPr>
              <w:rPr>
                <w:sz w:val="18"/>
                <w:szCs w:val="18"/>
              </w:rPr>
            </w:pPr>
          </w:p>
          <w:p w14:paraId="67FF850E" w14:textId="4F1E3890" w:rsidR="000639D4" w:rsidRDefault="000639D4" w:rsidP="00A54403">
            <w:pPr>
              <w:rPr>
                <w:sz w:val="18"/>
                <w:szCs w:val="18"/>
              </w:rPr>
            </w:pPr>
            <w:r>
              <w:rPr>
                <w:sz w:val="18"/>
                <w:szCs w:val="18"/>
              </w:rPr>
              <w:t>Mustard</w:t>
            </w:r>
          </w:p>
        </w:tc>
        <w:tc>
          <w:tcPr>
            <w:tcW w:w="2438" w:type="dxa"/>
            <w:tcBorders>
              <w:top w:val="single" w:sz="2" w:space="0" w:color="auto"/>
              <w:bottom w:val="single" w:sz="2" w:space="0" w:color="auto"/>
            </w:tcBorders>
          </w:tcPr>
          <w:p w14:paraId="50A06664" w14:textId="4B6B1DC8" w:rsidR="000639D4" w:rsidRPr="00604B03" w:rsidRDefault="000639D4" w:rsidP="00A54403">
            <w:pPr>
              <w:rPr>
                <w:sz w:val="18"/>
                <w:szCs w:val="18"/>
              </w:rPr>
            </w:pPr>
            <w:r w:rsidRPr="00B33384">
              <w:rPr>
                <w:noProof/>
                <w:sz w:val="18"/>
                <w:szCs w:val="18"/>
              </w:rPr>
              <w:drawing>
                <wp:inline distT="0" distB="0" distL="0" distR="0" wp14:anchorId="67624EE8" wp14:editId="4179FE89">
                  <wp:extent cx="683812" cy="1133916"/>
                  <wp:effectExtent l="0" t="0" r="0" b="0"/>
                  <wp:docPr id="359715602" name="Picture 1" descr="A yellow lamp with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98745" name="Picture 1" descr="A yellow lamp with a light&#10;&#10;Description automatically generated"/>
                          <pic:cNvPicPr/>
                        </pic:nvPicPr>
                        <pic:blipFill>
                          <a:blip r:embed="rId34"/>
                          <a:stretch>
                            <a:fillRect/>
                          </a:stretch>
                        </pic:blipFill>
                        <pic:spPr>
                          <a:xfrm>
                            <a:off x="0" y="0"/>
                            <a:ext cx="687325" cy="1139741"/>
                          </a:xfrm>
                          <a:prstGeom prst="rect">
                            <a:avLst/>
                          </a:prstGeom>
                        </pic:spPr>
                      </pic:pic>
                    </a:graphicData>
                  </a:graphic>
                </wp:inline>
              </w:drawing>
            </w:r>
          </w:p>
        </w:tc>
        <w:tc>
          <w:tcPr>
            <w:tcW w:w="2280" w:type="dxa"/>
            <w:tcBorders>
              <w:top w:val="single" w:sz="2" w:space="0" w:color="auto"/>
              <w:bottom w:val="single" w:sz="2" w:space="0" w:color="auto"/>
            </w:tcBorders>
          </w:tcPr>
          <w:p w14:paraId="3484F148" w14:textId="77777777" w:rsidR="000639D4" w:rsidRPr="003974D2" w:rsidRDefault="000639D4" w:rsidP="00A54403">
            <w:pPr>
              <w:rPr>
                <w:sz w:val="18"/>
                <w:szCs w:val="18"/>
              </w:rPr>
            </w:pPr>
          </w:p>
        </w:tc>
        <w:tc>
          <w:tcPr>
            <w:tcW w:w="1238" w:type="dxa"/>
            <w:tcBorders>
              <w:top w:val="single" w:sz="2" w:space="0" w:color="auto"/>
              <w:bottom w:val="single" w:sz="2" w:space="0" w:color="auto"/>
            </w:tcBorders>
          </w:tcPr>
          <w:p w14:paraId="6B2920A9" w14:textId="77777777" w:rsidR="000639D4" w:rsidRPr="003974D2" w:rsidRDefault="000639D4" w:rsidP="00A54403">
            <w:pPr>
              <w:rPr>
                <w:sz w:val="18"/>
                <w:szCs w:val="18"/>
              </w:rPr>
            </w:pPr>
          </w:p>
        </w:tc>
        <w:tc>
          <w:tcPr>
            <w:tcW w:w="1727" w:type="dxa"/>
            <w:tcBorders>
              <w:top w:val="single" w:sz="2" w:space="0" w:color="auto"/>
              <w:bottom w:val="single" w:sz="2" w:space="0" w:color="auto"/>
            </w:tcBorders>
          </w:tcPr>
          <w:p w14:paraId="23D6D481" w14:textId="77777777" w:rsidR="000639D4" w:rsidRPr="003974D2" w:rsidRDefault="000639D4" w:rsidP="00A54403">
            <w:pPr>
              <w:rPr>
                <w:sz w:val="18"/>
                <w:szCs w:val="18"/>
              </w:rPr>
            </w:pPr>
          </w:p>
        </w:tc>
      </w:tr>
      <w:tr w:rsidR="00A8137D" w:rsidRPr="003974D2" w14:paraId="0E61494B" w14:textId="77777777" w:rsidTr="00CB3461">
        <w:trPr>
          <w:trHeight w:val="528"/>
        </w:trPr>
        <w:tc>
          <w:tcPr>
            <w:tcW w:w="1129" w:type="dxa"/>
            <w:tcBorders>
              <w:top w:val="single" w:sz="2" w:space="0" w:color="auto"/>
              <w:bottom w:val="single" w:sz="2" w:space="0" w:color="auto"/>
            </w:tcBorders>
          </w:tcPr>
          <w:p w14:paraId="23731C61" w14:textId="69960B6F" w:rsidR="00C41838" w:rsidRDefault="00C41838" w:rsidP="00A54403">
            <w:pPr>
              <w:rPr>
                <w:sz w:val="18"/>
                <w:szCs w:val="18"/>
              </w:rPr>
            </w:pPr>
          </w:p>
        </w:tc>
        <w:tc>
          <w:tcPr>
            <w:tcW w:w="2576" w:type="dxa"/>
            <w:gridSpan w:val="3"/>
            <w:tcBorders>
              <w:top w:val="single" w:sz="2" w:space="0" w:color="auto"/>
              <w:bottom w:val="single" w:sz="2" w:space="0" w:color="auto"/>
            </w:tcBorders>
          </w:tcPr>
          <w:p w14:paraId="12148172" w14:textId="77777777" w:rsidR="00C41838" w:rsidRDefault="00C41838" w:rsidP="00A54403">
            <w:pPr>
              <w:rPr>
                <w:sz w:val="18"/>
                <w:szCs w:val="18"/>
              </w:rPr>
            </w:pPr>
          </w:p>
        </w:tc>
        <w:tc>
          <w:tcPr>
            <w:tcW w:w="2438" w:type="dxa"/>
            <w:tcBorders>
              <w:top w:val="single" w:sz="2" w:space="0" w:color="auto"/>
              <w:bottom w:val="single" w:sz="2" w:space="0" w:color="auto"/>
            </w:tcBorders>
          </w:tcPr>
          <w:p w14:paraId="37B69B7A" w14:textId="3602AFE3" w:rsidR="00C41838" w:rsidRPr="00604B03" w:rsidRDefault="00C41838" w:rsidP="00A54403">
            <w:pPr>
              <w:rPr>
                <w:sz w:val="18"/>
                <w:szCs w:val="18"/>
              </w:rPr>
            </w:pPr>
          </w:p>
        </w:tc>
        <w:tc>
          <w:tcPr>
            <w:tcW w:w="2280" w:type="dxa"/>
            <w:tcBorders>
              <w:top w:val="single" w:sz="2" w:space="0" w:color="auto"/>
              <w:bottom w:val="single" w:sz="2" w:space="0" w:color="auto"/>
            </w:tcBorders>
          </w:tcPr>
          <w:p w14:paraId="73775F79" w14:textId="77777777" w:rsidR="00C41838" w:rsidRPr="003974D2" w:rsidRDefault="00C41838" w:rsidP="00A54403">
            <w:pPr>
              <w:rPr>
                <w:sz w:val="18"/>
                <w:szCs w:val="18"/>
              </w:rPr>
            </w:pPr>
          </w:p>
        </w:tc>
        <w:tc>
          <w:tcPr>
            <w:tcW w:w="1238" w:type="dxa"/>
            <w:tcBorders>
              <w:top w:val="single" w:sz="2" w:space="0" w:color="auto"/>
              <w:bottom w:val="single" w:sz="2" w:space="0" w:color="auto"/>
            </w:tcBorders>
          </w:tcPr>
          <w:p w14:paraId="4596A216" w14:textId="77777777" w:rsidR="00C41838" w:rsidRPr="003974D2" w:rsidRDefault="00C41838" w:rsidP="00A54403">
            <w:pPr>
              <w:rPr>
                <w:sz w:val="18"/>
                <w:szCs w:val="18"/>
              </w:rPr>
            </w:pPr>
          </w:p>
        </w:tc>
        <w:tc>
          <w:tcPr>
            <w:tcW w:w="1727" w:type="dxa"/>
            <w:tcBorders>
              <w:top w:val="single" w:sz="2" w:space="0" w:color="auto"/>
              <w:bottom w:val="single" w:sz="2" w:space="0" w:color="auto"/>
            </w:tcBorders>
          </w:tcPr>
          <w:p w14:paraId="3ED50D05" w14:textId="77777777" w:rsidR="00C41838" w:rsidRPr="003974D2" w:rsidRDefault="00C41838" w:rsidP="00A54403">
            <w:pPr>
              <w:rPr>
                <w:sz w:val="18"/>
                <w:szCs w:val="18"/>
              </w:rPr>
            </w:pPr>
          </w:p>
        </w:tc>
      </w:tr>
      <w:tr w:rsidR="00A8137D" w:rsidRPr="003974D2" w14:paraId="155FFF6D" w14:textId="77777777" w:rsidTr="00CB3461">
        <w:trPr>
          <w:trHeight w:val="528"/>
        </w:trPr>
        <w:tc>
          <w:tcPr>
            <w:tcW w:w="1129" w:type="dxa"/>
            <w:tcBorders>
              <w:top w:val="single" w:sz="2" w:space="0" w:color="auto"/>
              <w:bottom w:val="single" w:sz="24" w:space="0" w:color="FBEFD3" w:themeColor="accent4"/>
            </w:tcBorders>
          </w:tcPr>
          <w:p w14:paraId="50623A6C" w14:textId="77777777" w:rsidR="004108EA" w:rsidRDefault="004108EA" w:rsidP="00A54403">
            <w:pPr>
              <w:rPr>
                <w:sz w:val="18"/>
                <w:szCs w:val="18"/>
              </w:rPr>
            </w:pPr>
          </w:p>
        </w:tc>
        <w:tc>
          <w:tcPr>
            <w:tcW w:w="2576" w:type="dxa"/>
            <w:gridSpan w:val="3"/>
            <w:tcBorders>
              <w:top w:val="single" w:sz="2" w:space="0" w:color="auto"/>
              <w:bottom w:val="single" w:sz="24" w:space="0" w:color="FBEFD3" w:themeColor="accent4"/>
            </w:tcBorders>
          </w:tcPr>
          <w:p w14:paraId="6368171A" w14:textId="77777777" w:rsidR="004108EA" w:rsidRDefault="004108EA" w:rsidP="00A54403">
            <w:pPr>
              <w:rPr>
                <w:sz w:val="18"/>
                <w:szCs w:val="18"/>
              </w:rPr>
            </w:pPr>
          </w:p>
        </w:tc>
        <w:tc>
          <w:tcPr>
            <w:tcW w:w="2438" w:type="dxa"/>
            <w:tcBorders>
              <w:top w:val="single" w:sz="2" w:space="0" w:color="auto"/>
              <w:bottom w:val="single" w:sz="24" w:space="0" w:color="FBEFD3" w:themeColor="accent4"/>
            </w:tcBorders>
          </w:tcPr>
          <w:p w14:paraId="2B4B206E" w14:textId="77777777" w:rsidR="004108EA" w:rsidRPr="00293B7D" w:rsidRDefault="004108EA" w:rsidP="00A54403">
            <w:pPr>
              <w:rPr>
                <w:noProof/>
                <w:sz w:val="18"/>
                <w:szCs w:val="18"/>
              </w:rPr>
            </w:pPr>
          </w:p>
        </w:tc>
        <w:tc>
          <w:tcPr>
            <w:tcW w:w="2280" w:type="dxa"/>
            <w:tcBorders>
              <w:top w:val="single" w:sz="2" w:space="0" w:color="auto"/>
              <w:bottom w:val="single" w:sz="24" w:space="0" w:color="FBEFD3" w:themeColor="accent4"/>
            </w:tcBorders>
          </w:tcPr>
          <w:p w14:paraId="7C27E995" w14:textId="77777777" w:rsidR="004108EA" w:rsidRPr="003974D2" w:rsidRDefault="004108EA" w:rsidP="00A54403">
            <w:pPr>
              <w:rPr>
                <w:sz w:val="18"/>
                <w:szCs w:val="18"/>
              </w:rPr>
            </w:pPr>
          </w:p>
        </w:tc>
        <w:tc>
          <w:tcPr>
            <w:tcW w:w="1238" w:type="dxa"/>
            <w:tcBorders>
              <w:top w:val="single" w:sz="2" w:space="0" w:color="auto"/>
              <w:bottom w:val="single" w:sz="24" w:space="0" w:color="FBEFD3" w:themeColor="accent4"/>
            </w:tcBorders>
          </w:tcPr>
          <w:p w14:paraId="2239003A" w14:textId="77777777" w:rsidR="004108EA" w:rsidRPr="003974D2" w:rsidRDefault="004108EA" w:rsidP="00A54403">
            <w:pPr>
              <w:rPr>
                <w:sz w:val="18"/>
                <w:szCs w:val="18"/>
              </w:rPr>
            </w:pPr>
          </w:p>
        </w:tc>
        <w:tc>
          <w:tcPr>
            <w:tcW w:w="1727" w:type="dxa"/>
            <w:tcBorders>
              <w:top w:val="single" w:sz="2" w:space="0" w:color="auto"/>
              <w:bottom w:val="single" w:sz="24" w:space="0" w:color="FBEFD3" w:themeColor="accent4"/>
            </w:tcBorders>
          </w:tcPr>
          <w:p w14:paraId="7FCA77B9" w14:textId="77777777" w:rsidR="004108EA" w:rsidRPr="003974D2" w:rsidRDefault="004108EA" w:rsidP="00A54403">
            <w:pPr>
              <w:rPr>
                <w:sz w:val="18"/>
                <w:szCs w:val="18"/>
              </w:rPr>
            </w:pPr>
          </w:p>
        </w:tc>
      </w:tr>
    </w:tbl>
    <w:p w14:paraId="6EC59208" w14:textId="77777777" w:rsidR="00E56C0A" w:rsidRPr="00D373DF" w:rsidRDefault="00E56C0A" w:rsidP="00D373DF"/>
    <w:sectPr w:rsidR="00E56C0A" w:rsidRPr="00D373DF" w:rsidSect="008F6DBB">
      <w:headerReference w:type="default" r:id="rId39"/>
      <w:footerReference w:type="even" r:id="rId40"/>
      <w:footerReference w:type="default" r:id="rId41"/>
      <w:headerReference w:type="first" r:id="rId42"/>
      <w:footerReference w:type="first" r:id="rId43"/>
      <w:pgSz w:w="11906" w:h="16838"/>
      <w:pgMar w:top="720" w:right="720" w:bottom="720" w:left="720"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4B334" w14:textId="77777777" w:rsidR="00A9330B" w:rsidRDefault="00A9330B" w:rsidP="00F147E8">
      <w:pPr>
        <w:spacing w:line="240" w:lineRule="auto"/>
      </w:pPr>
      <w:r>
        <w:separator/>
      </w:r>
    </w:p>
  </w:endnote>
  <w:endnote w:type="continuationSeparator" w:id="0">
    <w:p w14:paraId="6BB0EB69" w14:textId="77777777" w:rsidR="00A9330B" w:rsidRDefault="00A9330B" w:rsidP="00F147E8">
      <w:pPr>
        <w:spacing w:line="240" w:lineRule="auto"/>
      </w:pPr>
      <w:r>
        <w:continuationSeparator/>
      </w:r>
    </w:p>
  </w:endnote>
  <w:endnote w:type="continuationNotice" w:id="1">
    <w:p w14:paraId="36D76E27" w14:textId="77777777" w:rsidR="00A9330B" w:rsidRDefault="00A933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Koppen CS)">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Arial">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enorite">
    <w:charset w:val="00"/>
    <w:family w:val="auto"/>
    <w:pitch w:val="variable"/>
    <w:sig w:usb0="80000003" w:usb1="00000001" w:usb2="00000000" w:usb3="00000000" w:csb0="00000001" w:csb1="00000000"/>
  </w:font>
  <w:font w:name="Yu Mincho">
    <w:altName w:val="游明朝"/>
    <w:charset w:val="80"/>
    <w:family w:val="roman"/>
    <w:pitch w:val="variable"/>
    <w:sig w:usb0="800002E7" w:usb1="2AC7FCFF" w:usb2="00000012" w:usb3="00000000" w:csb0="0002009F" w:csb1="00000000"/>
  </w:font>
  <w:font w:name="CoFo Sans VF Light">
    <w:altName w:val="Calibri"/>
    <w:charset w:val="00"/>
    <w:family w:val="swiss"/>
    <w:pitch w:val="variable"/>
    <w:sig w:usb0="00000207"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T Sans">
    <w:charset w:val="00"/>
    <w:family w:val="swiss"/>
    <w:pitch w:val="variable"/>
    <w:sig w:usb0="A00002EF" w:usb1="5000204B" w:usb2="00000000" w:usb3="00000000" w:csb0="00000097" w:csb1="00000000"/>
  </w:font>
  <w:font w:name="HGGothicE">
    <w:charset w:val="80"/>
    <w:family w:val="modern"/>
    <w:pitch w:val="fixed"/>
    <w:sig w:usb0="E00002FF" w:usb1="2AC7EDFE" w:usb2="00000012" w:usb3="00000000" w:csb0="0002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uon Charter">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EndPr>
      <w:rPr>
        <w:rStyle w:val="Paginanummer"/>
      </w:rPr>
    </w:sdtEndPr>
    <w:sdtContent>
      <w:p w14:paraId="019B8A22" w14:textId="77777777" w:rsidR="004909C1" w:rsidRDefault="004909C1">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70EE1D7" w14:textId="77777777" w:rsidR="004909C1" w:rsidRDefault="004909C1"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EndPr>
      <w:rPr>
        <w:rStyle w:val="Paginanummer"/>
      </w:rPr>
    </w:sdtEndPr>
    <w:sdtContent>
      <w:p w14:paraId="4F4CA949" w14:textId="77777777" w:rsidR="004909C1" w:rsidRPr="0089236B" w:rsidRDefault="004909C1"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Pr="0089236B">
          <w:rPr>
            <w:rStyle w:val="Paginanummer"/>
            <w:noProof/>
            <w:sz w:val="15"/>
            <w:szCs w:val="15"/>
          </w:rPr>
          <w:t>2</w:t>
        </w:r>
        <w:r w:rsidRPr="0089236B">
          <w:rPr>
            <w:rStyle w:val="Paginanummer"/>
            <w:sz w:val="15"/>
            <w:szCs w:val="15"/>
          </w:rPr>
          <w:fldChar w:fldCharType="end"/>
        </w:r>
      </w:p>
    </w:sdtContent>
  </w:sdt>
  <w:p w14:paraId="4B072C83" w14:textId="77777777" w:rsidR="00967EFB" w:rsidRDefault="00BF13B1" w:rsidP="004909C1">
    <w:pPr>
      <w:pStyle w:val="Voettekst"/>
      <w:ind w:firstLine="360"/>
    </w:pPr>
    <w:r>
      <w:rPr>
        <w:noProof/>
        <w14:ligatures w14:val="standardContextual"/>
      </w:rPr>
      <w:drawing>
        <wp:anchor distT="0" distB="0" distL="114300" distR="114300" simplePos="0" relativeHeight="251658240" behindDoc="0" locked="0" layoutInCell="1" allowOverlap="1" wp14:anchorId="0571B740" wp14:editId="768FCC51">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E4A9" w14:textId="77777777" w:rsidR="00327656" w:rsidRDefault="00327656"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F16AD" w14:textId="77777777" w:rsidR="00A9330B" w:rsidRDefault="00A9330B" w:rsidP="00F147E8">
      <w:pPr>
        <w:spacing w:line="240" w:lineRule="auto"/>
      </w:pPr>
      <w:r>
        <w:separator/>
      </w:r>
    </w:p>
  </w:footnote>
  <w:footnote w:type="continuationSeparator" w:id="0">
    <w:p w14:paraId="6A206AE5" w14:textId="77777777" w:rsidR="00A9330B" w:rsidRDefault="00A9330B" w:rsidP="00F147E8">
      <w:pPr>
        <w:spacing w:line="240" w:lineRule="auto"/>
      </w:pPr>
      <w:r>
        <w:continuationSeparator/>
      </w:r>
    </w:p>
  </w:footnote>
  <w:footnote w:type="continuationNotice" w:id="1">
    <w:p w14:paraId="5489CF18" w14:textId="77777777" w:rsidR="00A9330B" w:rsidRDefault="00A9330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C17D" w14:textId="77777777" w:rsidR="00F147E8" w:rsidRDefault="00F147E8"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FF043" w14:textId="77777777" w:rsidR="00327656" w:rsidRDefault="006A273F" w:rsidP="00420CD4">
    <w:pPr>
      <w:pStyle w:val="Koptekst"/>
    </w:pPr>
    <w:r>
      <w:rPr>
        <w:noProof/>
        <w14:ligatures w14:val="standardContextual"/>
      </w:rPr>
      <w:drawing>
        <wp:anchor distT="0" distB="0" distL="114300" distR="114300" simplePos="0" relativeHeight="251658241" behindDoc="1" locked="0" layoutInCell="1" allowOverlap="1" wp14:anchorId="059E36DE" wp14:editId="21AB8471">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0508B54"/>
    <w:lvl w:ilvl="0">
      <w:start w:val="1"/>
      <w:numFmt w:val="bullet"/>
      <w:pStyle w:val="Lijstopsomteken2"/>
      <w:lvlText w:val=""/>
      <w:lvlJc w:val="left"/>
      <w:pPr>
        <w:tabs>
          <w:tab w:val="num" w:pos="1125"/>
        </w:tabs>
        <w:ind w:left="936" w:hanging="171"/>
      </w:pPr>
      <w:rPr>
        <w:rFonts w:ascii="Symbol" w:hAnsi="Symbol" w:hint="default"/>
      </w:rPr>
    </w:lvl>
  </w:abstractNum>
  <w:abstractNum w:abstractNumId="1" w15:restartNumberingAfterBreak="0">
    <w:nsid w:val="FFFFFF89"/>
    <w:multiLevelType w:val="singleLevel"/>
    <w:tmpl w:val="165C24F2"/>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04C17A3"/>
    <w:multiLevelType w:val="hybridMultilevel"/>
    <w:tmpl w:val="FFFFFFFF"/>
    <w:lvl w:ilvl="0" w:tplc="FA9A7F84">
      <w:start w:val="1"/>
      <w:numFmt w:val="decimal"/>
      <w:lvlText w:val="%1."/>
      <w:lvlJc w:val="left"/>
      <w:pPr>
        <w:ind w:left="720" w:hanging="360"/>
      </w:pPr>
    </w:lvl>
    <w:lvl w:ilvl="1" w:tplc="80CEDEB2">
      <w:start w:val="1"/>
      <w:numFmt w:val="lowerLetter"/>
      <w:lvlText w:val="%2."/>
      <w:lvlJc w:val="left"/>
      <w:pPr>
        <w:ind w:left="1440" w:hanging="360"/>
      </w:pPr>
    </w:lvl>
    <w:lvl w:ilvl="2" w:tplc="E15E5F64">
      <w:start w:val="1"/>
      <w:numFmt w:val="lowerRoman"/>
      <w:lvlText w:val="%3."/>
      <w:lvlJc w:val="right"/>
      <w:pPr>
        <w:ind w:left="2160" w:hanging="180"/>
      </w:pPr>
    </w:lvl>
    <w:lvl w:ilvl="3" w:tplc="FB6C04AA">
      <w:start w:val="1"/>
      <w:numFmt w:val="decimal"/>
      <w:lvlText w:val="%4."/>
      <w:lvlJc w:val="left"/>
      <w:pPr>
        <w:ind w:left="2880" w:hanging="360"/>
      </w:pPr>
    </w:lvl>
    <w:lvl w:ilvl="4" w:tplc="554222A8">
      <w:start w:val="1"/>
      <w:numFmt w:val="lowerLetter"/>
      <w:lvlText w:val="%5."/>
      <w:lvlJc w:val="left"/>
      <w:pPr>
        <w:ind w:left="3600" w:hanging="360"/>
      </w:pPr>
    </w:lvl>
    <w:lvl w:ilvl="5" w:tplc="F6FA8848">
      <w:start w:val="1"/>
      <w:numFmt w:val="lowerRoman"/>
      <w:lvlText w:val="%6."/>
      <w:lvlJc w:val="right"/>
      <w:pPr>
        <w:ind w:left="4320" w:hanging="180"/>
      </w:pPr>
    </w:lvl>
    <w:lvl w:ilvl="6" w:tplc="D38ACEA8">
      <w:start w:val="1"/>
      <w:numFmt w:val="decimal"/>
      <w:lvlText w:val="%7."/>
      <w:lvlJc w:val="left"/>
      <w:pPr>
        <w:ind w:left="5040" w:hanging="360"/>
      </w:pPr>
    </w:lvl>
    <w:lvl w:ilvl="7" w:tplc="975E8952">
      <w:start w:val="1"/>
      <w:numFmt w:val="lowerLetter"/>
      <w:lvlText w:val="%8."/>
      <w:lvlJc w:val="left"/>
      <w:pPr>
        <w:ind w:left="5760" w:hanging="360"/>
      </w:pPr>
    </w:lvl>
    <w:lvl w:ilvl="8" w:tplc="7AAEDD2C">
      <w:start w:val="1"/>
      <w:numFmt w:val="lowerRoman"/>
      <w:lvlText w:val="%9."/>
      <w:lvlJc w:val="right"/>
      <w:pPr>
        <w:ind w:left="6480" w:hanging="180"/>
      </w:pPr>
    </w:lvl>
  </w:abstractNum>
  <w:abstractNum w:abstractNumId="3" w15:restartNumberingAfterBreak="0">
    <w:nsid w:val="01D02618"/>
    <w:multiLevelType w:val="multilevel"/>
    <w:tmpl w:val="48C291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812CE4"/>
    <w:multiLevelType w:val="multilevel"/>
    <w:tmpl w:val="C10444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4C1CEB"/>
    <w:multiLevelType w:val="multilevel"/>
    <w:tmpl w:val="3D682F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274A1C"/>
    <w:multiLevelType w:val="multilevel"/>
    <w:tmpl w:val="96B8B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F9418E"/>
    <w:multiLevelType w:val="multilevel"/>
    <w:tmpl w:val="59CA24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9C45AE"/>
    <w:multiLevelType w:val="multilevel"/>
    <w:tmpl w:val="AA26FB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B74017"/>
    <w:multiLevelType w:val="multilevel"/>
    <w:tmpl w:val="EC24B0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76077D"/>
    <w:multiLevelType w:val="multilevel"/>
    <w:tmpl w:val="D6E828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7613C8"/>
    <w:multiLevelType w:val="multilevel"/>
    <w:tmpl w:val="1F28C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8227AF"/>
    <w:multiLevelType w:val="multilevel"/>
    <w:tmpl w:val="45149E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123729"/>
    <w:multiLevelType w:val="multilevel"/>
    <w:tmpl w:val="B2B2E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4F72BB"/>
    <w:multiLevelType w:val="multilevel"/>
    <w:tmpl w:val="96A4AE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0D31D7"/>
    <w:multiLevelType w:val="multilevel"/>
    <w:tmpl w:val="65D4E2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411743"/>
    <w:multiLevelType w:val="multilevel"/>
    <w:tmpl w:val="1E9A80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934948"/>
    <w:multiLevelType w:val="multilevel"/>
    <w:tmpl w:val="380446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581BE6"/>
    <w:multiLevelType w:val="multilevel"/>
    <w:tmpl w:val="DBFCCEBA"/>
    <w:lvl w:ilvl="0">
      <w:start w:val="1"/>
      <w:numFmt w:val="lowerLetter"/>
      <w:lvlText w:val="%1."/>
      <w:lvlJc w:val="left"/>
      <w:pPr>
        <w:tabs>
          <w:tab w:val="num" w:pos="1776"/>
        </w:tabs>
        <w:ind w:left="1776" w:hanging="360"/>
      </w:pPr>
    </w:lvl>
    <w:lvl w:ilvl="1" w:tentative="1">
      <w:start w:val="1"/>
      <w:numFmt w:val="lowerLetter"/>
      <w:lvlText w:val="%2."/>
      <w:lvlJc w:val="left"/>
      <w:pPr>
        <w:tabs>
          <w:tab w:val="num" w:pos="2496"/>
        </w:tabs>
        <w:ind w:left="2496" w:hanging="360"/>
      </w:pPr>
    </w:lvl>
    <w:lvl w:ilvl="2" w:tentative="1">
      <w:start w:val="1"/>
      <w:numFmt w:val="lowerLetter"/>
      <w:lvlText w:val="%3."/>
      <w:lvlJc w:val="left"/>
      <w:pPr>
        <w:tabs>
          <w:tab w:val="num" w:pos="3216"/>
        </w:tabs>
        <w:ind w:left="3216" w:hanging="360"/>
      </w:pPr>
    </w:lvl>
    <w:lvl w:ilvl="3" w:tentative="1">
      <w:start w:val="1"/>
      <w:numFmt w:val="lowerLetter"/>
      <w:lvlText w:val="%4."/>
      <w:lvlJc w:val="left"/>
      <w:pPr>
        <w:tabs>
          <w:tab w:val="num" w:pos="3936"/>
        </w:tabs>
        <w:ind w:left="3936" w:hanging="360"/>
      </w:pPr>
    </w:lvl>
    <w:lvl w:ilvl="4" w:tentative="1">
      <w:start w:val="1"/>
      <w:numFmt w:val="lowerLetter"/>
      <w:lvlText w:val="%5."/>
      <w:lvlJc w:val="left"/>
      <w:pPr>
        <w:tabs>
          <w:tab w:val="num" w:pos="4656"/>
        </w:tabs>
        <w:ind w:left="4656" w:hanging="360"/>
      </w:pPr>
    </w:lvl>
    <w:lvl w:ilvl="5" w:tentative="1">
      <w:start w:val="1"/>
      <w:numFmt w:val="lowerLetter"/>
      <w:lvlText w:val="%6."/>
      <w:lvlJc w:val="left"/>
      <w:pPr>
        <w:tabs>
          <w:tab w:val="num" w:pos="5376"/>
        </w:tabs>
        <w:ind w:left="5376" w:hanging="360"/>
      </w:pPr>
    </w:lvl>
    <w:lvl w:ilvl="6" w:tentative="1">
      <w:start w:val="1"/>
      <w:numFmt w:val="lowerLetter"/>
      <w:lvlText w:val="%7."/>
      <w:lvlJc w:val="left"/>
      <w:pPr>
        <w:tabs>
          <w:tab w:val="num" w:pos="6096"/>
        </w:tabs>
        <w:ind w:left="6096" w:hanging="360"/>
      </w:pPr>
    </w:lvl>
    <w:lvl w:ilvl="7" w:tentative="1">
      <w:start w:val="1"/>
      <w:numFmt w:val="lowerLetter"/>
      <w:lvlText w:val="%8."/>
      <w:lvlJc w:val="left"/>
      <w:pPr>
        <w:tabs>
          <w:tab w:val="num" w:pos="6816"/>
        </w:tabs>
        <w:ind w:left="6816" w:hanging="360"/>
      </w:pPr>
    </w:lvl>
    <w:lvl w:ilvl="8" w:tentative="1">
      <w:start w:val="1"/>
      <w:numFmt w:val="lowerLetter"/>
      <w:lvlText w:val="%9."/>
      <w:lvlJc w:val="left"/>
      <w:pPr>
        <w:tabs>
          <w:tab w:val="num" w:pos="7536"/>
        </w:tabs>
        <w:ind w:left="7536" w:hanging="360"/>
      </w:pPr>
    </w:lvl>
  </w:abstractNum>
  <w:abstractNum w:abstractNumId="19" w15:restartNumberingAfterBreak="0">
    <w:nsid w:val="11F10A54"/>
    <w:multiLevelType w:val="multilevel"/>
    <w:tmpl w:val="BEE4A2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7F3AC3"/>
    <w:multiLevelType w:val="multilevel"/>
    <w:tmpl w:val="087CC8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083743"/>
    <w:multiLevelType w:val="multilevel"/>
    <w:tmpl w:val="9A44C2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780199"/>
    <w:multiLevelType w:val="multilevel"/>
    <w:tmpl w:val="48AA1584"/>
    <w:lvl w:ilvl="0">
      <w:start w:val="1"/>
      <w:numFmt w:val="decimal"/>
      <w:pStyle w:val="Kop1"/>
      <w:suff w:val="space"/>
      <w:lvlText w:val="%1."/>
      <w:lvlJc w:val="left"/>
      <w:pPr>
        <w:ind w:left="360" w:hanging="360"/>
      </w:pPr>
      <w:rPr>
        <w:rFonts w:ascii="Aptos" w:eastAsiaTheme="majorEastAsia" w:hAnsi="Aptos" w:cs="Times New Roman (Koppen CS)"/>
      </w:rPr>
    </w:lvl>
    <w:lvl w:ilvl="1">
      <w:start w:val="1"/>
      <w:numFmt w:val="decimal"/>
      <w:pStyle w:val="Kop2"/>
      <w:isLgl/>
      <w:lvlText w:val="%1.%2"/>
      <w:lvlJc w:val="left"/>
      <w:pPr>
        <w:ind w:left="720" w:hanging="720"/>
      </w:pPr>
      <w:rPr>
        <w:rFonts w:hint="default"/>
        <w:sz w:val="28"/>
        <w:szCs w:val="26"/>
      </w:rPr>
    </w:lvl>
    <w:lvl w:ilvl="2">
      <w:start w:val="1"/>
      <w:numFmt w:val="decimal"/>
      <w:pStyle w:val="Kop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186C24CE"/>
    <w:multiLevelType w:val="multilevel"/>
    <w:tmpl w:val="6DD02C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7D3ADD"/>
    <w:multiLevelType w:val="multilevel"/>
    <w:tmpl w:val="D19A8F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9F33367"/>
    <w:multiLevelType w:val="multilevel"/>
    <w:tmpl w:val="449ED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AE95141"/>
    <w:multiLevelType w:val="hybridMultilevel"/>
    <w:tmpl w:val="FFFFFFFF"/>
    <w:lvl w:ilvl="0" w:tplc="DCF8B072">
      <w:start w:val="1"/>
      <w:numFmt w:val="decimal"/>
      <w:lvlText w:val="%1."/>
      <w:lvlJc w:val="left"/>
      <w:pPr>
        <w:ind w:left="720" w:hanging="360"/>
      </w:pPr>
    </w:lvl>
    <w:lvl w:ilvl="1" w:tplc="B96CFEBE">
      <w:start w:val="1"/>
      <w:numFmt w:val="lowerLetter"/>
      <w:lvlText w:val="%2."/>
      <w:lvlJc w:val="left"/>
      <w:pPr>
        <w:ind w:left="1440" w:hanging="360"/>
      </w:pPr>
    </w:lvl>
    <w:lvl w:ilvl="2" w:tplc="523AE328">
      <w:start w:val="1"/>
      <w:numFmt w:val="lowerRoman"/>
      <w:lvlText w:val="%3."/>
      <w:lvlJc w:val="right"/>
      <w:pPr>
        <w:ind w:left="2160" w:hanging="180"/>
      </w:pPr>
    </w:lvl>
    <w:lvl w:ilvl="3" w:tplc="22BCD0C4">
      <w:start w:val="1"/>
      <w:numFmt w:val="decimal"/>
      <w:lvlText w:val="%4."/>
      <w:lvlJc w:val="left"/>
      <w:pPr>
        <w:ind w:left="2880" w:hanging="360"/>
      </w:pPr>
    </w:lvl>
    <w:lvl w:ilvl="4" w:tplc="83BE84EC">
      <w:start w:val="1"/>
      <w:numFmt w:val="lowerLetter"/>
      <w:lvlText w:val="%5."/>
      <w:lvlJc w:val="left"/>
      <w:pPr>
        <w:ind w:left="3600" w:hanging="360"/>
      </w:pPr>
    </w:lvl>
    <w:lvl w:ilvl="5" w:tplc="D41240D6">
      <w:start w:val="1"/>
      <w:numFmt w:val="lowerRoman"/>
      <w:lvlText w:val="%6."/>
      <w:lvlJc w:val="right"/>
      <w:pPr>
        <w:ind w:left="4320" w:hanging="180"/>
      </w:pPr>
    </w:lvl>
    <w:lvl w:ilvl="6" w:tplc="C7A0F7FE">
      <w:start w:val="1"/>
      <w:numFmt w:val="decimal"/>
      <w:lvlText w:val="%7."/>
      <w:lvlJc w:val="left"/>
      <w:pPr>
        <w:ind w:left="5040" w:hanging="360"/>
      </w:pPr>
    </w:lvl>
    <w:lvl w:ilvl="7" w:tplc="938AB8E6">
      <w:start w:val="1"/>
      <w:numFmt w:val="lowerLetter"/>
      <w:lvlText w:val="%8."/>
      <w:lvlJc w:val="left"/>
      <w:pPr>
        <w:ind w:left="5760" w:hanging="360"/>
      </w:pPr>
    </w:lvl>
    <w:lvl w:ilvl="8" w:tplc="EF1810A6">
      <w:start w:val="1"/>
      <w:numFmt w:val="lowerRoman"/>
      <w:lvlText w:val="%9."/>
      <w:lvlJc w:val="right"/>
      <w:pPr>
        <w:ind w:left="6480" w:hanging="180"/>
      </w:pPr>
    </w:lvl>
  </w:abstractNum>
  <w:abstractNum w:abstractNumId="27" w15:restartNumberingAfterBreak="0">
    <w:nsid w:val="1E35145A"/>
    <w:multiLevelType w:val="hybridMultilevel"/>
    <w:tmpl w:val="D1786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45E969"/>
    <w:multiLevelType w:val="hybridMultilevel"/>
    <w:tmpl w:val="FFFFFFFF"/>
    <w:lvl w:ilvl="0" w:tplc="E7EA9DF0">
      <w:start w:val="1"/>
      <w:numFmt w:val="decimal"/>
      <w:lvlText w:val="%1."/>
      <w:lvlJc w:val="left"/>
      <w:pPr>
        <w:ind w:left="720" w:hanging="360"/>
      </w:pPr>
    </w:lvl>
    <w:lvl w:ilvl="1" w:tplc="769EE638">
      <w:start w:val="1"/>
      <w:numFmt w:val="lowerLetter"/>
      <w:lvlText w:val="%2."/>
      <w:lvlJc w:val="left"/>
      <w:pPr>
        <w:ind w:left="1440" w:hanging="360"/>
      </w:pPr>
    </w:lvl>
    <w:lvl w:ilvl="2" w:tplc="70A88140">
      <w:start w:val="1"/>
      <w:numFmt w:val="lowerRoman"/>
      <w:lvlText w:val="%3."/>
      <w:lvlJc w:val="right"/>
      <w:pPr>
        <w:ind w:left="2160" w:hanging="180"/>
      </w:pPr>
    </w:lvl>
    <w:lvl w:ilvl="3" w:tplc="D19256BA">
      <w:start w:val="1"/>
      <w:numFmt w:val="decimal"/>
      <w:lvlText w:val="%4."/>
      <w:lvlJc w:val="left"/>
      <w:pPr>
        <w:ind w:left="2880" w:hanging="360"/>
      </w:pPr>
    </w:lvl>
    <w:lvl w:ilvl="4" w:tplc="AAA04B3C">
      <w:start w:val="1"/>
      <w:numFmt w:val="lowerLetter"/>
      <w:lvlText w:val="%5."/>
      <w:lvlJc w:val="left"/>
      <w:pPr>
        <w:ind w:left="3600" w:hanging="360"/>
      </w:pPr>
    </w:lvl>
    <w:lvl w:ilvl="5" w:tplc="B886984C">
      <w:start w:val="1"/>
      <w:numFmt w:val="lowerRoman"/>
      <w:lvlText w:val="%6."/>
      <w:lvlJc w:val="right"/>
      <w:pPr>
        <w:ind w:left="4320" w:hanging="180"/>
      </w:pPr>
    </w:lvl>
    <w:lvl w:ilvl="6" w:tplc="3372F84E">
      <w:start w:val="1"/>
      <w:numFmt w:val="decimal"/>
      <w:lvlText w:val="%7."/>
      <w:lvlJc w:val="left"/>
      <w:pPr>
        <w:ind w:left="5040" w:hanging="360"/>
      </w:pPr>
    </w:lvl>
    <w:lvl w:ilvl="7" w:tplc="7FCC4FF8">
      <w:start w:val="1"/>
      <w:numFmt w:val="lowerLetter"/>
      <w:lvlText w:val="%8."/>
      <w:lvlJc w:val="left"/>
      <w:pPr>
        <w:ind w:left="5760" w:hanging="360"/>
      </w:pPr>
    </w:lvl>
    <w:lvl w:ilvl="8" w:tplc="6E8A455C">
      <w:start w:val="1"/>
      <w:numFmt w:val="lowerRoman"/>
      <w:lvlText w:val="%9."/>
      <w:lvlJc w:val="right"/>
      <w:pPr>
        <w:ind w:left="6480" w:hanging="180"/>
      </w:pPr>
    </w:lvl>
  </w:abstractNum>
  <w:abstractNum w:abstractNumId="29" w15:restartNumberingAfterBreak="0">
    <w:nsid w:val="21DD45B8"/>
    <w:multiLevelType w:val="multilevel"/>
    <w:tmpl w:val="BD24A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C40252"/>
    <w:multiLevelType w:val="hybridMultilevel"/>
    <w:tmpl w:val="82149E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3BF0F38"/>
    <w:multiLevelType w:val="multilevel"/>
    <w:tmpl w:val="176CEE64"/>
    <w:lvl w:ilvl="0">
      <w:start w:val="2"/>
      <w:numFmt w:val="decimal"/>
      <w:lvlText w:val="%1."/>
      <w:lvlJc w:val="left"/>
      <w:pPr>
        <w:tabs>
          <w:tab w:val="num" w:pos="720"/>
        </w:tabs>
        <w:ind w:left="720" w:hanging="360"/>
      </w:pPr>
    </w:lvl>
    <w:lvl w:ilvl="1">
      <w:numFmt w:val="bullet"/>
      <w:lvlText w:val="-"/>
      <w:lvlJc w:val="left"/>
      <w:pPr>
        <w:ind w:left="1440" w:hanging="360"/>
      </w:pPr>
      <w:rPr>
        <w:rFonts w:ascii="Aptos" w:eastAsiaTheme="minorHAnsi" w:hAnsi="Aptos" w:cs="Times New Roman (Hoofdtekst C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68698D"/>
    <w:multiLevelType w:val="multilevel"/>
    <w:tmpl w:val="09AC73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73381D"/>
    <w:multiLevelType w:val="hybridMultilevel"/>
    <w:tmpl w:val="ECD42620"/>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34" w15:restartNumberingAfterBreak="0">
    <w:nsid w:val="26B17DCC"/>
    <w:multiLevelType w:val="multilevel"/>
    <w:tmpl w:val="2252FC18"/>
    <w:styleLink w:val="Koppenleidraad"/>
    <w:lvl w:ilvl="0">
      <w:start w:val="1"/>
      <w:numFmt w:val="decimal"/>
      <w:lvlText w:val="%1."/>
      <w:lvlJc w:val="left"/>
      <w:pPr>
        <w:ind w:left="397" w:hanging="397"/>
      </w:pPr>
      <w:rPr>
        <w:rFonts w:ascii="Arial" w:hAnsi="Arial" w:hint="default"/>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7BD36A6"/>
    <w:multiLevelType w:val="multilevel"/>
    <w:tmpl w:val="7C8EDA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E704A1"/>
    <w:multiLevelType w:val="multilevel"/>
    <w:tmpl w:val="81866E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82D717C"/>
    <w:multiLevelType w:val="multilevel"/>
    <w:tmpl w:val="E8D24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863797"/>
    <w:multiLevelType w:val="multilevel"/>
    <w:tmpl w:val="C4A0C4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DDC1074"/>
    <w:multiLevelType w:val="multilevel"/>
    <w:tmpl w:val="AC68A8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2A6352"/>
    <w:multiLevelType w:val="multilevel"/>
    <w:tmpl w:val="83409FB8"/>
    <w:styleLink w:val="Nieuwekoppen"/>
    <w:lvl w:ilvl="0">
      <w:start w:val="1"/>
      <w:numFmt w:val="none"/>
      <w:pStyle w:val="RptParagraafNiveau1"/>
      <w:lvlText w:val="1."/>
      <w:lvlJc w:val="left"/>
      <w:pPr>
        <w:tabs>
          <w:tab w:val="num" w:pos="397"/>
        </w:tabs>
        <w:ind w:left="0" w:firstLine="0"/>
      </w:pPr>
      <w:rPr>
        <w:rFonts w:hint="default"/>
        <w:color w:val="0070C0"/>
      </w:rPr>
    </w:lvl>
    <w:lvl w:ilvl="1">
      <w:start w:val="1"/>
      <w:numFmt w:val="none"/>
      <w:lvlText w:val=""/>
      <w:lvlJc w:val="left"/>
      <w:pPr>
        <w:tabs>
          <w:tab w:val="num" w:pos="397"/>
        </w:tabs>
        <w:ind w:left="0" w:firstLine="0"/>
      </w:pPr>
      <w:rPr>
        <w:rFonts w:hint="default"/>
      </w:rPr>
    </w:lvl>
    <w:lvl w:ilvl="2">
      <w:start w:val="1"/>
      <w:numFmt w:val="decimal"/>
      <w:pStyle w:val="RptParagraafNiveau2"/>
      <w:lvlText w:val="1.%3"/>
      <w:lvlJc w:val="left"/>
      <w:pPr>
        <w:tabs>
          <w:tab w:val="num" w:pos="397"/>
        </w:tabs>
        <w:ind w:left="0" w:firstLine="0"/>
      </w:pPr>
      <w:rPr>
        <w:rFonts w:hint="default"/>
      </w:rPr>
    </w:lvl>
    <w:lvl w:ilvl="3">
      <w:start w:val="1"/>
      <w:numFmt w:val="decimal"/>
      <w:lvlRestart w:val="2"/>
      <w:lvlText w:val="1.1.%4"/>
      <w:lvlJc w:val="left"/>
      <w:pPr>
        <w:tabs>
          <w:tab w:val="num" w:pos="397"/>
        </w:tabs>
        <w:ind w:left="0" w:firstLine="0"/>
      </w:pPr>
      <w:rPr>
        <w:rFonts w:hint="default"/>
      </w:rPr>
    </w:lvl>
    <w:lvl w:ilvl="4">
      <w:start w:val="1"/>
      <w:numFmt w:val="decimal"/>
      <w:lvlRestart w:val="3"/>
      <w:lvlText w:val="1.1.1.%5"/>
      <w:lvlJc w:val="left"/>
      <w:pPr>
        <w:tabs>
          <w:tab w:val="num" w:pos="397"/>
        </w:tabs>
        <w:ind w:left="0" w:firstLine="0"/>
      </w:pPr>
      <w:rPr>
        <w:rFonts w:hint="default"/>
      </w:rPr>
    </w:lvl>
    <w:lvl w:ilvl="5">
      <w:start w:val="1"/>
      <w:numFmt w:val="none"/>
      <w:lvlText w:val=""/>
      <w:lvlJc w:val="left"/>
      <w:pPr>
        <w:tabs>
          <w:tab w:val="num" w:pos="397"/>
        </w:tabs>
        <w:ind w:left="0" w:firstLine="0"/>
      </w:pPr>
      <w:rPr>
        <w:rFonts w:hint="default"/>
      </w:rPr>
    </w:lvl>
    <w:lvl w:ilvl="6">
      <w:start w:val="1"/>
      <w:numFmt w:val="decimal"/>
      <w:lvlText w:val="%7."/>
      <w:lvlJc w:val="left"/>
      <w:pPr>
        <w:tabs>
          <w:tab w:val="num" w:pos="397"/>
        </w:tabs>
        <w:ind w:left="0" w:firstLine="0"/>
      </w:pPr>
      <w:rPr>
        <w:rFonts w:hint="default"/>
      </w:rPr>
    </w:lvl>
    <w:lvl w:ilvl="7">
      <w:start w:val="1"/>
      <w:numFmt w:val="lowerLetter"/>
      <w:lvlText w:val="%8."/>
      <w:lvlJc w:val="left"/>
      <w:pPr>
        <w:tabs>
          <w:tab w:val="num" w:pos="397"/>
        </w:tabs>
        <w:ind w:left="0" w:firstLine="0"/>
      </w:pPr>
      <w:rPr>
        <w:rFonts w:hint="default"/>
      </w:rPr>
    </w:lvl>
    <w:lvl w:ilvl="8">
      <w:start w:val="1"/>
      <w:numFmt w:val="lowerRoman"/>
      <w:lvlText w:val="%9."/>
      <w:lvlJc w:val="left"/>
      <w:pPr>
        <w:tabs>
          <w:tab w:val="num" w:pos="397"/>
        </w:tabs>
        <w:ind w:left="0" w:firstLine="0"/>
      </w:pPr>
      <w:rPr>
        <w:rFonts w:hint="default"/>
      </w:rPr>
    </w:lvl>
  </w:abstractNum>
  <w:abstractNum w:abstractNumId="41" w15:restartNumberingAfterBreak="0">
    <w:nsid w:val="34793B84"/>
    <w:multiLevelType w:val="multilevel"/>
    <w:tmpl w:val="00528D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5721D74"/>
    <w:multiLevelType w:val="multilevel"/>
    <w:tmpl w:val="66645F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026725"/>
    <w:multiLevelType w:val="multilevel"/>
    <w:tmpl w:val="62C8F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96708B"/>
    <w:multiLevelType w:val="multilevel"/>
    <w:tmpl w:val="89AC00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7B103D"/>
    <w:multiLevelType w:val="multilevel"/>
    <w:tmpl w:val="CBE8F880"/>
    <w:styleLink w:val="Stijl1"/>
    <w:lvl w:ilvl="0">
      <w:start w:val="2"/>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41907B76"/>
    <w:multiLevelType w:val="hybridMultilevel"/>
    <w:tmpl w:val="59E081E2"/>
    <w:lvl w:ilvl="0" w:tplc="0809000F">
      <w:start w:val="1"/>
      <w:numFmt w:val="decimal"/>
      <w:lvlText w:val="%1."/>
      <w:lvlJc w:val="left"/>
      <w:pPr>
        <w:ind w:left="927" w:hanging="360"/>
      </w:pPr>
    </w:lvl>
    <w:lvl w:ilvl="1" w:tplc="08090019">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47" w15:restartNumberingAfterBreak="0">
    <w:nsid w:val="427958F7"/>
    <w:multiLevelType w:val="multilevel"/>
    <w:tmpl w:val="81E005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2881079"/>
    <w:multiLevelType w:val="multilevel"/>
    <w:tmpl w:val="6C520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5F727D9"/>
    <w:multiLevelType w:val="multilevel"/>
    <w:tmpl w:val="90F22130"/>
    <w:lvl w:ilvl="0">
      <w:start w:val="1"/>
      <w:numFmt w:val="decimal"/>
      <w:lvlText w:val="%1."/>
      <w:lvlJc w:val="left"/>
      <w:pPr>
        <w:ind w:left="720" w:hanging="360"/>
      </w:pPr>
    </w:lvl>
    <w:lvl w:ilvl="1">
      <w:start w:val="4"/>
      <w:numFmt w:val="decimal"/>
      <w:lvlText w:val="%1.%2"/>
      <w:lvlJc w:val="left"/>
      <w:pPr>
        <w:ind w:left="360" w:hanging="360"/>
      </w:pPr>
      <w:rPr>
        <w:rFonts w:ascii="Calibri,Arial" w:hAnsi="Calibri,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6DA5693"/>
    <w:multiLevelType w:val="multilevel"/>
    <w:tmpl w:val="238283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718338D"/>
    <w:multiLevelType w:val="multilevel"/>
    <w:tmpl w:val="B2B44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87E5342"/>
    <w:multiLevelType w:val="multilevel"/>
    <w:tmpl w:val="96AE0C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FB6492"/>
    <w:multiLevelType w:val="multilevel"/>
    <w:tmpl w:val="139C9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D34842"/>
    <w:multiLevelType w:val="multilevel"/>
    <w:tmpl w:val="ABE02D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1A325DF"/>
    <w:multiLevelType w:val="multilevel"/>
    <w:tmpl w:val="0BFAE5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5613A4C"/>
    <w:multiLevelType w:val="multilevel"/>
    <w:tmpl w:val="51E8C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7DB44EC"/>
    <w:multiLevelType w:val="hybridMultilevel"/>
    <w:tmpl w:val="BF603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B115404"/>
    <w:multiLevelType w:val="multilevel"/>
    <w:tmpl w:val="EA2AD5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C591566"/>
    <w:multiLevelType w:val="multilevel"/>
    <w:tmpl w:val="32728A98"/>
    <w:lvl w:ilvl="0">
      <w:start w:val="1"/>
      <w:numFmt w:val="lowerLetter"/>
      <w:lvlText w:val="%1."/>
      <w:lvlJc w:val="left"/>
      <w:pPr>
        <w:tabs>
          <w:tab w:val="num" w:pos="1776"/>
        </w:tabs>
        <w:ind w:left="1776" w:hanging="360"/>
      </w:pPr>
    </w:lvl>
    <w:lvl w:ilvl="1" w:tentative="1">
      <w:start w:val="1"/>
      <w:numFmt w:val="lowerLetter"/>
      <w:lvlText w:val="%2."/>
      <w:lvlJc w:val="left"/>
      <w:pPr>
        <w:tabs>
          <w:tab w:val="num" w:pos="2496"/>
        </w:tabs>
        <w:ind w:left="2496" w:hanging="360"/>
      </w:pPr>
    </w:lvl>
    <w:lvl w:ilvl="2" w:tentative="1">
      <w:start w:val="1"/>
      <w:numFmt w:val="lowerLetter"/>
      <w:lvlText w:val="%3."/>
      <w:lvlJc w:val="left"/>
      <w:pPr>
        <w:tabs>
          <w:tab w:val="num" w:pos="3216"/>
        </w:tabs>
        <w:ind w:left="3216" w:hanging="360"/>
      </w:pPr>
    </w:lvl>
    <w:lvl w:ilvl="3" w:tentative="1">
      <w:start w:val="1"/>
      <w:numFmt w:val="lowerLetter"/>
      <w:lvlText w:val="%4."/>
      <w:lvlJc w:val="left"/>
      <w:pPr>
        <w:tabs>
          <w:tab w:val="num" w:pos="3936"/>
        </w:tabs>
        <w:ind w:left="3936" w:hanging="360"/>
      </w:pPr>
    </w:lvl>
    <w:lvl w:ilvl="4" w:tentative="1">
      <w:start w:val="1"/>
      <w:numFmt w:val="lowerLetter"/>
      <w:lvlText w:val="%5."/>
      <w:lvlJc w:val="left"/>
      <w:pPr>
        <w:tabs>
          <w:tab w:val="num" w:pos="4656"/>
        </w:tabs>
        <w:ind w:left="4656" w:hanging="360"/>
      </w:pPr>
    </w:lvl>
    <w:lvl w:ilvl="5" w:tentative="1">
      <w:start w:val="1"/>
      <w:numFmt w:val="lowerLetter"/>
      <w:lvlText w:val="%6."/>
      <w:lvlJc w:val="left"/>
      <w:pPr>
        <w:tabs>
          <w:tab w:val="num" w:pos="5376"/>
        </w:tabs>
        <w:ind w:left="5376" w:hanging="360"/>
      </w:pPr>
    </w:lvl>
    <w:lvl w:ilvl="6" w:tentative="1">
      <w:start w:val="1"/>
      <w:numFmt w:val="lowerLetter"/>
      <w:lvlText w:val="%7."/>
      <w:lvlJc w:val="left"/>
      <w:pPr>
        <w:tabs>
          <w:tab w:val="num" w:pos="6096"/>
        </w:tabs>
        <w:ind w:left="6096" w:hanging="360"/>
      </w:pPr>
    </w:lvl>
    <w:lvl w:ilvl="7" w:tentative="1">
      <w:start w:val="1"/>
      <w:numFmt w:val="lowerLetter"/>
      <w:lvlText w:val="%8."/>
      <w:lvlJc w:val="left"/>
      <w:pPr>
        <w:tabs>
          <w:tab w:val="num" w:pos="6816"/>
        </w:tabs>
        <w:ind w:left="6816" w:hanging="360"/>
      </w:pPr>
    </w:lvl>
    <w:lvl w:ilvl="8" w:tentative="1">
      <w:start w:val="1"/>
      <w:numFmt w:val="lowerLetter"/>
      <w:lvlText w:val="%9."/>
      <w:lvlJc w:val="left"/>
      <w:pPr>
        <w:tabs>
          <w:tab w:val="num" w:pos="7536"/>
        </w:tabs>
        <w:ind w:left="7536" w:hanging="360"/>
      </w:pPr>
    </w:lvl>
  </w:abstractNum>
  <w:abstractNum w:abstractNumId="60" w15:restartNumberingAfterBreak="0">
    <w:nsid w:val="5EACD425"/>
    <w:multiLevelType w:val="hybridMultilevel"/>
    <w:tmpl w:val="FFFFFFFF"/>
    <w:lvl w:ilvl="0" w:tplc="EA02D45C">
      <w:start w:val="1"/>
      <w:numFmt w:val="decimal"/>
      <w:lvlText w:val="%1."/>
      <w:lvlJc w:val="left"/>
      <w:pPr>
        <w:ind w:left="720" w:hanging="360"/>
      </w:pPr>
    </w:lvl>
    <w:lvl w:ilvl="1" w:tplc="5EFC79A8">
      <w:start w:val="1"/>
      <w:numFmt w:val="lowerLetter"/>
      <w:lvlText w:val="%2."/>
      <w:lvlJc w:val="left"/>
      <w:pPr>
        <w:ind w:left="1440" w:hanging="360"/>
      </w:pPr>
    </w:lvl>
    <w:lvl w:ilvl="2" w:tplc="AD5ACF34">
      <w:start w:val="1"/>
      <w:numFmt w:val="lowerRoman"/>
      <w:lvlText w:val="%3."/>
      <w:lvlJc w:val="right"/>
      <w:pPr>
        <w:ind w:left="2160" w:hanging="180"/>
      </w:pPr>
    </w:lvl>
    <w:lvl w:ilvl="3" w:tplc="A26CA820">
      <w:start w:val="1"/>
      <w:numFmt w:val="decimal"/>
      <w:lvlText w:val="%4."/>
      <w:lvlJc w:val="left"/>
      <w:pPr>
        <w:ind w:left="2880" w:hanging="360"/>
      </w:pPr>
    </w:lvl>
    <w:lvl w:ilvl="4" w:tplc="8188C290">
      <w:start w:val="1"/>
      <w:numFmt w:val="lowerLetter"/>
      <w:lvlText w:val="%5."/>
      <w:lvlJc w:val="left"/>
      <w:pPr>
        <w:ind w:left="3600" w:hanging="360"/>
      </w:pPr>
    </w:lvl>
    <w:lvl w:ilvl="5" w:tplc="C8445034">
      <w:start w:val="1"/>
      <w:numFmt w:val="lowerRoman"/>
      <w:lvlText w:val="%6."/>
      <w:lvlJc w:val="right"/>
      <w:pPr>
        <w:ind w:left="4320" w:hanging="180"/>
      </w:pPr>
    </w:lvl>
    <w:lvl w:ilvl="6" w:tplc="72520F9A">
      <w:start w:val="1"/>
      <w:numFmt w:val="decimal"/>
      <w:lvlText w:val="%7."/>
      <w:lvlJc w:val="left"/>
      <w:pPr>
        <w:ind w:left="5040" w:hanging="360"/>
      </w:pPr>
    </w:lvl>
    <w:lvl w:ilvl="7" w:tplc="FB8CF5BC">
      <w:start w:val="1"/>
      <w:numFmt w:val="lowerLetter"/>
      <w:lvlText w:val="%8."/>
      <w:lvlJc w:val="left"/>
      <w:pPr>
        <w:ind w:left="5760" w:hanging="360"/>
      </w:pPr>
    </w:lvl>
    <w:lvl w:ilvl="8" w:tplc="D8D895DC">
      <w:start w:val="1"/>
      <w:numFmt w:val="lowerRoman"/>
      <w:lvlText w:val="%9."/>
      <w:lvlJc w:val="right"/>
      <w:pPr>
        <w:ind w:left="6480" w:hanging="180"/>
      </w:pPr>
    </w:lvl>
  </w:abstractNum>
  <w:abstractNum w:abstractNumId="61" w15:restartNumberingAfterBreak="0">
    <w:nsid w:val="5EDD0E61"/>
    <w:multiLevelType w:val="singleLevel"/>
    <w:tmpl w:val="37E80CCE"/>
    <w:lvl w:ilvl="0">
      <w:start w:val="1"/>
      <w:numFmt w:val="bullet"/>
      <w:lvlText w:val="•"/>
      <w:lvlJc w:val="left"/>
      <w:pPr>
        <w:tabs>
          <w:tab w:val="num" w:pos="1560"/>
        </w:tabs>
        <w:ind w:left="1560" w:hanging="425"/>
      </w:pPr>
      <w:rPr>
        <w:rFonts w:ascii="Verdana" w:hAnsi="Verdana" w:hint="default"/>
      </w:rPr>
    </w:lvl>
  </w:abstractNum>
  <w:abstractNum w:abstractNumId="62" w15:restartNumberingAfterBreak="0">
    <w:nsid w:val="64623EE8"/>
    <w:multiLevelType w:val="multilevel"/>
    <w:tmpl w:val="0413001D"/>
    <w:styleLink w:val="Stijl2"/>
    <w:lvl w:ilvl="0">
      <w:start w:val="2"/>
      <w:numFmt w:val="decimal"/>
      <w:lvlText w:val="%1)"/>
      <w:lvlJc w:val="left"/>
      <w:pPr>
        <w:ind w:left="360" w:hanging="360"/>
      </w:pPr>
      <w:rPr>
        <w:color w:val="0070C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9ED653A"/>
    <w:multiLevelType w:val="multilevel"/>
    <w:tmpl w:val="3F34FD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3E4352"/>
    <w:multiLevelType w:val="multilevel"/>
    <w:tmpl w:val="CA908C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DAA51FD"/>
    <w:multiLevelType w:val="multilevel"/>
    <w:tmpl w:val="442CBDD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E11639D"/>
    <w:multiLevelType w:val="multilevel"/>
    <w:tmpl w:val="99F014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EF73696"/>
    <w:multiLevelType w:val="multilevel"/>
    <w:tmpl w:val="BF4658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1215319"/>
    <w:multiLevelType w:val="multilevel"/>
    <w:tmpl w:val="6F86C7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37107DF"/>
    <w:multiLevelType w:val="multilevel"/>
    <w:tmpl w:val="35929A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5366B48"/>
    <w:multiLevelType w:val="multilevel"/>
    <w:tmpl w:val="E4F64A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5697E55"/>
    <w:multiLevelType w:val="multilevel"/>
    <w:tmpl w:val="C0E0D2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6903BC8"/>
    <w:multiLevelType w:val="multilevel"/>
    <w:tmpl w:val="42261B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84F2DE8"/>
    <w:multiLevelType w:val="multilevel"/>
    <w:tmpl w:val="B30EC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86C0A9F"/>
    <w:multiLevelType w:val="hybridMultilevel"/>
    <w:tmpl w:val="A838FAD4"/>
    <w:lvl w:ilvl="0" w:tplc="28C0AEDC">
      <w:start w:val="1"/>
      <w:numFmt w:val="bullet"/>
      <w:pStyle w:val="Opsommingplattetekst"/>
      <w:lvlText w:val=""/>
      <w:lvlJc w:val="left"/>
      <w:pPr>
        <w:ind w:left="720" w:hanging="360"/>
      </w:pPr>
      <w:rPr>
        <w:rFonts w:ascii="Symbol" w:hAnsi="Symbol" w:hint="default"/>
      </w:rPr>
    </w:lvl>
    <w:lvl w:ilvl="1" w:tplc="A6A494D4">
      <w:numFmt w:val="bullet"/>
      <w:lvlText w:val="-"/>
      <w:lvlJc w:val="left"/>
      <w:pPr>
        <w:ind w:left="1440" w:hanging="360"/>
      </w:pPr>
      <w:rPr>
        <w:rFonts w:ascii="Tahoma" w:eastAsia="Calibri" w:hAnsi="Tahoma" w:cs="Tahom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5D0451"/>
    <w:multiLevelType w:val="multilevel"/>
    <w:tmpl w:val="AD1822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8B6C09"/>
    <w:multiLevelType w:val="hybridMultilevel"/>
    <w:tmpl w:val="CE9268FC"/>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77" w15:restartNumberingAfterBreak="0">
    <w:nsid w:val="7A914EEC"/>
    <w:multiLevelType w:val="multilevel"/>
    <w:tmpl w:val="117641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CDD7251"/>
    <w:multiLevelType w:val="multilevel"/>
    <w:tmpl w:val="A62EE4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2230811">
    <w:abstractNumId w:val="49"/>
  </w:num>
  <w:num w:numId="2" w16cid:durableId="617417670">
    <w:abstractNumId w:val="45"/>
  </w:num>
  <w:num w:numId="3" w16cid:durableId="1358890710">
    <w:abstractNumId w:val="62"/>
  </w:num>
  <w:num w:numId="4" w16cid:durableId="929201059">
    <w:abstractNumId w:val="34"/>
  </w:num>
  <w:num w:numId="5" w16cid:durableId="1248463703">
    <w:abstractNumId w:val="40"/>
  </w:num>
  <w:num w:numId="6" w16cid:durableId="754477832">
    <w:abstractNumId w:val="74"/>
  </w:num>
  <w:num w:numId="7" w16cid:durableId="1534465615">
    <w:abstractNumId w:val="22"/>
  </w:num>
  <w:num w:numId="8" w16cid:durableId="1345325253">
    <w:abstractNumId w:val="1"/>
  </w:num>
  <w:num w:numId="9" w16cid:durableId="1992980839">
    <w:abstractNumId w:val="0"/>
  </w:num>
  <w:num w:numId="10" w16cid:durableId="1409569224">
    <w:abstractNumId w:val="61"/>
  </w:num>
  <w:num w:numId="11" w16cid:durableId="1700231073">
    <w:abstractNumId w:val="33"/>
  </w:num>
  <w:num w:numId="12" w16cid:durableId="1429503057">
    <w:abstractNumId w:val="76"/>
  </w:num>
  <w:num w:numId="13" w16cid:durableId="381754117">
    <w:abstractNumId w:val="46"/>
  </w:num>
  <w:num w:numId="14" w16cid:durableId="750270906">
    <w:abstractNumId w:val="30"/>
  </w:num>
  <w:num w:numId="15" w16cid:durableId="1000044307">
    <w:abstractNumId w:val="13"/>
  </w:num>
  <w:num w:numId="16" w16cid:durableId="1055785122">
    <w:abstractNumId w:val="63"/>
  </w:num>
  <w:num w:numId="17" w16cid:durableId="673267790">
    <w:abstractNumId w:val="64"/>
  </w:num>
  <w:num w:numId="18" w16cid:durableId="1897620386">
    <w:abstractNumId w:val="47"/>
  </w:num>
  <w:num w:numId="19" w16cid:durableId="493490041">
    <w:abstractNumId w:val="3"/>
  </w:num>
  <w:num w:numId="20" w16cid:durableId="1039891976">
    <w:abstractNumId w:val="42"/>
  </w:num>
  <w:num w:numId="21" w16cid:durableId="1576237603">
    <w:abstractNumId w:val="56"/>
  </w:num>
  <w:num w:numId="22" w16cid:durableId="109594191">
    <w:abstractNumId w:val="72"/>
  </w:num>
  <w:num w:numId="23" w16cid:durableId="1960257372">
    <w:abstractNumId w:val="4"/>
  </w:num>
  <w:num w:numId="24" w16cid:durableId="449864172">
    <w:abstractNumId w:val="38"/>
  </w:num>
  <w:num w:numId="25" w16cid:durableId="1407648332">
    <w:abstractNumId w:val="50"/>
  </w:num>
  <w:num w:numId="26" w16cid:durableId="753625277">
    <w:abstractNumId w:val="59"/>
  </w:num>
  <w:num w:numId="27" w16cid:durableId="1935087003">
    <w:abstractNumId w:val="58"/>
  </w:num>
  <w:num w:numId="28" w16cid:durableId="572928763">
    <w:abstractNumId w:val="18"/>
  </w:num>
  <w:num w:numId="29" w16cid:durableId="1111172251">
    <w:abstractNumId w:val="21"/>
  </w:num>
  <w:num w:numId="30" w16cid:durableId="1692292281">
    <w:abstractNumId w:val="17"/>
  </w:num>
  <w:num w:numId="31" w16cid:durableId="103775004">
    <w:abstractNumId w:val="6"/>
  </w:num>
  <w:num w:numId="32" w16cid:durableId="2022508891">
    <w:abstractNumId w:val="31"/>
  </w:num>
  <w:num w:numId="33" w16cid:durableId="1727297740">
    <w:abstractNumId w:val="37"/>
  </w:num>
  <w:num w:numId="34" w16cid:durableId="1189560682">
    <w:abstractNumId w:val="52"/>
  </w:num>
  <w:num w:numId="35" w16cid:durableId="1407653757">
    <w:abstractNumId w:val="25"/>
  </w:num>
  <w:num w:numId="36" w16cid:durableId="1571189470">
    <w:abstractNumId w:val="68"/>
  </w:num>
  <w:num w:numId="37" w16cid:durableId="1386106674">
    <w:abstractNumId w:val="32"/>
  </w:num>
  <w:num w:numId="38" w16cid:durableId="1975522403">
    <w:abstractNumId w:val="67"/>
  </w:num>
  <w:num w:numId="39" w16cid:durableId="2044355027">
    <w:abstractNumId w:val="24"/>
  </w:num>
  <w:num w:numId="40" w16cid:durableId="983850211">
    <w:abstractNumId w:val="14"/>
  </w:num>
  <w:num w:numId="41" w16cid:durableId="1455975734">
    <w:abstractNumId w:val="48"/>
  </w:num>
  <w:num w:numId="42" w16cid:durableId="914240304">
    <w:abstractNumId w:val="7"/>
  </w:num>
  <w:num w:numId="43" w16cid:durableId="490297096">
    <w:abstractNumId w:val="9"/>
  </w:num>
  <w:num w:numId="44" w16cid:durableId="1001470245">
    <w:abstractNumId w:val="10"/>
  </w:num>
  <w:num w:numId="45" w16cid:durableId="410126163">
    <w:abstractNumId w:val="8"/>
  </w:num>
  <w:num w:numId="46" w16cid:durableId="2080589492">
    <w:abstractNumId w:val="23"/>
  </w:num>
  <w:num w:numId="47" w16cid:durableId="1042440211">
    <w:abstractNumId w:val="35"/>
  </w:num>
  <w:num w:numId="48" w16cid:durableId="1656491321">
    <w:abstractNumId w:val="77"/>
  </w:num>
  <w:num w:numId="49" w16cid:durableId="765735829">
    <w:abstractNumId w:val="69"/>
  </w:num>
  <w:num w:numId="50" w16cid:durableId="1461143301">
    <w:abstractNumId w:val="36"/>
  </w:num>
  <w:num w:numId="51" w16cid:durableId="1179352528">
    <w:abstractNumId w:val="53"/>
  </w:num>
  <w:num w:numId="52" w16cid:durableId="1828746064">
    <w:abstractNumId w:val="75"/>
  </w:num>
  <w:num w:numId="53" w16cid:durableId="984621837">
    <w:abstractNumId w:val="19"/>
  </w:num>
  <w:num w:numId="54" w16cid:durableId="1695114667">
    <w:abstractNumId w:val="11"/>
  </w:num>
  <w:num w:numId="55" w16cid:durableId="989093194">
    <w:abstractNumId w:val="39"/>
  </w:num>
  <w:num w:numId="56" w16cid:durableId="941566630">
    <w:abstractNumId w:val="57"/>
  </w:num>
  <w:num w:numId="57" w16cid:durableId="533156694">
    <w:abstractNumId w:val="43"/>
  </w:num>
  <w:num w:numId="58" w16cid:durableId="1383678386">
    <w:abstractNumId w:val="51"/>
  </w:num>
  <w:num w:numId="59" w16cid:durableId="190146904">
    <w:abstractNumId w:val="78"/>
  </w:num>
  <w:num w:numId="60" w16cid:durableId="743840545">
    <w:abstractNumId w:val="41"/>
  </w:num>
  <w:num w:numId="61" w16cid:durableId="1706130752">
    <w:abstractNumId w:val="66"/>
  </w:num>
  <w:num w:numId="62" w16cid:durableId="3945860">
    <w:abstractNumId w:val="73"/>
  </w:num>
  <w:num w:numId="63" w16cid:durableId="1460952847">
    <w:abstractNumId w:val="54"/>
  </w:num>
  <w:num w:numId="64" w16cid:durableId="2040007795">
    <w:abstractNumId w:val="16"/>
  </w:num>
  <w:num w:numId="65" w16cid:durableId="1227766323">
    <w:abstractNumId w:val="44"/>
  </w:num>
  <w:num w:numId="66" w16cid:durableId="1590655510">
    <w:abstractNumId w:val="70"/>
  </w:num>
  <w:num w:numId="67" w16cid:durableId="89937573">
    <w:abstractNumId w:val="5"/>
  </w:num>
  <w:num w:numId="68" w16cid:durableId="1075740496">
    <w:abstractNumId w:val="55"/>
  </w:num>
  <w:num w:numId="69" w16cid:durableId="947084371">
    <w:abstractNumId w:val="65"/>
  </w:num>
  <w:num w:numId="70" w16cid:durableId="1844471581">
    <w:abstractNumId w:val="29"/>
  </w:num>
  <w:num w:numId="71" w16cid:durableId="2061399608">
    <w:abstractNumId w:val="20"/>
  </w:num>
  <w:num w:numId="72" w16cid:durableId="1016150736">
    <w:abstractNumId w:val="12"/>
  </w:num>
  <w:num w:numId="73" w16cid:durableId="433744218">
    <w:abstractNumId w:val="15"/>
  </w:num>
  <w:num w:numId="74" w16cid:durableId="1596551991">
    <w:abstractNumId w:val="71"/>
  </w:num>
  <w:num w:numId="75" w16cid:durableId="1081173986">
    <w:abstractNumId w:val="27"/>
  </w:num>
  <w:num w:numId="76" w16cid:durableId="1501776367">
    <w:abstractNumId w:val="60"/>
  </w:num>
  <w:num w:numId="77" w16cid:durableId="1571577476">
    <w:abstractNumId w:val="26"/>
  </w:num>
  <w:num w:numId="78" w16cid:durableId="1391222639">
    <w:abstractNumId w:val="2"/>
  </w:num>
  <w:num w:numId="79" w16cid:durableId="180516539">
    <w:abstractNumId w:val="2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A21"/>
    <w:rsid w:val="000008EC"/>
    <w:rsid w:val="00000E07"/>
    <w:rsid w:val="00001347"/>
    <w:rsid w:val="00001649"/>
    <w:rsid w:val="00001D1E"/>
    <w:rsid w:val="00001D74"/>
    <w:rsid w:val="00001F4E"/>
    <w:rsid w:val="0000293C"/>
    <w:rsid w:val="00003B93"/>
    <w:rsid w:val="00003E90"/>
    <w:rsid w:val="0000442A"/>
    <w:rsid w:val="0000488F"/>
    <w:rsid w:val="00004E14"/>
    <w:rsid w:val="00004FD4"/>
    <w:rsid w:val="00005564"/>
    <w:rsid w:val="00006A1D"/>
    <w:rsid w:val="000071E7"/>
    <w:rsid w:val="00007ADC"/>
    <w:rsid w:val="00010935"/>
    <w:rsid w:val="000115AE"/>
    <w:rsid w:val="000117B2"/>
    <w:rsid w:val="00011934"/>
    <w:rsid w:val="00012252"/>
    <w:rsid w:val="0001228E"/>
    <w:rsid w:val="00012440"/>
    <w:rsid w:val="0001258A"/>
    <w:rsid w:val="00012A37"/>
    <w:rsid w:val="00013FFF"/>
    <w:rsid w:val="000148A9"/>
    <w:rsid w:val="00014E2D"/>
    <w:rsid w:val="0001509C"/>
    <w:rsid w:val="000157C9"/>
    <w:rsid w:val="00015847"/>
    <w:rsid w:val="00016269"/>
    <w:rsid w:val="00017FDA"/>
    <w:rsid w:val="0002050E"/>
    <w:rsid w:val="00020608"/>
    <w:rsid w:val="0002131A"/>
    <w:rsid w:val="00021517"/>
    <w:rsid w:val="00021D96"/>
    <w:rsid w:val="00023192"/>
    <w:rsid w:val="00023871"/>
    <w:rsid w:val="00023F89"/>
    <w:rsid w:val="0002412B"/>
    <w:rsid w:val="00024F21"/>
    <w:rsid w:val="000257F7"/>
    <w:rsid w:val="00025D26"/>
    <w:rsid w:val="00025E79"/>
    <w:rsid w:val="000261F1"/>
    <w:rsid w:val="00026C68"/>
    <w:rsid w:val="00030900"/>
    <w:rsid w:val="00031342"/>
    <w:rsid w:val="00032984"/>
    <w:rsid w:val="000330F8"/>
    <w:rsid w:val="00033444"/>
    <w:rsid w:val="00033480"/>
    <w:rsid w:val="0003363D"/>
    <w:rsid w:val="00033814"/>
    <w:rsid w:val="00034852"/>
    <w:rsid w:val="00034879"/>
    <w:rsid w:val="00034A32"/>
    <w:rsid w:val="00034AA0"/>
    <w:rsid w:val="00036B80"/>
    <w:rsid w:val="0004039B"/>
    <w:rsid w:val="000409C9"/>
    <w:rsid w:val="00040C63"/>
    <w:rsid w:val="000410A3"/>
    <w:rsid w:val="00041520"/>
    <w:rsid w:val="000415A4"/>
    <w:rsid w:val="0004220B"/>
    <w:rsid w:val="00042A57"/>
    <w:rsid w:val="00042D59"/>
    <w:rsid w:val="00043360"/>
    <w:rsid w:val="0004387F"/>
    <w:rsid w:val="00043DAA"/>
    <w:rsid w:val="00045EB0"/>
    <w:rsid w:val="00046037"/>
    <w:rsid w:val="000463B1"/>
    <w:rsid w:val="00047F01"/>
    <w:rsid w:val="0005080A"/>
    <w:rsid w:val="00051770"/>
    <w:rsid w:val="00052484"/>
    <w:rsid w:val="00052943"/>
    <w:rsid w:val="000534A7"/>
    <w:rsid w:val="00053BF5"/>
    <w:rsid w:val="00053D59"/>
    <w:rsid w:val="0005430F"/>
    <w:rsid w:val="00054E0F"/>
    <w:rsid w:val="000550EF"/>
    <w:rsid w:val="0005581E"/>
    <w:rsid w:val="00055ADC"/>
    <w:rsid w:val="0005610D"/>
    <w:rsid w:val="000561BB"/>
    <w:rsid w:val="000576F4"/>
    <w:rsid w:val="00057DF5"/>
    <w:rsid w:val="00057EDC"/>
    <w:rsid w:val="000602B6"/>
    <w:rsid w:val="00060538"/>
    <w:rsid w:val="00060655"/>
    <w:rsid w:val="00060AA9"/>
    <w:rsid w:val="00061060"/>
    <w:rsid w:val="000618FF"/>
    <w:rsid w:val="00061C0A"/>
    <w:rsid w:val="00061F18"/>
    <w:rsid w:val="00062301"/>
    <w:rsid w:val="00062326"/>
    <w:rsid w:val="000624E9"/>
    <w:rsid w:val="00062789"/>
    <w:rsid w:val="00062F2A"/>
    <w:rsid w:val="00063527"/>
    <w:rsid w:val="0006374E"/>
    <w:rsid w:val="000638CF"/>
    <w:rsid w:val="000639D4"/>
    <w:rsid w:val="00064194"/>
    <w:rsid w:val="000643A5"/>
    <w:rsid w:val="000643B6"/>
    <w:rsid w:val="00064A77"/>
    <w:rsid w:val="0006553D"/>
    <w:rsid w:val="00065F6A"/>
    <w:rsid w:val="00066CAA"/>
    <w:rsid w:val="00067434"/>
    <w:rsid w:val="00067AF3"/>
    <w:rsid w:val="00067CD7"/>
    <w:rsid w:val="00070AD3"/>
    <w:rsid w:val="000712EC"/>
    <w:rsid w:val="00071398"/>
    <w:rsid w:val="0007190E"/>
    <w:rsid w:val="000720C0"/>
    <w:rsid w:val="00072A7D"/>
    <w:rsid w:val="00072E96"/>
    <w:rsid w:val="00074321"/>
    <w:rsid w:val="0007453B"/>
    <w:rsid w:val="00074ADB"/>
    <w:rsid w:val="00075F8B"/>
    <w:rsid w:val="00076080"/>
    <w:rsid w:val="00076846"/>
    <w:rsid w:val="00076904"/>
    <w:rsid w:val="00076A3C"/>
    <w:rsid w:val="000778F7"/>
    <w:rsid w:val="00077A3E"/>
    <w:rsid w:val="00077E64"/>
    <w:rsid w:val="00077E7B"/>
    <w:rsid w:val="000806F8"/>
    <w:rsid w:val="00080F0E"/>
    <w:rsid w:val="00081533"/>
    <w:rsid w:val="00082065"/>
    <w:rsid w:val="000823E4"/>
    <w:rsid w:val="00082649"/>
    <w:rsid w:val="00082AE8"/>
    <w:rsid w:val="00083444"/>
    <w:rsid w:val="0008350D"/>
    <w:rsid w:val="00083E84"/>
    <w:rsid w:val="000842A1"/>
    <w:rsid w:val="0008441C"/>
    <w:rsid w:val="00084818"/>
    <w:rsid w:val="000848E6"/>
    <w:rsid w:val="000848FF"/>
    <w:rsid w:val="00084AC8"/>
    <w:rsid w:val="00084B14"/>
    <w:rsid w:val="000859B4"/>
    <w:rsid w:val="00087758"/>
    <w:rsid w:val="00090596"/>
    <w:rsid w:val="000905D7"/>
    <w:rsid w:val="00090B4F"/>
    <w:rsid w:val="00090F39"/>
    <w:rsid w:val="00093CE2"/>
    <w:rsid w:val="00094455"/>
    <w:rsid w:val="000949D4"/>
    <w:rsid w:val="00094C65"/>
    <w:rsid w:val="00094DDA"/>
    <w:rsid w:val="00095312"/>
    <w:rsid w:val="000959A1"/>
    <w:rsid w:val="0009740D"/>
    <w:rsid w:val="00097809"/>
    <w:rsid w:val="00097E9E"/>
    <w:rsid w:val="00097FB4"/>
    <w:rsid w:val="000A0205"/>
    <w:rsid w:val="000A0E10"/>
    <w:rsid w:val="000A17EB"/>
    <w:rsid w:val="000A1A7F"/>
    <w:rsid w:val="000A2474"/>
    <w:rsid w:val="000A2530"/>
    <w:rsid w:val="000A2AE9"/>
    <w:rsid w:val="000A2E8C"/>
    <w:rsid w:val="000A319B"/>
    <w:rsid w:val="000A3384"/>
    <w:rsid w:val="000A3801"/>
    <w:rsid w:val="000A3D12"/>
    <w:rsid w:val="000A4412"/>
    <w:rsid w:val="000A494B"/>
    <w:rsid w:val="000A7DAC"/>
    <w:rsid w:val="000B0C78"/>
    <w:rsid w:val="000B17E2"/>
    <w:rsid w:val="000B1BFF"/>
    <w:rsid w:val="000B1D27"/>
    <w:rsid w:val="000B1FC7"/>
    <w:rsid w:val="000B25B6"/>
    <w:rsid w:val="000B27E6"/>
    <w:rsid w:val="000B2C13"/>
    <w:rsid w:val="000B35B5"/>
    <w:rsid w:val="000B3FB7"/>
    <w:rsid w:val="000B4420"/>
    <w:rsid w:val="000B5675"/>
    <w:rsid w:val="000B5EAD"/>
    <w:rsid w:val="000B66E5"/>
    <w:rsid w:val="000B68CD"/>
    <w:rsid w:val="000B6F03"/>
    <w:rsid w:val="000B6FBD"/>
    <w:rsid w:val="000B743F"/>
    <w:rsid w:val="000B7F28"/>
    <w:rsid w:val="000C02D9"/>
    <w:rsid w:val="000C1291"/>
    <w:rsid w:val="000C2096"/>
    <w:rsid w:val="000C2756"/>
    <w:rsid w:val="000C3786"/>
    <w:rsid w:val="000C3A74"/>
    <w:rsid w:val="000C4275"/>
    <w:rsid w:val="000C4649"/>
    <w:rsid w:val="000C63BB"/>
    <w:rsid w:val="000C657D"/>
    <w:rsid w:val="000C66AA"/>
    <w:rsid w:val="000C6B3D"/>
    <w:rsid w:val="000C7307"/>
    <w:rsid w:val="000D0122"/>
    <w:rsid w:val="000D0E31"/>
    <w:rsid w:val="000D1307"/>
    <w:rsid w:val="000D1414"/>
    <w:rsid w:val="000D165D"/>
    <w:rsid w:val="000D29F7"/>
    <w:rsid w:val="000D2C81"/>
    <w:rsid w:val="000D34DE"/>
    <w:rsid w:val="000D369D"/>
    <w:rsid w:val="000D489F"/>
    <w:rsid w:val="000D4B5D"/>
    <w:rsid w:val="000D7409"/>
    <w:rsid w:val="000D79CA"/>
    <w:rsid w:val="000D79F5"/>
    <w:rsid w:val="000D7AA0"/>
    <w:rsid w:val="000E03E6"/>
    <w:rsid w:val="000E04AF"/>
    <w:rsid w:val="000E0A80"/>
    <w:rsid w:val="000E1193"/>
    <w:rsid w:val="000E18C6"/>
    <w:rsid w:val="000E1F93"/>
    <w:rsid w:val="000E2C56"/>
    <w:rsid w:val="000E31C7"/>
    <w:rsid w:val="000E373C"/>
    <w:rsid w:val="000E3819"/>
    <w:rsid w:val="000E3E8B"/>
    <w:rsid w:val="000E4601"/>
    <w:rsid w:val="000E4998"/>
    <w:rsid w:val="000E5715"/>
    <w:rsid w:val="000E5D21"/>
    <w:rsid w:val="000E5E9D"/>
    <w:rsid w:val="000E7F97"/>
    <w:rsid w:val="000F008D"/>
    <w:rsid w:val="000F0614"/>
    <w:rsid w:val="000F0B8D"/>
    <w:rsid w:val="000F16EC"/>
    <w:rsid w:val="000F173F"/>
    <w:rsid w:val="000F2008"/>
    <w:rsid w:val="000F28B1"/>
    <w:rsid w:val="000F2DA9"/>
    <w:rsid w:val="000F31E7"/>
    <w:rsid w:val="000F4004"/>
    <w:rsid w:val="000F4A78"/>
    <w:rsid w:val="000F4AF0"/>
    <w:rsid w:val="000F55F8"/>
    <w:rsid w:val="000F5C98"/>
    <w:rsid w:val="000F5CA1"/>
    <w:rsid w:val="000F643D"/>
    <w:rsid w:val="000F6864"/>
    <w:rsid w:val="000F6E82"/>
    <w:rsid w:val="000F76F6"/>
    <w:rsid w:val="000F7A64"/>
    <w:rsid w:val="000F7A90"/>
    <w:rsid w:val="00100014"/>
    <w:rsid w:val="00101441"/>
    <w:rsid w:val="00101CEA"/>
    <w:rsid w:val="001020CF"/>
    <w:rsid w:val="00102C49"/>
    <w:rsid w:val="001031A9"/>
    <w:rsid w:val="001037C0"/>
    <w:rsid w:val="00103D2B"/>
    <w:rsid w:val="00103FD2"/>
    <w:rsid w:val="00104C44"/>
    <w:rsid w:val="00105FC0"/>
    <w:rsid w:val="001069DD"/>
    <w:rsid w:val="001101FB"/>
    <w:rsid w:val="00110F7A"/>
    <w:rsid w:val="0011116F"/>
    <w:rsid w:val="00111345"/>
    <w:rsid w:val="0011138A"/>
    <w:rsid w:val="0011190D"/>
    <w:rsid w:val="00111E78"/>
    <w:rsid w:val="001123D4"/>
    <w:rsid w:val="0011269C"/>
    <w:rsid w:val="00112ED4"/>
    <w:rsid w:val="001131C6"/>
    <w:rsid w:val="00113618"/>
    <w:rsid w:val="00113F8A"/>
    <w:rsid w:val="00114FB2"/>
    <w:rsid w:val="00115426"/>
    <w:rsid w:val="00115733"/>
    <w:rsid w:val="001158D7"/>
    <w:rsid w:val="001159B2"/>
    <w:rsid w:val="00115C94"/>
    <w:rsid w:val="001168B2"/>
    <w:rsid w:val="00116A9A"/>
    <w:rsid w:val="001178C1"/>
    <w:rsid w:val="00117AC7"/>
    <w:rsid w:val="001203CE"/>
    <w:rsid w:val="00121465"/>
    <w:rsid w:val="001214BF"/>
    <w:rsid w:val="001220AC"/>
    <w:rsid w:val="001229A5"/>
    <w:rsid w:val="00122ACA"/>
    <w:rsid w:val="00122B16"/>
    <w:rsid w:val="00122EE2"/>
    <w:rsid w:val="00122F8E"/>
    <w:rsid w:val="0012370B"/>
    <w:rsid w:val="0012381F"/>
    <w:rsid w:val="00124EC8"/>
    <w:rsid w:val="00125612"/>
    <w:rsid w:val="001256CE"/>
    <w:rsid w:val="0012595D"/>
    <w:rsid w:val="001261F6"/>
    <w:rsid w:val="0012642A"/>
    <w:rsid w:val="001267EE"/>
    <w:rsid w:val="00126B9B"/>
    <w:rsid w:val="00127CE0"/>
    <w:rsid w:val="00130222"/>
    <w:rsid w:val="001308B0"/>
    <w:rsid w:val="00130C30"/>
    <w:rsid w:val="0013111B"/>
    <w:rsid w:val="00131632"/>
    <w:rsid w:val="001319DE"/>
    <w:rsid w:val="00131E32"/>
    <w:rsid w:val="00131F78"/>
    <w:rsid w:val="001324F5"/>
    <w:rsid w:val="0013271D"/>
    <w:rsid w:val="00132AD9"/>
    <w:rsid w:val="00132C37"/>
    <w:rsid w:val="00132F0F"/>
    <w:rsid w:val="00132F55"/>
    <w:rsid w:val="00133331"/>
    <w:rsid w:val="001333F7"/>
    <w:rsid w:val="001343EE"/>
    <w:rsid w:val="00134E5D"/>
    <w:rsid w:val="00135B61"/>
    <w:rsid w:val="00136A08"/>
    <w:rsid w:val="0013713C"/>
    <w:rsid w:val="00137616"/>
    <w:rsid w:val="001379B4"/>
    <w:rsid w:val="00137C5D"/>
    <w:rsid w:val="00137DCB"/>
    <w:rsid w:val="00137E79"/>
    <w:rsid w:val="00140BAA"/>
    <w:rsid w:val="001421BC"/>
    <w:rsid w:val="00142435"/>
    <w:rsid w:val="00142A3B"/>
    <w:rsid w:val="001432B0"/>
    <w:rsid w:val="001435D2"/>
    <w:rsid w:val="00143C5E"/>
    <w:rsid w:val="00143F32"/>
    <w:rsid w:val="00143FB1"/>
    <w:rsid w:val="00144496"/>
    <w:rsid w:val="001444AE"/>
    <w:rsid w:val="0014489B"/>
    <w:rsid w:val="00144DB5"/>
    <w:rsid w:val="00145A6A"/>
    <w:rsid w:val="00145C0E"/>
    <w:rsid w:val="00145DA9"/>
    <w:rsid w:val="0014668F"/>
    <w:rsid w:val="00146FD3"/>
    <w:rsid w:val="00147049"/>
    <w:rsid w:val="00150C71"/>
    <w:rsid w:val="00151E19"/>
    <w:rsid w:val="00151F0D"/>
    <w:rsid w:val="0015207C"/>
    <w:rsid w:val="00152458"/>
    <w:rsid w:val="0015260B"/>
    <w:rsid w:val="00153A0B"/>
    <w:rsid w:val="001547BC"/>
    <w:rsid w:val="0015636F"/>
    <w:rsid w:val="001567A8"/>
    <w:rsid w:val="0015685A"/>
    <w:rsid w:val="00157241"/>
    <w:rsid w:val="001575CD"/>
    <w:rsid w:val="00157806"/>
    <w:rsid w:val="0016037E"/>
    <w:rsid w:val="001610B2"/>
    <w:rsid w:val="001621F1"/>
    <w:rsid w:val="00162266"/>
    <w:rsid w:val="00162952"/>
    <w:rsid w:val="00163859"/>
    <w:rsid w:val="00163A20"/>
    <w:rsid w:val="00163BD4"/>
    <w:rsid w:val="00163EAF"/>
    <w:rsid w:val="00164B53"/>
    <w:rsid w:val="00164C33"/>
    <w:rsid w:val="00164E89"/>
    <w:rsid w:val="0016537D"/>
    <w:rsid w:val="001657E7"/>
    <w:rsid w:val="00165812"/>
    <w:rsid w:val="00165938"/>
    <w:rsid w:val="0016679C"/>
    <w:rsid w:val="0016684E"/>
    <w:rsid w:val="00167077"/>
    <w:rsid w:val="0017022A"/>
    <w:rsid w:val="00170FBC"/>
    <w:rsid w:val="00171FDC"/>
    <w:rsid w:val="00172640"/>
    <w:rsid w:val="00172766"/>
    <w:rsid w:val="00172BD0"/>
    <w:rsid w:val="00173C15"/>
    <w:rsid w:val="00174590"/>
    <w:rsid w:val="00174698"/>
    <w:rsid w:val="0017535C"/>
    <w:rsid w:val="001755E8"/>
    <w:rsid w:val="001757F4"/>
    <w:rsid w:val="001758D2"/>
    <w:rsid w:val="0017648C"/>
    <w:rsid w:val="001769D3"/>
    <w:rsid w:val="00180FA7"/>
    <w:rsid w:val="0018154C"/>
    <w:rsid w:val="00181F0D"/>
    <w:rsid w:val="00182893"/>
    <w:rsid w:val="00182C8B"/>
    <w:rsid w:val="00183026"/>
    <w:rsid w:val="00183235"/>
    <w:rsid w:val="001842A5"/>
    <w:rsid w:val="0018479E"/>
    <w:rsid w:val="00184891"/>
    <w:rsid w:val="001852B9"/>
    <w:rsid w:val="001854B9"/>
    <w:rsid w:val="00185753"/>
    <w:rsid w:val="00186C22"/>
    <w:rsid w:val="0018788F"/>
    <w:rsid w:val="00187E96"/>
    <w:rsid w:val="001901E7"/>
    <w:rsid w:val="00191221"/>
    <w:rsid w:val="00191523"/>
    <w:rsid w:val="001924CC"/>
    <w:rsid w:val="001929C0"/>
    <w:rsid w:val="00193D29"/>
    <w:rsid w:val="0019492E"/>
    <w:rsid w:val="00194CF2"/>
    <w:rsid w:val="001959FC"/>
    <w:rsid w:val="00195BFA"/>
    <w:rsid w:val="0019677A"/>
    <w:rsid w:val="00196B9B"/>
    <w:rsid w:val="00196CCC"/>
    <w:rsid w:val="001A0217"/>
    <w:rsid w:val="001A6842"/>
    <w:rsid w:val="001A7569"/>
    <w:rsid w:val="001A7B18"/>
    <w:rsid w:val="001B0244"/>
    <w:rsid w:val="001B0592"/>
    <w:rsid w:val="001B0917"/>
    <w:rsid w:val="001B23C5"/>
    <w:rsid w:val="001B2E29"/>
    <w:rsid w:val="001B3AB3"/>
    <w:rsid w:val="001B3D9D"/>
    <w:rsid w:val="001B4220"/>
    <w:rsid w:val="001B4855"/>
    <w:rsid w:val="001B4E54"/>
    <w:rsid w:val="001B4FC3"/>
    <w:rsid w:val="001B518A"/>
    <w:rsid w:val="001B5B08"/>
    <w:rsid w:val="001B5DC5"/>
    <w:rsid w:val="001B65A3"/>
    <w:rsid w:val="001B660F"/>
    <w:rsid w:val="001B6862"/>
    <w:rsid w:val="001B7346"/>
    <w:rsid w:val="001B7C7A"/>
    <w:rsid w:val="001B7FAB"/>
    <w:rsid w:val="001C0992"/>
    <w:rsid w:val="001C132C"/>
    <w:rsid w:val="001C1439"/>
    <w:rsid w:val="001C1E1D"/>
    <w:rsid w:val="001C3024"/>
    <w:rsid w:val="001C3148"/>
    <w:rsid w:val="001C3C3A"/>
    <w:rsid w:val="001C43F0"/>
    <w:rsid w:val="001C4AE5"/>
    <w:rsid w:val="001C5220"/>
    <w:rsid w:val="001C5306"/>
    <w:rsid w:val="001C5C68"/>
    <w:rsid w:val="001C676A"/>
    <w:rsid w:val="001C6962"/>
    <w:rsid w:val="001C6987"/>
    <w:rsid w:val="001C6B94"/>
    <w:rsid w:val="001C6DD7"/>
    <w:rsid w:val="001C756E"/>
    <w:rsid w:val="001D07DA"/>
    <w:rsid w:val="001D08B8"/>
    <w:rsid w:val="001D08F3"/>
    <w:rsid w:val="001D0C98"/>
    <w:rsid w:val="001D0F7A"/>
    <w:rsid w:val="001D1406"/>
    <w:rsid w:val="001D21CC"/>
    <w:rsid w:val="001D2572"/>
    <w:rsid w:val="001D2D69"/>
    <w:rsid w:val="001D4C7F"/>
    <w:rsid w:val="001D4DF6"/>
    <w:rsid w:val="001D5C61"/>
    <w:rsid w:val="001D5C96"/>
    <w:rsid w:val="001D5F42"/>
    <w:rsid w:val="001D6124"/>
    <w:rsid w:val="001D686B"/>
    <w:rsid w:val="001D69EB"/>
    <w:rsid w:val="001D6A0F"/>
    <w:rsid w:val="001D6DF4"/>
    <w:rsid w:val="001D7216"/>
    <w:rsid w:val="001D7750"/>
    <w:rsid w:val="001E035B"/>
    <w:rsid w:val="001E285D"/>
    <w:rsid w:val="001E297E"/>
    <w:rsid w:val="001E2C65"/>
    <w:rsid w:val="001E3163"/>
    <w:rsid w:val="001E333F"/>
    <w:rsid w:val="001E3847"/>
    <w:rsid w:val="001E39E3"/>
    <w:rsid w:val="001E3ABE"/>
    <w:rsid w:val="001E4BC9"/>
    <w:rsid w:val="001E4C80"/>
    <w:rsid w:val="001E505C"/>
    <w:rsid w:val="001E5863"/>
    <w:rsid w:val="001E5B36"/>
    <w:rsid w:val="001E618B"/>
    <w:rsid w:val="001E6243"/>
    <w:rsid w:val="001E62CF"/>
    <w:rsid w:val="001E6A84"/>
    <w:rsid w:val="001E770E"/>
    <w:rsid w:val="001F03BF"/>
    <w:rsid w:val="001F09F5"/>
    <w:rsid w:val="001F1CF3"/>
    <w:rsid w:val="001F2527"/>
    <w:rsid w:val="001F2FB0"/>
    <w:rsid w:val="001F38C8"/>
    <w:rsid w:val="001F40BF"/>
    <w:rsid w:val="001F4170"/>
    <w:rsid w:val="001F4AF9"/>
    <w:rsid w:val="001F5060"/>
    <w:rsid w:val="001F6BA1"/>
    <w:rsid w:val="001F6C0A"/>
    <w:rsid w:val="001F6E5F"/>
    <w:rsid w:val="001F79CF"/>
    <w:rsid w:val="00200153"/>
    <w:rsid w:val="0020051D"/>
    <w:rsid w:val="00200E73"/>
    <w:rsid w:val="00201034"/>
    <w:rsid w:val="002016D4"/>
    <w:rsid w:val="002016E8"/>
    <w:rsid w:val="00201DD8"/>
    <w:rsid w:val="0020202B"/>
    <w:rsid w:val="0020312A"/>
    <w:rsid w:val="002035D8"/>
    <w:rsid w:val="0020390D"/>
    <w:rsid w:val="00203DCF"/>
    <w:rsid w:val="00204E80"/>
    <w:rsid w:val="00206057"/>
    <w:rsid w:val="00211A03"/>
    <w:rsid w:val="002125F9"/>
    <w:rsid w:val="00213379"/>
    <w:rsid w:val="0021361B"/>
    <w:rsid w:val="002144DE"/>
    <w:rsid w:val="002145AD"/>
    <w:rsid w:val="00215092"/>
    <w:rsid w:val="002159F0"/>
    <w:rsid w:val="00215E49"/>
    <w:rsid w:val="002170F2"/>
    <w:rsid w:val="002173C5"/>
    <w:rsid w:val="00217A8C"/>
    <w:rsid w:val="00217BFA"/>
    <w:rsid w:val="00217F04"/>
    <w:rsid w:val="0022005B"/>
    <w:rsid w:val="002200D6"/>
    <w:rsid w:val="002203B7"/>
    <w:rsid w:val="00220AB8"/>
    <w:rsid w:val="00221E7D"/>
    <w:rsid w:val="00222A8D"/>
    <w:rsid w:val="00222F79"/>
    <w:rsid w:val="00223903"/>
    <w:rsid w:val="00223DC6"/>
    <w:rsid w:val="002240E1"/>
    <w:rsid w:val="00224A31"/>
    <w:rsid w:val="00224AF8"/>
    <w:rsid w:val="00225670"/>
    <w:rsid w:val="00225F72"/>
    <w:rsid w:val="0022722D"/>
    <w:rsid w:val="00227C25"/>
    <w:rsid w:val="00227D35"/>
    <w:rsid w:val="00230114"/>
    <w:rsid w:val="00230CCF"/>
    <w:rsid w:val="00231896"/>
    <w:rsid w:val="00232095"/>
    <w:rsid w:val="002321C2"/>
    <w:rsid w:val="00232298"/>
    <w:rsid w:val="002331AB"/>
    <w:rsid w:val="00233298"/>
    <w:rsid w:val="00233343"/>
    <w:rsid w:val="0023400F"/>
    <w:rsid w:val="002344B7"/>
    <w:rsid w:val="0023496E"/>
    <w:rsid w:val="002349D8"/>
    <w:rsid w:val="00235A8D"/>
    <w:rsid w:val="00235BC4"/>
    <w:rsid w:val="00237567"/>
    <w:rsid w:val="00240579"/>
    <w:rsid w:val="002406C7"/>
    <w:rsid w:val="00242315"/>
    <w:rsid w:val="002426BB"/>
    <w:rsid w:val="00242958"/>
    <w:rsid w:val="002441F1"/>
    <w:rsid w:val="0024484C"/>
    <w:rsid w:val="002449E4"/>
    <w:rsid w:val="00244B2D"/>
    <w:rsid w:val="00244B81"/>
    <w:rsid w:val="00244C11"/>
    <w:rsid w:val="00244CAD"/>
    <w:rsid w:val="00244FD4"/>
    <w:rsid w:val="00245B5E"/>
    <w:rsid w:val="00245B74"/>
    <w:rsid w:val="00246062"/>
    <w:rsid w:val="0024693A"/>
    <w:rsid w:val="00246BA6"/>
    <w:rsid w:val="00246E6B"/>
    <w:rsid w:val="002472DC"/>
    <w:rsid w:val="00250135"/>
    <w:rsid w:val="00250A7E"/>
    <w:rsid w:val="00250AE3"/>
    <w:rsid w:val="00253F3C"/>
    <w:rsid w:val="0025445E"/>
    <w:rsid w:val="0025475B"/>
    <w:rsid w:val="002548E0"/>
    <w:rsid w:val="00254BD6"/>
    <w:rsid w:val="002558B6"/>
    <w:rsid w:val="002572CC"/>
    <w:rsid w:val="00257486"/>
    <w:rsid w:val="00257547"/>
    <w:rsid w:val="00257795"/>
    <w:rsid w:val="00257D2B"/>
    <w:rsid w:val="00257ED7"/>
    <w:rsid w:val="00257F16"/>
    <w:rsid w:val="002603F0"/>
    <w:rsid w:val="00260626"/>
    <w:rsid w:val="00260633"/>
    <w:rsid w:val="00260BFE"/>
    <w:rsid w:val="00260D93"/>
    <w:rsid w:val="00260F56"/>
    <w:rsid w:val="002610E9"/>
    <w:rsid w:val="00261B30"/>
    <w:rsid w:val="00261F52"/>
    <w:rsid w:val="00262002"/>
    <w:rsid w:val="00262275"/>
    <w:rsid w:val="00263E2F"/>
    <w:rsid w:val="0026419C"/>
    <w:rsid w:val="002644FC"/>
    <w:rsid w:val="00264A99"/>
    <w:rsid w:val="00265C60"/>
    <w:rsid w:val="00265EFF"/>
    <w:rsid w:val="00267F5C"/>
    <w:rsid w:val="0027017A"/>
    <w:rsid w:val="00270CB5"/>
    <w:rsid w:val="002713C4"/>
    <w:rsid w:val="00271F69"/>
    <w:rsid w:val="00272208"/>
    <w:rsid w:val="002730F9"/>
    <w:rsid w:val="00273720"/>
    <w:rsid w:val="00273D74"/>
    <w:rsid w:val="00274293"/>
    <w:rsid w:val="00275302"/>
    <w:rsid w:val="00275AE6"/>
    <w:rsid w:val="00275C09"/>
    <w:rsid w:val="00275C47"/>
    <w:rsid w:val="00275F86"/>
    <w:rsid w:val="002768B5"/>
    <w:rsid w:val="0027765D"/>
    <w:rsid w:val="0028031B"/>
    <w:rsid w:val="002804AD"/>
    <w:rsid w:val="002806A1"/>
    <w:rsid w:val="00280974"/>
    <w:rsid w:val="00281287"/>
    <w:rsid w:val="002816F9"/>
    <w:rsid w:val="00282FDB"/>
    <w:rsid w:val="00283104"/>
    <w:rsid w:val="00284101"/>
    <w:rsid w:val="00284579"/>
    <w:rsid w:val="00284C0E"/>
    <w:rsid w:val="00284CC5"/>
    <w:rsid w:val="00285410"/>
    <w:rsid w:val="002858F1"/>
    <w:rsid w:val="00285EB2"/>
    <w:rsid w:val="002860B6"/>
    <w:rsid w:val="0028629C"/>
    <w:rsid w:val="002863F1"/>
    <w:rsid w:val="00286FA3"/>
    <w:rsid w:val="00287308"/>
    <w:rsid w:val="00290290"/>
    <w:rsid w:val="00290683"/>
    <w:rsid w:val="0029140D"/>
    <w:rsid w:val="00291E04"/>
    <w:rsid w:val="00292A67"/>
    <w:rsid w:val="00294B35"/>
    <w:rsid w:val="00294C71"/>
    <w:rsid w:val="002975A6"/>
    <w:rsid w:val="002A0689"/>
    <w:rsid w:val="002A1A75"/>
    <w:rsid w:val="002A1B6D"/>
    <w:rsid w:val="002A2B58"/>
    <w:rsid w:val="002A2C42"/>
    <w:rsid w:val="002A2DA7"/>
    <w:rsid w:val="002A3075"/>
    <w:rsid w:val="002A3CA1"/>
    <w:rsid w:val="002A4B3F"/>
    <w:rsid w:val="002A4B8B"/>
    <w:rsid w:val="002A5F60"/>
    <w:rsid w:val="002A6A94"/>
    <w:rsid w:val="002A6F9E"/>
    <w:rsid w:val="002B12B2"/>
    <w:rsid w:val="002B13FC"/>
    <w:rsid w:val="002B18EE"/>
    <w:rsid w:val="002B1D08"/>
    <w:rsid w:val="002B2915"/>
    <w:rsid w:val="002B3472"/>
    <w:rsid w:val="002B4865"/>
    <w:rsid w:val="002B4A11"/>
    <w:rsid w:val="002B4D1B"/>
    <w:rsid w:val="002B4DA5"/>
    <w:rsid w:val="002B6086"/>
    <w:rsid w:val="002B6A9B"/>
    <w:rsid w:val="002B7109"/>
    <w:rsid w:val="002B7339"/>
    <w:rsid w:val="002B782A"/>
    <w:rsid w:val="002B7DFB"/>
    <w:rsid w:val="002C04CC"/>
    <w:rsid w:val="002C074D"/>
    <w:rsid w:val="002C101E"/>
    <w:rsid w:val="002C14F5"/>
    <w:rsid w:val="002C2559"/>
    <w:rsid w:val="002C3449"/>
    <w:rsid w:val="002C3805"/>
    <w:rsid w:val="002C45F5"/>
    <w:rsid w:val="002C4D65"/>
    <w:rsid w:val="002C4E86"/>
    <w:rsid w:val="002C50D0"/>
    <w:rsid w:val="002C50E1"/>
    <w:rsid w:val="002C54D8"/>
    <w:rsid w:val="002C5A1F"/>
    <w:rsid w:val="002C6653"/>
    <w:rsid w:val="002C6768"/>
    <w:rsid w:val="002D14A1"/>
    <w:rsid w:val="002D4197"/>
    <w:rsid w:val="002D4AB2"/>
    <w:rsid w:val="002D4E21"/>
    <w:rsid w:val="002D55B3"/>
    <w:rsid w:val="002D5C8E"/>
    <w:rsid w:val="002D5E1A"/>
    <w:rsid w:val="002D6552"/>
    <w:rsid w:val="002D6713"/>
    <w:rsid w:val="002D6B47"/>
    <w:rsid w:val="002D6F65"/>
    <w:rsid w:val="002D701F"/>
    <w:rsid w:val="002D71B2"/>
    <w:rsid w:val="002E0576"/>
    <w:rsid w:val="002E08D7"/>
    <w:rsid w:val="002E0F7B"/>
    <w:rsid w:val="002E1259"/>
    <w:rsid w:val="002E2794"/>
    <w:rsid w:val="002E2D5B"/>
    <w:rsid w:val="002E30D8"/>
    <w:rsid w:val="002E4241"/>
    <w:rsid w:val="002E4FE6"/>
    <w:rsid w:val="002E51D5"/>
    <w:rsid w:val="002E59B3"/>
    <w:rsid w:val="002E619A"/>
    <w:rsid w:val="002E69C7"/>
    <w:rsid w:val="002E6E93"/>
    <w:rsid w:val="002E6EF2"/>
    <w:rsid w:val="002E7D4B"/>
    <w:rsid w:val="002F0359"/>
    <w:rsid w:val="002F0AA6"/>
    <w:rsid w:val="002F0D07"/>
    <w:rsid w:val="002F1025"/>
    <w:rsid w:val="002F14D3"/>
    <w:rsid w:val="002F203A"/>
    <w:rsid w:val="002F2F1E"/>
    <w:rsid w:val="002F3B5F"/>
    <w:rsid w:val="002F3E08"/>
    <w:rsid w:val="002F3F0B"/>
    <w:rsid w:val="002F4B87"/>
    <w:rsid w:val="002F4F79"/>
    <w:rsid w:val="002F56DA"/>
    <w:rsid w:val="002F56DB"/>
    <w:rsid w:val="002F5A65"/>
    <w:rsid w:val="002F5E69"/>
    <w:rsid w:val="002F674B"/>
    <w:rsid w:val="002F6C83"/>
    <w:rsid w:val="002F726B"/>
    <w:rsid w:val="002F7E67"/>
    <w:rsid w:val="002F7EEA"/>
    <w:rsid w:val="00301792"/>
    <w:rsid w:val="003019ED"/>
    <w:rsid w:val="00301FF1"/>
    <w:rsid w:val="003020CD"/>
    <w:rsid w:val="003026DD"/>
    <w:rsid w:val="0030418D"/>
    <w:rsid w:val="00304CF1"/>
    <w:rsid w:val="0030574E"/>
    <w:rsid w:val="0030679C"/>
    <w:rsid w:val="00306896"/>
    <w:rsid w:val="00306EDC"/>
    <w:rsid w:val="0030763C"/>
    <w:rsid w:val="00307D51"/>
    <w:rsid w:val="00310A23"/>
    <w:rsid w:val="00311255"/>
    <w:rsid w:val="00311A17"/>
    <w:rsid w:val="00311C4F"/>
    <w:rsid w:val="00311F2A"/>
    <w:rsid w:val="0031260A"/>
    <w:rsid w:val="00313F0E"/>
    <w:rsid w:val="0031442B"/>
    <w:rsid w:val="003145B8"/>
    <w:rsid w:val="003148F1"/>
    <w:rsid w:val="00314DDC"/>
    <w:rsid w:val="00314ECC"/>
    <w:rsid w:val="00314F69"/>
    <w:rsid w:val="00314FB2"/>
    <w:rsid w:val="003164C5"/>
    <w:rsid w:val="003164F3"/>
    <w:rsid w:val="0031687D"/>
    <w:rsid w:val="00316C48"/>
    <w:rsid w:val="00316FAE"/>
    <w:rsid w:val="00317C49"/>
    <w:rsid w:val="003202A0"/>
    <w:rsid w:val="0032063E"/>
    <w:rsid w:val="003206B8"/>
    <w:rsid w:val="003206CA"/>
    <w:rsid w:val="00321B74"/>
    <w:rsid w:val="00321CF7"/>
    <w:rsid w:val="00321DA0"/>
    <w:rsid w:val="003220CD"/>
    <w:rsid w:val="003234B6"/>
    <w:rsid w:val="00323FF2"/>
    <w:rsid w:val="00324374"/>
    <w:rsid w:val="00324726"/>
    <w:rsid w:val="003255A9"/>
    <w:rsid w:val="003257BD"/>
    <w:rsid w:val="003257E8"/>
    <w:rsid w:val="0032583B"/>
    <w:rsid w:val="00326512"/>
    <w:rsid w:val="003269BE"/>
    <w:rsid w:val="00326BBF"/>
    <w:rsid w:val="00326DDA"/>
    <w:rsid w:val="00327656"/>
    <w:rsid w:val="00327EDE"/>
    <w:rsid w:val="003312E0"/>
    <w:rsid w:val="00331329"/>
    <w:rsid w:val="003319B6"/>
    <w:rsid w:val="00331AC1"/>
    <w:rsid w:val="00332236"/>
    <w:rsid w:val="003329FB"/>
    <w:rsid w:val="00332B6F"/>
    <w:rsid w:val="00332FC2"/>
    <w:rsid w:val="00333358"/>
    <w:rsid w:val="00333653"/>
    <w:rsid w:val="00333B72"/>
    <w:rsid w:val="00334673"/>
    <w:rsid w:val="00334F54"/>
    <w:rsid w:val="00335196"/>
    <w:rsid w:val="003354B4"/>
    <w:rsid w:val="00335C4C"/>
    <w:rsid w:val="00336650"/>
    <w:rsid w:val="00336BB1"/>
    <w:rsid w:val="00336BE7"/>
    <w:rsid w:val="00336D65"/>
    <w:rsid w:val="003372D9"/>
    <w:rsid w:val="0033794E"/>
    <w:rsid w:val="0034027A"/>
    <w:rsid w:val="003406D7"/>
    <w:rsid w:val="00340A74"/>
    <w:rsid w:val="00340DED"/>
    <w:rsid w:val="003420CA"/>
    <w:rsid w:val="003423D4"/>
    <w:rsid w:val="00342AEA"/>
    <w:rsid w:val="00342D1A"/>
    <w:rsid w:val="003436C0"/>
    <w:rsid w:val="00343B8C"/>
    <w:rsid w:val="00343E36"/>
    <w:rsid w:val="00344357"/>
    <w:rsid w:val="00344E94"/>
    <w:rsid w:val="0034527E"/>
    <w:rsid w:val="003459E5"/>
    <w:rsid w:val="00345D1B"/>
    <w:rsid w:val="00345EF1"/>
    <w:rsid w:val="003468CA"/>
    <w:rsid w:val="00347163"/>
    <w:rsid w:val="00350F4A"/>
    <w:rsid w:val="003516C9"/>
    <w:rsid w:val="003517F3"/>
    <w:rsid w:val="00351BA5"/>
    <w:rsid w:val="00351EE4"/>
    <w:rsid w:val="0035278D"/>
    <w:rsid w:val="00352D12"/>
    <w:rsid w:val="00353099"/>
    <w:rsid w:val="0035383B"/>
    <w:rsid w:val="00353AEF"/>
    <w:rsid w:val="0035421D"/>
    <w:rsid w:val="00354627"/>
    <w:rsid w:val="00354A71"/>
    <w:rsid w:val="00354D53"/>
    <w:rsid w:val="00354E24"/>
    <w:rsid w:val="003553AB"/>
    <w:rsid w:val="003558BF"/>
    <w:rsid w:val="0035598C"/>
    <w:rsid w:val="003559CB"/>
    <w:rsid w:val="00355A66"/>
    <w:rsid w:val="003563ED"/>
    <w:rsid w:val="0035688D"/>
    <w:rsid w:val="0035729A"/>
    <w:rsid w:val="00357F43"/>
    <w:rsid w:val="00362BC4"/>
    <w:rsid w:val="00362C8C"/>
    <w:rsid w:val="003635AC"/>
    <w:rsid w:val="003636BC"/>
    <w:rsid w:val="003637A6"/>
    <w:rsid w:val="003640A2"/>
    <w:rsid w:val="003651F5"/>
    <w:rsid w:val="00365A93"/>
    <w:rsid w:val="00365AD7"/>
    <w:rsid w:val="00365C6D"/>
    <w:rsid w:val="003668DB"/>
    <w:rsid w:val="0036746A"/>
    <w:rsid w:val="00367725"/>
    <w:rsid w:val="00367954"/>
    <w:rsid w:val="00370C01"/>
    <w:rsid w:val="00371853"/>
    <w:rsid w:val="00371988"/>
    <w:rsid w:val="003725CB"/>
    <w:rsid w:val="00372917"/>
    <w:rsid w:val="003736C9"/>
    <w:rsid w:val="00373D2B"/>
    <w:rsid w:val="00375D4D"/>
    <w:rsid w:val="00377898"/>
    <w:rsid w:val="00377ED2"/>
    <w:rsid w:val="00380B35"/>
    <w:rsid w:val="00380D45"/>
    <w:rsid w:val="00381137"/>
    <w:rsid w:val="003811BC"/>
    <w:rsid w:val="00381673"/>
    <w:rsid w:val="00381D21"/>
    <w:rsid w:val="00382300"/>
    <w:rsid w:val="00382450"/>
    <w:rsid w:val="00382EA2"/>
    <w:rsid w:val="00383886"/>
    <w:rsid w:val="0038431A"/>
    <w:rsid w:val="00384664"/>
    <w:rsid w:val="00384B16"/>
    <w:rsid w:val="00384BE5"/>
    <w:rsid w:val="00384F8D"/>
    <w:rsid w:val="00385B34"/>
    <w:rsid w:val="00385E35"/>
    <w:rsid w:val="0038671A"/>
    <w:rsid w:val="003868AB"/>
    <w:rsid w:val="00387A68"/>
    <w:rsid w:val="003907CD"/>
    <w:rsid w:val="00390A4D"/>
    <w:rsid w:val="00390B22"/>
    <w:rsid w:val="00390F5C"/>
    <w:rsid w:val="003920CC"/>
    <w:rsid w:val="003923A2"/>
    <w:rsid w:val="00392465"/>
    <w:rsid w:val="00392B36"/>
    <w:rsid w:val="0039329F"/>
    <w:rsid w:val="00393406"/>
    <w:rsid w:val="00393EBC"/>
    <w:rsid w:val="00393F7A"/>
    <w:rsid w:val="0039429C"/>
    <w:rsid w:val="00394978"/>
    <w:rsid w:val="00395C28"/>
    <w:rsid w:val="00396A2B"/>
    <w:rsid w:val="003973E4"/>
    <w:rsid w:val="0039777C"/>
    <w:rsid w:val="00397D14"/>
    <w:rsid w:val="003A0009"/>
    <w:rsid w:val="003A0547"/>
    <w:rsid w:val="003A08AC"/>
    <w:rsid w:val="003A11A7"/>
    <w:rsid w:val="003A1331"/>
    <w:rsid w:val="003A1848"/>
    <w:rsid w:val="003A1B63"/>
    <w:rsid w:val="003A2602"/>
    <w:rsid w:val="003A2D45"/>
    <w:rsid w:val="003A3122"/>
    <w:rsid w:val="003A391A"/>
    <w:rsid w:val="003A3D4A"/>
    <w:rsid w:val="003A42F0"/>
    <w:rsid w:val="003A592E"/>
    <w:rsid w:val="003A5B99"/>
    <w:rsid w:val="003A64B0"/>
    <w:rsid w:val="003A6EF3"/>
    <w:rsid w:val="003A79A5"/>
    <w:rsid w:val="003B005A"/>
    <w:rsid w:val="003B0CA7"/>
    <w:rsid w:val="003B1170"/>
    <w:rsid w:val="003B13AC"/>
    <w:rsid w:val="003B14D0"/>
    <w:rsid w:val="003B168D"/>
    <w:rsid w:val="003B1870"/>
    <w:rsid w:val="003B1ED4"/>
    <w:rsid w:val="003B22B5"/>
    <w:rsid w:val="003B2EC0"/>
    <w:rsid w:val="003B34EA"/>
    <w:rsid w:val="003B36E7"/>
    <w:rsid w:val="003B3CC1"/>
    <w:rsid w:val="003B4690"/>
    <w:rsid w:val="003B53AE"/>
    <w:rsid w:val="003B6AAA"/>
    <w:rsid w:val="003B6AD2"/>
    <w:rsid w:val="003B6EAD"/>
    <w:rsid w:val="003B777A"/>
    <w:rsid w:val="003B79A1"/>
    <w:rsid w:val="003C051E"/>
    <w:rsid w:val="003C0E01"/>
    <w:rsid w:val="003C14C8"/>
    <w:rsid w:val="003C1F8D"/>
    <w:rsid w:val="003C20EE"/>
    <w:rsid w:val="003C27BE"/>
    <w:rsid w:val="003C2C17"/>
    <w:rsid w:val="003C2F77"/>
    <w:rsid w:val="003C30D3"/>
    <w:rsid w:val="003C4AE8"/>
    <w:rsid w:val="003C4B75"/>
    <w:rsid w:val="003C6733"/>
    <w:rsid w:val="003C7191"/>
    <w:rsid w:val="003C772F"/>
    <w:rsid w:val="003C7F0D"/>
    <w:rsid w:val="003C7FBC"/>
    <w:rsid w:val="003D0B9A"/>
    <w:rsid w:val="003D116A"/>
    <w:rsid w:val="003D19E6"/>
    <w:rsid w:val="003D21C0"/>
    <w:rsid w:val="003D2727"/>
    <w:rsid w:val="003D324C"/>
    <w:rsid w:val="003D34AA"/>
    <w:rsid w:val="003D359B"/>
    <w:rsid w:val="003D3963"/>
    <w:rsid w:val="003D3D1E"/>
    <w:rsid w:val="003D451B"/>
    <w:rsid w:val="003D4C69"/>
    <w:rsid w:val="003D5F1A"/>
    <w:rsid w:val="003D61EF"/>
    <w:rsid w:val="003D7274"/>
    <w:rsid w:val="003D7E98"/>
    <w:rsid w:val="003E024D"/>
    <w:rsid w:val="003E0278"/>
    <w:rsid w:val="003E0940"/>
    <w:rsid w:val="003E0C73"/>
    <w:rsid w:val="003E0ECF"/>
    <w:rsid w:val="003E11A8"/>
    <w:rsid w:val="003E11BC"/>
    <w:rsid w:val="003E247F"/>
    <w:rsid w:val="003E263C"/>
    <w:rsid w:val="003E2CFB"/>
    <w:rsid w:val="003E2E71"/>
    <w:rsid w:val="003E3208"/>
    <w:rsid w:val="003E3D2A"/>
    <w:rsid w:val="003E3D6F"/>
    <w:rsid w:val="003E453B"/>
    <w:rsid w:val="003E4758"/>
    <w:rsid w:val="003E505D"/>
    <w:rsid w:val="003E546F"/>
    <w:rsid w:val="003E5B32"/>
    <w:rsid w:val="003E6224"/>
    <w:rsid w:val="003E6ABC"/>
    <w:rsid w:val="003E71BF"/>
    <w:rsid w:val="003E7BE9"/>
    <w:rsid w:val="003E7F83"/>
    <w:rsid w:val="003F1001"/>
    <w:rsid w:val="003F1159"/>
    <w:rsid w:val="003F1D2F"/>
    <w:rsid w:val="003F1F4B"/>
    <w:rsid w:val="003F2AB6"/>
    <w:rsid w:val="003F32A1"/>
    <w:rsid w:val="003F4446"/>
    <w:rsid w:val="003F556E"/>
    <w:rsid w:val="003F5ABD"/>
    <w:rsid w:val="003F5D31"/>
    <w:rsid w:val="003F6596"/>
    <w:rsid w:val="003F7049"/>
    <w:rsid w:val="003F71DB"/>
    <w:rsid w:val="003F75C0"/>
    <w:rsid w:val="003F776B"/>
    <w:rsid w:val="003F7870"/>
    <w:rsid w:val="003F7F5C"/>
    <w:rsid w:val="0040003A"/>
    <w:rsid w:val="004004C4"/>
    <w:rsid w:val="00400DB5"/>
    <w:rsid w:val="00401A47"/>
    <w:rsid w:val="00401A77"/>
    <w:rsid w:val="004026E4"/>
    <w:rsid w:val="00403462"/>
    <w:rsid w:val="00403C3C"/>
    <w:rsid w:val="00404040"/>
    <w:rsid w:val="00404144"/>
    <w:rsid w:val="00404F43"/>
    <w:rsid w:val="0040527D"/>
    <w:rsid w:val="004058EF"/>
    <w:rsid w:val="00405C43"/>
    <w:rsid w:val="00406708"/>
    <w:rsid w:val="004067EE"/>
    <w:rsid w:val="0040688F"/>
    <w:rsid w:val="004069C6"/>
    <w:rsid w:val="00407120"/>
    <w:rsid w:val="004071F4"/>
    <w:rsid w:val="004077B3"/>
    <w:rsid w:val="004078A5"/>
    <w:rsid w:val="00407D19"/>
    <w:rsid w:val="00407F8A"/>
    <w:rsid w:val="0041032E"/>
    <w:rsid w:val="004108EA"/>
    <w:rsid w:val="00411560"/>
    <w:rsid w:val="00411BA4"/>
    <w:rsid w:val="00412A41"/>
    <w:rsid w:val="00413512"/>
    <w:rsid w:val="00414166"/>
    <w:rsid w:val="00414792"/>
    <w:rsid w:val="00414904"/>
    <w:rsid w:val="00415D48"/>
    <w:rsid w:val="004163E1"/>
    <w:rsid w:val="004172B3"/>
    <w:rsid w:val="00417590"/>
    <w:rsid w:val="0041783E"/>
    <w:rsid w:val="0041793C"/>
    <w:rsid w:val="00420CD4"/>
    <w:rsid w:val="00420EA3"/>
    <w:rsid w:val="00421635"/>
    <w:rsid w:val="00421E52"/>
    <w:rsid w:val="00421F01"/>
    <w:rsid w:val="004222E0"/>
    <w:rsid w:val="00422648"/>
    <w:rsid w:val="00422649"/>
    <w:rsid w:val="0042264E"/>
    <w:rsid w:val="004226B9"/>
    <w:rsid w:val="004235F3"/>
    <w:rsid w:val="00423E98"/>
    <w:rsid w:val="0042415A"/>
    <w:rsid w:val="00424462"/>
    <w:rsid w:val="00424E21"/>
    <w:rsid w:val="00424E4E"/>
    <w:rsid w:val="004272AB"/>
    <w:rsid w:val="004274D0"/>
    <w:rsid w:val="00427C75"/>
    <w:rsid w:val="00427F79"/>
    <w:rsid w:val="00430743"/>
    <w:rsid w:val="00430E74"/>
    <w:rsid w:val="0043182E"/>
    <w:rsid w:val="00432E9D"/>
    <w:rsid w:val="004331EF"/>
    <w:rsid w:val="00433279"/>
    <w:rsid w:val="0043373D"/>
    <w:rsid w:val="00437F40"/>
    <w:rsid w:val="0044030D"/>
    <w:rsid w:val="0044036D"/>
    <w:rsid w:val="00440482"/>
    <w:rsid w:val="00440729"/>
    <w:rsid w:val="00441849"/>
    <w:rsid w:val="00441B26"/>
    <w:rsid w:val="00442210"/>
    <w:rsid w:val="00442419"/>
    <w:rsid w:val="00443680"/>
    <w:rsid w:val="0044383C"/>
    <w:rsid w:val="00443B07"/>
    <w:rsid w:val="00444076"/>
    <w:rsid w:val="00445F55"/>
    <w:rsid w:val="00446AA0"/>
    <w:rsid w:val="00446C2A"/>
    <w:rsid w:val="0044778E"/>
    <w:rsid w:val="00447989"/>
    <w:rsid w:val="00450453"/>
    <w:rsid w:val="00450651"/>
    <w:rsid w:val="004512AD"/>
    <w:rsid w:val="0045141C"/>
    <w:rsid w:val="00451720"/>
    <w:rsid w:val="00452046"/>
    <w:rsid w:val="004523A6"/>
    <w:rsid w:val="00452C2B"/>
    <w:rsid w:val="00452CD0"/>
    <w:rsid w:val="00452D8C"/>
    <w:rsid w:val="00453014"/>
    <w:rsid w:val="004534D4"/>
    <w:rsid w:val="004535BC"/>
    <w:rsid w:val="00454065"/>
    <w:rsid w:val="00454180"/>
    <w:rsid w:val="00454F02"/>
    <w:rsid w:val="00455455"/>
    <w:rsid w:val="0045636A"/>
    <w:rsid w:val="004615CE"/>
    <w:rsid w:val="00461CC4"/>
    <w:rsid w:val="004624F1"/>
    <w:rsid w:val="004629B2"/>
    <w:rsid w:val="00462D9E"/>
    <w:rsid w:val="004633DF"/>
    <w:rsid w:val="00463827"/>
    <w:rsid w:val="00463A46"/>
    <w:rsid w:val="004647D0"/>
    <w:rsid w:val="00464F91"/>
    <w:rsid w:val="004651B7"/>
    <w:rsid w:val="004655E6"/>
    <w:rsid w:val="00465957"/>
    <w:rsid w:val="0046619A"/>
    <w:rsid w:val="00466DF4"/>
    <w:rsid w:val="00467DB5"/>
    <w:rsid w:val="00470663"/>
    <w:rsid w:val="004729E6"/>
    <w:rsid w:val="0047308A"/>
    <w:rsid w:val="0047471B"/>
    <w:rsid w:val="00475466"/>
    <w:rsid w:val="004755C4"/>
    <w:rsid w:val="0047588B"/>
    <w:rsid w:val="00475FC2"/>
    <w:rsid w:val="00476BA7"/>
    <w:rsid w:val="00477228"/>
    <w:rsid w:val="00477947"/>
    <w:rsid w:val="00477F01"/>
    <w:rsid w:val="00480EA2"/>
    <w:rsid w:val="004821D1"/>
    <w:rsid w:val="004825EA"/>
    <w:rsid w:val="00482A24"/>
    <w:rsid w:val="0048324D"/>
    <w:rsid w:val="00483997"/>
    <w:rsid w:val="00484CE6"/>
    <w:rsid w:val="00485759"/>
    <w:rsid w:val="00485C90"/>
    <w:rsid w:val="0048694D"/>
    <w:rsid w:val="00486A34"/>
    <w:rsid w:val="00486D3C"/>
    <w:rsid w:val="00486FAE"/>
    <w:rsid w:val="0048731C"/>
    <w:rsid w:val="00487320"/>
    <w:rsid w:val="00490142"/>
    <w:rsid w:val="00490237"/>
    <w:rsid w:val="004909C1"/>
    <w:rsid w:val="00490BFC"/>
    <w:rsid w:val="00490C02"/>
    <w:rsid w:val="00490E52"/>
    <w:rsid w:val="004913F8"/>
    <w:rsid w:val="004914D4"/>
    <w:rsid w:val="00492E68"/>
    <w:rsid w:val="00493639"/>
    <w:rsid w:val="00493F9B"/>
    <w:rsid w:val="00493FC9"/>
    <w:rsid w:val="004942BC"/>
    <w:rsid w:val="004948EA"/>
    <w:rsid w:val="00495987"/>
    <w:rsid w:val="00495AB2"/>
    <w:rsid w:val="00497154"/>
    <w:rsid w:val="004A07E1"/>
    <w:rsid w:val="004A091C"/>
    <w:rsid w:val="004A0C3A"/>
    <w:rsid w:val="004A2667"/>
    <w:rsid w:val="004A2CA5"/>
    <w:rsid w:val="004A32ED"/>
    <w:rsid w:val="004A340B"/>
    <w:rsid w:val="004A5649"/>
    <w:rsid w:val="004A5810"/>
    <w:rsid w:val="004A5A9D"/>
    <w:rsid w:val="004A5CF8"/>
    <w:rsid w:val="004A6491"/>
    <w:rsid w:val="004A64A1"/>
    <w:rsid w:val="004A67DD"/>
    <w:rsid w:val="004A74A6"/>
    <w:rsid w:val="004B0293"/>
    <w:rsid w:val="004B0336"/>
    <w:rsid w:val="004B0926"/>
    <w:rsid w:val="004B0BE6"/>
    <w:rsid w:val="004B12B3"/>
    <w:rsid w:val="004B1C1F"/>
    <w:rsid w:val="004B21F0"/>
    <w:rsid w:val="004B24E8"/>
    <w:rsid w:val="004B2DC3"/>
    <w:rsid w:val="004B2FB9"/>
    <w:rsid w:val="004B3F63"/>
    <w:rsid w:val="004B4085"/>
    <w:rsid w:val="004B45D8"/>
    <w:rsid w:val="004B660E"/>
    <w:rsid w:val="004B6E7A"/>
    <w:rsid w:val="004C0020"/>
    <w:rsid w:val="004C00DE"/>
    <w:rsid w:val="004C06A5"/>
    <w:rsid w:val="004C0BD9"/>
    <w:rsid w:val="004C18F8"/>
    <w:rsid w:val="004C1EF4"/>
    <w:rsid w:val="004C2236"/>
    <w:rsid w:val="004C22AD"/>
    <w:rsid w:val="004C2321"/>
    <w:rsid w:val="004C2419"/>
    <w:rsid w:val="004C26DD"/>
    <w:rsid w:val="004C2D23"/>
    <w:rsid w:val="004C2E51"/>
    <w:rsid w:val="004C4FFE"/>
    <w:rsid w:val="004C5D90"/>
    <w:rsid w:val="004C67B4"/>
    <w:rsid w:val="004C6AAE"/>
    <w:rsid w:val="004C7618"/>
    <w:rsid w:val="004C786F"/>
    <w:rsid w:val="004C7BD5"/>
    <w:rsid w:val="004C7F96"/>
    <w:rsid w:val="004D0B3E"/>
    <w:rsid w:val="004D0EA2"/>
    <w:rsid w:val="004D160E"/>
    <w:rsid w:val="004D1A69"/>
    <w:rsid w:val="004D24C0"/>
    <w:rsid w:val="004D31F6"/>
    <w:rsid w:val="004D329E"/>
    <w:rsid w:val="004D3560"/>
    <w:rsid w:val="004D4906"/>
    <w:rsid w:val="004D52A8"/>
    <w:rsid w:val="004D6ADA"/>
    <w:rsid w:val="004D71D9"/>
    <w:rsid w:val="004E1066"/>
    <w:rsid w:val="004E128F"/>
    <w:rsid w:val="004E15E9"/>
    <w:rsid w:val="004E1779"/>
    <w:rsid w:val="004E1B3C"/>
    <w:rsid w:val="004E2453"/>
    <w:rsid w:val="004E2E69"/>
    <w:rsid w:val="004E3D11"/>
    <w:rsid w:val="004E3E6E"/>
    <w:rsid w:val="004E496D"/>
    <w:rsid w:val="004E505A"/>
    <w:rsid w:val="004E57F2"/>
    <w:rsid w:val="004E58B0"/>
    <w:rsid w:val="004E5C1F"/>
    <w:rsid w:val="004E6881"/>
    <w:rsid w:val="004E7189"/>
    <w:rsid w:val="004E7674"/>
    <w:rsid w:val="004E774C"/>
    <w:rsid w:val="004E7E83"/>
    <w:rsid w:val="004E7F90"/>
    <w:rsid w:val="004F059B"/>
    <w:rsid w:val="004F05BD"/>
    <w:rsid w:val="004F13BB"/>
    <w:rsid w:val="004F1669"/>
    <w:rsid w:val="004F19B4"/>
    <w:rsid w:val="004F1FEB"/>
    <w:rsid w:val="004F20A1"/>
    <w:rsid w:val="004F32DE"/>
    <w:rsid w:val="004F33D2"/>
    <w:rsid w:val="004F38DE"/>
    <w:rsid w:val="004F3B4F"/>
    <w:rsid w:val="004F4415"/>
    <w:rsid w:val="004F4725"/>
    <w:rsid w:val="004F593C"/>
    <w:rsid w:val="004F5D2D"/>
    <w:rsid w:val="004F605B"/>
    <w:rsid w:val="004F627B"/>
    <w:rsid w:val="004F660E"/>
    <w:rsid w:val="004F79DB"/>
    <w:rsid w:val="004F7F99"/>
    <w:rsid w:val="00500158"/>
    <w:rsid w:val="00500223"/>
    <w:rsid w:val="00501002"/>
    <w:rsid w:val="005010D9"/>
    <w:rsid w:val="005013B0"/>
    <w:rsid w:val="00501832"/>
    <w:rsid w:val="00503085"/>
    <w:rsid w:val="00504508"/>
    <w:rsid w:val="0050459F"/>
    <w:rsid w:val="005048D4"/>
    <w:rsid w:val="00504AFC"/>
    <w:rsid w:val="00504C15"/>
    <w:rsid w:val="00504E16"/>
    <w:rsid w:val="00506081"/>
    <w:rsid w:val="00506A6D"/>
    <w:rsid w:val="0051164A"/>
    <w:rsid w:val="00511B03"/>
    <w:rsid w:val="00511F22"/>
    <w:rsid w:val="00512018"/>
    <w:rsid w:val="005120A3"/>
    <w:rsid w:val="00513AC7"/>
    <w:rsid w:val="00514020"/>
    <w:rsid w:val="00514044"/>
    <w:rsid w:val="0051439F"/>
    <w:rsid w:val="0051494A"/>
    <w:rsid w:val="0051503D"/>
    <w:rsid w:val="005152BC"/>
    <w:rsid w:val="005153D4"/>
    <w:rsid w:val="0051626E"/>
    <w:rsid w:val="00517B83"/>
    <w:rsid w:val="00520202"/>
    <w:rsid w:val="00520389"/>
    <w:rsid w:val="00520FA2"/>
    <w:rsid w:val="005213AD"/>
    <w:rsid w:val="00521CEE"/>
    <w:rsid w:val="00521E5E"/>
    <w:rsid w:val="00523986"/>
    <w:rsid w:val="005241A6"/>
    <w:rsid w:val="00524893"/>
    <w:rsid w:val="00525378"/>
    <w:rsid w:val="005254C9"/>
    <w:rsid w:val="00525B28"/>
    <w:rsid w:val="005269D5"/>
    <w:rsid w:val="00526C94"/>
    <w:rsid w:val="005272D9"/>
    <w:rsid w:val="00527B07"/>
    <w:rsid w:val="005302BB"/>
    <w:rsid w:val="0053121B"/>
    <w:rsid w:val="00532B73"/>
    <w:rsid w:val="00533104"/>
    <w:rsid w:val="005336E1"/>
    <w:rsid w:val="00533888"/>
    <w:rsid w:val="00533CB6"/>
    <w:rsid w:val="00533D6C"/>
    <w:rsid w:val="00533E6D"/>
    <w:rsid w:val="005366EA"/>
    <w:rsid w:val="005377B9"/>
    <w:rsid w:val="00540B98"/>
    <w:rsid w:val="00540CE0"/>
    <w:rsid w:val="00543572"/>
    <w:rsid w:val="005436E2"/>
    <w:rsid w:val="0054390F"/>
    <w:rsid w:val="00543BDA"/>
    <w:rsid w:val="00543C89"/>
    <w:rsid w:val="00543E02"/>
    <w:rsid w:val="00543FB1"/>
    <w:rsid w:val="005456E2"/>
    <w:rsid w:val="00546466"/>
    <w:rsid w:val="005506DB"/>
    <w:rsid w:val="00550DC1"/>
    <w:rsid w:val="00551189"/>
    <w:rsid w:val="005511F2"/>
    <w:rsid w:val="005513F1"/>
    <w:rsid w:val="00551524"/>
    <w:rsid w:val="00551D75"/>
    <w:rsid w:val="00551D7A"/>
    <w:rsid w:val="00551E7A"/>
    <w:rsid w:val="005528A0"/>
    <w:rsid w:val="00553B0A"/>
    <w:rsid w:val="00554683"/>
    <w:rsid w:val="005553C6"/>
    <w:rsid w:val="00555605"/>
    <w:rsid w:val="00555972"/>
    <w:rsid w:val="005559AB"/>
    <w:rsid w:val="005564DE"/>
    <w:rsid w:val="0055663A"/>
    <w:rsid w:val="005567E5"/>
    <w:rsid w:val="005568C6"/>
    <w:rsid w:val="00557CF9"/>
    <w:rsid w:val="005603DE"/>
    <w:rsid w:val="00560942"/>
    <w:rsid w:val="0056118D"/>
    <w:rsid w:val="00561BA5"/>
    <w:rsid w:val="00562B24"/>
    <w:rsid w:val="00563129"/>
    <w:rsid w:val="00563A29"/>
    <w:rsid w:val="00563AC2"/>
    <w:rsid w:val="005645DF"/>
    <w:rsid w:val="005654C2"/>
    <w:rsid w:val="00565593"/>
    <w:rsid w:val="00565F23"/>
    <w:rsid w:val="00566131"/>
    <w:rsid w:val="00566753"/>
    <w:rsid w:val="005700F5"/>
    <w:rsid w:val="00570222"/>
    <w:rsid w:val="005702FD"/>
    <w:rsid w:val="00570637"/>
    <w:rsid w:val="0057093F"/>
    <w:rsid w:val="00570C1B"/>
    <w:rsid w:val="005713AB"/>
    <w:rsid w:val="005716B5"/>
    <w:rsid w:val="00572070"/>
    <w:rsid w:val="00572840"/>
    <w:rsid w:val="0057302F"/>
    <w:rsid w:val="0057353E"/>
    <w:rsid w:val="00573916"/>
    <w:rsid w:val="005744EF"/>
    <w:rsid w:val="00574AF7"/>
    <w:rsid w:val="00574D7C"/>
    <w:rsid w:val="0057510D"/>
    <w:rsid w:val="00575CED"/>
    <w:rsid w:val="00575D37"/>
    <w:rsid w:val="0057710A"/>
    <w:rsid w:val="0058011B"/>
    <w:rsid w:val="005801A6"/>
    <w:rsid w:val="005811E1"/>
    <w:rsid w:val="00581403"/>
    <w:rsid w:val="0058167D"/>
    <w:rsid w:val="00581E67"/>
    <w:rsid w:val="00582914"/>
    <w:rsid w:val="005832CF"/>
    <w:rsid w:val="0058338D"/>
    <w:rsid w:val="00583972"/>
    <w:rsid w:val="00583A26"/>
    <w:rsid w:val="005841C1"/>
    <w:rsid w:val="00584501"/>
    <w:rsid w:val="005851F2"/>
    <w:rsid w:val="0058581B"/>
    <w:rsid w:val="00585FB4"/>
    <w:rsid w:val="00586996"/>
    <w:rsid w:val="00586AD4"/>
    <w:rsid w:val="00586DBB"/>
    <w:rsid w:val="00587520"/>
    <w:rsid w:val="005878CF"/>
    <w:rsid w:val="00587F1E"/>
    <w:rsid w:val="0059003D"/>
    <w:rsid w:val="00590C73"/>
    <w:rsid w:val="00591297"/>
    <w:rsid w:val="005917CD"/>
    <w:rsid w:val="00591ADD"/>
    <w:rsid w:val="00591B98"/>
    <w:rsid w:val="00591C09"/>
    <w:rsid w:val="0059389A"/>
    <w:rsid w:val="00594485"/>
    <w:rsid w:val="005950B8"/>
    <w:rsid w:val="00595302"/>
    <w:rsid w:val="005974EA"/>
    <w:rsid w:val="00597933"/>
    <w:rsid w:val="005A05CE"/>
    <w:rsid w:val="005A17EB"/>
    <w:rsid w:val="005A26CB"/>
    <w:rsid w:val="005A27EE"/>
    <w:rsid w:val="005A3CF7"/>
    <w:rsid w:val="005A3F9E"/>
    <w:rsid w:val="005A4DFE"/>
    <w:rsid w:val="005A57F4"/>
    <w:rsid w:val="005A5E9D"/>
    <w:rsid w:val="005A6393"/>
    <w:rsid w:val="005A6BD9"/>
    <w:rsid w:val="005B0346"/>
    <w:rsid w:val="005B03FE"/>
    <w:rsid w:val="005B1081"/>
    <w:rsid w:val="005B1BCA"/>
    <w:rsid w:val="005B3177"/>
    <w:rsid w:val="005B320A"/>
    <w:rsid w:val="005B4243"/>
    <w:rsid w:val="005B4275"/>
    <w:rsid w:val="005B43C6"/>
    <w:rsid w:val="005B46DD"/>
    <w:rsid w:val="005B46E6"/>
    <w:rsid w:val="005B4D11"/>
    <w:rsid w:val="005B5339"/>
    <w:rsid w:val="005B5701"/>
    <w:rsid w:val="005B58A9"/>
    <w:rsid w:val="005B5D9D"/>
    <w:rsid w:val="005B61F3"/>
    <w:rsid w:val="005B686E"/>
    <w:rsid w:val="005B745F"/>
    <w:rsid w:val="005B759C"/>
    <w:rsid w:val="005B764F"/>
    <w:rsid w:val="005B7D38"/>
    <w:rsid w:val="005C0E47"/>
    <w:rsid w:val="005C1313"/>
    <w:rsid w:val="005C276F"/>
    <w:rsid w:val="005C361D"/>
    <w:rsid w:val="005C37DD"/>
    <w:rsid w:val="005C4988"/>
    <w:rsid w:val="005C5C9E"/>
    <w:rsid w:val="005C6585"/>
    <w:rsid w:val="005C7BFA"/>
    <w:rsid w:val="005D06C7"/>
    <w:rsid w:val="005D097F"/>
    <w:rsid w:val="005D0F4A"/>
    <w:rsid w:val="005D1146"/>
    <w:rsid w:val="005D11D8"/>
    <w:rsid w:val="005D20D5"/>
    <w:rsid w:val="005D22FF"/>
    <w:rsid w:val="005D2868"/>
    <w:rsid w:val="005D4188"/>
    <w:rsid w:val="005D452D"/>
    <w:rsid w:val="005D4D64"/>
    <w:rsid w:val="005D5549"/>
    <w:rsid w:val="005D58DF"/>
    <w:rsid w:val="005D68CE"/>
    <w:rsid w:val="005D6904"/>
    <w:rsid w:val="005D715F"/>
    <w:rsid w:val="005E0D8F"/>
    <w:rsid w:val="005E19ED"/>
    <w:rsid w:val="005E260B"/>
    <w:rsid w:val="005E260D"/>
    <w:rsid w:val="005E2EEA"/>
    <w:rsid w:val="005E3E9D"/>
    <w:rsid w:val="005E470F"/>
    <w:rsid w:val="005E494E"/>
    <w:rsid w:val="005E53BE"/>
    <w:rsid w:val="005E6188"/>
    <w:rsid w:val="005E69EF"/>
    <w:rsid w:val="005E70CD"/>
    <w:rsid w:val="005E7614"/>
    <w:rsid w:val="005E776F"/>
    <w:rsid w:val="005E7B6F"/>
    <w:rsid w:val="005E7BF6"/>
    <w:rsid w:val="005E7C36"/>
    <w:rsid w:val="005E7C68"/>
    <w:rsid w:val="005F0C59"/>
    <w:rsid w:val="005F0EE4"/>
    <w:rsid w:val="005F38BA"/>
    <w:rsid w:val="005F41FE"/>
    <w:rsid w:val="005F434F"/>
    <w:rsid w:val="005F61FF"/>
    <w:rsid w:val="005F625C"/>
    <w:rsid w:val="005F6CF3"/>
    <w:rsid w:val="005F7E54"/>
    <w:rsid w:val="00600D4D"/>
    <w:rsid w:val="006016B7"/>
    <w:rsid w:val="00602420"/>
    <w:rsid w:val="00602824"/>
    <w:rsid w:val="006031ED"/>
    <w:rsid w:val="006032D9"/>
    <w:rsid w:val="00603641"/>
    <w:rsid w:val="00603E18"/>
    <w:rsid w:val="00603EC2"/>
    <w:rsid w:val="00604370"/>
    <w:rsid w:val="00604522"/>
    <w:rsid w:val="0060683E"/>
    <w:rsid w:val="00606F80"/>
    <w:rsid w:val="006079E0"/>
    <w:rsid w:val="0061062E"/>
    <w:rsid w:val="0061117A"/>
    <w:rsid w:val="00611C4C"/>
    <w:rsid w:val="006125FA"/>
    <w:rsid w:val="00613062"/>
    <w:rsid w:val="006149B2"/>
    <w:rsid w:val="00615959"/>
    <w:rsid w:val="0061623B"/>
    <w:rsid w:val="00616CDC"/>
    <w:rsid w:val="00620281"/>
    <w:rsid w:val="00620BA7"/>
    <w:rsid w:val="00620F7E"/>
    <w:rsid w:val="00621C9D"/>
    <w:rsid w:val="00621D5D"/>
    <w:rsid w:val="00622109"/>
    <w:rsid w:val="0062213A"/>
    <w:rsid w:val="0062228E"/>
    <w:rsid w:val="00623378"/>
    <w:rsid w:val="0062494A"/>
    <w:rsid w:val="00624DD3"/>
    <w:rsid w:val="00625096"/>
    <w:rsid w:val="006252AB"/>
    <w:rsid w:val="00625AA6"/>
    <w:rsid w:val="006268B0"/>
    <w:rsid w:val="00626906"/>
    <w:rsid w:val="00626F19"/>
    <w:rsid w:val="0062709F"/>
    <w:rsid w:val="00627E91"/>
    <w:rsid w:val="006309A2"/>
    <w:rsid w:val="006310CC"/>
    <w:rsid w:val="006312F1"/>
    <w:rsid w:val="00631480"/>
    <w:rsid w:val="00632220"/>
    <w:rsid w:val="00632409"/>
    <w:rsid w:val="00632BDC"/>
    <w:rsid w:val="006343CA"/>
    <w:rsid w:val="00634BE4"/>
    <w:rsid w:val="00635738"/>
    <w:rsid w:val="00635BA7"/>
    <w:rsid w:val="00635E22"/>
    <w:rsid w:val="006360C8"/>
    <w:rsid w:val="0063630E"/>
    <w:rsid w:val="00636A63"/>
    <w:rsid w:val="006370D1"/>
    <w:rsid w:val="00637942"/>
    <w:rsid w:val="00637D70"/>
    <w:rsid w:val="0064065D"/>
    <w:rsid w:val="0064178D"/>
    <w:rsid w:val="006417A3"/>
    <w:rsid w:val="0064187D"/>
    <w:rsid w:val="0064233D"/>
    <w:rsid w:val="006423A9"/>
    <w:rsid w:val="006429CD"/>
    <w:rsid w:val="00642A9A"/>
    <w:rsid w:val="006435A2"/>
    <w:rsid w:val="00643E5C"/>
    <w:rsid w:val="0064546D"/>
    <w:rsid w:val="006457E0"/>
    <w:rsid w:val="00645DDA"/>
    <w:rsid w:val="00646161"/>
    <w:rsid w:val="00646189"/>
    <w:rsid w:val="006464E4"/>
    <w:rsid w:val="00646FA9"/>
    <w:rsid w:val="006471F4"/>
    <w:rsid w:val="00647305"/>
    <w:rsid w:val="00647BB4"/>
    <w:rsid w:val="00647DAE"/>
    <w:rsid w:val="0065004A"/>
    <w:rsid w:val="0065011E"/>
    <w:rsid w:val="006501EA"/>
    <w:rsid w:val="006503F6"/>
    <w:rsid w:val="00650D72"/>
    <w:rsid w:val="00650DCB"/>
    <w:rsid w:val="00650E04"/>
    <w:rsid w:val="006516D5"/>
    <w:rsid w:val="006519B1"/>
    <w:rsid w:val="00651CD2"/>
    <w:rsid w:val="00651F81"/>
    <w:rsid w:val="006526CB"/>
    <w:rsid w:val="00653176"/>
    <w:rsid w:val="006531C4"/>
    <w:rsid w:val="0065420E"/>
    <w:rsid w:val="006549F7"/>
    <w:rsid w:val="00656045"/>
    <w:rsid w:val="00657148"/>
    <w:rsid w:val="006573A1"/>
    <w:rsid w:val="0066094C"/>
    <w:rsid w:val="00660B49"/>
    <w:rsid w:val="0066100B"/>
    <w:rsid w:val="0066132A"/>
    <w:rsid w:val="00661B81"/>
    <w:rsid w:val="00661BF1"/>
    <w:rsid w:val="00662C16"/>
    <w:rsid w:val="00662EA1"/>
    <w:rsid w:val="006633EB"/>
    <w:rsid w:val="00663B26"/>
    <w:rsid w:val="0066413B"/>
    <w:rsid w:val="00664931"/>
    <w:rsid w:val="006653C1"/>
    <w:rsid w:val="006653D0"/>
    <w:rsid w:val="00666114"/>
    <w:rsid w:val="00666C90"/>
    <w:rsid w:val="006674D6"/>
    <w:rsid w:val="006675A2"/>
    <w:rsid w:val="0066760D"/>
    <w:rsid w:val="00667BCE"/>
    <w:rsid w:val="00667F91"/>
    <w:rsid w:val="00670E63"/>
    <w:rsid w:val="00671229"/>
    <w:rsid w:val="006713E0"/>
    <w:rsid w:val="00671F24"/>
    <w:rsid w:val="006722D7"/>
    <w:rsid w:val="006726F3"/>
    <w:rsid w:val="006735FF"/>
    <w:rsid w:val="006736C2"/>
    <w:rsid w:val="00673A67"/>
    <w:rsid w:val="00673DED"/>
    <w:rsid w:val="00673EB7"/>
    <w:rsid w:val="00674C4C"/>
    <w:rsid w:val="00674C74"/>
    <w:rsid w:val="00677567"/>
    <w:rsid w:val="00677745"/>
    <w:rsid w:val="006800B6"/>
    <w:rsid w:val="00680198"/>
    <w:rsid w:val="00680699"/>
    <w:rsid w:val="00680A93"/>
    <w:rsid w:val="00680D65"/>
    <w:rsid w:val="006810CD"/>
    <w:rsid w:val="00681155"/>
    <w:rsid w:val="006813B6"/>
    <w:rsid w:val="00681BC4"/>
    <w:rsid w:val="00682391"/>
    <w:rsid w:val="00682716"/>
    <w:rsid w:val="00682BBD"/>
    <w:rsid w:val="006837B5"/>
    <w:rsid w:val="00683A77"/>
    <w:rsid w:val="00683DBC"/>
    <w:rsid w:val="00684826"/>
    <w:rsid w:val="00684A68"/>
    <w:rsid w:val="00684FA9"/>
    <w:rsid w:val="00684FE7"/>
    <w:rsid w:val="00685F87"/>
    <w:rsid w:val="006865DE"/>
    <w:rsid w:val="0068733E"/>
    <w:rsid w:val="006879D7"/>
    <w:rsid w:val="00690092"/>
    <w:rsid w:val="00690ACD"/>
    <w:rsid w:val="00690ADC"/>
    <w:rsid w:val="00690B73"/>
    <w:rsid w:val="00690FA5"/>
    <w:rsid w:val="00691974"/>
    <w:rsid w:val="00691C8F"/>
    <w:rsid w:val="00691ECA"/>
    <w:rsid w:val="0069254D"/>
    <w:rsid w:val="00692FCD"/>
    <w:rsid w:val="006931B0"/>
    <w:rsid w:val="006934A0"/>
    <w:rsid w:val="006938C5"/>
    <w:rsid w:val="00694675"/>
    <w:rsid w:val="00694CCA"/>
    <w:rsid w:val="00694F98"/>
    <w:rsid w:val="00695AB1"/>
    <w:rsid w:val="006968F0"/>
    <w:rsid w:val="00696F30"/>
    <w:rsid w:val="00696F42"/>
    <w:rsid w:val="0069708F"/>
    <w:rsid w:val="0069737B"/>
    <w:rsid w:val="00697387"/>
    <w:rsid w:val="00697968"/>
    <w:rsid w:val="006A07A0"/>
    <w:rsid w:val="006A0D3F"/>
    <w:rsid w:val="006A0D4F"/>
    <w:rsid w:val="006A11DC"/>
    <w:rsid w:val="006A126E"/>
    <w:rsid w:val="006A153E"/>
    <w:rsid w:val="006A2147"/>
    <w:rsid w:val="006A273F"/>
    <w:rsid w:val="006A3C47"/>
    <w:rsid w:val="006A4452"/>
    <w:rsid w:val="006A45D2"/>
    <w:rsid w:val="006A4704"/>
    <w:rsid w:val="006A4E85"/>
    <w:rsid w:val="006A50E2"/>
    <w:rsid w:val="006A555C"/>
    <w:rsid w:val="006A5887"/>
    <w:rsid w:val="006A5ADC"/>
    <w:rsid w:val="006A698A"/>
    <w:rsid w:val="006A70D3"/>
    <w:rsid w:val="006A7647"/>
    <w:rsid w:val="006A7A51"/>
    <w:rsid w:val="006A7F34"/>
    <w:rsid w:val="006B011F"/>
    <w:rsid w:val="006B084C"/>
    <w:rsid w:val="006B1225"/>
    <w:rsid w:val="006B1B76"/>
    <w:rsid w:val="006B1BF2"/>
    <w:rsid w:val="006B1DDC"/>
    <w:rsid w:val="006B243B"/>
    <w:rsid w:val="006B2551"/>
    <w:rsid w:val="006B2670"/>
    <w:rsid w:val="006B2FDE"/>
    <w:rsid w:val="006B3817"/>
    <w:rsid w:val="006B3E37"/>
    <w:rsid w:val="006B4D01"/>
    <w:rsid w:val="006B75C5"/>
    <w:rsid w:val="006B7724"/>
    <w:rsid w:val="006B7832"/>
    <w:rsid w:val="006C005A"/>
    <w:rsid w:val="006C0977"/>
    <w:rsid w:val="006C1169"/>
    <w:rsid w:val="006C1623"/>
    <w:rsid w:val="006C18F8"/>
    <w:rsid w:val="006C1BE6"/>
    <w:rsid w:val="006C2667"/>
    <w:rsid w:val="006C2B6C"/>
    <w:rsid w:val="006C2EEB"/>
    <w:rsid w:val="006C30F1"/>
    <w:rsid w:val="006C33ED"/>
    <w:rsid w:val="006C3478"/>
    <w:rsid w:val="006C4723"/>
    <w:rsid w:val="006C4C6A"/>
    <w:rsid w:val="006C4CA1"/>
    <w:rsid w:val="006C5467"/>
    <w:rsid w:val="006C58AA"/>
    <w:rsid w:val="006C6A70"/>
    <w:rsid w:val="006C6BAB"/>
    <w:rsid w:val="006C6C5E"/>
    <w:rsid w:val="006C6ECB"/>
    <w:rsid w:val="006C702F"/>
    <w:rsid w:val="006C756B"/>
    <w:rsid w:val="006C7CA4"/>
    <w:rsid w:val="006D06E7"/>
    <w:rsid w:val="006D2057"/>
    <w:rsid w:val="006D279B"/>
    <w:rsid w:val="006D292A"/>
    <w:rsid w:val="006D2E7A"/>
    <w:rsid w:val="006D2F0D"/>
    <w:rsid w:val="006D39B9"/>
    <w:rsid w:val="006D476D"/>
    <w:rsid w:val="006D58A2"/>
    <w:rsid w:val="006D5BA6"/>
    <w:rsid w:val="006D5BCE"/>
    <w:rsid w:val="006D5DCE"/>
    <w:rsid w:val="006D61BD"/>
    <w:rsid w:val="006D6818"/>
    <w:rsid w:val="006D6E46"/>
    <w:rsid w:val="006D70F3"/>
    <w:rsid w:val="006D74B9"/>
    <w:rsid w:val="006D78C8"/>
    <w:rsid w:val="006D7F89"/>
    <w:rsid w:val="006E0524"/>
    <w:rsid w:val="006E081E"/>
    <w:rsid w:val="006E0A8C"/>
    <w:rsid w:val="006E0FD0"/>
    <w:rsid w:val="006E1278"/>
    <w:rsid w:val="006E15AC"/>
    <w:rsid w:val="006E2039"/>
    <w:rsid w:val="006E20AA"/>
    <w:rsid w:val="006E21B4"/>
    <w:rsid w:val="006E220C"/>
    <w:rsid w:val="006E24B0"/>
    <w:rsid w:val="006E2E78"/>
    <w:rsid w:val="006E2FBC"/>
    <w:rsid w:val="006E3DC8"/>
    <w:rsid w:val="006E49C4"/>
    <w:rsid w:val="006E4E94"/>
    <w:rsid w:val="006E4F73"/>
    <w:rsid w:val="006E6B75"/>
    <w:rsid w:val="006E6D1D"/>
    <w:rsid w:val="006E7721"/>
    <w:rsid w:val="006E7966"/>
    <w:rsid w:val="006F0A59"/>
    <w:rsid w:val="006F0DAC"/>
    <w:rsid w:val="006F0E34"/>
    <w:rsid w:val="006F130D"/>
    <w:rsid w:val="006F165B"/>
    <w:rsid w:val="006F2403"/>
    <w:rsid w:val="006F3D9C"/>
    <w:rsid w:val="006F40D0"/>
    <w:rsid w:val="006F5562"/>
    <w:rsid w:val="006F6315"/>
    <w:rsid w:val="006F656D"/>
    <w:rsid w:val="006F6DE3"/>
    <w:rsid w:val="006F6EB0"/>
    <w:rsid w:val="006F7C39"/>
    <w:rsid w:val="007004BE"/>
    <w:rsid w:val="00701381"/>
    <w:rsid w:val="00702B2C"/>
    <w:rsid w:val="00702CD7"/>
    <w:rsid w:val="00702D7F"/>
    <w:rsid w:val="007033D1"/>
    <w:rsid w:val="00703F28"/>
    <w:rsid w:val="00704408"/>
    <w:rsid w:val="00704536"/>
    <w:rsid w:val="007045B8"/>
    <w:rsid w:val="0070461E"/>
    <w:rsid w:val="00704871"/>
    <w:rsid w:val="00704C7C"/>
    <w:rsid w:val="00704F01"/>
    <w:rsid w:val="007056C0"/>
    <w:rsid w:val="007057DE"/>
    <w:rsid w:val="00705A03"/>
    <w:rsid w:val="0070718A"/>
    <w:rsid w:val="0070768A"/>
    <w:rsid w:val="00707716"/>
    <w:rsid w:val="00707798"/>
    <w:rsid w:val="00707972"/>
    <w:rsid w:val="007113EF"/>
    <w:rsid w:val="00711BD8"/>
    <w:rsid w:val="00711CAA"/>
    <w:rsid w:val="00712308"/>
    <w:rsid w:val="00712E94"/>
    <w:rsid w:val="007135E7"/>
    <w:rsid w:val="00713748"/>
    <w:rsid w:val="007141D4"/>
    <w:rsid w:val="007149C0"/>
    <w:rsid w:val="007149F7"/>
    <w:rsid w:val="007159D2"/>
    <w:rsid w:val="007161C2"/>
    <w:rsid w:val="0071657E"/>
    <w:rsid w:val="00717440"/>
    <w:rsid w:val="00717B5E"/>
    <w:rsid w:val="0071DCD3"/>
    <w:rsid w:val="00720927"/>
    <w:rsid w:val="00721301"/>
    <w:rsid w:val="00721C6C"/>
    <w:rsid w:val="00722241"/>
    <w:rsid w:val="0072268C"/>
    <w:rsid w:val="00722FAE"/>
    <w:rsid w:val="00722FCF"/>
    <w:rsid w:val="0072330D"/>
    <w:rsid w:val="00723330"/>
    <w:rsid w:val="00723605"/>
    <w:rsid w:val="00723FB0"/>
    <w:rsid w:val="00724531"/>
    <w:rsid w:val="00725CB0"/>
    <w:rsid w:val="007260AC"/>
    <w:rsid w:val="00726423"/>
    <w:rsid w:val="00730186"/>
    <w:rsid w:val="0073024B"/>
    <w:rsid w:val="00730DEB"/>
    <w:rsid w:val="00731505"/>
    <w:rsid w:val="007330F5"/>
    <w:rsid w:val="00733AAE"/>
    <w:rsid w:val="00733E17"/>
    <w:rsid w:val="007347E3"/>
    <w:rsid w:val="007348DD"/>
    <w:rsid w:val="00734CA0"/>
    <w:rsid w:val="007352D8"/>
    <w:rsid w:val="0073546D"/>
    <w:rsid w:val="00735E4F"/>
    <w:rsid w:val="00736327"/>
    <w:rsid w:val="0073655E"/>
    <w:rsid w:val="00736802"/>
    <w:rsid w:val="00736A2A"/>
    <w:rsid w:val="00736DE0"/>
    <w:rsid w:val="00737D2D"/>
    <w:rsid w:val="00737FD0"/>
    <w:rsid w:val="00740414"/>
    <w:rsid w:val="00740B59"/>
    <w:rsid w:val="00740D22"/>
    <w:rsid w:val="00742B0C"/>
    <w:rsid w:val="00742C28"/>
    <w:rsid w:val="00743524"/>
    <w:rsid w:val="00743788"/>
    <w:rsid w:val="00743865"/>
    <w:rsid w:val="00744867"/>
    <w:rsid w:val="00744D08"/>
    <w:rsid w:val="007453AB"/>
    <w:rsid w:val="007455DC"/>
    <w:rsid w:val="00745AC6"/>
    <w:rsid w:val="007465BD"/>
    <w:rsid w:val="0074667C"/>
    <w:rsid w:val="00746A0F"/>
    <w:rsid w:val="007476A2"/>
    <w:rsid w:val="007479BA"/>
    <w:rsid w:val="007501F6"/>
    <w:rsid w:val="007504B2"/>
    <w:rsid w:val="00750780"/>
    <w:rsid w:val="00751556"/>
    <w:rsid w:val="00752478"/>
    <w:rsid w:val="0075295D"/>
    <w:rsid w:val="00752BFC"/>
    <w:rsid w:val="00752D71"/>
    <w:rsid w:val="00752F72"/>
    <w:rsid w:val="00753059"/>
    <w:rsid w:val="007537E3"/>
    <w:rsid w:val="00753DDF"/>
    <w:rsid w:val="007550E9"/>
    <w:rsid w:val="00756775"/>
    <w:rsid w:val="0076024E"/>
    <w:rsid w:val="00760F1C"/>
    <w:rsid w:val="00761037"/>
    <w:rsid w:val="007617CB"/>
    <w:rsid w:val="0076282B"/>
    <w:rsid w:val="00762B72"/>
    <w:rsid w:val="00763141"/>
    <w:rsid w:val="00764E23"/>
    <w:rsid w:val="007657D1"/>
    <w:rsid w:val="00765E6F"/>
    <w:rsid w:val="007669EE"/>
    <w:rsid w:val="00767C0A"/>
    <w:rsid w:val="0077006F"/>
    <w:rsid w:val="007700F6"/>
    <w:rsid w:val="00770233"/>
    <w:rsid w:val="00771F19"/>
    <w:rsid w:val="00773193"/>
    <w:rsid w:val="00773E9F"/>
    <w:rsid w:val="00775AEB"/>
    <w:rsid w:val="00776F59"/>
    <w:rsid w:val="007777A6"/>
    <w:rsid w:val="007806E4"/>
    <w:rsid w:val="00780C7D"/>
    <w:rsid w:val="007824A7"/>
    <w:rsid w:val="00782B1D"/>
    <w:rsid w:val="00782B23"/>
    <w:rsid w:val="007841BA"/>
    <w:rsid w:val="00785530"/>
    <w:rsid w:val="00785D64"/>
    <w:rsid w:val="0078630F"/>
    <w:rsid w:val="00787639"/>
    <w:rsid w:val="00790AEE"/>
    <w:rsid w:val="00791A4C"/>
    <w:rsid w:val="00792A45"/>
    <w:rsid w:val="00792C3A"/>
    <w:rsid w:val="00792CE2"/>
    <w:rsid w:val="00792D4E"/>
    <w:rsid w:val="00792DF4"/>
    <w:rsid w:val="00794270"/>
    <w:rsid w:val="007944B3"/>
    <w:rsid w:val="00795100"/>
    <w:rsid w:val="00795172"/>
    <w:rsid w:val="0079613A"/>
    <w:rsid w:val="007965E1"/>
    <w:rsid w:val="007972AC"/>
    <w:rsid w:val="0079739D"/>
    <w:rsid w:val="0079766B"/>
    <w:rsid w:val="00797F14"/>
    <w:rsid w:val="007A05A6"/>
    <w:rsid w:val="007A13FE"/>
    <w:rsid w:val="007A1F72"/>
    <w:rsid w:val="007A4186"/>
    <w:rsid w:val="007A4437"/>
    <w:rsid w:val="007A463F"/>
    <w:rsid w:val="007A6157"/>
    <w:rsid w:val="007A62B8"/>
    <w:rsid w:val="007A77CA"/>
    <w:rsid w:val="007A7E06"/>
    <w:rsid w:val="007B0E15"/>
    <w:rsid w:val="007B11D3"/>
    <w:rsid w:val="007B191B"/>
    <w:rsid w:val="007B1CF1"/>
    <w:rsid w:val="007B2737"/>
    <w:rsid w:val="007B28BE"/>
    <w:rsid w:val="007B5370"/>
    <w:rsid w:val="007B5525"/>
    <w:rsid w:val="007B55D1"/>
    <w:rsid w:val="007B685F"/>
    <w:rsid w:val="007B6C16"/>
    <w:rsid w:val="007B7004"/>
    <w:rsid w:val="007B761D"/>
    <w:rsid w:val="007B7A7F"/>
    <w:rsid w:val="007B7F17"/>
    <w:rsid w:val="007B7FB2"/>
    <w:rsid w:val="007C029E"/>
    <w:rsid w:val="007C08B2"/>
    <w:rsid w:val="007C093D"/>
    <w:rsid w:val="007C0FB1"/>
    <w:rsid w:val="007C123F"/>
    <w:rsid w:val="007C1288"/>
    <w:rsid w:val="007C1E90"/>
    <w:rsid w:val="007C3341"/>
    <w:rsid w:val="007C3FAD"/>
    <w:rsid w:val="007C42BA"/>
    <w:rsid w:val="007C4353"/>
    <w:rsid w:val="007C4A54"/>
    <w:rsid w:val="007C4B3B"/>
    <w:rsid w:val="007C5844"/>
    <w:rsid w:val="007C5A45"/>
    <w:rsid w:val="007C64E0"/>
    <w:rsid w:val="007C6B2F"/>
    <w:rsid w:val="007C703E"/>
    <w:rsid w:val="007C7755"/>
    <w:rsid w:val="007D040C"/>
    <w:rsid w:val="007D07B3"/>
    <w:rsid w:val="007D0BDC"/>
    <w:rsid w:val="007D1377"/>
    <w:rsid w:val="007D16A8"/>
    <w:rsid w:val="007D1AD6"/>
    <w:rsid w:val="007D2850"/>
    <w:rsid w:val="007D2BD1"/>
    <w:rsid w:val="007D38E0"/>
    <w:rsid w:val="007D3F07"/>
    <w:rsid w:val="007D3FBA"/>
    <w:rsid w:val="007D47BE"/>
    <w:rsid w:val="007D62BC"/>
    <w:rsid w:val="007D6535"/>
    <w:rsid w:val="007D725B"/>
    <w:rsid w:val="007D7648"/>
    <w:rsid w:val="007D7749"/>
    <w:rsid w:val="007D7D8C"/>
    <w:rsid w:val="007E0233"/>
    <w:rsid w:val="007E10B0"/>
    <w:rsid w:val="007E145B"/>
    <w:rsid w:val="007E1AB1"/>
    <w:rsid w:val="007E2983"/>
    <w:rsid w:val="007E300A"/>
    <w:rsid w:val="007E3181"/>
    <w:rsid w:val="007E343E"/>
    <w:rsid w:val="007E3A88"/>
    <w:rsid w:val="007E414B"/>
    <w:rsid w:val="007E5DEC"/>
    <w:rsid w:val="007E621F"/>
    <w:rsid w:val="007E6351"/>
    <w:rsid w:val="007E6608"/>
    <w:rsid w:val="007E719E"/>
    <w:rsid w:val="007E7669"/>
    <w:rsid w:val="007F312D"/>
    <w:rsid w:val="007F338C"/>
    <w:rsid w:val="007F40A3"/>
    <w:rsid w:val="007F4A39"/>
    <w:rsid w:val="007F4F62"/>
    <w:rsid w:val="007F5EEA"/>
    <w:rsid w:val="007F781E"/>
    <w:rsid w:val="007F7CB4"/>
    <w:rsid w:val="008002ED"/>
    <w:rsid w:val="00800EF2"/>
    <w:rsid w:val="008011A0"/>
    <w:rsid w:val="008026DC"/>
    <w:rsid w:val="00802C28"/>
    <w:rsid w:val="00802CF9"/>
    <w:rsid w:val="0080337C"/>
    <w:rsid w:val="00804419"/>
    <w:rsid w:val="00804456"/>
    <w:rsid w:val="0080474A"/>
    <w:rsid w:val="00805938"/>
    <w:rsid w:val="00806BF1"/>
    <w:rsid w:val="00810F96"/>
    <w:rsid w:val="00811913"/>
    <w:rsid w:val="00811ECF"/>
    <w:rsid w:val="0081204C"/>
    <w:rsid w:val="00813272"/>
    <w:rsid w:val="008133B4"/>
    <w:rsid w:val="008136AD"/>
    <w:rsid w:val="00813EDD"/>
    <w:rsid w:val="008140F1"/>
    <w:rsid w:val="00814D01"/>
    <w:rsid w:val="00814E90"/>
    <w:rsid w:val="00814FF4"/>
    <w:rsid w:val="0081525E"/>
    <w:rsid w:val="00815F6D"/>
    <w:rsid w:val="00816F92"/>
    <w:rsid w:val="0081728F"/>
    <w:rsid w:val="00817761"/>
    <w:rsid w:val="008201B4"/>
    <w:rsid w:val="0082027E"/>
    <w:rsid w:val="00820380"/>
    <w:rsid w:val="00820740"/>
    <w:rsid w:val="00820A81"/>
    <w:rsid w:val="00820E29"/>
    <w:rsid w:val="00821036"/>
    <w:rsid w:val="0082135A"/>
    <w:rsid w:val="008213A6"/>
    <w:rsid w:val="008217FC"/>
    <w:rsid w:val="008218F6"/>
    <w:rsid w:val="00821F21"/>
    <w:rsid w:val="0082325A"/>
    <w:rsid w:val="008235F5"/>
    <w:rsid w:val="00823A86"/>
    <w:rsid w:val="00823FE6"/>
    <w:rsid w:val="00824D5E"/>
    <w:rsid w:val="00825216"/>
    <w:rsid w:val="008253FC"/>
    <w:rsid w:val="00825B58"/>
    <w:rsid w:val="00825E84"/>
    <w:rsid w:val="00826ABF"/>
    <w:rsid w:val="00826FBD"/>
    <w:rsid w:val="008278D6"/>
    <w:rsid w:val="00827FB5"/>
    <w:rsid w:val="008303D5"/>
    <w:rsid w:val="00830A55"/>
    <w:rsid w:val="00830AE6"/>
    <w:rsid w:val="00830CEE"/>
    <w:rsid w:val="00831347"/>
    <w:rsid w:val="008316A0"/>
    <w:rsid w:val="00831993"/>
    <w:rsid w:val="0083229F"/>
    <w:rsid w:val="0083261B"/>
    <w:rsid w:val="00832A7A"/>
    <w:rsid w:val="0083360F"/>
    <w:rsid w:val="00834267"/>
    <w:rsid w:val="00834D2D"/>
    <w:rsid w:val="00835445"/>
    <w:rsid w:val="00836077"/>
    <w:rsid w:val="0083654A"/>
    <w:rsid w:val="0083754A"/>
    <w:rsid w:val="00837A74"/>
    <w:rsid w:val="00837DD0"/>
    <w:rsid w:val="00840523"/>
    <w:rsid w:val="0084059A"/>
    <w:rsid w:val="0084091D"/>
    <w:rsid w:val="008411DC"/>
    <w:rsid w:val="00841298"/>
    <w:rsid w:val="008413F7"/>
    <w:rsid w:val="008418CF"/>
    <w:rsid w:val="008418EE"/>
    <w:rsid w:val="00841B19"/>
    <w:rsid w:val="00841D12"/>
    <w:rsid w:val="008424CD"/>
    <w:rsid w:val="008435A7"/>
    <w:rsid w:val="008436B5"/>
    <w:rsid w:val="00844451"/>
    <w:rsid w:val="00844C0A"/>
    <w:rsid w:val="00844E68"/>
    <w:rsid w:val="008454E2"/>
    <w:rsid w:val="00846DD2"/>
    <w:rsid w:val="00850D3C"/>
    <w:rsid w:val="00851278"/>
    <w:rsid w:val="00851F69"/>
    <w:rsid w:val="008521E3"/>
    <w:rsid w:val="0085229B"/>
    <w:rsid w:val="0085235A"/>
    <w:rsid w:val="00853158"/>
    <w:rsid w:val="00853E89"/>
    <w:rsid w:val="008546E8"/>
    <w:rsid w:val="00855516"/>
    <w:rsid w:val="00855555"/>
    <w:rsid w:val="008557ED"/>
    <w:rsid w:val="00856E67"/>
    <w:rsid w:val="00857748"/>
    <w:rsid w:val="008603B3"/>
    <w:rsid w:val="00860C86"/>
    <w:rsid w:val="0086110B"/>
    <w:rsid w:val="00861845"/>
    <w:rsid w:val="00861DDC"/>
    <w:rsid w:val="00862479"/>
    <w:rsid w:val="00862803"/>
    <w:rsid w:val="00863005"/>
    <w:rsid w:val="008636B2"/>
    <w:rsid w:val="00863E53"/>
    <w:rsid w:val="008647F1"/>
    <w:rsid w:val="00864F36"/>
    <w:rsid w:val="0086555C"/>
    <w:rsid w:val="0086580C"/>
    <w:rsid w:val="00865AE9"/>
    <w:rsid w:val="00866A0C"/>
    <w:rsid w:val="00866E0F"/>
    <w:rsid w:val="00866F7D"/>
    <w:rsid w:val="00867083"/>
    <w:rsid w:val="008677AA"/>
    <w:rsid w:val="008700AF"/>
    <w:rsid w:val="00870A7C"/>
    <w:rsid w:val="00871897"/>
    <w:rsid w:val="00871A56"/>
    <w:rsid w:val="008723D8"/>
    <w:rsid w:val="00872FD0"/>
    <w:rsid w:val="008732FF"/>
    <w:rsid w:val="00873405"/>
    <w:rsid w:val="00873511"/>
    <w:rsid w:val="00873830"/>
    <w:rsid w:val="008740F4"/>
    <w:rsid w:val="0087550A"/>
    <w:rsid w:val="00876384"/>
    <w:rsid w:val="00876918"/>
    <w:rsid w:val="00876A0D"/>
    <w:rsid w:val="00876CE6"/>
    <w:rsid w:val="0087728D"/>
    <w:rsid w:val="00877CDB"/>
    <w:rsid w:val="00880135"/>
    <w:rsid w:val="00880215"/>
    <w:rsid w:val="0088165A"/>
    <w:rsid w:val="00881687"/>
    <w:rsid w:val="00881B31"/>
    <w:rsid w:val="00881BA5"/>
    <w:rsid w:val="00882605"/>
    <w:rsid w:val="00883CC3"/>
    <w:rsid w:val="0088418D"/>
    <w:rsid w:val="00884334"/>
    <w:rsid w:val="00884DB5"/>
    <w:rsid w:val="008856D9"/>
    <w:rsid w:val="00886022"/>
    <w:rsid w:val="00886FE4"/>
    <w:rsid w:val="00887D8D"/>
    <w:rsid w:val="008894A7"/>
    <w:rsid w:val="0089068E"/>
    <w:rsid w:val="0089101B"/>
    <w:rsid w:val="008911C5"/>
    <w:rsid w:val="008916F1"/>
    <w:rsid w:val="00891AC3"/>
    <w:rsid w:val="00891E3E"/>
    <w:rsid w:val="0089236B"/>
    <w:rsid w:val="008929B6"/>
    <w:rsid w:val="00892F4B"/>
    <w:rsid w:val="0089300D"/>
    <w:rsid w:val="0089318C"/>
    <w:rsid w:val="008945E7"/>
    <w:rsid w:val="00894743"/>
    <w:rsid w:val="00895641"/>
    <w:rsid w:val="00895653"/>
    <w:rsid w:val="00896069"/>
    <w:rsid w:val="008961FB"/>
    <w:rsid w:val="00896D81"/>
    <w:rsid w:val="00896E15"/>
    <w:rsid w:val="008972E4"/>
    <w:rsid w:val="008977DD"/>
    <w:rsid w:val="00897B91"/>
    <w:rsid w:val="00897F07"/>
    <w:rsid w:val="008A1696"/>
    <w:rsid w:val="008A1B1A"/>
    <w:rsid w:val="008A1D2E"/>
    <w:rsid w:val="008A2247"/>
    <w:rsid w:val="008A25E6"/>
    <w:rsid w:val="008A2774"/>
    <w:rsid w:val="008A2C61"/>
    <w:rsid w:val="008A385E"/>
    <w:rsid w:val="008A3B9B"/>
    <w:rsid w:val="008A4AA1"/>
    <w:rsid w:val="008A4E17"/>
    <w:rsid w:val="008A5F53"/>
    <w:rsid w:val="008A6370"/>
    <w:rsid w:val="008A66C3"/>
    <w:rsid w:val="008A6B37"/>
    <w:rsid w:val="008A7B07"/>
    <w:rsid w:val="008B042B"/>
    <w:rsid w:val="008B07B3"/>
    <w:rsid w:val="008B0989"/>
    <w:rsid w:val="008B0CF8"/>
    <w:rsid w:val="008B12CB"/>
    <w:rsid w:val="008B1687"/>
    <w:rsid w:val="008B3261"/>
    <w:rsid w:val="008B3A55"/>
    <w:rsid w:val="008B3DB8"/>
    <w:rsid w:val="008B408D"/>
    <w:rsid w:val="008B5006"/>
    <w:rsid w:val="008B58BC"/>
    <w:rsid w:val="008B5CFE"/>
    <w:rsid w:val="008B640C"/>
    <w:rsid w:val="008B68F3"/>
    <w:rsid w:val="008C09E5"/>
    <w:rsid w:val="008C0A8F"/>
    <w:rsid w:val="008C1D8F"/>
    <w:rsid w:val="008C229D"/>
    <w:rsid w:val="008C238A"/>
    <w:rsid w:val="008C2F78"/>
    <w:rsid w:val="008C2FED"/>
    <w:rsid w:val="008C3A82"/>
    <w:rsid w:val="008C42CA"/>
    <w:rsid w:val="008C4F33"/>
    <w:rsid w:val="008C503A"/>
    <w:rsid w:val="008C53C0"/>
    <w:rsid w:val="008C7A51"/>
    <w:rsid w:val="008C7FD5"/>
    <w:rsid w:val="008D01F3"/>
    <w:rsid w:val="008D182A"/>
    <w:rsid w:val="008D1C10"/>
    <w:rsid w:val="008D1D77"/>
    <w:rsid w:val="008D29BA"/>
    <w:rsid w:val="008D2A7F"/>
    <w:rsid w:val="008D2F70"/>
    <w:rsid w:val="008D321A"/>
    <w:rsid w:val="008D3B42"/>
    <w:rsid w:val="008D3EB5"/>
    <w:rsid w:val="008D3FE5"/>
    <w:rsid w:val="008D4203"/>
    <w:rsid w:val="008D481D"/>
    <w:rsid w:val="008D4E70"/>
    <w:rsid w:val="008D4FB1"/>
    <w:rsid w:val="008D541E"/>
    <w:rsid w:val="008D59BE"/>
    <w:rsid w:val="008D638A"/>
    <w:rsid w:val="008D698E"/>
    <w:rsid w:val="008D6DCB"/>
    <w:rsid w:val="008D6F67"/>
    <w:rsid w:val="008D78D9"/>
    <w:rsid w:val="008E17D3"/>
    <w:rsid w:val="008E2FB8"/>
    <w:rsid w:val="008E3270"/>
    <w:rsid w:val="008E3B39"/>
    <w:rsid w:val="008E3DD3"/>
    <w:rsid w:val="008E43BF"/>
    <w:rsid w:val="008E4E9A"/>
    <w:rsid w:val="008E5110"/>
    <w:rsid w:val="008E51D7"/>
    <w:rsid w:val="008E5F9E"/>
    <w:rsid w:val="008E64F7"/>
    <w:rsid w:val="008E689E"/>
    <w:rsid w:val="008E786C"/>
    <w:rsid w:val="008E7CE7"/>
    <w:rsid w:val="008E7D8F"/>
    <w:rsid w:val="008F148B"/>
    <w:rsid w:val="008F15FA"/>
    <w:rsid w:val="008F23AA"/>
    <w:rsid w:val="008F326F"/>
    <w:rsid w:val="008F3354"/>
    <w:rsid w:val="008F370F"/>
    <w:rsid w:val="008F5043"/>
    <w:rsid w:val="008F5CCD"/>
    <w:rsid w:val="008F6613"/>
    <w:rsid w:val="008F6B57"/>
    <w:rsid w:val="008F6DBB"/>
    <w:rsid w:val="008F734A"/>
    <w:rsid w:val="008F7778"/>
    <w:rsid w:val="009001BC"/>
    <w:rsid w:val="009005D7"/>
    <w:rsid w:val="00900E43"/>
    <w:rsid w:val="00901E76"/>
    <w:rsid w:val="00903539"/>
    <w:rsid w:val="00903F43"/>
    <w:rsid w:val="00905913"/>
    <w:rsid w:val="00905B6C"/>
    <w:rsid w:val="00905C1B"/>
    <w:rsid w:val="00906565"/>
    <w:rsid w:val="009066A8"/>
    <w:rsid w:val="0091115D"/>
    <w:rsid w:val="00911752"/>
    <w:rsid w:val="00911B96"/>
    <w:rsid w:val="00911CF0"/>
    <w:rsid w:val="009130DB"/>
    <w:rsid w:val="00913905"/>
    <w:rsid w:val="00914A2B"/>
    <w:rsid w:val="0091552C"/>
    <w:rsid w:val="0091563F"/>
    <w:rsid w:val="00915F13"/>
    <w:rsid w:val="00916041"/>
    <w:rsid w:val="00916E54"/>
    <w:rsid w:val="00917215"/>
    <w:rsid w:val="00917E54"/>
    <w:rsid w:val="009201A8"/>
    <w:rsid w:val="00920EB6"/>
    <w:rsid w:val="00921D0D"/>
    <w:rsid w:val="00921D98"/>
    <w:rsid w:val="00921F30"/>
    <w:rsid w:val="009221C3"/>
    <w:rsid w:val="0092225D"/>
    <w:rsid w:val="00923610"/>
    <w:rsid w:val="00923DAB"/>
    <w:rsid w:val="00923F37"/>
    <w:rsid w:val="00924535"/>
    <w:rsid w:val="00924669"/>
    <w:rsid w:val="009252EA"/>
    <w:rsid w:val="00925459"/>
    <w:rsid w:val="009257DF"/>
    <w:rsid w:val="00925B17"/>
    <w:rsid w:val="00925EB2"/>
    <w:rsid w:val="009262C5"/>
    <w:rsid w:val="00926352"/>
    <w:rsid w:val="00926513"/>
    <w:rsid w:val="009277DF"/>
    <w:rsid w:val="00927A55"/>
    <w:rsid w:val="009304E5"/>
    <w:rsid w:val="00930D7A"/>
    <w:rsid w:val="00930F83"/>
    <w:rsid w:val="00931A18"/>
    <w:rsid w:val="009330D7"/>
    <w:rsid w:val="00933827"/>
    <w:rsid w:val="00933D6B"/>
    <w:rsid w:val="00935036"/>
    <w:rsid w:val="00935CA7"/>
    <w:rsid w:val="009363B4"/>
    <w:rsid w:val="009375F4"/>
    <w:rsid w:val="00937A64"/>
    <w:rsid w:val="00937BAF"/>
    <w:rsid w:val="00940427"/>
    <w:rsid w:val="00940853"/>
    <w:rsid w:val="0094246A"/>
    <w:rsid w:val="009435A0"/>
    <w:rsid w:val="009435BA"/>
    <w:rsid w:val="009437DE"/>
    <w:rsid w:val="00943BA7"/>
    <w:rsid w:val="009441D9"/>
    <w:rsid w:val="00944D91"/>
    <w:rsid w:val="00945081"/>
    <w:rsid w:val="009456A5"/>
    <w:rsid w:val="009457A2"/>
    <w:rsid w:val="00945C25"/>
    <w:rsid w:val="00945DB8"/>
    <w:rsid w:val="0094615A"/>
    <w:rsid w:val="009461BD"/>
    <w:rsid w:val="00946516"/>
    <w:rsid w:val="00947080"/>
    <w:rsid w:val="0094737E"/>
    <w:rsid w:val="00947885"/>
    <w:rsid w:val="00950C04"/>
    <w:rsid w:val="00950C1B"/>
    <w:rsid w:val="00950C39"/>
    <w:rsid w:val="00950E99"/>
    <w:rsid w:val="0095154E"/>
    <w:rsid w:val="00951813"/>
    <w:rsid w:val="00951E72"/>
    <w:rsid w:val="00952B00"/>
    <w:rsid w:val="00952CB2"/>
    <w:rsid w:val="0095362B"/>
    <w:rsid w:val="00953D0F"/>
    <w:rsid w:val="009543B8"/>
    <w:rsid w:val="00954CB6"/>
    <w:rsid w:val="00955408"/>
    <w:rsid w:val="00955AD7"/>
    <w:rsid w:val="00956B68"/>
    <w:rsid w:val="00957167"/>
    <w:rsid w:val="0095737E"/>
    <w:rsid w:val="009577A6"/>
    <w:rsid w:val="009577BC"/>
    <w:rsid w:val="00957803"/>
    <w:rsid w:val="0096009A"/>
    <w:rsid w:val="009603EE"/>
    <w:rsid w:val="00961B53"/>
    <w:rsid w:val="0096291D"/>
    <w:rsid w:val="00962B4C"/>
    <w:rsid w:val="00962E30"/>
    <w:rsid w:val="00963616"/>
    <w:rsid w:val="00963E1C"/>
    <w:rsid w:val="00964056"/>
    <w:rsid w:val="00964522"/>
    <w:rsid w:val="00964CCE"/>
    <w:rsid w:val="009654D7"/>
    <w:rsid w:val="0096636B"/>
    <w:rsid w:val="00966371"/>
    <w:rsid w:val="00966374"/>
    <w:rsid w:val="0096705A"/>
    <w:rsid w:val="00967EEF"/>
    <w:rsid w:val="00967EFB"/>
    <w:rsid w:val="00970ECA"/>
    <w:rsid w:val="00971547"/>
    <w:rsid w:val="00972472"/>
    <w:rsid w:val="00972BC3"/>
    <w:rsid w:val="0097334E"/>
    <w:rsid w:val="00973F79"/>
    <w:rsid w:val="009755A1"/>
    <w:rsid w:val="0097610C"/>
    <w:rsid w:val="009761B7"/>
    <w:rsid w:val="009762A9"/>
    <w:rsid w:val="00976AD9"/>
    <w:rsid w:val="00980B6E"/>
    <w:rsid w:val="00981095"/>
    <w:rsid w:val="00981668"/>
    <w:rsid w:val="00981757"/>
    <w:rsid w:val="00981FE5"/>
    <w:rsid w:val="00982A51"/>
    <w:rsid w:val="00983D9B"/>
    <w:rsid w:val="00984061"/>
    <w:rsid w:val="009840A9"/>
    <w:rsid w:val="00984B73"/>
    <w:rsid w:val="00985474"/>
    <w:rsid w:val="009859F5"/>
    <w:rsid w:val="00986317"/>
    <w:rsid w:val="009865D1"/>
    <w:rsid w:val="00986A01"/>
    <w:rsid w:val="00986B2C"/>
    <w:rsid w:val="00987353"/>
    <w:rsid w:val="00987A25"/>
    <w:rsid w:val="00990E7C"/>
    <w:rsid w:val="00991183"/>
    <w:rsid w:val="00991642"/>
    <w:rsid w:val="0099176A"/>
    <w:rsid w:val="009921D6"/>
    <w:rsid w:val="0099297C"/>
    <w:rsid w:val="00992AE5"/>
    <w:rsid w:val="00993355"/>
    <w:rsid w:val="009933CF"/>
    <w:rsid w:val="00993FDB"/>
    <w:rsid w:val="00994024"/>
    <w:rsid w:val="00995983"/>
    <w:rsid w:val="00996088"/>
    <w:rsid w:val="0099652A"/>
    <w:rsid w:val="009966DC"/>
    <w:rsid w:val="009966ED"/>
    <w:rsid w:val="00996B60"/>
    <w:rsid w:val="00996FB9"/>
    <w:rsid w:val="009A0650"/>
    <w:rsid w:val="009A06EA"/>
    <w:rsid w:val="009A0F0C"/>
    <w:rsid w:val="009A0F9C"/>
    <w:rsid w:val="009A1291"/>
    <w:rsid w:val="009A13EF"/>
    <w:rsid w:val="009A1A9C"/>
    <w:rsid w:val="009A1DC5"/>
    <w:rsid w:val="009A1E47"/>
    <w:rsid w:val="009A2782"/>
    <w:rsid w:val="009A5B86"/>
    <w:rsid w:val="009A6923"/>
    <w:rsid w:val="009A6B02"/>
    <w:rsid w:val="009A6EBB"/>
    <w:rsid w:val="009B05A5"/>
    <w:rsid w:val="009B0A08"/>
    <w:rsid w:val="009B0A69"/>
    <w:rsid w:val="009B0BB4"/>
    <w:rsid w:val="009B0D22"/>
    <w:rsid w:val="009B110C"/>
    <w:rsid w:val="009B11F9"/>
    <w:rsid w:val="009B1D40"/>
    <w:rsid w:val="009B217B"/>
    <w:rsid w:val="009B227A"/>
    <w:rsid w:val="009B3CBA"/>
    <w:rsid w:val="009B438C"/>
    <w:rsid w:val="009B4433"/>
    <w:rsid w:val="009B690B"/>
    <w:rsid w:val="009B6CBA"/>
    <w:rsid w:val="009B71A4"/>
    <w:rsid w:val="009B7341"/>
    <w:rsid w:val="009B78F1"/>
    <w:rsid w:val="009C0659"/>
    <w:rsid w:val="009C085F"/>
    <w:rsid w:val="009C09AA"/>
    <w:rsid w:val="009C10C6"/>
    <w:rsid w:val="009C114B"/>
    <w:rsid w:val="009C29BB"/>
    <w:rsid w:val="009C3D70"/>
    <w:rsid w:val="009C4762"/>
    <w:rsid w:val="009C518C"/>
    <w:rsid w:val="009C655E"/>
    <w:rsid w:val="009C65DD"/>
    <w:rsid w:val="009C68FE"/>
    <w:rsid w:val="009C72A3"/>
    <w:rsid w:val="009C7452"/>
    <w:rsid w:val="009C786F"/>
    <w:rsid w:val="009C7DEE"/>
    <w:rsid w:val="009C7F9A"/>
    <w:rsid w:val="009D15B7"/>
    <w:rsid w:val="009D17FF"/>
    <w:rsid w:val="009D1D29"/>
    <w:rsid w:val="009D2CA0"/>
    <w:rsid w:val="009D3653"/>
    <w:rsid w:val="009D3850"/>
    <w:rsid w:val="009D398D"/>
    <w:rsid w:val="009D3AAC"/>
    <w:rsid w:val="009D3D05"/>
    <w:rsid w:val="009D46D6"/>
    <w:rsid w:val="009D48D4"/>
    <w:rsid w:val="009D4F73"/>
    <w:rsid w:val="009D5052"/>
    <w:rsid w:val="009D517A"/>
    <w:rsid w:val="009D5EB6"/>
    <w:rsid w:val="009D61B0"/>
    <w:rsid w:val="009D6A4B"/>
    <w:rsid w:val="009D73DB"/>
    <w:rsid w:val="009D780F"/>
    <w:rsid w:val="009E0024"/>
    <w:rsid w:val="009E1F5E"/>
    <w:rsid w:val="009E25CE"/>
    <w:rsid w:val="009E30EA"/>
    <w:rsid w:val="009E3669"/>
    <w:rsid w:val="009E3B1A"/>
    <w:rsid w:val="009E4883"/>
    <w:rsid w:val="009E5041"/>
    <w:rsid w:val="009E565C"/>
    <w:rsid w:val="009E5792"/>
    <w:rsid w:val="009E65EE"/>
    <w:rsid w:val="009E66E7"/>
    <w:rsid w:val="009E698B"/>
    <w:rsid w:val="009F034B"/>
    <w:rsid w:val="009F0A3D"/>
    <w:rsid w:val="009F0A54"/>
    <w:rsid w:val="009F0FA4"/>
    <w:rsid w:val="009F167E"/>
    <w:rsid w:val="009F19D6"/>
    <w:rsid w:val="009F1C6B"/>
    <w:rsid w:val="009F22F4"/>
    <w:rsid w:val="009F258E"/>
    <w:rsid w:val="009F29B1"/>
    <w:rsid w:val="009F2D5A"/>
    <w:rsid w:val="009F363F"/>
    <w:rsid w:val="009F37B3"/>
    <w:rsid w:val="009F4018"/>
    <w:rsid w:val="009F4CA6"/>
    <w:rsid w:val="009F5FED"/>
    <w:rsid w:val="009F6514"/>
    <w:rsid w:val="009F6FD5"/>
    <w:rsid w:val="009F71D7"/>
    <w:rsid w:val="009F7DA3"/>
    <w:rsid w:val="00A00453"/>
    <w:rsid w:val="00A005BE"/>
    <w:rsid w:val="00A025B1"/>
    <w:rsid w:val="00A027D4"/>
    <w:rsid w:val="00A027D9"/>
    <w:rsid w:val="00A02915"/>
    <w:rsid w:val="00A034E0"/>
    <w:rsid w:val="00A03597"/>
    <w:rsid w:val="00A03D85"/>
    <w:rsid w:val="00A03F52"/>
    <w:rsid w:val="00A04414"/>
    <w:rsid w:val="00A04751"/>
    <w:rsid w:val="00A0482D"/>
    <w:rsid w:val="00A05AB0"/>
    <w:rsid w:val="00A06BA2"/>
    <w:rsid w:val="00A070FD"/>
    <w:rsid w:val="00A11187"/>
    <w:rsid w:val="00A11A04"/>
    <w:rsid w:val="00A11A1E"/>
    <w:rsid w:val="00A11EF9"/>
    <w:rsid w:val="00A12213"/>
    <w:rsid w:val="00A12278"/>
    <w:rsid w:val="00A12381"/>
    <w:rsid w:val="00A12FB3"/>
    <w:rsid w:val="00A13A88"/>
    <w:rsid w:val="00A13C89"/>
    <w:rsid w:val="00A13E19"/>
    <w:rsid w:val="00A13EB7"/>
    <w:rsid w:val="00A13F7E"/>
    <w:rsid w:val="00A14927"/>
    <w:rsid w:val="00A14981"/>
    <w:rsid w:val="00A14E8C"/>
    <w:rsid w:val="00A15409"/>
    <w:rsid w:val="00A154E9"/>
    <w:rsid w:val="00A15AF0"/>
    <w:rsid w:val="00A16208"/>
    <w:rsid w:val="00A164BF"/>
    <w:rsid w:val="00A166D5"/>
    <w:rsid w:val="00A17676"/>
    <w:rsid w:val="00A17D3E"/>
    <w:rsid w:val="00A20560"/>
    <w:rsid w:val="00A20958"/>
    <w:rsid w:val="00A20965"/>
    <w:rsid w:val="00A21EE4"/>
    <w:rsid w:val="00A2216E"/>
    <w:rsid w:val="00A224D4"/>
    <w:rsid w:val="00A229F6"/>
    <w:rsid w:val="00A22ED6"/>
    <w:rsid w:val="00A22F25"/>
    <w:rsid w:val="00A235D3"/>
    <w:rsid w:val="00A23944"/>
    <w:rsid w:val="00A23C3C"/>
    <w:rsid w:val="00A23C63"/>
    <w:rsid w:val="00A2401F"/>
    <w:rsid w:val="00A24576"/>
    <w:rsid w:val="00A24B14"/>
    <w:rsid w:val="00A2527A"/>
    <w:rsid w:val="00A254F3"/>
    <w:rsid w:val="00A25888"/>
    <w:rsid w:val="00A2617F"/>
    <w:rsid w:val="00A263E0"/>
    <w:rsid w:val="00A26A51"/>
    <w:rsid w:val="00A26DDF"/>
    <w:rsid w:val="00A30914"/>
    <w:rsid w:val="00A30D21"/>
    <w:rsid w:val="00A31954"/>
    <w:rsid w:val="00A33319"/>
    <w:rsid w:val="00A34015"/>
    <w:rsid w:val="00A34086"/>
    <w:rsid w:val="00A354ED"/>
    <w:rsid w:val="00A355B0"/>
    <w:rsid w:val="00A35889"/>
    <w:rsid w:val="00A35939"/>
    <w:rsid w:val="00A3698C"/>
    <w:rsid w:val="00A36AE4"/>
    <w:rsid w:val="00A36C96"/>
    <w:rsid w:val="00A37169"/>
    <w:rsid w:val="00A3772E"/>
    <w:rsid w:val="00A3799C"/>
    <w:rsid w:val="00A41A15"/>
    <w:rsid w:val="00A41DB4"/>
    <w:rsid w:val="00A427B5"/>
    <w:rsid w:val="00A42A21"/>
    <w:rsid w:val="00A42B46"/>
    <w:rsid w:val="00A43D2D"/>
    <w:rsid w:val="00A43D2E"/>
    <w:rsid w:val="00A44A96"/>
    <w:rsid w:val="00A44FA6"/>
    <w:rsid w:val="00A4539D"/>
    <w:rsid w:val="00A454D4"/>
    <w:rsid w:val="00A45865"/>
    <w:rsid w:val="00A465E2"/>
    <w:rsid w:val="00A46F8C"/>
    <w:rsid w:val="00A47A26"/>
    <w:rsid w:val="00A5065D"/>
    <w:rsid w:val="00A5208D"/>
    <w:rsid w:val="00A5220E"/>
    <w:rsid w:val="00A52A29"/>
    <w:rsid w:val="00A52A8B"/>
    <w:rsid w:val="00A53A27"/>
    <w:rsid w:val="00A53D81"/>
    <w:rsid w:val="00A54216"/>
    <w:rsid w:val="00A54306"/>
    <w:rsid w:val="00A543F1"/>
    <w:rsid w:val="00A54436"/>
    <w:rsid w:val="00A5489D"/>
    <w:rsid w:val="00A54AC5"/>
    <w:rsid w:val="00A54B76"/>
    <w:rsid w:val="00A54D64"/>
    <w:rsid w:val="00A54DB8"/>
    <w:rsid w:val="00A55465"/>
    <w:rsid w:val="00A557D6"/>
    <w:rsid w:val="00A56079"/>
    <w:rsid w:val="00A5645E"/>
    <w:rsid w:val="00A5650D"/>
    <w:rsid w:val="00A56E1C"/>
    <w:rsid w:val="00A56F9D"/>
    <w:rsid w:val="00A57A60"/>
    <w:rsid w:val="00A57EA2"/>
    <w:rsid w:val="00A6031C"/>
    <w:rsid w:val="00A60940"/>
    <w:rsid w:val="00A612E4"/>
    <w:rsid w:val="00A613A3"/>
    <w:rsid w:val="00A61468"/>
    <w:rsid w:val="00A61D9E"/>
    <w:rsid w:val="00A62CB3"/>
    <w:rsid w:val="00A62F2D"/>
    <w:rsid w:val="00A6346B"/>
    <w:rsid w:val="00A63A91"/>
    <w:rsid w:val="00A63F17"/>
    <w:rsid w:val="00A63FEF"/>
    <w:rsid w:val="00A65510"/>
    <w:rsid w:val="00A65BDE"/>
    <w:rsid w:val="00A65CFF"/>
    <w:rsid w:val="00A669F4"/>
    <w:rsid w:val="00A66C0F"/>
    <w:rsid w:val="00A6757B"/>
    <w:rsid w:val="00A67832"/>
    <w:rsid w:val="00A67978"/>
    <w:rsid w:val="00A6A25F"/>
    <w:rsid w:val="00A70077"/>
    <w:rsid w:val="00A70B4E"/>
    <w:rsid w:val="00A70D86"/>
    <w:rsid w:val="00A70EC3"/>
    <w:rsid w:val="00A71CE2"/>
    <w:rsid w:val="00A72013"/>
    <w:rsid w:val="00A72639"/>
    <w:rsid w:val="00A72B12"/>
    <w:rsid w:val="00A74109"/>
    <w:rsid w:val="00A74610"/>
    <w:rsid w:val="00A74C7B"/>
    <w:rsid w:val="00A75A61"/>
    <w:rsid w:val="00A75A7A"/>
    <w:rsid w:val="00A76398"/>
    <w:rsid w:val="00A77613"/>
    <w:rsid w:val="00A77FD4"/>
    <w:rsid w:val="00A80CBE"/>
    <w:rsid w:val="00A81004"/>
    <w:rsid w:val="00A8137D"/>
    <w:rsid w:val="00A816A4"/>
    <w:rsid w:val="00A81EDD"/>
    <w:rsid w:val="00A821BE"/>
    <w:rsid w:val="00A823CA"/>
    <w:rsid w:val="00A825A5"/>
    <w:rsid w:val="00A82749"/>
    <w:rsid w:val="00A82776"/>
    <w:rsid w:val="00A82CC5"/>
    <w:rsid w:val="00A83518"/>
    <w:rsid w:val="00A83CEE"/>
    <w:rsid w:val="00A8405D"/>
    <w:rsid w:val="00A84079"/>
    <w:rsid w:val="00A856DC"/>
    <w:rsid w:val="00A85812"/>
    <w:rsid w:val="00A85CCB"/>
    <w:rsid w:val="00A865B9"/>
    <w:rsid w:val="00A8678F"/>
    <w:rsid w:val="00A8737B"/>
    <w:rsid w:val="00A874C1"/>
    <w:rsid w:val="00A876A6"/>
    <w:rsid w:val="00A87CC0"/>
    <w:rsid w:val="00A90866"/>
    <w:rsid w:val="00A90A5F"/>
    <w:rsid w:val="00A927BB"/>
    <w:rsid w:val="00A927FA"/>
    <w:rsid w:val="00A9330B"/>
    <w:rsid w:val="00A9375F"/>
    <w:rsid w:val="00A947E3"/>
    <w:rsid w:val="00A94C9E"/>
    <w:rsid w:val="00A94F2E"/>
    <w:rsid w:val="00A95584"/>
    <w:rsid w:val="00A958A0"/>
    <w:rsid w:val="00A95F5B"/>
    <w:rsid w:val="00A967A4"/>
    <w:rsid w:val="00A97896"/>
    <w:rsid w:val="00A978FF"/>
    <w:rsid w:val="00A97970"/>
    <w:rsid w:val="00A97C0D"/>
    <w:rsid w:val="00AA0633"/>
    <w:rsid w:val="00AA151E"/>
    <w:rsid w:val="00AA189B"/>
    <w:rsid w:val="00AA1AF3"/>
    <w:rsid w:val="00AA2394"/>
    <w:rsid w:val="00AA3185"/>
    <w:rsid w:val="00AA33A1"/>
    <w:rsid w:val="00AA41E9"/>
    <w:rsid w:val="00AA4783"/>
    <w:rsid w:val="00AA49B8"/>
    <w:rsid w:val="00AA4F73"/>
    <w:rsid w:val="00AA5ADC"/>
    <w:rsid w:val="00AA632C"/>
    <w:rsid w:val="00AA76AD"/>
    <w:rsid w:val="00AA784C"/>
    <w:rsid w:val="00AA7855"/>
    <w:rsid w:val="00AA7DCA"/>
    <w:rsid w:val="00AB0DE0"/>
    <w:rsid w:val="00AB0E54"/>
    <w:rsid w:val="00AB1422"/>
    <w:rsid w:val="00AB17A3"/>
    <w:rsid w:val="00AB1998"/>
    <w:rsid w:val="00AB1B7A"/>
    <w:rsid w:val="00AB1BB8"/>
    <w:rsid w:val="00AB2C1D"/>
    <w:rsid w:val="00AB3180"/>
    <w:rsid w:val="00AB33E2"/>
    <w:rsid w:val="00AB358D"/>
    <w:rsid w:val="00AB3A4B"/>
    <w:rsid w:val="00AB3DCB"/>
    <w:rsid w:val="00AB407A"/>
    <w:rsid w:val="00AB581B"/>
    <w:rsid w:val="00AB5A76"/>
    <w:rsid w:val="00AB6DFB"/>
    <w:rsid w:val="00AB7B5F"/>
    <w:rsid w:val="00AC00C6"/>
    <w:rsid w:val="00AC06B0"/>
    <w:rsid w:val="00AC0AA6"/>
    <w:rsid w:val="00AC0B60"/>
    <w:rsid w:val="00AC0B7C"/>
    <w:rsid w:val="00AC0F75"/>
    <w:rsid w:val="00AC1EB3"/>
    <w:rsid w:val="00AC2684"/>
    <w:rsid w:val="00AC2D46"/>
    <w:rsid w:val="00AC2D84"/>
    <w:rsid w:val="00AC2DDD"/>
    <w:rsid w:val="00AC2FE9"/>
    <w:rsid w:val="00AC309E"/>
    <w:rsid w:val="00AC3513"/>
    <w:rsid w:val="00AC3807"/>
    <w:rsid w:val="00AC3FA1"/>
    <w:rsid w:val="00AC45FE"/>
    <w:rsid w:val="00AC471F"/>
    <w:rsid w:val="00AC6124"/>
    <w:rsid w:val="00AC68B8"/>
    <w:rsid w:val="00AC6A86"/>
    <w:rsid w:val="00AD0291"/>
    <w:rsid w:val="00AD075F"/>
    <w:rsid w:val="00AD14E6"/>
    <w:rsid w:val="00AD19C9"/>
    <w:rsid w:val="00AD2EDC"/>
    <w:rsid w:val="00AD3094"/>
    <w:rsid w:val="00AD32E5"/>
    <w:rsid w:val="00AD40F5"/>
    <w:rsid w:val="00AD4931"/>
    <w:rsid w:val="00AD4B4A"/>
    <w:rsid w:val="00AD5CC9"/>
    <w:rsid w:val="00AD6827"/>
    <w:rsid w:val="00AD6DCF"/>
    <w:rsid w:val="00AD7056"/>
    <w:rsid w:val="00AD720C"/>
    <w:rsid w:val="00AD76A4"/>
    <w:rsid w:val="00AD7C96"/>
    <w:rsid w:val="00AE0D7F"/>
    <w:rsid w:val="00AE18E4"/>
    <w:rsid w:val="00AE1B23"/>
    <w:rsid w:val="00AE1C28"/>
    <w:rsid w:val="00AE3E06"/>
    <w:rsid w:val="00AE4B89"/>
    <w:rsid w:val="00AE51FB"/>
    <w:rsid w:val="00AE5C3C"/>
    <w:rsid w:val="00AE7539"/>
    <w:rsid w:val="00AE7657"/>
    <w:rsid w:val="00AE7B60"/>
    <w:rsid w:val="00AF00AC"/>
    <w:rsid w:val="00AF01E0"/>
    <w:rsid w:val="00AF04D8"/>
    <w:rsid w:val="00AF1D5E"/>
    <w:rsid w:val="00AF376A"/>
    <w:rsid w:val="00AF45EA"/>
    <w:rsid w:val="00AF5328"/>
    <w:rsid w:val="00AF5BC0"/>
    <w:rsid w:val="00AF5C09"/>
    <w:rsid w:val="00AF5CC3"/>
    <w:rsid w:val="00AF5D67"/>
    <w:rsid w:val="00AF5EC2"/>
    <w:rsid w:val="00AF639E"/>
    <w:rsid w:val="00AF67BF"/>
    <w:rsid w:val="00AF6C03"/>
    <w:rsid w:val="00AF74AA"/>
    <w:rsid w:val="00AF7C7A"/>
    <w:rsid w:val="00B0037C"/>
    <w:rsid w:val="00B003E6"/>
    <w:rsid w:val="00B00892"/>
    <w:rsid w:val="00B01593"/>
    <w:rsid w:val="00B01837"/>
    <w:rsid w:val="00B01AF1"/>
    <w:rsid w:val="00B01F51"/>
    <w:rsid w:val="00B023F1"/>
    <w:rsid w:val="00B03046"/>
    <w:rsid w:val="00B0343A"/>
    <w:rsid w:val="00B03C08"/>
    <w:rsid w:val="00B04D0C"/>
    <w:rsid w:val="00B056C0"/>
    <w:rsid w:val="00B05AF2"/>
    <w:rsid w:val="00B0646B"/>
    <w:rsid w:val="00B067CA"/>
    <w:rsid w:val="00B06A4E"/>
    <w:rsid w:val="00B06B78"/>
    <w:rsid w:val="00B06C04"/>
    <w:rsid w:val="00B076B4"/>
    <w:rsid w:val="00B07E1E"/>
    <w:rsid w:val="00B07E5A"/>
    <w:rsid w:val="00B10EDB"/>
    <w:rsid w:val="00B112F7"/>
    <w:rsid w:val="00B12D6D"/>
    <w:rsid w:val="00B1346E"/>
    <w:rsid w:val="00B14584"/>
    <w:rsid w:val="00B14891"/>
    <w:rsid w:val="00B14B14"/>
    <w:rsid w:val="00B157B0"/>
    <w:rsid w:val="00B15868"/>
    <w:rsid w:val="00B1619D"/>
    <w:rsid w:val="00B16AEE"/>
    <w:rsid w:val="00B17318"/>
    <w:rsid w:val="00B173A1"/>
    <w:rsid w:val="00B2082A"/>
    <w:rsid w:val="00B20A11"/>
    <w:rsid w:val="00B20F20"/>
    <w:rsid w:val="00B24491"/>
    <w:rsid w:val="00B2483A"/>
    <w:rsid w:val="00B2489A"/>
    <w:rsid w:val="00B24C26"/>
    <w:rsid w:val="00B25202"/>
    <w:rsid w:val="00B255F1"/>
    <w:rsid w:val="00B2571B"/>
    <w:rsid w:val="00B25F93"/>
    <w:rsid w:val="00B268FF"/>
    <w:rsid w:val="00B3103C"/>
    <w:rsid w:val="00B314D2"/>
    <w:rsid w:val="00B31B99"/>
    <w:rsid w:val="00B31F39"/>
    <w:rsid w:val="00B326F5"/>
    <w:rsid w:val="00B3315D"/>
    <w:rsid w:val="00B33491"/>
    <w:rsid w:val="00B34472"/>
    <w:rsid w:val="00B34637"/>
    <w:rsid w:val="00B34833"/>
    <w:rsid w:val="00B3556C"/>
    <w:rsid w:val="00B35C25"/>
    <w:rsid w:val="00B36291"/>
    <w:rsid w:val="00B36962"/>
    <w:rsid w:val="00B36D61"/>
    <w:rsid w:val="00B36DDC"/>
    <w:rsid w:val="00B37198"/>
    <w:rsid w:val="00B371F1"/>
    <w:rsid w:val="00B37442"/>
    <w:rsid w:val="00B4078C"/>
    <w:rsid w:val="00B40833"/>
    <w:rsid w:val="00B4162A"/>
    <w:rsid w:val="00B428D7"/>
    <w:rsid w:val="00B43729"/>
    <w:rsid w:val="00B449D8"/>
    <w:rsid w:val="00B44B5C"/>
    <w:rsid w:val="00B451DA"/>
    <w:rsid w:val="00B45885"/>
    <w:rsid w:val="00B464F5"/>
    <w:rsid w:val="00B4655A"/>
    <w:rsid w:val="00B46808"/>
    <w:rsid w:val="00B50DAC"/>
    <w:rsid w:val="00B511B1"/>
    <w:rsid w:val="00B5157B"/>
    <w:rsid w:val="00B51AD5"/>
    <w:rsid w:val="00B529B3"/>
    <w:rsid w:val="00B53A76"/>
    <w:rsid w:val="00B53C5A"/>
    <w:rsid w:val="00B53FBF"/>
    <w:rsid w:val="00B54B83"/>
    <w:rsid w:val="00B54BC9"/>
    <w:rsid w:val="00B54DF9"/>
    <w:rsid w:val="00B54F98"/>
    <w:rsid w:val="00B5527F"/>
    <w:rsid w:val="00B565A7"/>
    <w:rsid w:val="00B57D94"/>
    <w:rsid w:val="00B60001"/>
    <w:rsid w:val="00B6017A"/>
    <w:rsid w:val="00B60368"/>
    <w:rsid w:val="00B61378"/>
    <w:rsid w:val="00B61AE8"/>
    <w:rsid w:val="00B61B84"/>
    <w:rsid w:val="00B61E30"/>
    <w:rsid w:val="00B62CAF"/>
    <w:rsid w:val="00B63DA2"/>
    <w:rsid w:val="00B6440B"/>
    <w:rsid w:val="00B64819"/>
    <w:rsid w:val="00B65AD9"/>
    <w:rsid w:val="00B65B32"/>
    <w:rsid w:val="00B66709"/>
    <w:rsid w:val="00B66B64"/>
    <w:rsid w:val="00B67142"/>
    <w:rsid w:val="00B67AB8"/>
    <w:rsid w:val="00B71132"/>
    <w:rsid w:val="00B71430"/>
    <w:rsid w:val="00B71BDA"/>
    <w:rsid w:val="00B71D20"/>
    <w:rsid w:val="00B71ED3"/>
    <w:rsid w:val="00B72E7F"/>
    <w:rsid w:val="00B72FEE"/>
    <w:rsid w:val="00B7326C"/>
    <w:rsid w:val="00B7332C"/>
    <w:rsid w:val="00B73379"/>
    <w:rsid w:val="00B73AF8"/>
    <w:rsid w:val="00B73D12"/>
    <w:rsid w:val="00B73F5F"/>
    <w:rsid w:val="00B74684"/>
    <w:rsid w:val="00B74AFC"/>
    <w:rsid w:val="00B74BC5"/>
    <w:rsid w:val="00B7571B"/>
    <w:rsid w:val="00B7590D"/>
    <w:rsid w:val="00B75AF9"/>
    <w:rsid w:val="00B75F97"/>
    <w:rsid w:val="00B76A1F"/>
    <w:rsid w:val="00B76CDC"/>
    <w:rsid w:val="00B76D23"/>
    <w:rsid w:val="00B772D3"/>
    <w:rsid w:val="00B7761D"/>
    <w:rsid w:val="00B779B6"/>
    <w:rsid w:val="00B802FC"/>
    <w:rsid w:val="00B803EA"/>
    <w:rsid w:val="00B80A1B"/>
    <w:rsid w:val="00B81734"/>
    <w:rsid w:val="00B81F9E"/>
    <w:rsid w:val="00B8303D"/>
    <w:rsid w:val="00B8344B"/>
    <w:rsid w:val="00B8362E"/>
    <w:rsid w:val="00B838C3"/>
    <w:rsid w:val="00B83B43"/>
    <w:rsid w:val="00B83B46"/>
    <w:rsid w:val="00B83C76"/>
    <w:rsid w:val="00B84397"/>
    <w:rsid w:val="00B84462"/>
    <w:rsid w:val="00B846CD"/>
    <w:rsid w:val="00B85517"/>
    <w:rsid w:val="00B85D30"/>
    <w:rsid w:val="00B864AF"/>
    <w:rsid w:val="00B8656E"/>
    <w:rsid w:val="00B86FB0"/>
    <w:rsid w:val="00B8727E"/>
    <w:rsid w:val="00B87F77"/>
    <w:rsid w:val="00B90927"/>
    <w:rsid w:val="00B90A0E"/>
    <w:rsid w:val="00B91683"/>
    <w:rsid w:val="00B919E2"/>
    <w:rsid w:val="00B91B56"/>
    <w:rsid w:val="00B92753"/>
    <w:rsid w:val="00B92D1D"/>
    <w:rsid w:val="00B93A80"/>
    <w:rsid w:val="00B94257"/>
    <w:rsid w:val="00B94336"/>
    <w:rsid w:val="00B94900"/>
    <w:rsid w:val="00B94D83"/>
    <w:rsid w:val="00B94DF4"/>
    <w:rsid w:val="00B96AC6"/>
    <w:rsid w:val="00B96BF1"/>
    <w:rsid w:val="00B97A7E"/>
    <w:rsid w:val="00BA0C63"/>
    <w:rsid w:val="00BA1B4F"/>
    <w:rsid w:val="00BA3BC0"/>
    <w:rsid w:val="00BA3EBA"/>
    <w:rsid w:val="00BA4879"/>
    <w:rsid w:val="00BA4C9F"/>
    <w:rsid w:val="00BA4EE6"/>
    <w:rsid w:val="00BA5CED"/>
    <w:rsid w:val="00BA6E4C"/>
    <w:rsid w:val="00BB08C1"/>
    <w:rsid w:val="00BB0998"/>
    <w:rsid w:val="00BB1794"/>
    <w:rsid w:val="00BB269A"/>
    <w:rsid w:val="00BB27DE"/>
    <w:rsid w:val="00BB2D1A"/>
    <w:rsid w:val="00BB2E17"/>
    <w:rsid w:val="00BB311E"/>
    <w:rsid w:val="00BB38E3"/>
    <w:rsid w:val="00BB3A0D"/>
    <w:rsid w:val="00BB3A83"/>
    <w:rsid w:val="00BB4091"/>
    <w:rsid w:val="00BB42E8"/>
    <w:rsid w:val="00BB4497"/>
    <w:rsid w:val="00BB4AFA"/>
    <w:rsid w:val="00BB4C33"/>
    <w:rsid w:val="00BB4F48"/>
    <w:rsid w:val="00BB747D"/>
    <w:rsid w:val="00BB758E"/>
    <w:rsid w:val="00BB7769"/>
    <w:rsid w:val="00BB7F82"/>
    <w:rsid w:val="00BC00C2"/>
    <w:rsid w:val="00BC0505"/>
    <w:rsid w:val="00BC0648"/>
    <w:rsid w:val="00BC1153"/>
    <w:rsid w:val="00BC1421"/>
    <w:rsid w:val="00BC32EE"/>
    <w:rsid w:val="00BC35E5"/>
    <w:rsid w:val="00BC37A2"/>
    <w:rsid w:val="00BC386A"/>
    <w:rsid w:val="00BC3D6C"/>
    <w:rsid w:val="00BC405C"/>
    <w:rsid w:val="00BC4C58"/>
    <w:rsid w:val="00BC526C"/>
    <w:rsid w:val="00BC6100"/>
    <w:rsid w:val="00BC6458"/>
    <w:rsid w:val="00BC6BBC"/>
    <w:rsid w:val="00BC70D5"/>
    <w:rsid w:val="00BC74CF"/>
    <w:rsid w:val="00BC7AB4"/>
    <w:rsid w:val="00BD0951"/>
    <w:rsid w:val="00BD0AEA"/>
    <w:rsid w:val="00BD0B3E"/>
    <w:rsid w:val="00BD0C21"/>
    <w:rsid w:val="00BD10BF"/>
    <w:rsid w:val="00BD1AF2"/>
    <w:rsid w:val="00BD1F8A"/>
    <w:rsid w:val="00BD41AB"/>
    <w:rsid w:val="00BD4267"/>
    <w:rsid w:val="00BD43D4"/>
    <w:rsid w:val="00BD466F"/>
    <w:rsid w:val="00BD5736"/>
    <w:rsid w:val="00BD617C"/>
    <w:rsid w:val="00BD628E"/>
    <w:rsid w:val="00BD6812"/>
    <w:rsid w:val="00BD6AD5"/>
    <w:rsid w:val="00BD6DA2"/>
    <w:rsid w:val="00BD72F6"/>
    <w:rsid w:val="00BD7B10"/>
    <w:rsid w:val="00BE00CF"/>
    <w:rsid w:val="00BE0D3A"/>
    <w:rsid w:val="00BE1622"/>
    <w:rsid w:val="00BE16F3"/>
    <w:rsid w:val="00BE1B5E"/>
    <w:rsid w:val="00BE22F9"/>
    <w:rsid w:val="00BE3371"/>
    <w:rsid w:val="00BE3865"/>
    <w:rsid w:val="00BE39E4"/>
    <w:rsid w:val="00BE3C54"/>
    <w:rsid w:val="00BE49C6"/>
    <w:rsid w:val="00BE5AB7"/>
    <w:rsid w:val="00BE6189"/>
    <w:rsid w:val="00BE65BA"/>
    <w:rsid w:val="00BE6C14"/>
    <w:rsid w:val="00BE729C"/>
    <w:rsid w:val="00BE7588"/>
    <w:rsid w:val="00BE75B9"/>
    <w:rsid w:val="00BE75C7"/>
    <w:rsid w:val="00BE7AF2"/>
    <w:rsid w:val="00BF06E7"/>
    <w:rsid w:val="00BF0804"/>
    <w:rsid w:val="00BF09B9"/>
    <w:rsid w:val="00BF0A43"/>
    <w:rsid w:val="00BF124A"/>
    <w:rsid w:val="00BF137D"/>
    <w:rsid w:val="00BF13B1"/>
    <w:rsid w:val="00BF254C"/>
    <w:rsid w:val="00BF3F69"/>
    <w:rsid w:val="00BF41F6"/>
    <w:rsid w:val="00BF5986"/>
    <w:rsid w:val="00BF5A0D"/>
    <w:rsid w:val="00BF6147"/>
    <w:rsid w:val="00BF6ACD"/>
    <w:rsid w:val="00BF6BDD"/>
    <w:rsid w:val="00BF7CB1"/>
    <w:rsid w:val="00BF7CC6"/>
    <w:rsid w:val="00BF7CF2"/>
    <w:rsid w:val="00C00179"/>
    <w:rsid w:val="00C001D1"/>
    <w:rsid w:val="00C00538"/>
    <w:rsid w:val="00C00758"/>
    <w:rsid w:val="00C00802"/>
    <w:rsid w:val="00C01CF8"/>
    <w:rsid w:val="00C01E87"/>
    <w:rsid w:val="00C0259D"/>
    <w:rsid w:val="00C02EE0"/>
    <w:rsid w:val="00C03B01"/>
    <w:rsid w:val="00C047AC"/>
    <w:rsid w:val="00C05A92"/>
    <w:rsid w:val="00C06797"/>
    <w:rsid w:val="00C072B7"/>
    <w:rsid w:val="00C074F7"/>
    <w:rsid w:val="00C07CFA"/>
    <w:rsid w:val="00C102BC"/>
    <w:rsid w:val="00C103C4"/>
    <w:rsid w:val="00C10D09"/>
    <w:rsid w:val="00C10F43"/>
    <w:rsid w:val="00C11988"/>
    <w:rsid w:val="00C11B81"/>
    <w:rsid w:val="00C12028"/>
    <w:rsid w:val="00C133AA"/>
    <w:rsid w:val="00C1370E"/>
    <w:rsid w:val="00C13B65"/>
    <w:rsid w:val="00C143E2"/>
    <w:rsid w:val="00C14A2F"/>
    <w:rsid w:val="00C14B64"/>
    <w:rsid w:val="00C15188"/>
    <w:rsid w:val="00C15DF0"/>
    <w:rsid w:val="00C15ED9"/>
    <w:rsid w:val="00C1604A"/>
    <w:rsid w:val="00C167B1"/>
    <w:rsid w:val="00C17207"/>
    <w:rsid w:val="00C179E0"/>
    <w:rsid w:val="00C17BFC"/>
    <w:rsid w:val="00C205A2"/>
    <w:rsid w:val="00C208CC"/>
    <w:rsid w:val="00C209F2"/>
    <w:rsid w:val="00C2102A"/>
    <w:rsid w:val="00C216A2"/>
    <w:rsid w:val="00C21DFC"/>
    <w:rsid w:val="00C21E98"/>
    <w:rsid w:val="00C2244D"/>
    <w:rsid w:val="00C228D9"/>
    <w:rsid w:val="00C2361A"/>
    <w:rsid w:val="00C243D0"/>
    <w:rsid w:val="00C24654"/>
    <w:rsid w:val="00C24A3B"/>
    <w:rsid w:val="00C250F0"/>
    <w:rsid w:val="00C25157"/>
    <w:rsid w:val="00C25675"/>
    <w:rsid w:val="00C2654D"/>
    <w:rsid w:val="00C2684F"/>
    <w:rsid w:val="00C26AE8"/>
    <w:rsid w:val="00C27770"/>
    <w:rsid w:val="00C301EE"/>
    <w:rsid w:val="00C30A61"/>
    <w:rsid w:val="00C319EA"/>
    <w:rsid w:val="00C3312E"/>
    <w:rsid w:val="00C335C5"/>
    <w:rsid w:val="00C33CDA"/>
    <w:rsid w:val="00C3535C"/>
    <w:rsid w:val="00C359AF"/>
    <w:rsid w:val="00C35AC9"/>
    <w:rsid w:val="00C3613B"/>
    <w:rsid w:val="00C36330"/>
    <w:rsid w:val="00C36616"/>
    <w:rsid w:val="00C36BDD"/>
    <w:rsid w:val="00C36C74"/>
    <w:rsid w:val="00C37815"/>
    <w:rsid w:val="00C37907"/>
    <w:rsid w:val="00C404BE"/>
    <w:rsid w:val="00C4164B"/>
    <w:rsid w:val="00C4180A"/>
    <w:rsid w:val="00C41838"/>
    <w:rsid w:val="00C41C5F"/>
    <w:rsid w:val="00C43B96"/>
    <w:rsid w:val="00C44987"/>
    <w:rsid w:val="00C449D3"/>
    <w:rsid w:val="00C44D76"/>
    <w:rsid w:val="00C456F5"/>
    <w:rsid w:val="00C45B63"/>
    <w:rsid w:val="00C462E5"/>
    <w:rsid w:val="00C466E7"/>
    <w:rsid w:val="00C46805"/>
    <w:rsid w:val="00C47393"/>
    <w:rsid w:val="00C478DE"/>
    <w:rsid w:val="00C47BEE"/>
    <w:rsid w:val="00C50750"/>
    <w:rsid w:val="00C52EBF"/>
    <w:rsid w:val="00C53107"/>
    <w:rsid w:val="00C5311C"/>
    <w:rsid w:val="00C531D8"/>
    <w:rsid w:val="00C541B0"/>
    <w:rsid w:val="00C54443"/>
    <w:rsid w:val="00C5449C"/>
    <w:rsid w:val="00C55036"/>
    <w:rsid w:val="00C555C2"/>
    <w:rsid w:val="00C55933"/>
    <w:rsid w:val="00C55945"/>
    <w:rsid w:val="00C56E6B"/>
    <w:rsid w:val="00C5764B"/>
    <w:rsid w:val="00C61033"/>
    <w:rsid w:val="00C610E7"/>
    <w:rsid w:val="00C6182C"/>
    <w:rsid w:val="00C62232"/>
    <w:rsid w:val="00C63067"/>
    <w:rsid w:val="00C638AC"/>
    <w:rsid w:val="00C63A9C"/>
    <w:rsid w:val="00C65211"/>
    <w:rsid w:val="00C659B2"/>
    <w:rsid w:val="00C65A28"/>
    <w:rsid w:val="00C65FD2"/>
    <w:rsid w:val="00C662AA"/>
    <w:rsid w:val="00C66353"/>
    <w:rsid w:val="00C66587"/>
    <w:rsid w:val="00C6662D"/>
    <w:rsid w:val="00C666C2"/>
    <w:rsid w:val="00C66ECA"/>
    <w:rsid w:val="00C673D6"/>
    <w:rsid w:val="00C67A74"/>
    <w:rsid w:val="00C67A8B"/>
    <w:rsid w:val="00C707BC"/>
    <w:rsid w:val="00C709AF"/>
    <w:rsid w:val="00C70A94"/>
    <w:rsid w:val="00C71472"/>
    <w:rsid w:val="00C7164F"/>
    <w:rsid w:val="00C7212D"/>
    <w:rsid w:val="00C73197"/>
    <w:rsid w:val="00C73428"/>
    <w:rsid w:val="00C735C5"/>
    <w:rsid w:val="00C7372C"/>
    <w:rsid w:val="00C743DE"/>
    <w:rsid w:val="00C7440D"/>
    <w:rsid w:val="00C74574"/>
    <w:rsid w:val="00C749E2"/>
    <w:rsid w:val="00C753EB"/>
    <w:rsid w:val="00C75A1B"/>
    <w:rsid w:val="00C7679A"/>
    <w:rsid w:val="00C76B4D"/>
    <w:rsid w:val="00C76F33"/>
    <w:rsid w:val="00C7752A"/>
    <w:rsid w:val="00C77F11"/>
    <w:rsid w:val="00C803DA"/>
    <w:rsid w:val="00C81FC8"/>
    <w:rsid w:val="00C8244C"/>
    <w:rsid w:val="00C83F94"/>
    <w:rsid w:val="00C8481F"/>
    <w:rsid w:val="00C84903"/>
    <w:rsid w:val="00C850B3"/>
    <w:rsid w:val="00C85644"/>
    <w:rsid w:val="00C86118"/>
    <w:rsid w:val="00C86ECA"/>
    <w:rsid w:val="00C87B02"/>
    <w:rsid w:val="00C87C8E"/>
    <w:rsid w:val="00C90567"/>
    <w:rsid w:val="00C90F43"/>
    <w:rsid w:val="00C91380"/>
    <w:rsid w:val="00C91B75"/>
    <w:rsid w:val="00C91D4C"/>
    <w:rsid w:val="00C93BF8"/>
    <w:rsid w:val="00C93D7A"/>
    <w:rsid w:val="00C94125"/>
    <w:rsid w:val="00C9421C"/>
    <w:rsid w:val="00C950E1"/>
    <w:rsid w:val="00C9592F"/>
    <w:rsid w:val="00C959AD"/>
    <w:rsid w:val="00C967D3"/>
    <w:rsid w:val="00C976B0"/>
    <w:rsid w:val="00CA00B7"/>
    <w:rsid w:val="00CA02C5"/>
    <w:rsid w:val="00CA0357"/>
    <w:rsid w:val="00CA129F"/>
    <w:rsid w:val="00CA223B"/>
    <w:rsid w:val="00CA2B38"/>
    <w:rsid w:val="00CA3433"/>
    <w:rsid w:val="00CA3EB2"/>
    <w:rsid w:val="00CA440C"/>
    <w:rsid w:val="00CA457A"/>
    <w:rsid w:val="00CA47D2"/>
    <w:rsid w:val="00CA4CB3"/>
    <w:rsid w:val="00CA562D"/>
    <w:rsid w:val="00CA57DA"/>
    <w:rsid w:val="00CA63CA"/>
    <w:rsid w:val="00CA687D"/>
    <w:rsid w:val="00CB0BD5"/>
    <w:rsid w:val="00CB191A"/>
    <w:rsid w:val="00CB270A"/>
    <w:rsid w:val="00CB2BAC"/>
    <w:rsid w:val="00CB3321"/>
    <w:rsid w:val="00CB3461"/>
    <w:rsid w:val="00CB405B"/>
    <w:rsid w:val="00CB439F"/>
    <w:rsid w:val="00CB4748"/>
    <w:rsid w:val="00CB5D04"/>
    <w:rsid w:val="00CB6745"/>
    <w:rsid w:val="00CB6B57"/>
    <w:rsid w:val="00CB7080"/>
    <w:rsid w:val="00CB7469"/>
    <w:rsid w:val="00CB78F1"/>
    <w:rsid w:val="00CB7A8C"/>
    <w:rsid w:val="00CB7BAF"/>
    <w:rsid w:val="00CC0673"/>
    <w:rsid w:val="00CC08E3"/>
    <w:rsid w:val="00CC1578"/>
    <w:rsid w:val="00CC1858"/>
    <w:rsid w:val="00CC1EDD"/>
    <w:rsid w:val="00CC2247"/>
    <w:rsid w:val="00CC22AB"/>
    <w:rsid w:val="00CC236C"/>
    <w:rsid w:val="00CC2E99"/>
    <w:rsid w:val="00CC2EE3"/>
    <w:rsid w:val="00CC32B5"/>
    <w:rsid w:val="00CC402D"/>
    <w:rsid w:val="00CC4251"/>
    <w:rsid w:val="00CC489E"/>
    <w:rsid w:val="00CC51F7"/>
    <w:rsid w:val="00CC5942"/>
    <w:rsid w:val="00CC61D3"/>
    <w:rsid w:val="00CC64AE"/>
    <w:rsid w:val="00CC654E"/>
    <w:rsid w:val="00CC7C5C"/>
    <w:rsid w:val="00CC7E97"/>
    <w:rsid w:val="00CD0A7A"/>
    <w:rsid w:val="00CD1D9C"/>
    <w:rsid w:val="00CD2E18"/>
    <w:rsid w:val="00CD3168"/>
    <w:rsid w:val="00CD3C08"/>
    <w:rsid w:val="00CD42C8"/>
    <w:rsid w:val="00CD4CBE"/>
    <w:rsid w:val="00CD53F4"/>
    <w:rsid w:val="00CD54A9"/>
    <w:rsid w:val="00CD5610"/>
    <w:rsid w:val="00CD56B7"/>
    <w:rsid w:val="00CD5C58"/>
    <w:rsid w:val="00CD5DD5"/>
    <w:rsid w:val="00CD6193"/>
    <w:rsid w:val="00CD6DBC"/>
    <w:rsid w:val="00CD70D5"/>
    <w:rsid w:val="00CD71D6"/>
    <w:rsid w:val="00CE0A7B"/>
    <w:rsid w:val="00CE1113"/>
    <w:rsid w:val="00CE2242"/>
    <w:rsid w:val="00CE375C"/>
    <w:rsid w:val="00CE3EC7"/>
    <w:rsid w:val="00CE42E1"/>
    <w:rsid w:val="00CE4F1F"/>
    <w:rsid w:val="00CE57DB"/>
    <w:rsid w:val="00CE5990"/>
    <w:rsid w:val="00CE5DDD"/>
    <w:rsid w:val="00CE744B"/>
    <w:rsid w:val="00CE76DE"/>
    <w:rsid w:val="00CE79C3"/>
    <w:rsid w:val="00CE7B6E"/>
    <w:rsid w:val="00CF0B76"/>
    <w:rsid w:val="00CF1738"/>
    <w:rsid w:val="00CF1961"/>
    <w:rsid w:val="00CF1DD1"/>
    <w:rsid w:val="00CF3FC4"/>
    <w:rsid w:val="00CF4A6E"/>
    <w:rsid w:val="00CF537F"/>
    <w:rsid w:val="00CF53B3"/>
    <w:rsid w:val="00CF5724"/>
    <w:rsid w:val="00CF6CA7"/>
    <w:rsid w:val="00CF768F"/>
    <w:rsid w:val="00D006F7"/>
    <w:rsid w:val="00D01309"/>
    <w:rsid w:val="00D02A27"/>
    <w:rsid w:val="00D037D2"/>
    <w:rsid w:val="00D03F1F"/>
    <w:rsid w:val="00D03FC1"/>
    <w:rsid w:val="00D040DB"/>
    <w:rsid w:val="00D047BA"/>
    <w:rsid w:val="00D05DAB"/>
    <w:rsid w:val="00D06708"/>
    <w:rsid w:val="00D0674C"/>
    <w:rsid w:val="00D06EFD"/>
    <w:rsid w:val="00D0704B"/>
    <w:rsid w:val="00D073AE"/>
    <w:rsid w:val="00D0779D"/>
    <w:rsid w:val="00D10048"/>
    <w:rsid w:val="00D1168A"/>
    <w:rsid w:val="00D11C82"/>
    <w:rsid w:val="00D123D5"/>
    <w:rsid w:val="00D12498"/>
    <w:rsid w:val="00D135D7"/>
    <w:rsid w:val="00D1431D"/>
    <w:rsid w:val="00D1464D"/>
    <w:rsid w:val="00D14A16"/>
    <w:rsid w:val="00D14FBD"/>
    <w:rsid w:val="00D150F8"/>
    <w:rsid w:val="00D167B9"/>
    <w:rsid w:val="00D16B47"/>
    <w:rsid w:val="00D16E13"/>
    <w:rsid w:val="00D20910"/>
    <w:rsid w:val="00D20BB5"/>
    <w:rsid w:val="00D20DD2"/>
    <w:rsid w:val="00D210DE"/>
    <w:rsid w:val="00D2177A"/>
    <w:rsid w:val="00D2217C"/>
    <w:rsid w:val="00D223DA"/>
    <w:rsid w:val="00D22891"/>
    <w:rsid w:val="00D22E0A"/>
    <w:rsid w:val="00D23E69"/>
    <w:rsid w:val="00D2460A"/>
    <w:rsid w:val="00D258EC"/>
    <w:rsid w:val="00D25B13"/>
    <w:rsid w:val="00D275A8"/>
    <w:rsid w:val="00D27A8C"/>
    <w:rsid w:val="00D27AAA"/>
    <w:rsid w:val="00D28AA8"/>
    <w:rsid w:val="00D30F4D"/>
    <w:rsid w:val="00D313F4"/>
    <w:rsid w:val="00D316EC"/>
    <w:rsid w:val="00D3233E"/>
    <w:rsid w:val="00D324BF"/>
    <w:rsid w:val="00D3279E"/>
    <w:rsid w:val="00D327DE"/>
    <w:rsid w:val="00D32BC1"/>
    <w:rsid w:val="00D32CF2"/>
    <w:rsid w:val="00D33557"/>
    <w:rsid w:val="00D335DC"/>
    <w:rsid w:val="00D34279"/>
    <w:rsid w:val="00D34505"/>
    <w:rsid w:val="00D34748"/>
    <w:rsid w:val="00D357D0"/>
    <w:rsid w:val="00D373DF"/>
    <w:rsid w:val="00D40350"/>
    <w:rsid w:val="00D407F6"/>
    <w:rsid w:val="00D4180C"/>
    <w:rsid w:val="00D42727"/>
    <w:rsid w:val="00D42AAD"/>
    <w:rsid w:val="00D42D85"/>
    <w:rsid w:val="00D4311C"/>
    <w:rsid w:val="00D43506"/>
    <w:rsid w:val="00D43636"/>
    <w:rsid w:val="00D43686"/>
    <w:rsid w:val="00D43BE4"/>
    <w:rsid w:val="00D43D8B"/>
    <w:rsid w:val="00D43E11"/>
    <w:rsid w:val="00D43FFE"/>
    <w:rsid w:val="00D449D0"/>
    <w:rsid w:val="00D45AA7"/>
    <w:rsid w:val="00D45D9B"/>
    <w:rsid w:val="00D468F7"/>
    <w:rsid w:val="00D4690A"/>
    <w:rsid w:val="00D469C1"/>
    <w:rsid w:val="00D469C2"/>
    <w:rsid w:val="00D50093"/>
    <w:rsid w:val="00D50190"/>
    <w:rsid w:val="00D5027A"/>
    <w:rsid w:val="00D50902"/>
    <w:rsid w:val="00D50FDC"/>
    <w:rsid w:val="00D51486"/>
    <w:rsid w:val="00D5159D"/>
    <w:rsid w:val="00D519FC"/>
    <w:rsid w:val="00D51B43"/>
    <w:rsid w:val="00D53A48"/>
    <w:rsid w:val="00D53E91"/>
    <w:rsid w:val="00D5417D"/>
    <w:rsid w:val="00D54A84"/>
    <w:rsid w:val="00D54BD9"/>
    <w:rsid w:val="00D5792F"/>
    <w:rsid w:val="00D57CF5"/>
    <w:rsid w:val="00D603B5"/>
    <w:rsid w:val="00D60662"/>
    <w:rsid w:val="00D60EF3"/>
    <w:rsid w:val="00D60F7E"/>
    <w:rsid w:val="00D60F88"/>
    <w:rsid w:val="00D6168A"/>
    <w:rsid w:val="00D62695"/>
    <w:rsid w:val="00D63531"/>
    <w:rsid w:val="00D6359A"/>
    <w:rsid w:val="00D63E4C"/>
    <w:rsid w:val="00D63FA9"/>
    <w:rsid w:val="00D6421C"/>
    <w:rsid w:val="00D64F8E"/>
    <w:rsid w:val="00D65079"/>
    <w:rsid w:val="00D6569B"/>
    <w:rsid w:val="00D657DE"/>
    <w:rsid w:val="00D66966"/>
    <w:rsid w:val="00D67439"/>
    <w:rsid w:val="00D70321"/>
    <w:rsid w:val="00D70B7B"/>
    <w:rsid w:val="00D719C8"/>
    <w:rsid w:val="00D71F84"/>
    <w:rsid w:val="00D73411"/>
    <w:rsid w:val="00D734B5"/>
    <w:rsid w:val="00D73861"/>
    <w:rsid w:val="00D73AC1"/>
    <w:rsid w:val="00D740BA"/>
    <w:rsid w:val="00D746A5"/>
    <w:rsid w:val="00D74AA4"/>
    <w:rsid w:val="00D74C02"/>
    <w:rsid w:val="00D74C10"/>
    <w:rsid w:val="00D75077"/>
    <w:rsid w:val="00D75FAA"/>
    <w:rsid w:val="00D76066"/>
    <w:rsid w:val="00D7661E"/>
    <w:rsid w:val="00D76713"/>
    <w:rsid w:val="00D7733E"/>
    <w:rsid w:val="00D77645"/>
    <w:rsid w:val="00D7785A"/>
    <w:rsid w:val="00D80554"/>
    <w:rsid w:val="00D80A85"/>
    <w:rsid w:val="00D817B1"/>
    <w:rsid w:val="00D82757"/>
    <w:rsid w:val="00D82B0F"/>
    <w:rsid w:val="00D8309F"/>
    <w:rsid w:val="00D83AF0"/>
    <w:rsid w:val="00D8476E"/>
    <w:rsid w:val="00D84A7F"/>
    <w:rsid w:val="00D84B33"/>
    <w:rsid w:val="00D85B2F"/>
    <w:rsid w:val="00D86531"/>
    <w:rsid w:val="00D87275"/>
    <w:rsid w:val="00D87C92"/>
    <w:rsid w:val="00D9009A"/>
    <w:rsid w:val="00D90570"/>
    <w:rsid w:val="00D917BE"/>
    <w:rsid w:val="00D9181A"/>
    <w:rsid w:val="00D91CD2"/>
    <w:rsid w:val="00D91FBF"/>
    <w:rsid w:val="00D921CE"/>
    <w:rsid w:val="00D924D2"/>
    <w:rsid w:val="00D92AC6"/>
    <w:rsid w:val="00D92FD5"/>
    <w:rsid w:val="00D9304A"/>
    <w:rsid w:val="00D930BF"/>
    <w:rsid w:val="00D93D54"/>
    <w:rsid w:val="00D94962"/>
    <w:rsid w:val="00D95A09"/>
    <w:rsid w:val="00D96084"/>
    <w:rsid w:val="00D96327"/>
    <w:rsid w:val="00D968F9"/>
    <w:rsid w:val="00D96B14"/>
    <w:rsid w:val="00D97664"/>
    <w:rsid w:val="00D97E26"/>
    <w:rsid w:val="00DA124B"/>
    <w:rsid w:val="00DA1B79"/>
    <w:rsid w:val="00DA1EEE"/>
    <w:rsid w:val="00DA2A20"/>
    <w:rsid w:val="00DA2B15"/>
    <w:rsid w:val="00DA2C34"/>
    <w:rsid w:val="00DA2CC0"/>
    <w:rsid w:val="00DA3990"/>
    <w:rsid w:val="00DA4753"/>
    <w:rsid w:val="00DA4B47"/>
    <w:rsid w:val="00DA4CB9"/>
    <w:rsid w:val="00DA4DE4"/>
    <w:rsid w:val="00DA4F60"/>
    <w:rsid w:val="00DA5269"/>
    <w:rsid w:val="00DA52E5"/>
    <w:rsid w:val="00DA5C21"/>
    <w:rsid w:val="00DA63E0"/>
    <w:rsid w:val="00DA6839"/>
    <w:rsid w:val="00DA6E45"/>
    <w:rsid w:val="00DA6F55"/>
    <w:rsid w:val="00DA7494"/>
    <w:rsid w:val="00DA7A7B"/>
    <w:rsid w:val="00DA7ABF"/>
    <w:rsid w:val="00DACDF7"/>
    <w:rsid w:val="00DB06A3"/>
    <w:rsid w:val="00DB0E3C"/>
    <w:rsid w:val="00DB11EC"/>
    <w:rsid w:val="00DB265E"/>
    <w:rsid w:val="00DB2BFD"/>
    <w:rsid w:val="00DB326F"/>
    <w:rsid w:val="00DB3C68"/>
    <w:rsid w:val="00DB42B6"/>
    <w:rsid w:val="00DB46AE"/>
    <w:rsid w:val="00DB4F70"/>
    <w:rsid w:val="00DB58A7"/>
    <w:rsid w:val="00DB5C9D"/>
    <w:rsid w:val="00DB60E9"/>
    <w:rsid w:val="00DB66EC"/>
    <w:rsid w:val="00DB6763"/>
    <w:rsid w:val="00DB7286"/>
    <w:rsid w:val="00DB7AC7"/>
    <w:rsid w:val="00DB7C22"/>
    <w:rsid w:val="00DB7F11"/>
    <w:rsid w:val="00DC084B"/>
    <w:rsid w:val="00DC1582"/>
    <w:rsid w:val="00DC1A34"/>
    <w:rsid w:val="00DC1C26"/>
    <w:rsid w:val="00DC2163"/>
    <w:rsid w:val="00DC23CB"/>
    <w:rsid w:val="00DC33E5"/>
    <w:rsid w:val="00DC3582"/>
    <w:rsid w:val="00DC58F8"/>
    <w:rsid w:val="00DC62D9"/>
    <w:rsid w:val="00DC6308"/>
    <w:rsid w:val="00DC70CF"/>
    <w:rsid w:val="00DD02D3"/>
    <w:rsid w:val="00DD0652"/>
    <w:rsid w:val="00DD0980"/>
    <w:rsid w:val="00DD0D9B"/>
    <w:rsid w:val="00DD0FA7"/>
    <w:rsid w:val="00DD1A0E"/>
    <w:rsid w:val="00DD1A2C"/>
    <w:rsid w:val="00DD1EC7"/>
    <w:rsid w:val="00DD1F99"/>
    <w:rsid w:val="00DD2002"/>
    <w:rsid w:val="00DD2454"/>
    <w:rsid w:val="00DD2624"/>
    <w:rsid w:val="00DD2642"/>
    <w:rsid w:val="00DD3484"/>
    <w:rsid w:val="00DD36ED"/>
    <w:rsid w:val="00DD39A4"/>
    <w:rsid w:val="00DD39C9"/>
    <w:rsid w:val="00DD3C27"/>
    <w:rsid w:val="00DD3C55"/>
    <w:rsid w:val="00DD56BB"/>
    <w:rsid w:val="00DD56CB"/>
    <w:rsid w:val="00DD5DDB"/>
    <w:rsid w:val="00DD6866"/>
    <w:rsid w:val="00DD6CDB"/>
    <w:rsid w:val="00DD72B8"/>
    <w:rsid w:val="00DE0E5E"/>
    <w:rsid w:val="00DE0F1B"/>
    <w:rsid w:val="00DE1D52"/>
    <w:rsid w:val="00DE1DC1"/>
    <w:rsid w:val="00DE210E"/>
    <w:rsid w:val="00DE27CE"/>
    <w:rsid w:val="00DE340D"/>
    <w:rsid w:val="00DE3DB3"/>
    <w:rsid w:val="00DE46B0"/>
    <w:rsid w:val="00DE48E3"/>
    <w:rsid w:val="00DE4C81"/>
    <w:rsid w:val="00DE6724"/>
    <w:rsid w:val="00DE691D"/>
    <w:rsid w:val="00DE6F74"/>
    <w:rsid w:val="00DE75A6"/>
    <w:rsid w:val="00DE7D26"/>
    <w:rsid w:val="00DF03A1"/>
    <w:rsid w:val="00DF1F1B"/>
    <w:rsid w:val="00DF2B60"/>
    <w:rsid w:val="00DF2E4F"/>
    <w:rsid w:val="00DF33BA"/>
    <w:rsid w:val="00DF36F4"/>
    <w:rsid w:val="00DF394E"/>
    <w:rsid w:val="00DF4C03"/>
    <w:rsid w:val="00DF53B8"/>
    <w:rsid w:val="00DF599D"/>
    <w:rsid w:val="00DF5FB1"/>
    <w:rsid w:val="00DF6462"/>
    <w:rsid w:val="00DF6E4E"/>
    <w:rsid w:val="00DF7ABB"/>
    <w:rsid w:val="00E00A55"/>
    <w:rsid w:val="00E018BE"/>
    <w:rsid w:val="00E01D5F"/>
    <w:rsid w:val="00E02596"/>
    <w:rsid w:val="00E02725"/>
    <w:rsid w:val="00E0368B"/>
    <w:rsid w:val="00E03B05"/>
    <w:rsid w:val="00E042F5"/>
    <w:rsid w:val="00E04579"/>
    <w:rsid w:val="00E04AEC"/>
    <w:rsid w:val="00E05155"/>
    <w:rsid w:val="00E05F53"/>
    <w:rsid w:val="00E063EE"/>
    <w:rsid w:val="00E065E3"/>
    <w:rsid w:val="00E069FE"/>
    <w:rsid w:val="00E07848"/>
    <w:rsid w:val="00E103EB"/>
    <w:rsid w:val="00E109BF"/>
    <w:rsid w:val="00E117F0"/>
    <w:rsid w:val="00E11A44"/>
    <w:rsid w:val="00E12EFC"/>
    <w:rsid w:val="00E12F51"/>
    <w:rsid w:val="00E12F94"/>
    <w:rsid w:val="00E13DA3"/>
    <w:rsid w:val="00E14F62"/>
    <w:rsid w:val="00E15641"/>
    <w:rsid w:val="00E15A67"/>
    <w:rsid w:val="00E15E39"/>
    <w:rsid w:val="00E17DB1"/>
    <w:rsid w:val="00E20E8F"/>
    <w:rsid w:val="00E21561"/>
    <w:rsid w:val="00E215C0"/>
    <w:rsid w:val="00E21C92"/>
    <w:rsid w:val="00E22109"/>
    <w:rsid w:val="00E225B0"/>
    <w:rsid w:val="00E22CE8"/>
    <w:rsid w:val="00E22ED3"/>
    <w:rsid w:val="00E23493"/>
    <w:rsid w:val="00E2394E"/>
    <w:rsid w:val="00E23C92"/>
    <w:rsid w:val="00E23F12"/>
    <w:rsid w:val="00E245FA"/>
    <w:rsid w:val="00E25129"/>
    <w:rsid w:val="00E251D2"/>
    <w:rsid w:val="00E254BA"/>
    <w:rsid w:val="00E259A7"/>
    <w:rsid w:val="00E259FA"/>
    <w:rsid w:val="00E25E0B"/>
    <w:rsid w:val="00E26D62"/>
    <w:rsid w:val="00E3002E"/>
    <w:rsid w:val="00E314C1"/>
    <w:rsid w:val="00E327F9"/>
    <w:rsid w:val="00E32EC2"/>
    <w:rsid w:val="00E338BB"/>
    <w:rsid w:val="00E33CF2"/>
    <w:rsid w:val="00E343E6"/>
    <w:rsid w:val="00E3498C"/>
    <w:rsid w:val="00E34A6C"/>
    <w:rsid w:val="00E34A9E"/>
    <w:rsid w:val="00E35D09"/>
    <w:rsid w:val="00E36096"/>
    <w:rsid w:val="00E368DD"/>
    <w:rsid w:val="00E379FB"/>
    <w:rsid w:val="00E37B4A"/>
    <w:rsid w:val="00E37E58"/>
    <w:rsid w:val="00E40521"/>
    <w:rsid w:val="00E40671"/>
    <w:rsid w:val="00E407F6"/>
    <w:rsid w:val="00E409D2"/>
    <w:rsid w:val="00E40DAE"/>
    <w:rsid w:val="00E41157"/>
    <w:rsid w:val="00E41A57"/>
    <w:rsid w:val="00E41D21"/>
    <w:rsid w:val="00E427BF"/>
    <w:rsid w:val="00E4334C"/>
    <w:rsid w:val="00E43676"/>
    <w:rsid w:val="00E4378D"/>
    <w:rsid w:val="00E43AFD"/>
    <w:rsid w:val="00E444AE"/>
    <w:rsid w:val="00E4463D"/>
    <w:rsid w:val="00E453D3"/>
    <w:rsid w:val="00E45558"/>
    <w:rsid w:val="00E457E3"/>
    <w:rsid w:val="00E45D0B"/>
    <w:rsid w:val="00E45DD0"/>
    <w:rsid w:val="00E46101"/>
    <w:rsid w:val="00E46164"/>
    <w:rsid w:val="00E4678A"/>
    <w:rsid w:val="00E46CA8"/>
    <w:rsid w:val="00E46F6E"/>
    <w:rsid w:val="00E4725F"/>
    <w:rsid w:val="00E47519"/>
    <w:rsid w:val="00E47B60"/>
    <w:rsid w:val="00E5091A"/>
    <w:rsid w:val="00E50943"/>
    <w:rsid w:val="00E509AB"/>
    <w:rsid w:val="00E50F14"/>
    <w:rsid w:val="00E5137C"/>
    <w:rsid w:val="00E513CF"/>
    <w:rsid w:val="00E51825"/>
    <w:rsid w:val="00E51F10"/>
    <w:rsid w:val="00E52188"/>
    <w:rsid w:val="00E523AF"/>
    <w:rsid w:val="00E53B00"/>
    <w:rsid w:val="00E544F1"/>
    <w:rsid w:val="00E548B0"/>
    <w:rsid w:val="00E54BA3"/>
    <w:rsid w:val="00E550A2"/>
    <w:rsid w:val="00E55DAF"/>
    <w:rsid w:val="00E56C0A"/>
    <w:rsid w:val="00E56E5F"/>
    <w:rsid w:val="00E60768"/>
    <w:rsid w:val="00E610F7"/>
    <w:rsid w:val="00E62F22"/>
    <w:rsid w:val="00E6338A"/>
    <w:rsid w:val="00E6382E"/>
    <w:rsid w:val="00E639C0"/>
    <w:rsid w:val="00E648EC"/>
    <w:rsid w:val="00E64E58"/>
    <w:rsid w:val="00E654A0"/>
    <w:rsid w:val="00E6579C"/>
    <w:rsid w:val="00E66D10"/>
    <w:rsid w:val="00E66EC3"/>
    <w:rsid w:val="00E67074"/>
    <w:rsid w:val="00E671EF"/>
    <w:rsid w:val="00E6768B"/>
    <w:rsid w:val="00E707D7"/>
    <w:rsid w:val="00E70EBA"/>
    <w:rsid w:val="00E70FBE"/>
    <w:rsid w:val="00E714E4"/>
    <w:rsid w:val="00E71BC6"/>
    <w:rsid w:val="00E72017"/>
    <w:rsid w:val="00E738EB"/>
    <w:rsid w:val="00E74B27"/>
    <w:rsid w:val="00E74F85"/>
    <w:rsid w:val="00E7537F"/>
    <w:rsid w:val="00E756FB"/>
    <w:rsid w:val="00E75D68"/>
    <w:rsid w:val="00E7610C"/>
    <w:rsid w:val="00E7684C"/>
    <w:rsid w:val="00E76C70"/>
    <w:rsid w:val="00E773CD"/>
    <w:rsid w:val="00E80754"/>
    <w:rsid w:val="00E8076C"/>
    <w:rsid w:val="00E80A48"/>
    <w:rsid w:val="00E80B05"/>
    <w:rsid w:val="00E81604"/>
    <w:rsid w:val="00E817D7"/>
    <w:rsid w:val="00E818B1"/>
    <w:rsid w:val="00E81937"/>
    <w:rsid w:val="00E82372"/>
    <w:rsid w:val="00E82612"/>
    <w:rsid w:val="00E82D29"/>
    <w:rsid w:val="00E82F83"/>
    <w:rsid w:val="00E830A4"/>
    <w:rsid w:val="00E832F0"/>
    <w:rsid w:val="00E833FA"/>
    <w:rsid w:val="00E836F2"/>
    <w:rsid w:val="00E84F1E"/>
    <w:rsid w:val="00E854E2"/>
    <w:rsid w:val="00E856B2"/>
    <w:rsid w:val="00E85D0C"/>
    <w:rsid w:val="00E86A7D"/>
    <w:rsid w:val="00E86D73"/>
    <w:rsid w:val="00E870BC"/>
    <w:rsid w:val="00E9052A"/>
    <w:rsid w:val="00E91AD4"/>
    <w:rsid w:val="00E92E9B"/>
    <w:rsid w:val="00E92EE8"/>
    <w:rsid w:val="00E93842"/>
    <w:rsid w:val="00E93B5D"/>
    <w:rsid w:val="00E93BD1"/>
    <w:rsid w:val="00E93FAD"/>
    <w:rsid w:val="00E9477B"/>
    <w:rsid w:val="00E958DB"/>
    <w:rsid w:val="00E96191"/>
    <w:rsid w:val="00E964F0"/>
    <w:rsid w:val="00E97CF6"/>
    <w:rsid w:val="00E97EA3"/>
    <w:rsid w:val="00EA0548"/>
    <w:rsid w:val="00EA0599"/>
    <w:rsid w:val="00EA0A28"/>
    <w:rsid w:val="00EA0CC5"/>
    <w:rsid w:val="00EA173E"/>
    <w:rsid w:val="00EA1C23"/>
    <w:rsid w:val="00EA2446"/>
    <w:rsid w:val="00EA24CF"/>
    <w:rsid w:val="00EA26AF"/>
    <w:rsid w:val="00EA299F"/>
    <w:rsid w:val="00EA2C41"/>
    <w:rsid w:val="00EA2DA9"/>
    <w:rsid w:val="00EA3242"/>
    <w:rsid w:val="00EA3351"/>
    <w:rsid w:val="00EA36B4"/>
    <w:rsid w:val="00EA4623"/>
    <w:rsid w:val="00EA4EFB"/>
    <w:rsid w:val="00EA508C"/>
    <w:rsid w:val="00EA5249"/>
    <w:rsid w:val="00EA583C"/>
    <w:rsid w:val="00EA6200"/>
    <w:rsid w:val="00EA6756"/>
    <w:rsid w:val="00EA6B4B"/>
    <w:rsid w:val="00EA7691"/>
    <w:rsid w:val="00EB00A2"/>
    <w:rsid w:val="00EB0667"/>
    <w:rsid w:val="00EB1349"/>
    <w:rsid w:val="00EB1615"/>
    <w:rsid w:val="00EB1F70"/>
    <w:rsid w:val="00EB2259"/>
    <w:rsid w:val="00EB22FB"/>
    <w:rsid w:val="00EB24B6"/>
    <w:rsid w:val="00EB2F96"/>
    <w:rsid w:val="00EB339B"/>
    <w:rsid w:val="00EB3DB2"/>
    <w:rsid w:val="00EB525B"/>
    <w:rsid w:val="00EB6667"/>
    <w:rsid w:val="00EB7585"/>
    <w:rsid w:val="00EB7671"/>
    <w:rsid w:val="00EC08A3"/>
    <w:rsid w:val="00EC0B3E"/>
    <w:rsid w:val="00EC140C"/>
    <w:rsid w:val="00EC1A10"/>
    <w:rsid w:val="00EC1AE5"/>
    <w:rsid w:val="00EC21CD"/>
    <w:rsid w:val="00EC31DA"/>
    <w:rsid w:val="00EC32C2"/>
    <w:rsid w:val="00EC3B77"/>
    <w:rsid w:val="00EC3DF6"/>
    <w:rsid w:val="00EC4134"/>
    <w:rsid w:val="00EC4DD5"/>
    <w:rsid w:val="00EC501D"/>
    <w:rsid w:val="00EC7122"/>
    <w:rsid w:val="00EC7139"/>
    <w:rsid w:val="00ED0CCC"/>
    <w:rsid w:val="00ED10DB"/>
    <w:rsid w:val="00ED1369"/>
    <w:rsid w:val="00ED1394"/>
    <w:rsid w:val="00ED175C"/>
    <w:rsid w:val="00ED1C63"/>
    <w:rsid w:val="00ED2793"/>
    <w:rsid w:val="00ED2ABF"/>
    <w:rsid w:val="00ED2B63"/>
    <w:rsid w:val="00ED2F29"/>
    <w:rsid w:val="00ED2F31"/>
    <w:rsid w:val="00ED3270"/>
    <w:rsid w:val="00ED3434"/>
    <w:rsid w:val="00ED394D"/>
    <w:rsid w:val="00ED3D41"/>
    <w:rsid w:val="00ED4B42"/>
    <w:rsid w:val="00ED5D7B"/>
    <w:rsid w:val="00ED6506"/>
    <w:rsid w:val="00ED652B"/>
    <w:rsid w:val="00ED739E"/>
    <w:rsid w:val="00EE05C7"/>
    <w:rsid w:val="00EE0877"/>
    <w:rsid w:val="00EE0CB3"/>
    <w:rsid w:val="00EE21C3"/>
    <w:rsid w:val="00EE224F"/>
    <w:rsid w:val="00EE25FC"/>
    <w:rsid w:val="00EE276B"/>
    <w:rsid w:val="00EE2BF5"/>
    <w:rsid w:val="00EE3E2B"/>
    <w:rsid w:val="00EE3F6F"/>
    <w:rsid w:val="00EE4386"/>
    <w:rsid w:val="00EE476C"/>
    <w:rsid w:val="00EE53C0"/>
    <w:rsid w:val="00EE6C94"/>
    <w:rsid w:val="00EE707F"/>
    <w:rsid w:val="00EE7773"/>
    <w:rsid w:val="00EF010C"/>
    <w:rsid w:val="00EF0EA6"/>
    <w:rsid w:val="00EF16B1"/>
    <w:rsid w:val="00EF1719"/>
    <w:rsid w:val="00EF1769"/>
    <w:rsid w:val="00EF1848"/>
    <w:rsid w:val="00EF2268"/>
    <w:rsid w:val="00EF25E1"/>
    <w:rsid w:val="00EF3878"/>
    <w:rsid w:val="00EF3D5C"/>
    <w:rsid w:val="00EF4141"/>
    <w:rsid w:val="00EF4EE2"/>
    <w:rsid w:val="00EF5056"/>
    <w:rsid w:val="00EF50F2"/>
    <w:rsid w:val="00EF528B"/>
    <w:rsid w:val="00EF5931"/>
    <w:rsid w:val="00EF6A8F"/>
    <w:rsid w:val="00EF70F0"/>
    <w:rsid w:val="00EF74A9"/>
    <w:rsid w:val="00EF7EF6"/>
    <w:rsid w:val="00F000B8"/>
    <w:rsid w:val="00F001F2"/>
    <w:rsid w:val="00F003C9"/>
    <w:rsid w:val="00F00411"/>
    <w:rsid w:val="00F00475"/>
    <w:rsid w:val="00F006A2"/>
    <w:rsid w:val="00F011E3"/>
    <w:rsid w:val="00F01534"/>
    <w:rsid w:val="00F01739"/>
    <w:rsid w:val="00F032B0"/>
    <w:rsid w:val="00F034E9"/>
    <w:rsid w:val="00F03B42"/>
    <w:rsid w:val="00F04B49"/>
    <w:rsid w:val="00F04F97"/>
    <w:rsid w:val="00F05507"/>
    <w:rsid w:val="00F05E32"/>
    <w:rsid w:val="00F061A5"/>
    <w:rsid w:val="00F062E7"/>
    <w:rsid w:val="00F07463"/>
    <w:rsid w:val="00F100F4"/>
    <w:rsid w:val="00F102D1"/>
    <w:rsid w:val="00F10D15"/>
    <w:rsid w:val="00F10F6D"/>
    <w:rsid w:val="00F1154A"/>
    <w:rsid w:val="00F125F5"/>
    <w:rsid w:val="00F129FE"/>
    <w:rsid w:val="00F12E16"/>
    <w:rsid w:val="00F1302F"/>
    <w:rsid w:val="00F13FA0"/>
    <w:rsid w:val="00F1448D"/>
    <w:rsid w:val="00F147AB"/>
    <w:rsid w:val="00F147E8"/>
    <w:rsid w:val="00F148BD"/>
    <w:rsid w:val="00F149D8"/>
    <w:rsid w:val="00F15011"/>
    <w:rsid w:val="00F154DA"/>
    <w:rsid w:val="00F162E9"/>
    <w:rsid w:val="00F168B2"/>
    <w:rsid w:val="00F17276"/>
    <w:rsid w:val="00F202DD"/>
    <w:rsid w:val="00F20A2D"/>
    <w:rsid w:val="00F20D44"/>
    <w:rsid w:val="00F20F25"/>
    <w:rsid w:val="00F20F2C"/>
    <w:rsid w:val="00F212D1"/>
    <w:rsid w:val="00F21BD9"/>
    <w:rsid w:val="00F21BDA"/>
    <w:rsid w:val="00F22978"/>
    <w:rsid w:val="00F23980"/>
    <w:rsid w:val="00F23DAE"/>
    <w:rsid w:val="00F23EA8"/>
    <w:rsid w:val="00F24A9C"/>
    <w:rsid w:val="00F25BA8"/>
    <w:rsid w:val="00F2642A"/>
    <w:rsid w:val="00F26B8B"/>
    <w:rsid w:val="00F26E2A"/>
    <w:rsid w:val="00F26F1D"/>
    <w:rsid w:val="00F27879"/>
    <w:rsid w:val="00F30B32"/>
    <w:rsid w:val="00F30DED"/>
    <w:rsid w:val="00F31204"/>
    <w:rsid w:val="00F316CE"/>
    <w:rsid w:val="00F31C3B"/>
    <w:rsid w:val="00F31E45"/>
    <w:rsid w:val="00F32DF1"/>
    <w:rsid w:val="00F33220"/>
    <w:rsid w:val="00F33331"/>
    <w:rsid w:val="00F33632"/>
    <w:rsid w:val="00F34685"/>
    <w:rsid w:val="00F347FD"/>
    <w:rsid w:val="00F34954"/>
    <w:rsid w:val="00F34BD4"/>
    <w:rsid w:val="00F34C53"/>
    <w:rsid w:val="00F34F20"/>
    <w:rsid w:val="00F35A4F"/>
    <w:rsid w:val="00F36827"/>
    <w:rsid w:val="00F36D78"/>
    <w:rsid w:val="00F37753"/>
    <w:rsid w:val="00F40186"/>
    <w:rsid w:val="00F416EC"/>
    <w:rsid w:val="00F41B3B"/>
    <w:rsid w:val="00F41E12"/>
    <w:rsid w:val="00F42A27"/>
    <w:rsid w:val="00F4331C"/>
    <w:rsid w:val="00F445F9"/>
    <w:rsid w:val="00F44A82"/>
    <w:rsid w:val="00F44C73"/>
    <w:rsid w:val="00F45DAE"/>
    <w:rsid w:val="00F46246"/>
    <w:rsid w:val="00F473EC"/>
    <w:rsid w:val="00F47F07"/>
    <w:rsid w:val="00F50297"/>
    <w:rsid w:val="00F5050A"/>
    <w:rsid w:val="00F5065F"/>
    <w:rsid w:val="00F51C76"/>
    <w:rsid w:val="00F55601"/>
    <w:rsid w:val="00F561BB"/>
    <w:rsid w:val="00F56A12"/>
    <w:rsid w:val="00F56F90"/>
    <w:rsid w:val="00F57245"/>
    <w:rsid w:val="00F5759D"/>
    <w:rsid w:val="00F5771C"/>
    <w:rsid w:val="00F57B55"/>
    <w:rsid w:val="00F5831D"/>
    <w:rsid w:val="00F60DB9"/>
    <w:rsid w:val="00F60FA5"/>
    <w:rsid w:val="00F61438"/>
    <w:rsid w:val="00F61893"/>
    <w:rsid w:val="00F61DAF"/>
    <w:rsid w:val="00F61EDD"/>
    <w:rsid w:val="00F620C7"/>
    <w:rsid w:val="00F62678"/>
    <w:rsid w:val="00F628AF"/>
    <w:rsid w:val="00F628BE"/>
    <w:rsid w:val="00F6326A"/>
    <w:rsid w:val="00F6396F"/>
    <w:rsid w:val="00F63D7D"/>
    <w:rsid w:val="00F65217"/>
    <w:rsid w:val="00F66202"/>
    <w:rsid w:val="00F666F7"/>
    <w:rsid w:val="00F66E8E"/>
    <w:rsid w:val="00F66FEC"/>
    <w:rsid w:val="00F66FEF"/>
    <w:rsid w:val="00F70598"/>
    <w:rsid w:val="00F7083E"/>
    <w:rsid w:val="00F70A50"/>
    <w:rsid w:val="00F71565"/>
    <w:rsid w:val="00F71887"/>
    <w:rsid w:val="00F72BFA"/>
    <w:rsid w:val="00F737A0"/>
    <w:rsid w:val="00F750FF"/>
    <w:rsid w:val="00F75287"/>
    <w:rsid w:val="00F75B07"/>
    <w:rsid w:val="00F75D4D"/>
    <w:rsid w:val="00F76244"/>
    <w:rsid w:val="00F766A0"/>
    <w:rsid w:val="00F76A6D"/>
    <w:rsid w:val="00F7733D"/>
    <w:rsid w:val="00F80827"/>
    <w:rsid w:val="00F810C8"/>
    <w:rsid w:val="00F816AE"/>
    <w:rsid w:val="00F8490D"/>
    <w:rsid w:val="00F858F1"/>
    <w:rsid w:val="00F85C20"/>
    <w:rsid w:val="00F86B25"/>
    <w:rsid w:val="00F86D0F"/>
    <w:rsid w:val="00F8739F"/>
    <w:rsid w:val="00F87EAD"/>
    <w:rsid w:val="00F90398"/>
    <w:rsid w:val="00F90665"/>
    <w:rsid w:val="00F906D4"/>
    <w:rsid w:val="00F90A05"/>
    <w:rsid w:val="00F911AC"/>
    <w:rsid w:val="00F9126C"/>
    <w:rsid w:val="00F91FB8"/>
    <w:rsid w:val="00F92068"/>
    <w:rsid w:val="00F93034"/>
    <w:rsid w:val="00F934B8"/>
    <w:rsid w:val="00F93C48"/>
    <w:rsid w:val="00F93D1E"/>
    <w:rsid w:val="00F93DEF"/>
    <w:rsid w:val="00F940CE"/>
    <w:rsid w:val="00F946DC"/>
    <w:rsid w:val="00F94DB4"/>
    <w:rsid w:val="00F95BD9"/>
    <w:rsid w:val="00F95F02"/>
    <w:rsid w:val="00F965D7"/>
    <w:rsid w:val="00F9737A"/>
    <w:rsid w:val="00F97454"/>
    <w:rsid w:val="00FA0062"/>
    <w:rsid w:val="00FA11C8"/>
    <w:rsid w:val="00FA2104"/>
    <w:rsid w:val="00FA213A"/>
    <w:rsid w:val="00FA365C"/>
    <w:rsid w:val="00FA3988"/>
    <w:rsid w:val="00FA41D6"/>
    <w:rsid w:val="00FA4383"/>
    <w:rsid w:val="00FA47A6"/>
    <w:rsid w:val="00FA4817"/>
    <w:rsid w:val="00FA4E84"/>
    <w:rsid w:val="00FA5175"/>
    <w:rsid w:val="00FA579A"/>
    <w:rsid w:val="00FA5E99"/>
    <w:rsid w:val="00FA5F5E"/>
    <w:rsid w:val="00FA60D7"/>
    <w:rsid w:val="00FA6517"/>
    <w:rsid w:val="00FA7FBF"/>
    <w:rsid w:val="00FB0C15"/>
    <w:rsid w:val="00FB1967"/>
    <w:rsid w:val="00FB1A7C"/>
    <w:rsid w:val="00FB1F6C"/>
    <w:rsid w:val="00FB2B9C"/>
    <w:rsid w:val="00FB2F44"/>
    <w:rsid w:val="00FB387B"/>
    <w:rsid w:val="00FB4201"/>
    <w:rsid w:val="00FB43BD"/>
    <w:rsid w:val="00FB494A"/>
    <w:rsid w:val="00FB5815"/>
    <w:rsid w:val="00FB5B8F"/>
    <w:rsid w:val="00FB5CD2"/>
    <w:rsid w:val="00FB62BF"/>
    <w:rsid w:val="00FB746D"/>
    <w:rsid w:val="00FB7591"/>
    <w:rsid w:val="00FB78CB"/>
    <w:rsid w:val="00FC20AA"/>
    <w:rsid w:val="00FC2604"/>
    <w:rsid w:val="00FC27E9"/>
    <w:rsid w:val="00FC27F5"/>
    <w:rsid w:val="00FC2B99"/>
    <w:rsid w:val="00FC3583"/>
    <w:rsid w:val="00FC41B7"/>
    <w:rsid w:val="00FC46FE"/>
    <w:rsid w:val="00FC4CC7"/>
    <w:rsid w:val="00FC4F42"/>
    <w:rsid w:val="00FC50CE"/>
    <w:rsid w:val="00FC541C"/>
    <w:rsid w:val="00FC54E2"/>
    <w:rsid w:val="00FC662C"/>
    <w:rsid w:val="00FC78D9"/>
    <w:rsid w:val="00FD02F5"/>
    <w:rsid w:val="00FD0422"/>
    <w:rsid w:val="00FD0BB3"/>
    <w:rsid w:val="00FD0F9F"/>
    <w:rsid w:val="00FD1C3C"/>
    <w:rsid w:val="00FD247F"/>
    <w:rsid w:val="00FD2B48"/>
    <w:rsid w:val="00FD2B92"/>
    <w:rsid w:val="00FD303B"/>
    <w:rsid w:val="00FD310D"/>
    <w:rsid w:val="00FD3536"/>
    <w:rsid w:val="00FD3A63"/>
    <w:rsid w:val="00FD3C17"/>
    <w:rsid w:val="00FD46D7"/>
    <w:rsid w:val="00FD4E6B"/>
    <w:rsid w:val="00FD53C0"/>
    <w:rsid w:val="00FD605B"/>
    <w:rsid w:val="00FD615E"/>
    <w:rsid w:val="00FD7ABC"/>
    <w:rsid w:val="00FE06AC"/>
    <w:rsid w:val="00FE0D2A"/>
    <w:rsid w:val="00FE0FE7"/>
    <w:rsid w:val="00FE10CF"/>
    <w:rsid w:val="00FE13AC"/>
    <w:rsid w:val="00FE14E1"/>
    <w:rsid w:val="00FE178A"/>
    <w:rsid w:val="00FE1B74"/>
    <w:rsid w:val="00FE3183"/>
    <w:rsid w:val="00FE3616"/>
    <w:rsid w:val="00FE36C2"/>
    <w:rsid w:val="00FE55CF"/>
    <w:rsid w:val="00FE61A2"/>
    <w:rsid w:val="00FE6556"/>
    <w:rsid w:val="00FE6AFB"/>
    <w:rsid w:val="00FE7BFB"/>
    <w:rsid w:val="00FF01FA"/>
    <w:rsid w:val="00FF02F1"/>
    <w:rsid w:val="00FF0F10"/>
    <w:rsid w:val="00FF1180"/>
    <w:rsid w:val="00FF16A1"/>
    <w:rsid w:val="00FF16D2"/>
    <w:rsid w:val="00FF1F0F"/>
    <w:rsid w:val="00FF2CEA"/>
    <w:rsid w:val="00FF2CEB"/>
    <w:rsid w:val="00FF2E5A"/>
    <w:rsid w:val="00FF2F2D"/>
    <w:rsid w:val="00FF3278"/>
    <w:rsid w:val="00FF3CB3"/>
    <w:rsid w:val="00FF423A"/>
    <w:rsid w:val="00FF42C4"/>
    <w:rsid w:val="00FF4F55"/>
    <w:rsid w:val="00FF536D"/>
    <w:rsid w:val="00FF5877"/>
    <w:rsid w:val="00FF5966"/>
    <w:rsid w:val="00FF5CF2"/>
    <w:rsid w:val="00FF67A9"/>
    <w:rsid w:val="00FF6895"/>
    <w:rsid w:val="0118F708"/>
    <w:rsid w:val="015F6550"/>
    <w:rsid w:val="0163DE70"/>
    <w:rsid w:val="018FB34F"/>
    <w:rsid w:val="01A7F9BE"/>
    <w:rsid w:val="01FA9888"/>
    <w:rsid w:val="01FC6355"/>
    <w:rsid w:val="01FC93BC"/>
    <w:rsid w:val="020286D8"/>
    <w:rsid w:val="0268EE11"/>
    <w:rsid w:val="026C4E7A"/>
    <w:rsid w:val="0282BCC4"/>
    <w:rsid w:val="0294654A"/>
    <w:rsid w:val="0301E245"/>
    <w:rsid w:val="03579C31"/>
    <w:rsid w:val="03685CFC"/>
    <w:rsid w:val="039DF631"/>
    <w:rsid w:val="03A74E98"/>
    <w:rsid w:val="03B85FF7"/>
    <w:rsid w:val="03E76094"/>
    <w:rsid w:val="03F05DC0"/>
    <w:rsid w:val="03FA3AD0"/>
    <w:rsid w:val="04839CD3"/>
    <w:rsid w:val="049EED2C"/>
    <w:rsid w:val="04A6EB8B"/>
    <w:rsid w:val="04DA7D7E"/>
    <w:rsid w:val="04FB9DC2"/>
    <w:rsid w:val="05071168"/>
    <w:rsid w:val="053BC793"/>
    <w:rsid w:val="05943218"/>
    <w:rsid w:val="05ABBE91"/>
    <w:rsid w:val="05ADE28E"/>
    <w:rsid w:val="05AF4ED5"/>
    <w:rsid w:val="05CD6F97"/>
    <w:rsid w:val="05DF4895"/>
    <w:rsid w:val="06491724"/>
    <w:rsid w:val="068AF09C"/>
    <w:rsid w:val="06A0B6F2"/>
    <w:rsid w:val="06A74F37"/>
    <w:rsid w:val="06C35E75"/>
    <w:rsid w:val="06ECDE76"/>
    <w:rsid w:val="06EDB416"/>
    <w:rsid w:val="07082BFB"/>
    <w:rsid w:val="07140613"/>
    <w:rsid w:val="071F6D06"/>
    <w:rsid w:val="0738C424"/>
    <w:rsid w:val="074B25FE"/>
    <w:rsid w:val="0752493C"/>
    <w:rsid w:val="07606B39"/>
    <w:rsid w:val="07B5361E"/>
    <w:rsid w:val="07DF4C36"/>
    <w:rsid w:val="07F8AE42"/>
    <w:rsid w:val="081C6B0B"/>
    <w:rsid w:val="086367DD"/>
    <w:rsid w:val="086DDDBD"/>
    <w:rsid w:val="0887CAE4"/>
    <w:rsid w:val="08F3A84F"/>
    <w:rsid w:val="08F50A86"/>
    <w:rsid w:val="08F65CEA"/>
    <w:rsid w:val="0946FB48"/>
    <w:rsid w:val="094D49E0"/>
    <w:rsid w:val="09539EC5"/>
    <w:rsid w:val="09673A5C"/>
    <w:rsid w:val="099A6221"/>
    <w:rsid w:val="09A802D1"/>
    <w:rsid w:val="09AC4617"/>
    <w:rsid w:val="09E68C41"/>
    <w:rsid w:val="09EE7789"/>
    <w:rsid w:val="0A405D8E"/>
    <w:rsid w:val="0AD9D30D"/>
    <w:rsid w:val="0AF5C4BC"/>
    <w:rsid w:val="0BE74B8A"/>
    <w:rsid w:val="0BE8086F"/>
    <w:rsid w:val="0C1600F9"/>
    <w:rsid w:val="0C264728"/>
    <w:rsid w:val="0C35DA51"/>
    <w:rsid w:val="0C371303"/>
    <w:rsid w:val="0C399285"/>
    <w:rsid w:val="0C81E6F3"/>
    <w:rsid w:val="0CF53D40"/>
    <w:rsid w:val="0CF77810"/>
    <w:rsid w:val="0D0101CA"/>
    <w:rsid w:val="0D0C453D"/>
    <w:rsid w:val="0D15DCBD"/>
    <w:rsid w:val="0D21B3B6"/>
    <w:rsid w:val="0D3DF65A"/>
    <w:rsid w:val="0D62BE7B"/>
    <w:rsid w:val="0D7EE40C"/>
    <w:rsid w:val="0DB2BFC4"/>
    <w:rsid w:val="0DF08194"/>
    <w:rsid w:val="0E0B018D"/>
    <w:rsid w:val="0E26EC8B"/>
    <w:rsid w:val="0E608083"/>
    <w:rsid w:val="0E9D44BB"/>
    <w:rsid w:val="0ED2E033"/>
    <w:rsid w:val="0F0D06CA"/>
    <w:rsid w:val="0F1C7555"/>
    <w:rsid w:val="0F5BAADA"/>
    <w:rsid w:val="0F5E4FA8"/>
    <w:rsid w:val="0F665F0A"/>
    <w:rsid w:val="10089555"/>
    <w:rsid w:val="101B986A"/>
    <w:rsid w:val="1048144B"/>
    <w:rsid w:val="106AE312"/>
    <w:rsid w:val="106DD3EE"/>
    <w:rsid w:val="107269A2"/>
    <w:rsid w:val="108F31FE"/>
    <w:rsid w:val="10A5976D"/>
    <w:rsid w:val="10AB7EE8"/>
    <w:rsid w:val="10F2864B"/>
    <w:rsid w:val="118D4AAF"/>
    <w:rsid w:val="11FA2523"/>
    <w:rsid w:val="1233BA13"/>
    <w:rsid w:val="123B95EE"/>
    <w:rsid w:val="124842FC"/>
    <w:rsid w:val="124B672C"/>
    <w:rsid w:val="127B5999"/>
    <w:rsid w:val="12AD5E61"/>
    <w:rsid w:val="12E8FE12"/>
    <w:rsid w:val="12E90D11"/>
    <w:rsid w:val="12F20E4B"/>
    <w:rsid w:val="12F28718"/>
    <w:rsid w:val="13001642"/>
    <w:rsid w:val="131FD1D3"/>
    <w:rsid w:val="132AB58B"/>
    <w:rsid w:val="1345C3D9"/>
    <w:rsid w:val="134A7131"/>
    <w:rsid w:val="13893B90"/>
    <w:rsid w:val="13A72D29"/>
    <w:rsid w:val="13D0F6BC"/>
    <w:rsid w:val="13EB357A"/>
    <w:rsid w:val="148ACE76"/>
    <w:rsid w:val="14B6F4A6"/>
    <w:rsid w:val="14C1E9D5"/>
    <w:rsid w:val="14EC2D1E"/>
    <w:rsid w:val="14F99A8A"/>
    <w:rsid w:val="154CA9A6"/>
    <w:rsid w:val="1552E7E5"/>
    <w:rsid w:val="155BFDBF"/>
    <w:rsid w:val="155FCA9E"/>
    <w:rsid w:val="1568D6E3"/>
    <w:rsid w:val="156DD6E6"/>
    <w:rsid w:val="1584F87D"/>
    <w:rsid w:val="159A42DE"/>
    <w:rsid w:val="15B45931"/>
    <w:rsid w:val="15C1E0DB"/>
    <w:rsid w:val="15EA0290"/>
    <w:rsid w:val="15F1D676"/>
    <w:rsid w:val="15F205EA"/>
    <w:rsid w:val="15F891F4"/>
    <w:rsid w:val="161B1C4D"/>
    <w:rsid w:val="165889CB"/>
    <w:rsid w:val="16788224"/>
    <w:rsid w:val="16964727"/>
    <w:rsid w:val="16A8B40E"/>
    <w:rsid w:val="16E0B596"/>
    <w:rsid w:val="16F2F9B3"/>
    <w:rsid w:val="170BC8A9"/>
    <w:rsid w:val="17147D85"/>
    <w:rsid w:val="17807A45"/>
    <w:rsid w:val="17A50589"/>
    <w:rsid w:val="18148A10"/>
    <w:rsid w:val="18203BA9"/>
    <w:rsid w:val="187AF095"/>
    <w:rsid w:val="18E5667F"/>
    <w:rsid w:val="191FF84F"/>
    <w:rsid w:val="1935B32D"/>
    <w:rsid w:val="19B0E47C"/>
    <w:rsid w:val="19CAB26B"/>
    <w:rsid w:val="1A1C6F91"/>
    <w:rsid w:val="1A20B82A"/>
    <w:rsid w:val="1A299544"/>
    <w:rsid w:val="1A2A4EAF"/>
    <w:rsid w:val="1A463129"/>
    <w:rsid w:val="1AA82DAA"/>
    <w:rsid w:val="1AD80B09"/>
    <w:rsid w:val="1AF8229B"/>
    <w:rsid w:val="1B1970E4"/>
    <w:rsid w:val="1B42B729"/>
    <w:rsid w:val="1B4AA175"/>
    <w:rsid w:val="1B4DE71E"/>
    <w:rsid w:val="1B79CE79"/>
    <w:rsid w:val="1B9431B7"/>
    <w:rsid w:val="1BC1A7E4"/>
    <w:rsid w:val="1BC6D996"/>
    <w:rsid w:val="1BE096A6"/>
    <w:rsid w:val="1BF5D7D6"/>
    <w:rsid w:val="1C1456E2"/>
    <w:rsid w:val="1C542FE4"/>
    <w:rsid w:val="1C592FAA"/>
    <w:rsid w:val="1C6DF16A"/>
    <w:rsid w:val="1C815AEA"/>
    <w:rsid w:val="1C98C907"/>
    <w:rsid w:val="1CA33589"/>
    <w:rsid w:val="1CCC2558"/>
    <w:rsid w:val="1CD432C5"/>
    <w:rsid w:val="1CD58854"/>
    <w:rsid w:val="1CE18DBF"/>
    <w:rsid w:val="1CEBC77C"/>
    <w:rsid w:val="1D102BFB"/>
    <w:rsid w:val="1D12CD96"/>
    <w:rsid w:val="1D27DDEF"/>
    <w:rsid w:val="1D5676BA"/>
    <w:rsid w:val="1D831577"/>
    <w:rsid w:val="1D8E3D40"/>
    <w:rsid w:val="1D925749"/>
    <w:rsid w:val="1DB22AE8"/>
    <w:rsid w:val="1DB4E03D"/>
    <w:rsid w:val="1DD08504"/>
    <w:rsid w:val="1DD1C6C2"/>
    <w:rsid w:val="1DF1B04D"/>
    <w:rsid w:val="1DF1D4C7"/>
    <w:rsid w:val="1E1A3B86"/>
    <w:rsid w:val="1E6A81CA"/>
    <w:rsid w:val="1EA8F8A9"/>
    <w:rsid w:val="1EC1D8A6"/>
    <w:rsid w:val="1F1117CB"/>
    <w:rsid w:val="1F27BBF3"/>
    <w:rsid w:val="1F4EEF6A"/>
    <w:rsid w:val="1F5DB26B"/>
    <w:rsid w:val="1F6194AE"/>
    <w:rsid w:val="1F79349E"/>
    <w:rsid w:val="1F7AD35C"/>
    <w:rsid w:val="1FA72001"/>
    <w:rsid w:val="1FF49C5D"/>
    <w:rsid w:val="1FF9BBE1"/>
    <w:rsid w:val="201D0501"/>
    <w:rsid w:val="207A2FAC"/>
    <w:rsid w:val="208B0025"/>
    <w:rsid w:val="209FB957"/>
    <w:rsid w:val="20A15B6F"/>
    <w:rsid w:val="20A86A5F"/>
    <w:rsid w:val="20B2227E"/>
    <w:rsid w:val="2106C598"/>
    <w:rsid w:val="21BA49EC"/>
    <w:rsid w:val="21EDC719"/>
    <w:rsid w:val="2247E5AF"/>
    <w:rsid w:val="2250B80F"/>
    <w:rsid w:val="225985FE"/>
    <w:rsid w:val="22756A20"/>
    <w:rsid w:val="22A58EFB"/>
    <w:rsid w:val="22AEB660"/>
    <w:rsid w:val="22B5840D"/>
    <w:rsid w:val="22BB992B"/>
    <w:rsid w:val="22CC8C9A"/>
    <w:rsid w:val="22E7C31B"/>
    <w:rsid w:val="23238E49"/>
    <w:rsid w:val="2346BEFF"/>
    <w:rsid w:val="23757CFC"/>
    <w:rsid w:val="23CDDA09"/>
    <w:rsid w:val="23E87D56"/>
    <w:rsid w:val="2432225E"/>
    <w:rsid w:val="246C8299"/>
    <w:rsid w:val="246F59AF"/>
    <w:rsid w:val="24DD9703"/>
    <w:rsid w:val="24F93F66"/>
    <w:rsid w:val="24FE4013"/>
    <w:rsid w:val="254B691F"/>
    <w:rsid w:val="25541BA6"/>
    <w:rsid w:val="2572E86F"/>
    <w:rsid w:val="25AA2979"/>
    <w:rsid w:val="25B678D5"/>
    <w:rsid w:val="25BE233C"/>
    <w:rsid w:val="25DAD17D"/>
    <w:rsid w:val="262A4084"/>
    <w:rsid w:val="262F35D2"/>
    <w:rsid w:val="266EC52E"/>
    <w:rsid w:val="269D12AA"/>
    <w:rsid w:val="26A10766"/>
    <w:rsid w:val="26AD850A"/>
    <w:rsid w:val="26D75602"/>
    <w:rsid w:val="26DDEF1B"/>
    <w:rsid w:val="26F2A43F"/>
    <w:rsid w:val="273328BF"/>
    <w:rsid w:val="27524F87"/>
    <w:rsid w:val="2753110D"/>
    <w:rsid w:val="2758C0B9"/>
    <w:rsid w:val="27642EBE"/>
    <w:rsid w:val="27A04487"/>
    <w:rsid w:val="27A34949"/>
    <w:rsid w:val="27B2DC34"/>
    <w:rsid w:val="27B7D3C4"/>
    <w:rsid w:val="2808A9E7"/>
    <w:rsid w:val="2827DF1E"/>
    <w:rsid w:val="2834F124"/>
    <w:rsid w:val="285710A0"/>
    <w:rsid w:val="286A736A"/>
    <w:rsid w:val="286F885E"/>
    <w:rsid w:val="28A175C0"/>
    <w:rsid w:val="28C52B81"/>
    <w:rsid w:val="28D6858F"/>
    <w:rsid w:val="290F2A8A"/>
    <w:rsid w:val="291093BE"/>
    <w:rsid w:val="292FD09D"/>
    <w:rsid w:val="2954E17A"/>
    <w:rsid w:val="295C37FC"/>
    <w:rsid w:val="2960F8E2"/>
    <w:rsid w:val="29756ED9"/>
    <w:rsid w:val="2977BC68"/>
    <w:rsid w:val="298550DE"/>
    <w:rsid w:val="29910CF8"/>
    <w:rsid w:val="299DA388"/>
    <w:rsid w:val="29A0DD63"/>
    <w:rsid w:val="29C9F8DB"/>
    <w:rsid w:val="29D87819"/>
    <w:rsid w:val="2A1B1618"/>
    <w:rsid w:val="2A416307"/>
    <w:rsid w:val="2A71EE5B"/>
    <w:rsid w:val="2A75B736"/>
    <w:rsid w:val="2AA1A510"/>
    <w:rsid w:val="2AABCB22"/>
    <w:rsid w:val="2AD3D5A6"/>
    <w:rsid w:val="2B0DA6B6"/>
    <w:rsid w:val="2B24B354"/>
    <w:rsid w:val="2B3462E6"/>
    <w:rsid w:val="2B34BD96"/>
    <w:rsid w:val="2B3A4644"/>
    <w:rsid w:val="2B3C3EB0"/>
    <w:rsid w:val="2B3F6A0C"/>
    <w:rsid w:val="2B446BE6"/>
    <w:rsid w:val="2B68407C"/>
    <w:rsid w:val="2B7882DA"/>
    <w:rsid w:val="2B91433E"/>
    <w:rsid w:val="2B94AB83"/>
    <w:rsid w:val="2BD4A2CD"/>
    <w:rsid w:val="2BEFE0B6"/>
    <w:rsid w:val="2C09628D"/>
    <w:rsid w:val="2C11B069"/>
    <w:rsid w:val="2C9E5A77"/>
    <w:rsid w:val="2CAA32BA"/>
    <w:rsid w:val="2CC4BABF"/>
    <w:rsid w:val="2CCBA186"/>
    <w:rsid w:val="2CF724FB"/>
    <w:rsid w:val="2D09C058"/>
    <w:rsid w:val="2D200B87"/>
    <w:rsid w:val="2D49BE4C"/>
    <w:rsid w:val="2D6E4982"/>
    <w:rsid w:val="2D91CAA2"/>
    <w:rsid w:val="2DC8F97E"/>
    <w:rsid w:val="2DE3038D"/>
    <w:rsid w:val="2E3CDE61"/>
    <w:rsid w:val="2E49E282"/>
    <w:rsid w:val="2E4FE1B3"/>
    <w:rsid w:val="2E7CC808"/>
    <w:rsid w:val="2E9217BF"/>
    <w:rsid w:val="2E99396D"/>
    <w:rsid w:val="2EB265DC"/>
    <w:rsid w:val="2EEBE04C"/>
    <w:rsid w:val="2F2606AF"/>
    <w:rsid w:val="2F3CE648"/>
    <w:rsid w:val="2F995857"/>
    <w:rsid w:val="2FB04990"/>
    <w:rsid w:val="2FD1C856"/>
    <w:rsid w:val="2FDDD2D8"/>
    <w:rsid w:val="300ACD63"/>
    <w:rsid w:val="301DECF4"/>
    <w:rsid w:val="303B3AF1"/>
    <w:rsid w:val="30586D55"/>
    <w:rsid w:val="30618E22"/>
    <w:rsid w:val="30A36246"/>
    <w:rsid w:val="30AA349A"/>
    <w:rsid w:val="30AC7ACA"/>
    <w:rsid w:val="30F05954"/>
    <w:rsid w:val="312CDE8E"/>
    <w:rsid w:val="3135E480"/>
    <w:rsid w:val="3177B329"/>
    <w:rsid w:val="31ADBA90"/>
    <w:rsid w:val="31C34377"/>
    <w:rsid w:val="31F8AA4E"/>
    <w:rsid w:val="32401918"/>
    <w:rsid w:val="324276C4"/>
    <w:rsid w:val="325A61CA"/>
    <w:rsid w:val="325E6397"/>
    <w:rsid w:val="326B1090"/>
    <w:rsid w:val="3283DEAD"/>
    <w:rsid w:val="32ADDC79"/>
    <w:rsid w:val="32E97063"/>
    <w:rsid w:val="33199E35"/>
    <w:rsid w:val="33706AAE"/>
    <w:rsid w:val="339BE72D"/>
    <w:rsid w:val="33C2016B"/>
    <w:rsid w:val="33D02BD1"/>
    <w:rsid w:val="33E1C0F5"/>
    <w:rsid w:val="34098B44"/>
    <w:rsid w:val="343B235C"/>
    <w:rsid w:val="34450D00"/>
    <w:rsid w:val="3462A6D1"/>
    <w:rsid w:val="346C58BD"/>
    <w:rsid w:val="34976CDC"/>
    <w:rsid w:val="34D3E1F5"/>
    <w:rsid w:val="34F31A58"/>
    <w:rsid w:val="34F8331F"/>
    <w:rsid w:val="350CF79A"/>
    <w:rsid w:val="353275BC"/>
    <w:rsid w:val="35D7FFCA"/>
    <w:rsid w:val="35F1473A"/>
    <w:rsid w:val="3612D179"/>
    <w:rsid w:val="364AC5F2"/>
    <w:rsid w:val="36722A70"/>
    <w:rsid w:val="36A49564"/>
    <w:rsid w:val="36AF8F41"/>
    <w:rsid w:val="36CA467C"/>
    <w:rsid w:val="36CD40DA"/>
    <w:rsid w:val="36E91F5B"/>
    <w:rsid w:val="370C7602"/>
    <w:rsid w:val="374634D6"/>
    <w:rsid w:val="37491E30"/>
    <w:rsid w:val="375502C9"/>
    <w:rsid w:val="375A5CD4"/>
    <w:rsid w:val="37CA4EE1"/>
    <w:rsid w:val="37D4AC26"/>
    <w:rsid w:val="37DAC6B1"/>
    <w:rsid w:val="37F02F1A"/>
    <w:rsid w:val="37FEE9FB"/>
    <w:rsid w:val="37FF7F12"/>
    <w:rsid w:val="38034311"/>
    <w:rsid w:val="38073F3C"/>
    <w:rsid w:val="3835C58D"/>
    <w:rsid w:val="38445E92"/>
    <w:rsid w:val="384AFF52"/>
    <w:rsid w:val="387185E0"/>
    <w:rsid w:val="38761BAA"/>
    <w:rsid w:val="388AE452"/>
    <w:rsid w:val="389EEADC"/>
    <w:rsid w:val="38D212F2"/>
    <w:rsid w:val="3902CD5A"/>
    <w:rsid w:val="3931D08C"/>
    <w:rsid w:val="3934B246"/>
    <w:rsid w:val="39463616"/>
    <w:rsid w:val="395A15D4"/>
    <w:rsid w:val="3996583E"/>
    <w:rsid w:val="39A23C6D"/>
    <w:rsid w:val="39C4E76A"/>
    <w:rsid w:val="39D33241"/>
    <w:rsid w:val="39ECFF2D"/>
    <w:rsid w:val="39FA5DE3"/>
    <w:rsid w:val="39FC4076"/>
    <w:rsid w:val="3A134961"/>
    <w:rsid w:val="3A13FDC5"/>
    <w:rsid w:val="3A150506"/>
    <w:rsid w:val="3A1F904C"/>
    <w:rsid w:val="3AF28A31"/>
    <w:rsid w:val="3B0E73E8"/>
    <w:rsid w:val="3B28F934"/>
    <w:rsid w:val="3B6BCCD1"/>
    <w:rsid w:val="3B9179AE"/>
    <w:rsid w:val="3B9DD26D"/>
    <w:rsid w:val="3BB3E707"/>
    <w:rsid w:val="3BBABC84"/>
    <w:rsid w:val="3BBB5F44"/>
    <w:rsid w:val="3BD8CDF9"/>
    <w:rsid w:val="3BE5F6B3"/>
    <w:rsid w:val="3BE63996"/>
    <w:rsid w:val="3BF6E123"/>
    <w:rsid w:val="3C0E1B31"/>
    <w:rsid w:val="3C4FC25B"/>
    <w:rsid w:val="3C68DEFD"/>
    <w:rsid w:val="3C8B2401"/>
    <w:rsid w:val="3CA2A141"/>
    <w:rsid w:val="3CA7DB43"/>
    <w:rsid w:val="3CB27375"/>
    <w:rsid w:val="3CC996F6"/>
    <w:rsid w:val="3CCAA78E"/>
    <w:rsid w:val="3CED8EC0"/>
    <w:rsid w:val="3CFCB11B"/>
    <w:rsid w:val="3D105CEC"/>
    <w:rsid w:val="3D13971A"/>
    <w:rsid w:val="3D7A1D8D"/>
    <w:rsid w:val="3D8A373C"/>
    <w:rsid w:val="3DB6451F"/>
    <w:rsid w:val="3DC4A12B"/>
    <w:rsid w:val="3DC70898"/>
    <w:rsid w:val="3DEF8497"/>
    <w:rsid w:val="3E29D2CD"/>
    <w:rsid w:val="3E2CA26E"/>
    <w:rsid w:val="3E352039"/>
    <w:rsid w:val="3E35D60E"/>
    <w:rsid w:val="3E444AC8"/>
    <w:rsid w:val="3E5E2C76"/>
    <w:rsid w:val="3E7B2864"/>
    <w:rsid w:val="3E93140B"/>
    <w:rsid w:val="3EA956CE"/>
    <w:rsid w:val="3ECA9F00"/>
    <w:rsid w:val="3ED73B38"/>
    <w:rsid w:val="3F4F117D"/>
    <w:rsid w:val="3F8B3CA8"/>
    <w:rsid w:val="3FF58010"/>
    <w:rsid w:val="40071970"/>
    <w:rsid w:val="40555D17"/>
    <w:rsid w:val="40A1C717"/>
    <w:rsid w:val="40DD7966"/>
    <w:rsid w:val="41788CF9"/>
    <w:rsid w:val="41DF5B9E"/>
    <w:rsid w:val="41E8ECFB"/>
    <w:rsid w:val="42024A55"/>
    <w:rsid w:val="4206161F"/>
    <w:rsid w:val="4217C4A4"/>
    <w:rsid w:val="421ED238"/>
    <w:rsid w:val="42220BA0"/>
    <w:rsid w:val="42B03BE5"/>
    <w:rsid w:val="42D082BD"/>
    <w:rsid w:val="42E786BD"/>
    <w:rsid w:val="43496719"/>
    <w:rsid w:val="434B8D96"/>
    <w:rsid w:val="43AD80DF"/>
    <w:rsid w:val="43C10523"/>
    <w:rsid w:val="43EA6D83"/>
    <w:rsid w:val="4435EFF9"/>
    <w:rsid w:val="444B5B4B"/>
    <w:rsid w:val="4453B6A4"/>
    <w:rsid w:val="44573CD8"/>
    <w:rsid w:val="44BB8EC1"/>
    <w:rsid w:val="44D0EC23"/>
    <w:rsid w:val="44DA0A49"/>
    <w:rsid w:val="44F12216"/>
    <w:rsid w:val="455A7404"/>
    <w:rsid w:val="455F64FA"/>
    <w:rsid w:val="457BEB96"/>
    <w:rsid w:val="4585031F"/>
    <w:rsid w:val="45A8A77D"/>
    <w:rsid w:val="45C9CEB2"/>
    <w:rsid w:val="45E43954"/>
    <w:rsid w:val="46109BFC"/>
    <w:rsid w:val="46177B19"/>
    <w:rsid w:val="464504CC"/>
    <w:rsid w:val="4681B00B"/>
    <w:rsid w:val="4690477A"/>
    <w:rsid w:val="46DE2AA0"/>
    <w:rsid w:val="46E8C6B5"/>
    <w:rsid w:val="46F1DD71"/>
    <w:rsid w:val="46FB3224"/>
    <w:rsid w:val="47022500"/>
    <w:rsid w:val="4734CBA3"/>
    <w:rsid w:val="473F3E1E"/>
    <w:rsid w:val="4759639A"/>
    <w:rsid w:val="47A07B81"/>
    <w:rsid w:val="47A5925B"/>
    <w:rsid w:val="47C46A19"/>
    <w:rsid w:val="4815943F"/>
    <w:rsid w:val="481A08A5"/>
    <w:rsid w:val="482CB1BE"/>
    <w:rsid w:val="48442AE2"/>
    <w:rsid w:val="484621DE"/>
    <w:rsid w:val="489F0F52"/>
    <w:rsid w:val="48BA0618"/>
    <w:rsid w:val="48C3EBDE"/>
    <w:rsid w:val="48C85BAB"/>
    <w:rsid w:val="48EF88B0"/>
    <w:rsid w:val="491A42EB"/>
    <w:rsid w:val="49492FEE"/>
    <w:rsid w:val="49560A36"/>
    <w:rsid w:val="497AB22F"/>
    <w:rsid w:val="49855636"/>
    <w:rsid w:val="4985B3A8"/>
    <w:rsid w:val="49B50746"/>
    <w:rsid w:val="49D4362F"/>
    <w:rsid w:val="49D61880"/>
    <w:rsid w:val="49E99F63"/>
    <w:rsid w:val="49EC4B0B"/>
    <w:rsid w:val="4A0E27A1"/>
    <w:rsid w:val="4A1307BC"/>
    <w:rsid w:val="4A218621"/>
    <w:rsid w:val="4A41020C"/>
    <w:rsid w:val="4A436EA5"/>
    <w:rsid w:val="4A4D6DE1"/>
    <w:rsid w:val="4A5D9778"/>
    <w:rsid w:val="4ADEE0F1"/>
    <w:rsid w:val="4AE71924"/>
    <w:rsid w:val="4B126244"/>
    <w:rsid w:val="4B1D52F3"/>
    <w:rsid w:val="4B360338"/>
    <w:rsid w:val="4B7540D3"/>
    <w:rsid w:val="4B7B619D"/>
    <w:rsid w:val="4B9CC837"/>
    <w:rsid w:val="4BBE95E0"/>
    <w:rsid w:val="4BFE5A81"/>
    <w:rsid w:val="4C1785D8"/>
    <w:rsid w:val="4C22DC30"/>
    <w:rsid w:val="4C24A78E"/>
    <w:rsid w:val="4C510907"/>
    <w:rsid w:val="4C77510D"/>
    <w:rsid w:val="4C90C8F6"/>
    <w:rsid w:val="4C916344"/>
    <w:rsid w:val="4CE83F6E"/>
    <w:rsid w:val="4D10EB88"/>
    <w:rsid w:val="4D12921F"/>
    <w:rsid w:val="4D13E319"/>
    <w:rsid w:val="4D1BDE25"/>
    <w:rsid w:val="4D4917CC"/>
    <w:rsid w:val="4D5EA803"/>
    <w:rsid w:val="4D787C1A"/>
    <w:rsid w:val="4D7AFA0E"/>
    <w:rsid w:val="4DABEEAE"/>
    <w:rsid w:val="4DADAE09"/>
    <w:rsid w:val="4DBF7360"/>
    <w:rsid w:val="4DF8463D"/>
    <w:rsid w:val="4DFBA8FC"/>
    <w:rsid w:val="4E073C54"/>
    <w:rsid w:val="4E2BF0E9"/>
    <w:rsid w:val="4E6370AA"/>
    <w:rsid w:val="4E715820"/>
    <w:rsid w:val="4E7CB3B8"/>
    <w:rsid w:val="4EA64372"/>
    <w:rsid w:val="4EB0A7F0"/>
    <w:rsid w:val="4EF6E668"/>
    <w:rsid w:val="4F180F0A"/>
    <w:rsid w:val="4F28C0DD"/>
    <w:rsid w:val="4F370DC8"/>
    <w:rsid w:val="4F46550F"/>
    <w:rsid w:val="4F4AB66D"/>
    <w:rsid w:val="4F4AFDCA"/>
    <w:rsid w:val="4F4CFDAE"/>
    <w:rsid w:val="4F4E1091"/>
    <w:rsid w:val="4F4E8171"/>
    <w:rsid w:val="4F772BAA"/>
    <w:rsid w:val="4F845A0A"/>
    <w:rsid w:val="4FD85E36"/>
    <w:rsid w:val="4FDCBFE3"/>
    <w:rsid w:val="4FE395B0"/>
    <w:rsid w:val="50284724"/>
    <w:rsid w:val="5041B4ED"/>
    <w:rsid w:val="5062FB19"/>
    <w:rsid w:val="5067BF8E"/>
    <w:rsid w:val="5075C7B8"/>
    <w:rsid w:val="507E3EF8"/>
    <w:rsid w:val="508A3477"/>
    <w:rsid w:val="50C30AF7"/>
    <w:rsid w:val="50ECD0D3"/>
    <w:rsid w:val="50F50F01"/>
    <w:rsid w:val="50FB5987"/>
    <w:rsid w:val="5102D17D"/>
    <w:rsid w:val="513470C6"/>
    <w:rsid w:val="5163F9DD"/>
    <w:rsid w:val="5195A442"/>
    <w:rsid w:val="519B3B17"/>
    <w:rsid w:val="51A55CF0"/>
    <w:rsid w:val="51B0D87E"/>
    <w:rsid w:val="51E372FE"/>
    <w:rsid w:val="51ECF5D7"/>
    <w:rsid w:val="51EDB99F"/>
    <w:rsid w:val="51F751D5"/>
    <w:rsid w:val="52968314"/>
    <w:rsid w:val="52A2AB4D"/>
    <w:rsid w:val="52E31A7D"/>
    <w:rsid w:val="52F0DC9B"/>
    <w:rsid w:val="530AD045"/>
    <w:rsid w:val="5314EDE8"/>
    <w:rsid w:val="531FAAC5"/>
    <w:rsid w:val="5321D87A"/>
    <w:rsid w:val="5341F58C"/>
    <w:rsid w:val="5350BB85"/>
    <w:rsid w:val="53A36768"/>
    <w:rsid w:val="53B3FA3D"/>
    <w:rsid w:val="53B65900"/>
    <w:rsid w:val="53B8EF4C"/>
    <w:rsid w:val="53BF23F7"/>
    <w:rsid w:val="53EF125A"/>
    <w:rsid w:val="5402135D"/>
    <w:rsid w:val="54151D70"/>
    <w:rsid w:val="544A9D3F"/>
    <w:rsid w:val="54762374"/>
    <w:rsid w:val="547F2DB2"/>
    <w:rsid w:val="548B1488"/>
    <w:rsid w:val="549AA47E"/>
    <w:rsid w:val="54AB2B01"/>
    <w:rsid w:val="54D3D3BD"/>
    <w:rsid w:val="54F03685"/>
    <w:rsid w:val="5508529F"/>
    <w:rsid w:val="552919E3"/>
    <w:rsid w:val="555C0B0B"/>
    <w:rsid w:val="555EE230"/>
    <w:rsid w:val="5592BEC7"/>
    <w:rsid w:val="55E1BD77"/>
    <w:rsid w:val="55F79E07"/>
    <w:rsid w:val="561BE8F1"/>
    <w:rsid w:val="5660D1F9"/>
    <w:rsid w:val="56BE95C3"/>
    <w:rsid w:val="56E8044F"/>
    <w:rsid w:val="5711AE89"/>
    <w:rsid w:val="571B00EB"/>
    <w:rsid w:val="572E5996"/>
    <w:rsid w:val="576A3845"/>
    <w:rsid w:val="576FE462"/>
    <w:rsid w:val="5786DDAD"/>
    <w:rsid w:val="57BFEC60"/>
    <w:rsid w:val="57DDE075"/>
    <w:rsid w:val="57F920A1"/>
    <w:rsid w:val="57FEFFA2"/>
    <w:rsid w:val="580C7FAC"/>
    <w:rsid w:val="581F4214"/>
    <w:rsid w:val="58303CBB"/>
    <w:rsid w:val="5849B51D"/>
    <w:rsid w:val="58884466"/>
    <w:rsid w:val="589243F6"/>
    <w:rsid w:val="58962E4D"/>
    <w:rsid w:val="58BD8271"/>
    <w:rsid w:val="58FBE6C0"/>
    <w:rsid w:val="59029616"/>
    <w:rsid w:val="59173C31"/>
    <w:rsid w:val="594030DE"/>
    <w:rsid w:val="59410717"/>
    <w:rsid w:val="5954B20C"/>
    <w:rsid w:val="5968BB18"/>
    <w:rsid w:val="5983671D"/>
    <w:rsid w:val="59944CE1"/>
    <w:rsid w:val="59B7379B"/>
    <w:rsid w:val="59C6D33C"/>
    <w:rsid w:val="59FE602C"/>
    <w:rsid w:val="5A00ED84"/>
    <w:rsid w:val="5A3380C7"/>
    <w:rsid w:val="5A656334"/>
    <w:rsid w:val="5A6C1069"/>
    <w:rsid w:val="5ABB09BD"/>
    <w:rsid w:val="5AC560D4"/>
    <w:rsid w:val="5ACFAE4A"/>
    <w:rsid w:val="5B08A2A6"/>
    <w:rsid w:val="5B095D4C"/>
    <w:rsid w:val="5B3F6AC0"/>
    <w:rsid w:val="5B3FAAEE"/>
    <w:rsid w:val="5B4E2B20"/>
    <w:rsid w:val="5B652AA2"/>
    <w:rsid w:val="5B83D34B"/>
    <w:rsid w:val="5BE6B7B8"/>
    <w:rsid w:val="5C2CCE04"/>
    <w:rsid w:val="5C44032E"/>
    <w:rsid w:val="5C47B86E"/>
    <w:rsid w:val="5C4A4BDA"/>
    <w:rsid w:val="5C5217A9"/>
    <w:rsid w:val="5C5B2981"/>
    <w:rsid w:val="5CBDBA12"/>
    <w:rsid w:val="5CC4FBED"/>
    <w:rsid w:val="5CD2110D"/>
    <w:rsid w:val="5CDA27E8"/>
    <w:rsid w:val="5CE73B67"/>
    <w:rsid w:val="5CE8B8BD"/>
    <w:rsid w:val="5CEBF99C"/>
    <w:rsid w:val="5CEF5D6F"/>
    <w:rsid w:val="5D1B3A3F"/>
    <w:rsid w:val="5D54BFF7"/>
    <w:rsid w:val="5D7B62BB"/>
    <w:rsid w:val="5DC3B92F"/>
    <w:rsid w:val="5DDC93DE"/>
    <w:rsid w:val="5DECA878"/>
    <w:rsid w:val="5DF12F1E"/>
    <w:rsid w:val="5E02308A"/>
    <w:rsid w:val="5E057740"/>
    <w:rsid w:val="5E2C8058"/>
    <w:rsid w:val="5E31B730"/>
    <w:rsid w:val="5E38FB28"/>
    <w:rsid w:val="5E84AA13"/>
    <w:rsid w:val="5E8BC272"/>
    <w:rsid w:val="5EA1C7DB"/>
    <w:rsid w:val="5EE3266D"/>
    <w:rsid w:val="5F1DAE0A"/>
    <w:rsid w:val="5F26B98A"/>
    <w:rsid w:val="5F36B00F"/>
    <w:rsid w:val="5F374804"/>
    <w:rsid w:val="5F660187"/>
    <w:rsid w:val="5FA42369"/>
    <w:rsid w:val="5FB38DDD"/>
    <w:rsid w:val="5FD27245"/>
    <w:rsid w:val="5FE2C06F"/>
    <w:rsid w:val="60029146"/>
    <w:rsid w:val="601199B8"/>
    <w:rsid w:val="6021D3A0"/>
    <w:rsid w:val="602CE224"/>
    <w:rsid w:val="604CF924"/>
    <w:rsid w:val="60572D8B"/>
    <w:rsid w:val="6071DD67"/>
    <w:rsid w:val="6087A352"/>
    <w:rsid w:val="608BB780"/>
    <w:rsid w:val="60A09C49"/>
    <w:rsid w:val="60A42174"/>
    <w:rsid w:val="60BB9300"/>
    <w:rsid w:val="60D02DD4"/>
    <w:rsid w:val="6108D836"/>
    <w:rsid w:val="611F7617"/>
    <w:rsid w:val="61365475"/>
    <w:rsid w:val="61508C0E"/>
    <w:rsid w:val="6163EB9B"/>
    <w:rsid w:val="61BCCB5F"/>
    <w:rsid w:val="61BF8686"/>
    <w:rsid w:val="61D588E0"/>
    <w:rsid w:val="61E00007"/>
    <w:rsid w:val="61FD7209"/>
    <w:rsid w:val="6223EE54"/>
    <w:rsid w:val="623AD0D3"/>
    <w:rsid w:val="6250F2C7"/>
    <w:rsid w:val="62545C11"/>
    <w:rsid w:val="626304F9"/>
    <w:rsid w:val="627131BA"/>
    <w:rsid w:val="62848F2B"/>
    <w:rsid w:val="62BC8F71"/>
    <w:rsid w:val="62D9B1F8"/>
    <w:rsid w:val="635C6A64"/>
    <w:rsid w:val="63714CAA"/>
    <w:rsid w:val="637BB6C6"/>
    <w:rsid w:val="637E033D"/>
    <w:rsid w:val="63806C0D"/>
    <w:rsid w:val="638DC78D"/>
    <w:rsid w:val="639146AB"/>
    <w:rsid w:val="63937976"/>
    <w:rsid w:val="63A65097"/>
    <w:rsid w:val="63E354A1"/>
    <w:rsid w:val="63F62CCC"/>
    <w:rsid w:val="640AD1BD"/>
    <w:rsid w:val="640ECB9F"/>
    <w:rsid w:val="6418D93A"/>
    <w:rsid w:val="644627FB"/>
    <w:rsid w:val="647A9FB5"/>
    <w:rsid w:val="6499DFDF"/>
    <w:rsid w:val="64A33CD0"/>
    <w:rsid w:val="64BD43FF"/>
    <w:rsid w:val="64D6864C"/>
    <w:rsid w:val="64DB8814"/>
    <w:rsid w:val="6500C8B0"/>
    <w:rsid w:val="652358FD"/>
    <w:rsid w:val="65266524"/>
    <w:rsid w:val="652AA65C"/>
    <w:rsid w:val="657C4B23"/>
    <w:rsid w:val="658600E2"/>
    <w:rsid w:val="658FA531"/>
    <w:rsid w:val="659E2D2D"/>
    <w:rsid w:val="65A2E596"/>
    <w:rsid w:val="65F5E7C5"/>
    <w:rsid w:val="6616163D"/>
    <w:rsid w:val="661AB67E"/>
    <w:rsid w:val="6635ED0E"/>
    <w:rsid w:val="6638D493"/>
    <w:rsid w:val="6684FCAB"/>
    <w:rsid w:val="669B116F"/>
    <w:rsid w:val="66D45E4A"/>
    <w:rsid w:val="673620FF"/>
    <w:rsid w:val="673BC0ED"/>
    <w:rsid w:val="6746E24F"/>
    <w:rsid w:val="675194E8"/>
    <w:rsid w:val="67A2E270"/>
    <w:rsid w:val="67C43CDE"/>
    <w:rsid w:val="67F8BC53"/>
    <w:rsid w:val="6818249E"/>
    <w:rsid w:val="6841955D"/>
    <w:rsid w:val="68446FC2"/>
    <w:rsid w:val="68AA5C01"/>
    <w:rsid w:val="68C79A09"/>
    <w:rsid w:val="68EA9E90"/>
    <w:rsid w:val="68F597F0"/>
    <w:rsid w:val="68F5B251"/>
    <w:rsid w:val="6923276D"/>
    <w:rsid w:val="6967B79D"/>
    <w:rsid w:val="69775293"/>
    <w:rsid w:val="69A37D1C"/>
    <w:rsid w:val="69CD4F1B"/>
    <w:rsid w:val="6A5F1200"/>
    <w:rsid w:val="6A85CE01"/>
    <w:rsid w:val="6ACA005E"/>
    <w:rsid w:val="6ADC0A5D"/>
    <w:rsid w:val="6AE84462"/>
    <w:rsid w:val="6B197B84"/>
    <w:rsid w:val="6B46BCD8"/>
    <w:rsid w:val="6B52E966"/>
    <w:rsid w:val="6BBF12DA"/>
    <w:rsid w:val="6BC5DA04"/>
    <w:rsid w:val="6BCEEB42"/>
    <w:rsid w:val="6BD0D7F5"/>
    <w:rsid w:val="6BD94144"/>
    <w:rsid w:val="6BDFF36E"/>
    <w:rsid w:val="6C0584CF"/>
    <w:rsid w:val="6C08A467"/>
    <w:rsid w:val="6C0C50D4"/>
    <w:rsid w:val="6C2CFB6B"/>
    <w:rsid w:val="6C488AC2"/>
    <w:rsid w:val="6C5448B8"/>
    <w:rsid w:val="6C6B3DE2"/>
    <w:rsid w:val="6C6C40ED"/>
    <w:rsid w:val="6CB73EE4"/>
    <w:rsid w:val="6CC93C78"/>
    <w:rsid w:val="6CDD6515"/>
    <w:rsid w:val="6CDE8D2C"/>
    <w:rsid w:val="6CE61944"/>
    <w:rsid w:val="6D293EFC"/>
    <w:rsid w:val="6D3F7D73"/>
    <w:rsid w:val="6D6B5136"/>
    <w:rsid w:val="6DF4BF2C"/>
    <w:rsid w:val="6E1E856D"/>
    <w:rsid w:val="6E45A63D"/>
    <w:rsid w:val="6E55F289"/>
    <w:rsid w:val="6E834B15"/>
    <w:rsid w:val="6EB87D83"/>
    <w:rsid w:val="6EBBAD82"/>
    <w:rsid w:val="6EE3A419"/>
    <w:rsid w:val="6F016EA1"/>
    <w:rsid w:val="6F0FC949"/>
    <w:rsid w:val="6F0FEC96"/>
    <w:rsid w:val="6F22D9AF"/>
    <w:rsid w:val="6F266B62"/>
    <w:rsid w:val="6F3EEFDE"/>
    <w:rsid w:val="6F45DF2F"/>
    <w:rsid w:val="6F52C78E"/>
    <w:rsid w:val="6F606B98"/>
    <w:rsid w:val="6F761CF5"/>
    <w:rsid w:val="6F7E1EF9"/>
    <w:rsid w:val="6F8A9477"/>
    <w:rsid w:val="6F9D525F"/>
    <w:rsid w:val="6FA28EC9"/>
    <w:rsid w:val="6FB0992A"/>
    <w:rsid w:val="701BE78B"/>
    <w:rsid w:val="702084EE"/>
    <w:rsid w:val="705FC807"/>
    <w:rsid w:val="70617B17"/>
    <w:rsid w:val="707474F5"/>
    <w:rsid w:val="709BD5A2"/>
    <w:rsid w:val="70A7233E"/>
    <w:rsid w:val="70D0D1D6"/>
    <w:rsid w:val="70FD5243"/>
    <w:rsid w:val="71284D15"/>
    <w:rsid w:val="7129B0D1"/>
    <w:rsid w:val="71718597"/>
    <w:rsid w:val="71A8C3B1"/>
    <w:rsid w:val="71F64698"/>
    <w:rsid w:val="71FB8AF8"/>
    <w:rsid w:val="721639ED"/>
    <w:rsid w:val="72491817"/>
    <w:rsid w:val="7277BC24"/>
    <w:rsid w:val="72C1A913"/>
    <w:rsid w:val="733908E8"/>
    <w:rsid w:val="7377A37E"/>
    <w:rsid w:val="73EABCDD"/>
    <w:rsid w:val="73FA6198"/>
    <w:rsid w:val="7423BD52"/>
    <w:rsid w:val="744F9B00"/>
    <w:rsid w:val="747CE3F1"/>
    <w:rsid w:val="74989061"/>
    <w:rsid w:val="749BFCD0"/>
    <w:rsid w:val="749C938C"/>
    <w:rsid w:val="74A0056F"/>
    <w:rsid w:val="750A9E7D"/>
    <w:rsid w:val="753DCAE9"/>
    <w:rsid w:val="759C55DB"/>
    <w:rsid w:val="75AC140B"/>
    <w:rsid w:val="75E83C58"/>
    <w:rsid w:val="75EC0E86"/>
    <w:rsid w:val="75EEFB18"/>
    <w:rsid w:val="76056850"/>
    <w:rsid w:val="7629379B"/>
    <w:rsid w:val="7634F738"/>
    <w:rsid w:val="764EC4F1"/>
    <w:rsid w:val="76532D9C"/>
    <w:rsid w:val="766A88B7"/>
    <w:rsid w:val="767D6428"/>
    <w:rsid w:val="76AE9E94"/>
    <w:rsid w:val="772BBBEB"/>
    <w:rsid w:val="778740ED"/>
    <w:rsid w:val="779089E5"/>
    <w:rsid w:val="77B97D8F"/>
    <w:rsid w:val="77DDA0E0"/>
    <w:rsid w:val="781C30FC"/>
    <w:rsid w:val="78355566"/>
    <w:rsid w:val="783CF4A1"/>
    <w:rsid w:val="7845F56B"/>
    <w:rsid w:val="78638065"/>
    <w:rsid w:val="78762AB2"/>
    <w:rsid w:val="787CE015"/>
    <w:rsid w:val="78878B4E"/>
    <w:rsid w:val="7898A464"/>
    <w:rsid w:val="78A9415E"/>
    <w:rsid w:val="78AE6A8C"/>
    <w:rsid w:val="78B1A89C"/>
    <w:rsid w:val="78CA7370"/>
    <w:rsid w:val="79281153"/>
    <w:rsid w:val="79353125"/>
    <w:rsid w:val="7940DDC4"/>
    <w:rsid w:val="79952996"/>
    <w:rsid w:val="79ACB24E"/>
    <w:rsid w:val="79B84DE4"/>
    <w:rsid w:val="79BBDE69"/>
    <w:rsid w:val="79EFB113"/>
    <w:rsid w:val="7A4ED56F"/>
    <w:rsid w:val="7A78C343"/>
    <w:rsid w:val="7A7B80B4"/>
    <w:rsid w:val="7A82AAD0"/>
    <w:rsid w:val="7AA15989"/>
    <w:rsid w:val="7AA336F9"/>
    <w:rsid w:val="7AA68CD2"/>
    <w:rsid w:val="7AB801EC"/>
    <w:rsid w:val="7B45E032"/>
    <w:rsid w:val="7B84CA2A"/>
    <w:rsid w:val="7B914C34"/>
    <w:rsid w:val="7BCB06FE"/>
    <w:rsid w:val="7BCC8D31"/>
    <w:rsid w:val="7BE3632C"/>
    <w:rsid w:val="7BE8D8F3"/>
    <w:rsid w:val="7BFFADAB"/>
    <w:rsid w:val="7C147072"/>
    <w:rsid w:val="7C1D304B"/>
    <w:rsid w:val="7C373C23"/>
    <w:rsid w:val="7C3ABDD5"/>
    <w:rsid w:val="7C84CFB4"/>
    <w:rsid w:val="7C8C079A"/>
    <w:rsid w:val="7C998341"/>
    <w:rsid w:val="7CBDD3F9"/>
    <w:rsid w:val="7D23B528"/>
    <w:rsid w:val="7D521A9B"/>
    <w:rsid w:val="7D6E85DD"/>
    <w:rsid w:val="7D6ED4B5"/>
    <w:rsid w:val="7DB6C358"/>
    <w:rsid w:val="7DBE123D"/>
    <w:rsid w:val="7E4C2455"/>
    <w:rsid w:val="7E896269"/>
    <w:rsid w:val="7EA5F197"/>
    <w:rsid w:val="7EA9822F"/>
    <w:rsid w:val="7EB6CB36"/>
    <w:rsid w:val="7EBF6071"/>
    <w:rsid w:val="7EE3B012"/>
    <w:rsid w:val="7EE8B499"/>
    <w:rsid w:val="7EECCE5B"/>
    <w:rsid w:val="7EF623F7"/>
    <w:rsid w:val="7F15EFD1"/>
    <w:rsid w:val="7F1E25E2"/>
    <w:rsid w:val="7F26EB31"/>
    <w:rsid w:val="7F29B90E"/>
    <w:rsid w:val="7F2AFCF7"/>
    <w:rsid w:val="7FAA1A11"/>
    <w:rsid w:val="7FF942F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24D2A"/>
  <w15:chartTrackingRefBased/>
  <w15:docId w15:val="{E643FB2D-720D-41D2-9A8C-693C24D61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qFormat="1"/>
    <w:lsdException w:name="Unresolved Mention" w:semiHidden="1" w:unhideWhenUsed="1"/>
    <w:lsdException w:name="Smart Link" w:semiHidden="1" w:unhideWhenUsed="1"/>
  </w:latentStyles>
  <w:style w:type="paragraph" w:default="1" w:styleId="Standaard">
    <w:name w:val="Normal"/>
    <w:qFormat/>
    <w:rsid w:val="00E56C0A"/>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272208"/>
    <w:pPr>
      <w:keepNext/>
      <w:keepLines/>
      <w:numPr>
        <w:numId w:val="7"/>
      </w:numPr>
      <w:spacing w:before="240" w:after="120" w:line="240" w:lineRule="auto"/>
      <w:outlineLvl w:val="0"/>
    </w:pPr>
    <w:rPr>
      <w:rFonts w:eastAsiaTheme="majorEastAsia" w:cs="Times New Roman (Koppen CS)"/>
      <w:b/>
      <w:bCs/>
      <w:color w:val="3B1099" w:themeColor="text1"/>
      <w:sz w:val="36"/>
      <w:szCs w:val="36"/>
    </w:rPr>
  </w:style>
  <w:style w:type="paragraph" w:styleId="Kop2">
    <w:name w:val="heading 2"/>
    <w:basedOn w:val="Standaard"/>
    <w:next w:val="Standaard"/>
    <w:link w:val="Kop2Char"/>
    <w:autoRedefine/>
    <w:uiPriority w:val="9"/>
    <w:unhideWhenUsed/>
    <w:qFormat/>
    <w:rsid w:val="003B6AD2"/>
    <w:pPr>
      <w:keepNext/>
      <w:keepLines/>
      <w:numPr>
        <w:ilvl w:val="1"/>
        <w:numId w:val="7"/>
      </w:numPr>
      <w:spacing w:before="360" w:after="120" w:line="240" w:lineRule="auto"/>
      <w:outlineLvl w:val="1"/>
    </w:pPr>
    <w:rPr>
      <w:rFonts w:eastAsiaTheme="majorEastAsia" w:cs="Times New Roman (Koppen CS)"/>
      <w:b/>
      <w:color w:val="3B1099" w:themeColor="text1"/>
      <w:sz w:val="28"/>
      <w:szCs w:val="28"/>
    </w:rPr>
  </w:style>
  <w:style w:type="paragraph" w:styleId="Kop3">
    <w:name w:val="heading 3"/>
    <w:basedOn w:val="Standaard"/>
    <w:next w:val="Standaard"/>
    <w:link w:val="Kop3Char"/>
    <w:autoRedefine/>
    <w:uiPriority w:val="9"/>
    <w:unhideWhenUsed/>
    <w:qFormat/>
    <w:rsid w:val="00814E90"/>
    <w:pPr>
      <w:keepNext/>
      <w:keepLines/>
      <w:numPr>
        <w:ilvl w:val="2"/>
        <w:numId w:val="7"/>
      </w:numPr>
      <w:spacing w:before="360" w:line="360" w:lineRule="auto"/>
      <w:outlineLvl w:val="2"/>
    </w:pPr>
    <w:rPr>
      <w:rFonts w:eastAsiaTheme="majorEastAsia" w:cs="Times New Roman (Koppen CS)"/>
      <w:b/>
      <w:color w:val="3B1099" w:themeColor="text1"/>
      <w:sz w:val="24"/>
    </w:rPr>
  </w:style>
  <w:style w:type="paragraph" w:styleId="Kop4">
    <w:name w:val="heading 4"/>
    <w:basedOn w:val="Standaard"/>
    <w:next w:val="Standaard"/>
    <w:link w:val="Kop4Char"/>
    <w:autoRedefine/>
    <w:unhideWhenUsed/>
    <w:qFormat/>
    <w:rsid w:val="00682391"/>
    <w:pPr>
      <w:keepNext/>
      <w:keepLines/>
      <w:spacing w:before="40" w:line="360" w:lineRule="auto"/>
      <w:outlineLvl w:val="3"/>
    </w:pPr>
    <w:rPr>
      <w:rFonts w:eastAsiaTheme="majorEastAsia" w:cs="Times New Roman (Koppen CS)"/>
      <w:b/>
      <w:iCs/>
      <w:color w:val="3B1099" w:themeColor="text1"/>
      <w:sz w:val="22"/>
      <w:szCs w:val="22"/>
    </w:rPr>
  </w:style>
  <w:style w:type="paragraph" w:styleId="Kop5">
    <w:name w:val="heading 5"/>
    <w:basedOn w:val="Standaard"/>
    <w:next w:val="Standaard"/>
    <w:link w:val="Kop5Char"/>
    <w:autoRedefine/>
    <w:unhideWhenUsed/>
    <w:qFormat/>
    <w:rsid w:val="008546E8"/>
    <w:pPr>
      <w:keepNext/>
      <w:keepLines/>
      <w:spacing w:before="120"/>
      <w:outlineLvl w:val="4"/>
    </w:pPr>
    <w:rPr>
      <w:rFonts w:eastAsiaTheme="majorEastAsia" w:cstheme="majorBidi"/>
      <w:noProof/>
      <w:color w:val="3B1099" w:themeColor="text1"/>
      <w14:ligatures w14:val="standardContextual"/>
    </w:rPr>
  </w:style>
  <w:style w:type="paragraph" w:styleId="Kop6">
    <w:name w:val="heading 6"/>
    <w:basedOn w:val="Standaard"/>
    <w:next w:val="Standaard"/>
    <w:link w:val="Kop6Char"/>
    <w:autoRedefine/>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72208"/>
    <w:rPr>
      <w:rFonts w:ascii="Aptos" w:eastAsiaTheme="majorEastAsia" w:hAnsi="Aptos" w:cs="Times New Roman (Koppen CS)"/>
      <w:b/>
      <w:bCs/>
      <w:color w:val="3B1099" w:themeColor="text1"/>
      <w:spacing w:val="4"/>
      <w:kern w:val="0"/>
      <w:sz w:val="36"/>
      <w:szCs w:val="36"/>
      <w14:ligatures w14:val="none"/>
    </w:rPr>
  </w:style>
  <w:style w:type="character" w:customStyle="1" w:styleId="Kop2Char">
    <w:name w:val="Kop 2 Char"/>
    <w:basedOn w:val="Standaardalinea-lettertype"/>
    <w:link w:val="Kop2"/>
    <w:uiPriority w:val="9"/>
    <w:rsid w:val="006D6818"/>
    <w:rPr>
      <w:rFonts w:ascii="Aptos" w:eastAsiaTheme="majorEastAsia" w:hAnsi="Aptos" w:cs="Times New Roman (Koppen CS)"/>
      <w:b/>
      <w:color w:val="3B1099" w:themeColor="text1"/>
      <w:spacing w:val="4"/>
      <w:kern w:val="0"/>
      <w:sz w:val="28"/>
      <w:szCs w:val="28"/>
      <w14:ligatures w14:val="none"/>
    </w:rPr>
  </w:style>
  <w:style w:type="character" w:customStyle="1" w:styleId="Kop3Char">
    <w:name w:val="Kop 3 Char"/>
    <w:basedOn w:val="Standaardalinea-lettertype"/>
    <w:link w:val="Kop3"/>
    <w:uiPriority w:val="9"/>
    <w:rsid w:val="00814E90"/>
    <w:rPr>
      <w:rFonts w:ascii="Aptos" w:eastAsiaTheme="majorEastAsia" w:hAnsi="Aptos" w:cs="Times New Roman (Koppen CS)"/>
      <w:b/>
      <w:color w:val="3B1099" w:themeColor="text1"/>
      <w:spacing w:val="4"/>
      <w:kern w:val="0"/>
      <w14:ligatures w14:val="none"/>
    </w:rPr>
  </w:style>
  <w:style w:type="character" w:customStyle="1" w:styleId="Kop4Char">
    <w:name w:val="Kop 4 Char"/>
    <w:basedOn w:val="Standaardalinea-lettertype"/>
    <w:link w:val="Kop4"/>
    <w:rsid w:val="00682391"/>
    <w:rPr>
      <w:rFonts w:ascii="Aptos" w:eastAsiaTheme="majorEastAsia" w:hAnsi="Aptos" w:cs="Times New Roman (Koppen CS)"/>
      <w:b/>
      <w:iCs/>
      <w:color w:val="3B1099" w:themeColor="text1"/>
      <w:spacing w:val="4"/>
      <w:kern w:val="0"/>
      <w:sz w:val="22"/>
      <w:szCs w:val="22"/>
      <w14:ligatures w14:val="none"/>
    </w:rPr>
  </w:style>
  <w:style w:type="character" w:customStyle="1" w:styleId="Kop5Char">
    <w:name w:val="Kop 5 Char"/>
    <w:basedOn w:val="Standaardalinea-lettertype"/>
    <w:link w:val="Kop5"/>
    <w:rsid w:val="008546E8"/>
    <w:rPr>
      <w:rFonts w:ascii="Aptos" w:eastAsiaTheme="majorEastAsia" w:hAnsi="Aptos" w:cstheme="majorBidi"/>
      <w:noProof/>
      <w:color w:val="3B1099" w:themeColor="text1"/>
      <w:spacing w:val="4"/>
      <w:kern w:val="0"/>
      <w:sz w:val="19"/>
    </w:rPr>
  </w:style>
  <w:style w:type="character" w:customStyle="1" w:styleId="Kop6Char">
    <w:name w:val="Kop 6 Char"/>
    <w:basedOn w:val="Standaardalinea-lettertype"/>
    <w:link w:val="Kop6"/>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unhideWhenUsed/>
    <w:qFormat/>
    <w:rsid w:val="00284579"/>
    <w:pPr>
      <w:spacing w:before="240" w:line="276" w:lineRule="auto"/>
    </w:pPr>
    <w:rPr>
      <w:rFonts w:cstheme="majorBidi"/>
      <w:sz w:val="32"/>
    </w:rPr>
  </w:style>
  <w:style w:type="character" w:styleId="Hashtag">
    <w:name w:val="Hashtag"/>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styleId="SmartLink">
    <w:name w:val="Smart Link"/>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styleId="Vermelding">
    <w:name w:val="Mention"/>
    <w:basedOn w:val="Standaardalinea-lettertype"/>
    <w:uiPriority w:val="99"/>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customStyle="1" w:styleId="TableNormal1">
    <w:name w:val="Table Normal1"/>
    <w:rsid w:val="00D80554"/>
    <w:pPr>
      <w:spacing w:after="120" w:line="360" w:lineRule="auto"/>
    </w:pPr>
    <w:rPr>
      <w:rFonts w:ascii="Calibri" w:eastAsia="Calibri" w:hAnsi="Calibri" w:cs="Calibri"/>
      <w:kern w:val="0"/>
      <w:lang w:eastAsia="nl-NL"/>
      <w14:ligatures w14:val="none"/>
    </w:rPr>
    <w:tblPr>
      <w:tblCellMar>
        <w:top w:w="0" w:type="dxa"/>
        <w:left w:w="0" w:type="dxa"/>
        <w:bottom w:w="0" w:type="dxa"/>
        <w:right w:w="0" w:type="dxa"/>
      </w:tblCellMar>
    </w:tblPr>
  </w:style>
  <w:style w:type="table" w:customStyle="1" w:styleId="TableNormal2">
    <w:name w:val="Table Normal2"/>
    <w:rsid w:val="00D80554"/>
    <w:pPr>
      <w:spacing w:after="120" w:line="360" w:lineRule="auto"/>
    </w:pPr>
    <w:rPr>
      <w:rFonts w:ascii="Calibri" w:eastAsia="Calibri" w:hAnsi="Calibri" w:cs="Calibri"/>
      <w:kern w:val="0"/>
      <w:lang w:eastAsia="nl-NL"/>
      <w14:ligatures w14:val="none"/>
    </w:rPr>
    <w:tblPr>
      <w:tblCellMar>
        <w:top w:w="0" w:type="dxa"/>
        <w:left w:w="0" w:type="dxa"/>
        <w:bottom w:w="0" w:type="dxa"/>
        <w:right w:w="0" w:type="dxa"/>
      </w:tblCellMar>
    </w:tblPr>
  </w:style>
  <w:style w:type="paragraph" w:styleId="Geenafstand">
    <w:name w:val="No Spacing"/>
    <w:basedOn w:val="Standaard"/>
    <w:link w:val="GeenafstandChar"/>
    <w:uiPriority w:val="1"/>
    <w:qFormat/>
    <w:rsid w:val="00814E90"/>
    <w:rPr>
      <w:rFonts w:cs="Arial"/>
      <w:lang w:val="nl"/>
    </w:rPr>
  </w:style>
  <w:style w:type="character" w:customStyle="1" w:styleId="msosmartlink0">
    <w:name w:val="msosmartlink"/>
    <w:basedOn w:val="Standaardalinea-lettertype"/>
    <w:uiPriority w:val="99"/>
    <w:rsid w:val="00D80554"/>
    <w:rPr>
      <w:rFonts w:cs="Times New Roman"/>
      <w:color w:val="0000FF"/>
      <w:u w:val="single"/>
      <w:shd w:val="clear" w:color="auto" w:fill="F3F2F1"/>
    </w:rPr>
  </w:style>
  <w:style w:type="paragraph" w:styleId="Revisie">
    <w:name w:val="Revision"/>
    <w:hidden/>
    <w:uiPriority w:val="99"/>
    <w:semiHidden/>
    <w:rsid w:val="00D80554"/>
    <w:pPr>
      <w:spacing w:after="120" w:line="360" w:lineRule="auto"/>
    </w:pPr>
    <w:rPr>
      <w:rFonts w:ascii="Calibri" w:eastAsia="Calibri" w:hAnsi="Calibri" w:cs="Calibri"/>
      <w:kern w:val="0"/>
      <w:lang w:eastAsia="nl-NL"/>
      <w14:ligatures w14:val="none"/>
    </w:rPr>
  </w:style>
  <w:style w:type="character" w:styleId="Verwijzingopmerking">
    <w:name w:val="annotation reference"/>
    <w:basedOn w:val="Standaardalinea-lettertype"/>
    <w:uiPriority w:val="99"/>
    <w:unhideWhenUsed/>
    <w:rsid w:val="00D80554"/>
    <w:rPr>
      <w:sz w:val="16"/>
      <w:szCs w:val="16"/>
    </w:rPr>
  </w:style>
  <w:style w:type="paragraph" w:styleId="Tekstopmerking">
    <w:name w:val="annotation text"/>
    <w:basedOn w:val="Standaard"/>
    <w:link w:val="TekstopmerkingChar"/>
    <w:uiPriority w:val="99"/>
    <w:unhideWhenUsed/>
    <w:rsid w:val="00D80554"/>
    <w:pPr>
      <w:spacing w:after="240" w:line="276" w:lineRule="auto"/>
    </w:pPr>
    <w:rPr>
      <w:rFonts w:ascii="Arial" w:eastAsia="Calibri" w:hAnsi="Arial" w:cs="Calibri"/>
      <w:spacing w:val="0"/>
      <w:sz w:val="20"/>
      <w:szCs w:val="20"/>
      <w:lang w:eastAsia="nl-NL"/>
    </w:rPr>
  </w:style>
  <w:style w:type="character" w:customStyle="1" w:styleId="TekstopmerkingChar">
    <w:name w:val="Tekst opmerking Char"/>
    <w:basedOn w:val="Standaardalinea-lettertype"/>
    <w:link w:val="Tekstopmerking"/>
    <w:uiPriority w:val="99"/>
    <w:rsid w:val="00D80554"/>
    <w:rPr>
      <w:rFonts w:ascii="Arial" w:eastAsia="Calibri" w:hAnsi="Arial" w:cs="Calibri"/>
      <w:kern w:val="0"/>
      <w:sz w:val="20"/>
      <w:szCs w:val="20"/>
      <w:lang w:eastAsia="nl-NL"/>
      <w14:ligatures w14:val="none"/>
    </w:rPr>
  </w:style>
  <w:style w:type="paragraph" w:styleId="Onderwerpvanopmerking">
    <w:name w:val="annotation subject"/>
    <w:basedOn w:val="Tekstopmerking"/>
    <w:next w:val="Tekstopmerking"/>
    <w:link w:val="OnderwerpvanopmerkingChar"/>
    <w:unhideWhenUsed/>
    <w:rsid w:val="00D80554"/>
    <w:rPr>
      <w:b/>
      <w:bCs/>
    </w:rPr>
  </w:style>
  <w:style w:type="character" w:customStyle="1" w:styleId="OnderwerpvanopmerkingChar">
    <w:name w:val="Onderwerp van opmerking Char"/>
    <w:basedOn w:val="TekstopmerkingChar"/>
    <w:link w:val="Onderwerpvanopmerking"/>
    <w:rsid w:val="00D80554"/>
    <w:rPr>
      <w:rFonts w:ascii="Arial" w:eastAsia="Calibri" w:hAnsi="Arial" w:cs="Calibri"/>
      <w:b/>
      <w:bCs/>
      <w:kern w:val="0"/>
      <w:sz w:val="20"/>
      <w:szCs w:val="20"/>
      <w:lang w:eastAsia="nl-NL"/>
      <w14:ligatures w14:val="none"/>
    </w:rPr>
  </w:style>
  <w:style w:type="paragraph" w:styleId="Ballontekst">
    <w:name w:val="Balloon Text"/>
    <w:basedOn w:val="Standaard"/>
    <w:link w:val="BallontekstChar"/>
    <w:semiHidden/>
    <w:unhideWhenUsed/>
    <w:rsid w:val="00D80554"/>
    <w:pPr>
      <w:spacing w:after="240" w:line="276" w:lineRule="auto"/>
    </w:pPr>
    <w:rPr>
      <w:rFonts w:ascii="Segoe UI" w:eastAsia="Calibri" w:hAnsi="Segoe UI" w:cs="Segoe UI"/>
      <w:spacing w:val="0"/>
      <w:sz w:val="18"/>
      <w:szCs w:val="18"/>
      <w:lang w:eastAsia="nl-NL"/>
    </w:rPr>
  </w:style>
  <w:style w:type="character" w:customStyle="1" w:styleId="BallontekstChar">
    <w:name w:val="Ballontekst Char"/>
    <w:basedOn w:val="Standaardalinea-lettertype"/>
    <w:link w:val="Ballontekst"/>
    <w:semiHidden/>
    <w:rsid w:val="00D80554"/>
    <w:rPr>
      <w:rFonts w:ascii="Segoe UI" w:eastAsia="Calibri" w:hAnsi="Segoe UI" w:cs="Segoe UI"/>
      <w:kern w:val="0"/>
      <w:sz w:val="18"/>
      <w:szCs w:val="18"/>
      <w:lang w:eastAsia="nl-NL"/>
      <w14:ligatures w14:val="none"/>
    </w:rPr>
  </w:style>
  <w:style w:type="character" w:styleId="Hyperlink">
    <w:name w:val="Hyperlink"/>
    <w:basedOn w:val="Standaardalinea-lettertype"/>
    <w:uiPriority w:val="99"/>
    <w:unhideWhenUsed/>
    <w:rsid w:val="00D80554"/>
    <w:rPr>
      <w:color w:val="3B1099" w:themeColor="hyperlink"/>
      <w:u w:val="single"/>
    </w:rPr>
  </w:style>
  <w:style w:type="paragraph" w:styleId="Normaalweb">
    <w:name w:val="Normal (Web)"/>
    <w:basedOn w:val="Standaard"/>
    <w:uiPriority w:val="99"/>
    <w:semiHidden/>
    <w:unhideWhenUsed/>
    <w:rsid w:val="00D80554"/>
    <w:pPr>
      <w:spacing w:before="100" w:beforeAutospacing="1" w:after="100" w:afterAutospacing="1" w:line="276" w:lineRule="auto"/>
    </w:pPr>
    <w:rPr>
      <w:rFonts w:ascii="Times New Roman" w:eastAsia="Times New Roman" w:hAnsi="Times New Roman" w:cs="Times New Roman"/>
      <w:spacing w:val="0"/>
      <w:sz w:val="21"/>
      <w:lang w:eastAsia="nl-NL"/>
    </w:rPr>
  </w:style>
  <w:style w:type="paragraph" w:customStyle="1" w:styleId="CharCharCharCharCharCharCharChar">
    <w:name w:val="Char Char Char Char Char Char Char Char"/>
    <w:basedOn w:val="Standaard"/>
    <w:semiHidden/>
    <w:rsid w:val="00D80554"/>
    <w:pPr>
      <w:spacing w:after="160" w:line="240" w:lineRule="exact"/>
    </w:pPr>
    <w:rPr>
      <w:rFonts w:ascii="Tahoma" w:eastAsia="Times New Roman" w:hAnsi="Tahoma" w:cs="Tahoma"/>
      <w:spacing w:val="0"/>
      <w:sz w:val="20"/>
      <w:szCs w:val="20"/>
      <w:lang w:val="en-US"/>
    </w:rPr>
  </w:style>
  <w:style w:type="paragraph" w:customStyle="1" w:styleId="Default">
    <w:name w:val="Default"/>
    <w:link w:val="DefaultChar"/>
    <w:rsid w:val="00D80554"/>
    <w:pPr>
      <w:autoSpaceDE w:val="0"/>
      <w:autoSpaceDN w:val="0"/>
      <w:adjustRightInd w:val="0"/>
      <w:spacing w:after="120" w:line="360" w:lineRule="auto"/>
    </w:pPr>
    <w:rPr>
      <w:rFonts w:ascii="Times New Roman" w:eastAsia="Times New Roman" w:hAnsi="Times New Roman" w:cs="Times New Roman"/>
      <w:color w:val="000000"/>
      <w:kern w:val="0"/>
      <w:lang w:val="en-US"/>
      <w14:ligatures w14:val="none"/>
    </w:rPr>
  </w:style>
  <w:style w:type="character" w:customStyle="1" w:styleId="DefaultChar">
    <w:name w:val="Default Char"/>
    <w:link w:val="Default"/>
    <w:rsid w:val="00D80554"/>
    <w:rPr>
      <w:rFonts w:ascii="Times New Roman" w:eastAsia="Times New Roman" w:hAnsi="Times New Roman" w:cs="Times New Roman"/>
      <w:color w:val="000000"/>
      <w:kern w:val="0"/>
      <w:lang w:val="en-US"/>
      <w14:ligatures w14:val="none"/>
    </w:rPr>
  </w:style>
  <w:style w:type="paragraph" w:customStyle="1" w:styleId="StandardText">
    <w:name w:val="StandardText"/>
    <w:basedOn w:val="Standaard"/>
    <w:link w:val="StandardTextChar"/>
    <w:semiHidden/>
    <w:rsid w:val="00D80554"/>
    <w:pPr>
      <w:numPr>
        <w:ilvl w:val="12"/>
      </w:numPr>
      <w:spacing w:after="240" w:line="276" w:lineRule="auto"/>
      <w:jc w:val="both"/>
    </w:pPr>
    <w:rPr>
      <w:rFonts w:ascii="Arial" w:eastAsia="Times New Roman" w:hAnsi="Arial" w:cs="Times New Roman"/>
      <w:spacing w:val="0"/>
      <w:sz w:val="20"/>
      <w:lang w:eastAsia="nl-NL"/>
    </w:rPr>
  </w:style>
  <w:style w:type="character" w:customStyle="1" w:styleId="StandardTextChar">
    <w:name w:val="StandardText Char"/>
    <w:link w:val="StandardText"/>
    <w:semiHidden/>
    <w:rsid w:val="00D80554"/>
    <w:rPr>
      <w:rFonts w:ascii="Arial" w:eastAsia="Times New Roman" w:hAnsi="Arial" w:cs="Times New Roman"/>
      <w:kern w:val="0"/>
      <w:sz w:val="20"/>
      <w:lang w:eastAsia="nl-NL"/>
      <w14:ligatures w14:val="none"/>
    </w:rPr>
  </w:style>
  <w:style w:type="paragraph" w:customStyle="1" w:styleId="paragraph">
    <w:name w:val="paragraph"/>
    <w:basedOn w:val="Standaard"/>
    <w:rsid w:val="00D80554"/>
    <w:pPr>
      <w:spacing w:before="100" w:beforeAutospacing="1" w:after="100" w:afterAutospacing="1" w:line="276" w:lineRule="auto"/>
    </w:pPr>
    <w:rPr>
      <w:rFonts w:ascii="Times New Roman" w:eastAsia="Times New Roman" w:hAnsi="Times New Roman" w:cs="Times New Roman"/>
      <w:spacing w:val="0"/>
      <w:sz w:val="21"/>
      <w:lang w:eastAsia="nl-NL"/>
    </w:rPr>
  </w:style>
  <w:style w:type="character" w:customStyle="1" w:styleId="normaltextrun">
    <w:name w:val="normaltextrun"/>
    <w:basedOn w:val="Standaardalinea-lettertype"/>
    <w:rsid w:val="00D80554"/>
  </w:style>
  <w:style w:type="character" w:customStyle="1" w:styleId="eop">
    <w:name w:val="eop"/>
    <w:basedOn w:val="Standaardalinea-lettertype"/>
    <w:rsid w:val="00D80554"/>
  </w:style>
  <w:style w:type="character" w:customStyle="1" w:styleId="spellingerror">
    <w:name w:val="spellingerror"/>
    <w:basedOn w:val="Standaardalinea-lettertype"/>
    <w:rsid w:val="00D80554"/>
  </w:style>
  <w:style w:type="character" w:customStyle="1" w:styleId="UnresolvedMention1">
    <w:name w:val="Unresolved Mention1"/>
    <w:basedOn w:val="Standaardalinea-lettertype"/>
    <w:uiPriority w:val="99"/>
    <w:semiHidden/>
    <w:unhideWhenUsed/>
    <w:rsid w:val="00D80554"/>
    <w:rPr>
      <w:color w:val="605E5C"/>
      <w:shd w:val="clear" w:color="auto" w:fill="E1DFDD"/>
    </w:rPr>
  </w:style>
  <w:style w:type="character" w:customStyle="1" w:styleId="UnresolvedMention2">
    <w:name w:val="Unresolved Mention2"/>
    <w:basedOn w:val="Standaardalinea-lettertype"/>
    <w:uiPriority w:val="99"/>
    <w:semiHidden/>
    <w:unhideWhenUsed/>
    <w:rsid w:val="00D80554"/>
    <w:rPr>
      <w:color w:val="605E5C"/>
      <w:shd w:val="clear" w:color="auto" w:fill="E1DFDD"/>
    </w:rPr>
  </w:style>
  <w:style w:type="character" w:customStyle="1" w:styleId="Mention1">
    <w:name w:val="Mention1"/>
    <w:basedOn w:val="Standaardalinea-lettertype"/>
    <w:uiPriority w:val="99"/>
    <w:unhideWhenUsed/>
    <w:rsid w:val="00D80554"/>
    <w:rPr>
      <w:color w:val="2B579A"/>
      <w:shd w:val="clear" w:color="auto" w:fill="E1DFDD"/>
    </w:rPr>
  </w:style>
  <w:style w:type="numbering" w:customStyle="1" w:styleId="Stijl1">
    <w:name w:val="Stijl1"/>
    <w:uiPriority w:val="99"/>
    <w:rsid w:val="00D80554"/>
    <w:pPr>
      <w:numPr>
        <w:numId w:val="2"/>
      </w:numPr>
    </w:pPr>
  </w:style>
  <w:style w:type="paragraph" w:customStyle="1" w:styleId="Kop0-titelpagina">
    <w:name w:val="Kop 0 - titelpagina"/>
    <w:basedOn w:val="Standaard"/>
    <w:link w:val="Kop0-titelpaginaChar"/>
    <w:uiPriority w:val="1"/>
    <w:rsid w:val="00D80554"/>
    <w:pPr>
      <w:widowControl w:val="0"/>
      <w:autoSpaceDE w:val="0"/>
      <w:autoSpaceDN w:val="0"/>
      <w:spacing w:before="20" w:after="240" w:line="240" w:lineRule="auto"/>
      <w:ind w:left="20"/>
    </w:pPr>
    <w:rPr>
      <w:rFonts w:ascii="Franklin Gothic Medium" w:eastAsia="Franklin Gothic Book" w:hAnsi="Franklin Gothic Medium" w:cs="Franklin Gothic Book"/>
      <w:b/>
      <w:color w:val="007BC2"/>
      <w:spacing w:val="-3"/>
      <w:sz w:val="80"/>
      <w:szCs w:val="22"/>
      <w:lang w:val="en-US"/>
    </w:rPr>
  </w:style>
  <w:style w:type="character" w:customStyle="1" w:styleId="Kop0-titelpaginaChar">
    <w:name w:val="Kop 0 - titelpagina Char"/>
    <w:basedOn w:val="Standaardalinea-lettertype"/>
    <w:link w:val="Kop0-titelpagina"/>
    <w:uiPriority w:val="1"/>
    <w:rsid w:val="00D80554"/>
    <w:rPr>
      <w:rFonts w:ascii="Franklin Gothic Medium" w:eastAsia="Franklin Gothic Book" w:hAnsi="Franklin Gothic Medium" w:cs="Franklin Gothic Book"/>
      <w:b/>
      <w:color w:val="007BC2"/>
      <w:spacing w:val="-3"/>
      <w:kern w:val="0"/>
      <w:sz w:val="80"/>
      <w:szCs w:val="22"/>
      <w:lang w:val="en-US"/>
      <w14:ligatures w14:val="none"/>
    </w:rPr>
  </w:style>
  <w:style w:type="character" w:customStyle="1" w:styleId="LijstalineaChar">
    <w:name w:val="Lijstalinea Char"/>
    <w:basedOn w:val="Standaardalinea-lettertype"/>
    <w:link w:val="Lijstalinea"/>
    <w:uiPriority w:val="34"/>
    <w:rsid w:val="00D80554"/>
    <w:rPr>
      <w:rFonts w:ascii="Aptos" w:hAnsi="Aptos" w:cs="Times New Roman (Hoofdtekst CS)"/>
      <w:spacing w:val="4"/>
      <w:kern w:val="0"/>
      <w:sz w:val="19"/>
      <w14:ligatures w14:val="none"/>
    </w:rPr>
  </w:style>
  <w:style w:type="character" w:customStyle="1" w:styleId="GeenafstandChar">
    <w:name w:val="Geen afstand Char"/>
    <w:basedOn w:val="Standaardalinea-lettertype"/>
    <w:link w:val="Geenafstand"/>
    <w:uiPriority w:val="1"/>
    <w:rsid w:val="00814E90"/>
    <w:rPr>
      <w:rFonts w:ascii="Aptos" w:hAnsi="Aptos" w:cs="Arial"/>
      <w:spacing w:val="4"/>
      <w:kern w:val="0"/>
      <w:sz w:val="19"/>
      <w:lang w:val="nl"/>
      <w14:ligatures w14:val="none"/>
    </w:rPr>
  </w:style>
  <w:style w:type="numbering" w:customStyle="1" w:styleId="Stijl2">
    <w:name w:val="Stijl2"/>
    <w:uiPriority w:val="99"/>
    <w:rsid w:val="00D80554"/>
    <w:pPr>
      <w:numPr>
        <w:numId w:val="3"/>
      </w:numPr>
    </w:pPr>
  </w:style>
  <w:style w:type="paragraph" w:styleId="Voetnoottekst">
    <w:name w:val="footnote text"/>
    <w:basedOn w:val="Standaard"/>
    <w:link w:val="VoetnoottekstChar"/>
    <w:semiHidden/>
    <w:unhideWhenUsed/>
    <w:rsid w:val="00D80554"/>
    <w:pPr>
      <w:spacing w:after="240"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semiHidden/>
    <w:rsid w:val="00D80554"/>
    <w:rPr>
      <w:rFonts w:eastAsia="MS Mincho"/>
      <w:kern w:val="0"/>
      <w:sz w:val="20"/>
      <w:szCs w:val="20"/>
      <w14:ligatures w14:val="none"/>
    </w:rPr>
  </w:style>
  <w:style w:type="character" w:styleId="Voetnootmarkering">
    <w:name w:val="footnote reference"/>
    <w:basedOn w:val="Standaardalinea-lettertype"/>
    <w:semiHidden/>
    <w:rsid w:val="00D80554"/>
    <w:rPr>
      <w:rFonts w:cs="Times New Roman"/>
      <w:vertAlign w:val="superscript"/>
    </w:rPr>
  </w:style>
  <w:style w:type="character" w:styleId="GevolgdeHyperlink">
    <w:name w:val="FollowedHyperlink"/>
    <w:basedOn w:val="Standaardalinea-lettertype"/>
    <w:uiPriority w:val="99"/>
    <w:semiHidden/>
    <w:unhideWhenUsed/>
    <w:rsid w:val="00D80554"/>
    <w:rPr>
      <w:color w:val="3B1099" w:themeColor="followedHyperlink"/>
      <w:u w:val="single"/>
    </w:rPr>
  </w:style>
  <w:style w:type="paragraph" w:styleId="Plattetekst">
    <w:name w:val="Body Text"/>
    <w:basedOn w:val="Standaard"/>
    <w:link w:val="PlattetekstChar"/>
    <w:uiPriority w:val="99"/>
    <w:rsid w:val="00D80554"/>
    <w:pPr>
      <w:spacing w:after="240" w:line="240" w:lineRule="auto"/>
    </w:pPr>
    <w:rPr>
      <w:rFonts w:ascii="Verdana" w:eastAsia="MS Mincho" w:hAnsi="Verdana" w:cs="Times New Roman"/>
      <w:i/>
      <w:iCs/>
      <w:color w:val="3366FF"/>
      <w:spacing w:val="0"/>
      <w:sz w:val="20"/>
      <w:szCs w:val="20"/>
      <w:lang w:eastAsia="nl-NL"/>
    </w:rPr>
  </w:style>
  <w:style w:type="character" w:customStyle="1" w:styleId="PlattetekstChar">
    <w:name w:val="Platte tekst Char"/>
    <w:basedOn w:val="Standaardalinea-lettertype"/>
    <w:link w:val="Plattetekst"/>
    <w:uiPriority w:val="99"/>
    <w:rsid w:val="00D80554"/>
    <w:rPr>
      <w:rFonts w:ascii="Verdana" w:eastAsia="MS Mincho" w:hAnsi="Verdana" w:cs="Times New Roman"/>
      <w:i/>
      <w:iCs/>
      <w:color w:val="3366FF"/>
      <w:kern w:val="0"/>
      <w:sz w:val="20"/>
      <w:szCs w:val="20"/>
      <w:lang w:eastAsia="nl-NL"/>
      <w14:ligatures w14:val="none"/>
    </w:rPr>
  </w:style>
  <w:style w:type="paragraph" w:customStyle="1" w:styleId="Kop1-Hoofdstuk">
    <w:name w:val="Kop 1 - Hoofdstuk"/>
    <w:basedOn w:val="Standaard"/>
    <w:link w:val="Kop1-HoofdstukChar"/>
    <w:uiPriority w:val="1"/>
    <w:rsid w:val="00D80554"/>
    <w:pPr>
      <w:widowControl w:val="0"/>
      <w:autoSpaceDE w:val="0"/>
      <w:autoSpaceDN w:val="0"/>
      <w:spacing w:before="20" w:after="240" w:line="240" w:lineRule="auto"/>
      <w:ind w:left="20"/>
    </w:pPr>
    <w:rPr>
      <w:rFonts w:ascii="Franklin Gothic Medium" w:eastAsia="Franklin Gothic Book" w:hAnsi="Franklin Gothic Medium" w:cs="Franklin Gothic Book"/>
      <w:b/>
      <w:color w:val="007BC2"/>
      <w:spacing w:val="0"/>
      <w:sz w:val="36"/>
      <w:szCs w:val="22"/>
      <w:lang w:val="en-US"/>
    </w:rPr>
  </w:style>
  <w:style w:type="character" w:customStyle="1" w:styleId="Kop1-HoofdstukChar">
    <w:name w:val="Kop 1 - Hoofdstuk Char"/>
    <w:basedOn w:val="Standaardalinea-lettertype"/>
    <w:link w:val="Kop1-Hoofdstuk"/>
    <w:uiPriority w:val="1"/>
    <w:rsid w:val="00D80554"/>
    <w:rPr>
      <w:rFonts w:ascii="Franklin Gothic Medium" w:eastAsia="Franklin Gothic Book" w:hAnsi="Franklin Gothic Medium" w:cs="Franklin Gothic Book"/>
      <w:b/>
      <w:color w:val="007BC2"/>
      <w:kern w:val="0"/>
      <w:sz w:val="36"/>
      <w:szCs w:val="22"/>
      <w:lang w:val="en-US"/>
      <w14:ligatures w14:val="none"/>
    </w:rPr>
  </w:style>
  <w:style w:type="paragraph" w:customStyle="1" w:styleId="TableParagraph">
    <w:name w:val="Table Paragraph"/>
    <w:basedOn w:val="Standaard"/>
    <w:uiPriority w:val="1"/>
    <w:rsid w:val="00D80554"/>
    <w:pPr>
      <w:widowControl w:val="0"/>
      <w:autoSpaceDE w:val="0"/>
      <w:autoSpaceDN w:val="0"/>
      <w:spacing w:after="240" w:line="240" w:lineRule="auto"/>
    </w:pPr>
    <w:rPr>
      <w:rFonts w:ascii="Franklin Gothic Book" w:eastAsia="Franklin Gothic Book" w:hAnsi="Franklin Gothic Book" w:cs="Franklin Gothic Book"/>
      <w:spacing w:val="0"/>
      <w:sz w:val="22"/>
      <w:szCs w:val="22"/>
      <w:lang w:val="en-US"/>
    </w:rPr>
  </w:style>
  <w:style w:type="paragraph" w:customStyle="1" w:styleId="Kop2-Paragraaf">
    <w:name w:val="Kop 2 - Paragraaf"/>
    <w:basedOn w:val="Standaard"/>
    <w:link w:val="Kop2-ParagraafChar"/>
    <w:uiPriority w:val="1"/>
    <w:rsid w:val="00D80554"/>
    <w:pPr>
      <w:widowControl w:val="0"/>
      <w:tabs>
        <w:tab w:val="num" w:pos="397"/>
      </w:tabs>
      <w:autoSpaceDE w:val="0"/>
      <w:autoSpaceDN w:val="0"/>
      <w:spacing w:before="20" w:after="240" w:line="240" w:lineRule="auto"/>
    </w:pPr>
    <w:rPr>
      <w:rFonts w:ascii="Franklin Gothic Medium" w:eastAsia="Franklin Gothic Book" w:hAnsi="Franklin Gothic Medium" w:cs="Franklin Gothic Book"/>
      <w:b/>
      <w:color w:val="007BC2"/>
      <w:spacing w:val="0"/>
      <w:sz w:val="24"/>
      <w:szCs w:val="22"/>
    </w:rPr>
  </w:style>
  <w:style w:type="character" w:customStyle="1" w:styleId="Kop2-ParagraafChar">
    <w:name w:val="Kop 2 - Paragraaf Char"/>
    <w:basedOn w:val="Standaardalinea-lettertype"/>
    <w:link w:val="Kop2-Paragraaf"/>
    <w:uiPriority w:val="1"/>
    <w:rsid w:val="00D80554"/>
    <w:rPr>
      <w:rFonts w:ascii="Franklin Gothic Medium" w:eastAsia="Franklin Gothic Book" w:hAnsi="Franklin Gothic Medium" w:cs="Franklin Gothic Book"/>
      <w:b/>
      <w:color w:val="007BC2"/>
      <w:kern w:val="0"/>
      <w:szCs w:val="22"/>
      <w14:ligatures w14:val="none"/>
    </w:rPr>
  </w:style>
  <w:style w:type="paragraph" w:customStyle="1" w:styleId="Kop3-Sub-paragraaf">
    <w:name w:val="Kop 3 - Sub-paragraaf"/>
    <w:basedOn w:val="Standaard"/>
    <w:link w:val="Kop3-Sub-paragraafChar"/>
    <w:uiPriority w:val="1"/>
    <w:rsid w:val="00D80554"/>
    <w:pPr>
      <w:widowControl w:val="0"/>
      <w:tabs>
        <w:tab w:val="num" w:pos="397"/>
      </w:tabs>
      <w:autoSpaceDE w:val="0"/>
      <w:autoSpaceDN w:val="0"/>
      <w:spacing w:before="20" w:after="240" w:line="240" w:lineRule="auto"/>
    </w:pPr>
    <w:rPr>
      <w:rFonts w:ascii="Franklin Gothic Book" w:eastAsia="Franklin Gothic Book" w:hAnsi="Franklin Gothic Book" w:cs="Franklin Gothic Book"/>
      <w:spacing w:val="0"/>
      <w:sz w:val="26"/>
      <w:szCs w:val="22"/>
    </w:rPr>
  </w:style>
  <w:style w:type="character" w:customStyle="1" w:styleId="Kop3-Sub-paragraafChar">
    <w:name w:val="Kop 3 - Sub-paragraaf Char"/>
    <w:basedOn w:val="Standaardalinea-lettertype"/>
    <w:link w:val="Kop3-Sub-paragraaf"/>
    <w:uiPriority w:val="1"/>
    <w:rsid w:val="00D80554"/>
    <w:rPr>
      <w:rFonts w:ascii="Franklin Gothic Book" w:eastAsia="Franklin Gothic Book" w:hAnsi="Franklin Gothic Book" w:cs="Franklin Gothic Book"/>
      <w:kern w:val="0"/>
      <w:sz w:val="26"/>
      <w:szCs w:val="22"/>
      <w14:ligatures w14:val="none"/>
    </w:rPr>
  </w:style>
  <w:style w:type="paragraph" w:customStyle="1" w:styleId="Kop4-Subkop">
    <w:name w:val="Kop 4 - Subkop"/>
    <w:basedOn w:val="Standaard"/>
    <w:link w:val="Kop4-SubkopChar"/>
    <w:uiPriority w:val="1"/>
    <w:rsid w:val="00D80554"/>
    <w:pPr>
      <w:widowControl w:val="0"/>
      <w:autoSpaceDE w:val="0"/>
      <w:autoSpaceDN w:val="0"/>
      <w:spacing w:before="20" w:after="240" w:line="240" w:lineRule="auto"/>
      <w:ind w:left="20"/>
    </w:pPr>
    <w:rPr>
      <w:rFonts w:ascii="Franklin Gothic Book" w:eastAsia="Franklin Gothic Book" w:hAnsi="Franklin Gothic Book" w:cs="Franklin Gothic Book"/>
      <w:i/>
      <w:spacing w:val="0"/>
      <w:sz w:val="22"/>
      <w:szCs w:val="22"/>
      <w:lang w:val="en-US"/>
    </w:rPr>
  </w:style>
  <w:style w:type="character" w:customStyle="1" w:styleId="Kop4-SubkopChar">
    <w:name w:val="Kop 4 - Subkop Char"/>
    <w:basedOn w:val="Standaardalinea-lettertype"/>
    <w:link w:val="Kop4-Subkop"/>
    <w:uiPriority w:val="1"/>
    <w:rsid w:val="00D80554"/>
    <w:rPr>
      <w:rFonts w:ascii="Franklin Gothic Book" w:eastAsia="Franklin Gothic Book" w:hAnsi="Franklin Gothic Book" w:cs="Franklin Gothic Book"/>
      <w:i/>
      <w:kern w:val="0"/>
      <w:sz w:val="22"/>
      <w:szCs w:val="22"/>
      <w:lang w:val="en-US"/>
      <w14:ligatures w14:val="none"/>
    </w:rPr>
  </w:style>
  <w:style w:type="paragraph" w:customStyle="1" w:styleId="Basisalinea">
    <w:name w:val="Basisalinea"/>
    <w:basedOn w:val="Plattetekst"/>
    <w:link w:val="BasisalineaChar"/>
    <w:uiPriority w:val="1"/>
    <w:qFormat/>
    <w:rsid w:val="00D80554"/>
    <w:pPr>
      <w:widowControl w:val="0"/>
      <w:autoSpaceDE w:val="0"/>
      <w:autoSpaceDN w:val="0"/>
      <w:spacing w:before="20" w:line="345" w:lineRule="auto"/>
      <w:ind w:left="20"/>
    </w:pPr>
    <w:rPr>
      <w:rFonts w:ascii="Franklin Gothic Book" w:eastAsia="Franklin Gothic Book" w:hAnsi="Franklin Gothic Book" w:cs="Franklin Gothic Book"/>
      <w:i w:val="0"/>
      <w:iCs w:val="0"/>
      <w:color w:val="231F20"/>
    </w:rPr>
  </w:style>
  <w:style w:type="character" w:customStyle="1" w:styleId="BasisalineaChar">
    <w:name w:val="Basisalinea Char"/>
    <w:basedOn w:val="PlattetekstChar"/>
    <w:link w:val="Basisalinea"/>
    <w:uiPriority w:val="1"/>
    <w:rsid w:val="00D80554"/>
    <w:rPr>
      <w:rFonts w:ascii="Franklin Gothic Book" w:eastAsia="Franklin Gothic Book" w:hAnsi="Franklin Gothic Book" w:cs="Franklin Gothic Book"/>
      <w:i w:val="0"/>
      <w:iCs w:val="0"/>
      <w:color w:val="231F20"/>
      <w:kern w:val="0"/>
      <w:sz w:val="20"/>
      <w:szCs w:val="20"/>
      <w:lang w:eastAsia="nl-NL"/>
      <w14:ligatures w14:val="none"/>
    </w:rPr>
  </w:style>
  <w:style w:type="paragraph" w:customStyle="1" w:styleId="Opsomming-ongenummerd">
    <w:name w:val="Opsomming - ongenummerd"/>
    <w:basedOn w:val="Basisalinea"/>
    <w:link w:val="Opsomming-ongenummerdChar"/>
    <w:uiPriority w:val="1"/>
    <w:rsid w:val="00D80554"/>
    <w:pPr>
      <w:ind w:left="1080" w:hanging="360"/>
    </w:pPr>
  </w:style>
  <w:style w:type="character" w:customStyle="1" w:styleId="Opsomming-ongenummerdChar">
    <w:name w:val="Opsomming - ongenummerd Char"/>
    <w:basedOn w:val="BasisalineaChar"/>
    <w:link w:val="Opsomming-ongenummerd"/>
    <w:uiPriority w:val="1"/>
    <w:rsid w:val="00D80554"/>
    <w:rPr>
      <w:rFonts w:ascii="Franklin Gothic Book" w:eastAsia="Franklin Gothic Book" w:hAnsi="Franklin Gothic Book" w:cs="Franklin Gothic Book"/>
      <w:i w:val="0"/>
      <w:iCs w:val="0"/>
      <w:color w:val="231F20"/>
      <w:kern w:val="0"/>
      <w:sz w:val="20"/>
      <w:szCs w:val="20"/>
      <w:lang w:eastAsia="nl-NL"/>
      <w14:ligatures w14:val="none"/>
    </w:rPr>
  </w:style>
  <w:style w:type="paragraph" w:customStyle="1" w:styleId="Level1">
    <w:name w:val="Level 1"/>
    <w:basedOn w:val="Standaard"/>
    <w:rsid w:val="00D80554"/>
    <w:pPr>
      <w:widowControl w:val="0"/>
      <w:tabs>
        <w:tab w:val="num" w:pos="360"/>
      </w:tabs>
      <w:autoSpaceDE w:val="0"/>
      <w:autoSpaceDN w:val="0"/>
      <w:adjustRightInd w:val="0"/>
      <w:spacing w:after="240" w:line="240" w:lineRule="auto"/>
      <w:ind w:left="284" w:hanging="566"/>
      <w:outlineLvl w:val="0"/>
    </w:pPr>
    <w:rPr>
      <w:rFonts w:ascii="Times New Roman" w:eastAsia="Times New Roman" w:hAnsi="Times New Roman" w:cs="Times New Roman"/>
      <w:spacing w:val="0"/>
      <w:sz w:val="24"/>
      <w:lang w:val="en-US" w:eastAsia="nl-NL"/>
    </w:rPr>
  </w:style>
  <w:style w:type="table" w:customStyle="1" w:styleId="Tabelraster1">
    <w:name w:val="Tabelraster1"/>
    <w:basedOn w:val="Standaardtabel"/>
    <w:next w:val="Tabelraster"/>
    <w:uiPriority w:val="59"/>
    <w:rsid w:val="00D80554"/>
    <w:pPr>
      <w:spacing w:after="120" w:line="360" w:lineRule="auto"/>
    </w:pPr>
    <w:rPr>
      <w:rFonts w:eastAsia="MS Minch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semiHidden/>
    <w:unhideWhenUsed/>
    <w:rsid w:val="00D80554"/>
    <w:pPr>
      <w:spacing w:after="120" w:line="259" w:lineRule="auto"/>
      <w:ind w:left="283"/>
    </w:pPr>
    <w:rPr>
      <w:rFonts w:asciiTheme="minorHAnsi" w:eastAsia="MS Mincho" w:hAnsiTheme="minorHAnsi" w:cstheme="minorBidi"/>
      <w:spacing w:val="0"/>
      <w:sz w:val="22"/>
      <w:szCs w:val="22"/>
    </w:rPr>
  </w:style>
  <w:style w:type="character" w:customStyle="1" w:styleId="PlattetekstinspringenChar">
    <w:name w:val="Platte tekst inspringen Char"/>
    <w:basedOn w:val="Standaardalinea-lettertype"/>
    <w:link w:val="Plattetekstinspringen"/>
    <w:uiPriority w:val="99"/>
    <w:semiHidden/>
    <w:rsid w:val="00D80554"/>
    <w:rPr>
      <w:rFonts w:eastAsia="MS Mincho"/>
      <w:kern w:val="0"/>
      <w:sz w:val="22"/>
      <w:szCs w:val="22"/>
      <w14:ligatures w14:val="none"/>
    </w:rPr>
  </w:style>
  <w:style w:type="character" w:styleId="Onopgelostemelding">
    <w:name w:val="Unresolved Mention"/>
    <w:basedOn w:val="Standaardalinea-lettertype"/>
    <w:uiPriority w:val="99"/>
    <w:semiHidden/>
    <w:unhideWhenUsed/>
    <w:rsid w:val="00D80554"/>
    <w:rPr>
      <w:color w:val="605E5C"/>
      <w:shd w:val="clear" w:color="auto" w:fill="E1DFDD"/>
    </w:rPr>
  </w:style>
  <w:style w:type="paragraph" w:customStyle="1" w:styleId="Definitiekop">
    <w:name w:val="Definitie kop"/>
    <w:basedOn w:val="Kop1"/>
    <w:link w:val="DefinitiekopChar"/>
    <w:qFormat/>
    <w:rsid w:val="00873405"/>
  </w:style>
  <w:style w:type="character" w:customStyle="1" w:styleId="DefinitiekopChar">
    <w:name w:val="Definitie kop Char"/>
    <w:basedOn w:val="Standaardalinea-lettertype"/>
    <w:link w:val="Definitiekop"/>
    <w:rsid w:val="00873405"/>
    <w:rPr>
      <w:rFonts w:ascii="Aptos" w:eastAsiaTheme="majorEastAsia" w:hAnsi="Aptos" w:cs="Times New Roman (Koppen CS)"/>
      <w:b/>
      <w:bCs/>
      <w:color w:val="3B1099" w:themeColor="text1"/>
      <w:spacing w:val="4"/>
      <w:kern w:val="0"/>
      <w:sz w:val="36"/>
      <w:szCs w:val="36"/>
      <w14:ligatures w14:val="none"/>
    </w:rPr>
  </w:style>
  <w:style w:type="character" w:customStyle="1" w:styleId="scxp177759521">
    <w:name w:val="scxp177759521"/>
    <w:basedOn w:val="Standaardalinea-lettertype"/>
    <w:rsid w:val="00D80554"/>
  </w:style>
  <w:style w:type="numbering" w:customStyle="1" w:styleId="Koppenleidraad">
    <w:name w:val="Koppen leidraad"/>
    <w:uiPriority w:val="99"/>
    <w:rsid w:val="00D80554"/>
    <w:pPr>
      <w:numPr>
        <w:numId w:val="4"/>
      </w:numPr>
    </w:pPr>
  </w:style>
  <w:style w:type="numbering" w:customStyle="1" w:styleId="Nieuwekoppen">
    <w:name w:val="Nieuwe koppen"/>
    <w:uiPriority w:val="99"/>
    <w:rsid w:val="00D80554"/>
    <w:pPr>
      <w:numPr>
        <w:numId w:val="5"/>
      </w:numPr>
    </w:pPr>
  </w:style>
  <w:style w:type="paragraph" w:styleId="Inhopg1">
    <w:name w:val="toc 1"/>
    <w:basedOn w:val="Standaard"/>
    <w:next w:val="Standaard"/>
    <w:autoRedefine/>
    <w:uiPriority w:val="39"/>
    <w:unhideWhenUsed/>
    <w:rsid w:val="001657E7"/>
    <w:pPr>
      <w:tabs>
        <w:tab w:val="right" w:leader="dot" w:pos="8777"/>
      </w:tabs>
      <w:spacing w:after="100" w:line="276" w:lineRule="auto"/>
    </w:pPr>
    <w:rPr>
      <w:rFonts w:ascii="Arial" w:eastAsia="Calibri" w:hAnsi="Arial" w:cs="Calibri"/>
      <w:b/>
      <w:bCs/>
      <w:noProof/>
      <w:spacing w:val="0"/>
      <w:sz w:val="21"/>
      <w:lang w:eastAsia="nl-NL"/>
    </w:rPr>
  </w:style>
  <w:style w:type="paragraph" w:styleId="Inhopg2">
    <w:name w:val="toc 2"/>
    <w:basedOn w:val="Standaard"/>
    <w:next w:val="Standaard"/>
    <w:autoRedefine/>
    <w:uiPriority w:val="39"/>
    <w:unhideWhenUsed/>
    <w:rsid w:val="00D43BE4"/>
    <w:pPr>
      <w:tabs>
        <w:tab w:val="left" w:pos="960"/>
        <w:tab w:val="right" w:leader="dot" w:pos="8777"/>
      </w:tabs>
      <w:spacing w:after="100" w:line="276" w:lineRule="auto"/>
      <w:ind w:left="210"/>
    </w:pPr>
    <w:rPr>
      <w:rFonts w:ascii="Arial" w:eastAsia="Calibri" w:hAnsi="Arial" w:cs="Calibri"/>
      <w:spacing w:val="0"/>
      <w:sz w:val="21"/>
      <w:lang w:eastAsia="nl-NL"/>
    </w:rPr>
  </w:style>
  <w:style w:type="paragraph" w:styleId="Inhopg3">
    <w:name w:val="toc 3"/>
    <w:basedOn w:val="Standaard"/>
    <w:next w:val="Standaard"/>
    <w:autoRedefine/>
    <w:uiPriority w:val="39"/>
    <w:unhideWhenUsed/>
    <w:rsid w:val="00D80554"/>
    <w:pPr>
      <w:spacing w:after="100" w:line="276" w:lineRule="auto"/>
      <w:ind w:left="420"/>
    </w:pPr>
    <w:rPr>
      <w:rFonts w:ascii="Arial" w:eastAsia="Calibri" w:hAnsi="Arial" w:cs="Calibri"/>
      <w:spacing w:val="0"/>
      <w:sz w:val="21"/>
      <w:lang w:eastAsia="nl-NL"/>
    </w:rPr>
  </w:style>
  <w:style w:type="table" w:styleId="Professioneletabel">
    <w:name w:val="Table Professional"/>
    <w:basedOn w:val="Standaardtabel"/>
    <w:rsid w:val="00D80554"/>
    <w:pPr>
      <w:spacing w:line="284" w:lineRule="atLeast"/>
    </w:pPr>
    <w:rPr>
      <w:rFonts w:ascii="Times New Roman" w:eastAsia="Times New Roman" w:hAnsi="Times New Roman" w:cs="Times New Roman"/>
      <w:kern w:val="0"/>
      <w:sz w:val="20"/>
      <w:szCs w:val="20"/>
      <w:lang w:eastAsia="nl-NL"/>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lattetekst1">
    <w:name w:val="Platte tekst1"/>
    <w:basedOn w:val="Standaard"/>
    <w:qFormat/>
    <w:rsid w:val="00D80554"/>
    <w:pPr>
      <w:spacing w:line="276" w:lineRule="auto"/>
    </w:pPr>
    <w:rPr>
      <w:rFonts w:ascii="PT Sans" w:eastAsia="HGGothicE" w:hAnsi="PT Sans" w:cs="Times New Roman"/>
      <w:color w:val="586574"/>
      <w:spacing w:val="0"/>
      <w:sz w:val="20"/>
      <w:szCs w:val="22"/>
    </w:rPr>
  </w:style>
  <w:style w:type="paragraph" w:customStyle="1" w:styleId="Opsommingplattetekst">
    <w:name w:val="Opsomming platte tekst"/>
    <w:basedOn w:val="Lijstalinea"/>
    <w:qFormat/>
    <w:rsid w:val="00D80554"/>
    <w:pPr>
      <w:numPr>
        <w:numId w:val="6"/>
      </w:numPr>
      <w:spacing w:line="276" w:lineRule="auto"/>
    </w:pPr>
    <w:rPr>
      <w:rFonts w:ascii="PT Sans" w:eastAsia="HGGothicE" w:hAnsi="PT Sans" w:cs="Times New Roman"/>
      <w:color w:val="586574"/>
      <w:spacing w:val="0"/>
      <w:sz w:val="20"/>
      <w:szCs w:val="22"/>
    </w:rPr>
  </w:style>
  <w:style w:type="paragraph" w:customStyle="1" w:styleId="Afstand">
    <w:name w:val="Afstand"/>
    <w:basedOn w:val="Standaard"/>
    <w:next w:val="Standaard"/>
    <w:rsid w:val="00A821BE"/>
    <w:pPr>
      <w:spacing w:line="240" w:lineRule="auto"/>
      <w:ind w:left="851"/>
    </w:pPr>
    <w:rPr>
      <w:rFonts w:eastAsia="Times New Roman" w:cs="Arial"/>
      <w:spacing w:val="0"/>
      <w:szCs w:val="19"/>
    </w:rPr>
  </w:style>
  <w:style w:type="paragraph" w:customStyle="1" w:styleId="Rapporttitel">
    <w:name w:val="Rapporttitel"/>
    <w:basedOn w:val="Standaard"/>
    <w:rsid w:val="00A821BE"/>
    <w:pPr>
      <w:spacing w:line="440" w:lineRule="atLeast"/>
      <w:ind w:left="851"/>
    </w:pPr>
    <w:rPr>
      <w:rFonts w:ascii="Arial Rounded MT Bold" w:eastAsia="Times New Roman" w:hAnsi="Arial Rounded MT Bold" w:cs="Arial"/>
      <w:b/>
      <w:noProof/>
      <w:spacing w:val="0"/>
      <w:sz w:val="40"/>
      <w:szCs w:val="19"/>
    </w:rPr>
  </w:style>
  <w:style w:type="paragraph" w:customStyle="1" w:styleId="Rapportondertitel">
    <w:name w:val="Rapportondertitel"/>
    <w:basedOn w:val="Standaard"/>
    <w:rsid w:val="00A821BE"/>
    <w:pPr>
      <w:spacing w:line="240" w:lineRule="auto"/>
      <w:ind w:left="851"/>
    </w:pPr>
    <w:rPr>
      <w:rFonts w:eastAsia="Times New Roman" w:cs="Arial"/>
      <w:b/>
      <w:noProof/>
      <w:spacing w:val="0"/>
      <w:sz w:val="24"/>
      <w:szCs w:val="19"/>
    </w:rPr>
  </w:style>
  <w:style w:type="paragraph" w:customStyle="1" w:styleId="Bladtitel">
    <w:name w:val="Bladtitel"/>
    <w:basedOn w:val="Standaard"/>
    <w:next w:val="Standaard"/>
    <w:rsid w:val="00A821BE"/>
    <w:pPr>
      <w:spacing w:line="240" w:lineRule="auto"/>
      <w:ind w:left="851"/>
    </w:pPr>
    <w:rPr>
      <w:rFonts w:ascii="Arial Rounded MT Bold" w:eastAsia="Times New Roman" w:hAnsi="Arial Rounded MT Bold" w:cs="Arial"/>
      <w:noProof/>
      <w:spacing w:val="0"/>
      <w:sz w:val="32"/>
      <w:szCs w:val="19"/>
    </w:rPr>
  </w:style>
  <w:style w:type="paragraph" w:customStyle="1" w:styleId="BladTekst">
    <w:name w:val="BladTekst"/>
    <w:basedOn w:val="Standaard"/>
    <w:rsid w:val="00A821BE"/>
    <w:pPr>
      <w:spacing w:line="240" w:lineRule="auto"/>
      <w:ind w:left="851"/>
    </w:pPr>
    <w:rPr>
      <w:rFonts w:eastAsia="Times New Roman" w:cs="Arial"/>
      <w:noProof/>
      <w:spacing w:val="0"/>
      <w:szCs w:val="19"/>
    </w:rPr>
  </w:style>
  <w:style w:type="paragraph" w:customStyle="1" w:styleId="BladTekstVet">
    <w:name w:val="BladTekstVet"/>
    <w:basedOn w:val="BladTekst"/>
    <w:next w:val="BladTekst"/>
    <w:rsid w:val="00A821BE"/>
    <w:rPr>
      <w:rFonts w:ascii="Arial Rounded MT Bold" w:hAnsi="Arial Rounded MT Bold"/>
      <w:sz w:val="24"/>
    </w:rPr>
  </w:style>
  <w:style w:type="paragraph" w:styleId="Inhopg4">
    <w:name w:val="toc 4"/>
    <w:basedOn w:val="Standaard"/>
    <w:next w:val="Standaard"/>
    <w:autoRedefine/>
    <w:semiHidden/>
    <w:rsid w:val="00A821BE"/>
    <w:pPr>
      <w:spacing w:before="280" w:line="240" w:lineRule="auto"/>
      <w:ind w:left="851"/>
    </w:pPr>
    <w:rPr>
      <w:rFonts w:ascii="Arial Black" w:eastAsia="Times New Roman" w:hAnsi="Arial Black" w:cs="Arial"/>
      <w:spacing w:val="0"/>
      <w:szCs w:val="19"/>
    </w:rPr>
  </w:style>
  <w:style w:type="paragraph" w:customStyle="1" w:styleId="Introtekst">
    <w:name w:val="Introtekst"/>
    <w:basedOn w:val="Standaard"/>
    <w:next w:val="Standaard"/>
    <w:rsid w:val="00A821BE"/>
    <w:pPr>
      <w:spacing w:after="280" w:line="240" w:lineRule="auto"/>
      <w:ind w:left="851"/>
    </w:pPr>
    <w:rPr>
      <w:rFonts w:eastAsia="Times New Roman" w:cs="Arial"/>
      <w:b/>
      <w:spacing w:val="0"/>
      <w:szCs w:val="19"/>
    </w:rPr>
  </w:style>
  <w:style w:type="character" w:customStyle="1" w:styleId="IntrotekstChar">
    <w:name w:val="Introtekst Char"/>
    <w:rsid w:val="00A821BE"/>
    <w:rPr>
      <w:rFonts w:ascii="Arial" w:hAnsi="Arial"/>
      <w:b/>
      <w:noProof w:val="0"/>
      <w:szCs w:val="24"/>
      <w:lang w:val="nl-NL" w:eastAsia="nl-NL" w:bidi="ar-SA"/>
    </w:rPr>
  </w:style>
  <w:style w:type="paragraph" w:customStyle="1" w:styleId="Tussenkop">
    <w:name w:val="Tussenkop"/>
    <w:basedOn w:val="Standaard"/>
    <w:next w:val="Standaard"/>
    <w:rsid w:val="00A821BE"/>
    <w:pPr>
      <w:spacing w:before="280" w:line="240" w:lineRule="auto"/>
      <w:ind w:left="851"/>
    </w:pPr>
    <w:rPr>
      <w:rFonts w:eastAsia="Times New Roman" w:cs="Arial"/>
      <w:b/>
      <w:spacing w:val="0"/>
      <w:szCs w:val="19"/>
    </w:rPr>
  </w:style>
  <w:style w:type="paragraph" w:styleId="Lijstopsomteken">
    <w:name w:val="List Bullet"/>
    <w:basedOn w:val="Standaard"/>
    <w:autoRedefine/>
    <w:rsid w:val="00A821BE"/>
    <w:pPr>
      <w:numPr>
        <w:numId w:val="8"/>
      </w:numPr>
      <w:tabs>
        <w:tab w:val="clear" w:pos="360"/>
        <w:tab w:val="num" w:pos="765"/>
      </w:tabs>
      <w:spacing w:line="240" w:lineRule="auto"/>
      <w:ind w:left="765" w:hanging="198"/>
    </w:pPr>
    <w:rPr>
      <w:rFonts w:eastAsia="Times New Roman" w:cs="Arial"/>
      <w:spacing w:val="0"/>
      <w:szCs w:val="19"/>
    </w:rPr>
  </w:style>
  <w:style w:type="paragraph" w:styleId="Lijstopsomteken2">
    <w:name w:val="List Bullet 2"/>
    <w:basedOn w:val="Standaard"/>
    <w:autoRedefine/>
    <w:rsid w:val="00A821BE"/>
    <w:pPr>
      <w:numPr>
        <w:numId w:val="9"/>
      </w:numPr>
      <w:tabs>
        <w:tab w:val="clear" w:pos="1125"/>
        <w:tab w:val="left" w:pos="936"/>
      </w:tabs>
      <w:spacing w:line="240" w:lineRule="auto"/>
    </w:pPr>
    <w:rPr>
      <w:rFonts w:eastAsia="Times New Roman" w:cs="Arial"/>
      <w:spacing w:val="0"/>
      <w:szCs w:val="19"/>
    </w:rPr>
  </w:style>
  <w:style w:type="paragraph" w:customStyle="1" w:styleId="BladTekstLabel">
    <w:name w:val="BladTekstLabel"/>
    <w:basedOn w:val="BladTekst"/>
    <w:rsid w:val="00A821BE"/>
    <w:rPr>
      <w:rFonts w:ascii="Arial Narrow" w:hAnsi="Arial Narrow"/>
      <w:b/>
    </w:rPr>
  </w:style>
  <w:style w:type="paragraph" w:customStyle="1" w:styleId="Inhoudkop">
    <w:name w:val="Inhoud kop"/>
    <w:basedOn w:val="Standaard"/>
    <w:next w:val="Standaard"/>
    <w:rsid w:val="00A821BE"/>
    <w:pPr>
      <w:spacing w:line="240" w:lineRule="auto"/>
      <w:ind w:left="851"/>
    </w:pPr>
    <w:rPr>
      <w:rFonts w:ascii="Arial Rounded MT Bold" w:eastAsia="Times New Roman" w:hAnsi="Arial Rounded MT Bold" w:cs="Arial"/>
      <w:noProof/>
      <w:spacing w:val="0"/>
      <w:sz w:val="32"/>
      <w:szCs w:val="19"/>
    </w:rPr>
  </w:style>
  <w:style w:type="paragraph" w:customStyle="1" w:styleId="Watermerk">
    <w:name w:val="Watermerk"/>
    <w:basedOn w:val="Standaard"/>
    <w:rsid w:val="00A821BE"/>
    <w:pPr>
      <w:spacing w:line="1920" w:lineRule="exact"/>
      <w:ind w:left="851"/>
      <w:jc w:val="center"/>
    </w:pPr>
    <w:rPr>
      <w:rFonts w:eastAsia="Times New Roman" w:cs="Arial"/>
      <w:color w:val="C0C0C0"/>
      <w:spacing w:val="0"/>
      <w:sz w:val="192"/>
      <w:szCs w:val="192"/>
    </w:rPr>
  </w:style>
  <w:style w:type="paragraph" w:customStyle="1" w:styleId="RptHoofdstuk1">
    <w:name w:val="Rpt_Hoofdstuk_1"/>
    <w:basedOn w:val="Kop1"/>
    <w:rsid w:val="00A821BE"/>
    <w:pPr>
      <w:keepLines w:val="0"/>
      <w:numPr>
        <w:numId w:val="0"/>
      </w:numPr>
      <w:tabs>
        <w:tab w:val="num" w:pos="360"/>
      </w:tabs>
      <w:spacing w:before="520" w:after="240" w:line="255" w:lineRule="exact"/>
      <w:ind w:left="1134" w:hanging="1134"/>
    </w:pPr>
    <w:rPr>
      <w:rFonts w:ascii="Verdana" w:eastAsia="Times New Roman" w:hAnsi="Verdana" w:cs="Verdana"/>
      <w:color w:val="808080"/>
      <w:spacing w:val="0"/>
      <w:kern w:val="28"/>
      <w:sz w:val="22"/>
      <w:szCs w:val="22"/>
    </w:rPr>
  </w:style>
  <w:style w:type="paragraph" w:customStyle="1" w:styleId="RptParagraafNiveau1">
    <w:name w:val="Rpt_Paragraaf_Niveau_1"/>
    <w:basedOn w:val="Kop2"/>
    <w:next w:val="Standaard"/>
    <w:rsid w:val="00A821BE"/>
    <w:pPr>
      <w:numPr>
        <w:ilvl w:val="0"/>
        <w:numId w:val="5"/>
      </w:numPr>
      <w:tabs>
        <w:tab w:val="left" w:pos="851"/>
      </w:tabs>
      <w:spacing w:before="0" w:line="255" w:lineRule="exact"/>
      <w:contextualSpacing/>
    </w:pPr>
    <w:rPr>
      <w:rFonts w:ascii="Verdana" w:eastAsia="Yu Gothic Light" w:hAnsi="Verdana" w:cs="Verdana"/>
      <w:color w:val="808080"/>
      <w:sz w:val="18"/>
      <w:szCs w:val="36"/>
    </w:rPr>
  </w:style>
  <w:style w:type="paragraph" w:customStyle="1" w:styleId="RptParagraafNiveau2">
    <w:name w:val="Rpt_Paragraaf_Niveau_2"/>
    <w:basedOn w:val="Kop3"/>
    <w:next w:val="Standaard"/>
    <w:rsid w:val="00A821BE"/>
    <w:pPr>
      <w:numPr>
        <w:numId w:val="5"/>
      </w:numPr>
      <w:spacing w:before="0" w:after="120" w:line="240" w:lineRule="auto"/>
      <w:contextualSpacing/>
    </w:pPr>
    <w:rPr>
      <w:rFonts w:ascii="Verdana" w:eastAsia="Yu Gothic Light" w:hAnsi="Verdana" w:cs="Verdana"/>
      <w:b w:val="0"/>
      <w:bCs/>
      <w:color w:val="auto"/>
      <w:sz w:val="18"/>
      <w:szCs w:val="18"/>
    </w:rPr>
  </w:style>
  <w:style w:type="paragraph" w:customStyle="1" w:styleId="TOC4">
    <w:name w:val="TOC4"/>
    <w:basedOn w:val="Standaard"/>
    <w:rsid w:val="00A821BE"/>
    <w:pPr>
      <w:widowControl w:val="0"/>
      <w:spacing w:line="240" w:lineRule="auto"/>
      <w:ind w:left="851"/>
    </w:pPr>
    <w:rPr>
      <w:rFonts w:ascii="Nuon Charter" w:eastAsia="Times New Roman" w:hAnsi="Nuon Charter" w:cs="Nuon Charter"/>
      <w:spacing w:val="0"/>
      <w:sz w:val="22"/>
      <w:szCs w:val="22"/>
    </w:rPr>
  </w:style>
  <w:style w:type="paragraph" w:customStyle="1" w:styleId="StijlRptParagraafNiveau1Arial">
    <w:name w:val="Stijl Rpt_Paragraaf_Niveau_1 + Arial"/>
    <w:basedOn w:val="RptParagraafNiveau1"/>
    <w:autoRedefine/>
    <w:rsid w:val="00A821BE"/>
    <w:rPr>
      <w:rFonts w:ascii="Arial" w:hAnsi="Arial"/>
      <w:sz w:val="20"/>
    </w:rPr>
  </w:style>
  <w:style w:type="paragraph" w:customStyle="1" w:styleId="StijlRptParagraafNiveau1Arial10ptAuto">
    <w:name w:val="Stijl Rpt_Paragraaf_Niveau_1 + Arial 10 pt Auto"/>
    <w:basedOn w:val="RptParagraafNiveau1"/>
    <w:rsid w:val="00A821BE"/>
    <w:rPr>
      <w:rFonts w:ascii="Arial" w:hAnsi="Arial"/>
      <w:color w:val="auto"/>
      <w:sz w:val="20"/>
    </w:rPr>
  </w:style>
  <w:style w:type="paragraph" w:customStyle="1" w:styleId="Dordthuis">
    <w:name w:val="Dordthuis"/>
    <w:basedOn w:val="Lijstalinea"/>
    <w:link w:val="DordthuisChar"/>
    <w:qFormat/>
    <w:rsid w:val="00A821BE"/>
    <w:pPr>
      <w:keepNext/>
      <w:keepLines/>
      <w:spacing w:before="360" w:after="120" w:line="240" w:lineRule="auto"/>
      <w:ind w:hanging="720"/>
      <w:outlineLvl w:val="1"/>
    </w:pPr>
    <w:rPr>
      <w:rFonts w:eastAsia="Yu Gothic Light" w:cs="Times New Roman (Koppen CS)"/>
      <w:b/>
      <w:color w:val="3B1099"/>
      <w:sz w:val="28"/>
      <w:szCs w:val="28"/>
    </w:rPr>
  </w:style>
  <w:style w:type="character" w:customStyle="1" w:styleId="DordthuisChar">
    <w:name w:val="Dordthuis Char"/>
    <w:basedOn w:val="LijstalineaChar"/>
    <w:link w:val="Dordthuis"/>
    <w:rsid w:val="00A821BE"/>
    <w:rPr>
      <w:rFonts w:ascii="Aptos" w:eastAsia="Yu Gothic Light" w:hAnsi="Aptos" w:cs="Times New Roman (Koppen CS)"/>
      <w:b/>
      <w:color w:val="3B1099"/>
      <w:spacing w:val="4"/>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888051">
      <w:bodyDiv w:val="1"/>
      <w:marLeft w:val="0"/>
      <w:marRight w:val="0"/>
      <w:marTop w:val="0"/>
      <w:marBottom w:val="0"/>
      <w:divBdr>
        <w:top w:val="none" w:sz="0" w:space="0" w:color="auto"/>
        <w:left w:val="none" w:sz="0" w:space="0" w:color="auto"/>
        <w:bottom w:val="none" w:sz="0" w:space="0" w:color="auto"/>
        <w:right w:val="none" w:sz="0" w:space="0" w:color="auto"/>
      </w:divBdr>
    </w:div>
    <w:div w:id="375007247">
      <w:bodyDiv w:val="1"/>
      <w:marLeft w:val="0"/>
      <w:marRight w:val="0"/>
      <w:marTop w:val="0"/>
      <w:marBottom w:val="0"/>
      <w:divBdr>
        <w:top w:val="none" w:sz="0" w:space="0" w:color="auto"/>
        <w:left w:val="none" w:sz="0" w:space="0" w:color="auto"/>
        <w:bottom w:val="none" w:sz="0" w:space="0" w:color="auto"/>
        <w:right w:val="none" w:sz="0" w:space="0" w:color="auto"/>
      </w:divBdr>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495263236">
      <w:bodyDiv w:val="1"/>
      <w:marLeft w:val="0"/>
      <w:marRight w:val="0"/>
      <w:marTop w:val="0"/>
      <w:marBottom w:val="0"/>
      <w:divBdr>
        <w:top w:val="none" w:sz="0" w:space="0" w:color="auto"/>
        <w:left w:val="none" w:sz="0" w:space="0" w:color="auto"/>
        <w:bottom w:val="none" w:sz="0" w:space="0" w:color="auto"/>
        <w:right w:val="none" w:sz="0" w:space="0" w:color="auto"/>
      </w:divBdr>
    </w:div>
    <w:div w:id="539362666">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616570921">
      <w:bodyDiv w:val="1"/>
      <w:marLeft w:val="0"/>
      <w:marRight w:val="0"/>
      <w:marTop w:val="0"/>
      <w:marBottom w:val="0"/>
      <w:divBdr>
        <w:top w:val="none" w:sz="0" w:space="0" w:color="auto"/>
        <w:left w:val="none" w:sz="0" w:space="0" w:color="auto"/>
        <w:bottom w:val="none" w:sz="0" w:space="0" w:color="auto"/>
        <w:right w:val="none" w:sz="0" w:space="0" w:color="auto"/>
      </w:divBdr>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789402727">
      <w:bodyDiv w:val="1"/>
      <w:marLeft w:val="0"/>
      <w:marRight w:val="0"/>
      <w:marTop w:val="0"/>
      <w:marBottom w:val="0"/>
      <w:divBdr>
        <w:top w:val="none" w:sz="0" w:space="0" w:color="auto"/>
        <w:left w:val="none" w:sz="0" w:space="0" w:color="auto"/>
        <w:bottom w:val="none" w:sz="0" w:space="0" w:color="auto"/>
        <w:right w:val="none" w:sz="0" w:space="0" w:color="auto"/>
      </w:divBdr>
    </w:div>
    <w:div w:id="970477915">
      <w:bodyDiv w:val="1"/>
      <w:marLeft w:val="0"/>
      <w:marRight w:val="0"/>
      <w:marTop w:val="0"/>
      <w:marBottom w:val="0"/>
      <w:divBdr>
        <w:top w:val="none" w:sz="0" w:space="0" w:color="auto"/>
        <w:left w:val="none" w:sz="0" w:space="0" w:color="auto"/>
        <w:bottom w:val="none" w:sz="0" w:space="0" w:color="auto"/>
        <w:right w:val="none" w:sz="0" w:space="0" w:color="auto"/>
      </w:divBdr>
    </w:div>
    <w:div w:id="1092239446">
      <w:bodyDiv w:val="1"/>
      <w:marLeft w:val="0"/>
      <w:marRight w:val="0"/>
      <w:marTop w:val="0"/>
      <w:marBottom w:val="0"/>
      <w:divBdr>
        <w:top w:val="none" w:sz="0" w:space="0" w:color="auto"/>
        <w:left w:val="none" w:sz="0" w:space="0" w:color="auto"/>
        <w:bottom w:val="none" w:sz="0" w:space="0" w:color="auto"/>
        <w:right w:val="none" w:sz="0" w:space="0" w:color="auto"/>
      </w:divBdr>
    </w:div>
    <w:div w:id="1145077602">
      <w:bodyDiv w:val="1"/>
      <w:marLeft w:val="0"/>
      <w:marRight w:val="0"/>
      <w:marTop w:val="0"/>
      <w:marBottom w:val="0"/>
      <w:divBdr>
        <w:top w:val="none" w:sz="0" w:space="0" w:color="auto"/>
        <w:left w:val="none" w:sz="0" w:space="0" w:color="auto"/>
        <w:bottom w:val="none" w:sz="0" w:space="0" w:color="auto"/>
        <w:right w:val="none" w:sz="0" w:space="0" w:color="auto"/>
      </w:divBdr>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272862471">
      <w:bodyDiv w:val="1"/>
      <w:marLeft w:val="0"/>
      <w:marRight w:val="0"/>
      <w:marTop w:val="0"/>
      <w:marBottom w:val="0"/>
      <w:divBdr>
        <w:top w:val="none" w:sz="0" w:space="0" w:color="auto"/>
        <w:left w:val="none" w:sz="0" w:space="0" w:color="auto"/>
        <w:bottom w:val="none" w:sz="0" w:space="0" w:color="auto"/>
        <w:right w:val="none" w:sz="0" w:space="0" w:color="auto"/>
      </w:divBdr>
    </w:div>
    <w:div w:id="1365137734">
      <w:bodyDiv w:val="1"/>
      <w:marLeft w:val="0"/>
      <w:marRight w:val="0"/>
      <w:marTop w:val="0"/>
      <w:marBottom w:val="0"/>
      <w:divBdr>
        <w:top w:val="none" w:sz="0" w:space="0" w:color="auto"/>
        <w:left w:val="none" w:sz="0" w:space="0" w:color="auto"/>
        <w:bottom w:val="none" w:sz="0" w:space="0" w:color="auto"/>
        <w:right w:val="none" w:sz="0" w:space="0" w:color="auto"/>
      </w:divBdr>
    </w:div>
    <w:div w:id="1393430961">
      <w:bodyDiv w:val="1"/>
      <w:marLeft w:val="0"/>
      <w:marRight w:val="0"/>
      <w:marTop w:val="0"/>
      <w:marBottom w:val="0"/>
      <w:divBdr>
        <w:top w:val="none" w:sz="0" w:space="0" w:color="auto"/>
        <w:left w:val="none" w:sz="0" w:space="0" w:color="auto"/>
        <w:bottom w:val="none" w:sz="0" w:space="0" w:color="auto"/>
        <w:right w:val="none" w:sz="0" w:space="0" w:color="auto"/>
      </w:divBdr>
    </w:div>
    <w:div w:id="1622759756">
      <w:bodyDiv w:val="1"/>
      <w:marLeft w:val="0"/>
      <w:marRight w:val="0"/>
      <w:marTop w:val="0"/>
      <w:marBottom w:val="0"/>
      <w:divBdr>
        <w:top w:val="none" w:sz="0" w:space="0" w:color="auto"/>
        <w:left w:val="none" w:sz="0" w:space="0" w:color="auto"/>
        <w:bottom w:val="none" w:sz="0" w:space="0" w:color="auto"/>
        <w:right w:val="none" w:sz="0" w:space="0" w:color="auto"/>
      </w:divBdr>
    </w:div>
    <w:div w:id="1646276794">
      <w:bodyDiv w:val="1"/>
      <w:marLeft w:val="0"/>
      <w:marRight w:val="0"/>
      <w:marTop w:val="0"/>
      <w:marBottom w:val="0"/>
      <w:divBdr>
        <w:top w:val="none" w:sz="0" w:space="0" w:color="auto"/>
        <w:left w:val="none" w:sz="0" w:space="0" w:color="auto"/>
        <w:bottom w:val="none" w:sz="0" w:space="0" w:color="auto"/>
        <w:right w:val="none" w:sz="0" w:space="0" w:color="auto"/>
      </w:divBdr>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054116570">
      <w:bodyDiv w:val="1"/>
      <w:marLeft w:val="0"/>
      <w:marRight w:val="0"/>
      <w:marTop w:val="0"/>
      <w:marBottom w:val="0"/>
      <w:divBdr>
        <w:top w:val="none" w:sz="0" w:space="0" w:color="auto"/>
        <w:left w:val="none" w:sz="0" w:space="0" w:color="auto"/>
        <w:bottom w:val="none" w:sz="0" w:space="0" w:color="auto"/>
        <w:right w:val="none" w:sz="0" w:space="0" w:color="auto"/>
      </w:divBdr>
      <w:divsChild>
        <w:div w:id="1001159892">
          <w:marLeft w:val="0"/>
          <w:marRight w:val="0"/>
          <w:marTop w:val="0"/>
          <w:marBottom w:val="0"/>
          <w:divBdr>
            <w:top w:val="none" w:sz="0" w:space="0" w:color="auto"/>
            <w:left w:val="none" w:sz="0" w:space="0" w:color="auto"/>
            <w:bottom w:val="none" w:sz="0" w:space="0" w:color="auto"/>
            <w:right w:val="none" w:sz="0" w:space="0" w:color="auto"/>
          </w:divBdr>
        </w:div>
        <w:div w:id="1939411288">
          <w:marLeft w:val="0"/>
          <w:marRight w:val="0"/>
          <w:marTop w:val="0"/>
          <w:marBottom w:val="0"/>
          <w:divBdr>
            <w:top w:val="none" w:sz="0" w:space="0" w:color="auto"/>
            <w:left w:val="none" w:sz="0" w:space="0" w:color="auto"/>
            <w:bottom w:val="none" w:sz="0" w:space="0" w:color="auto"/>
            <w:right w:val="none" w:sz="0" w:space="0" w:color="auto"/>
          </w:divBdr>
        </w:div>
      </w:divsChild>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hyperlink" Target="https://svenskadesignlampor.se/en/products/zero-compose-bordslampa?srsltid=AfmBOoqjjzkCiM2jP6BENr85Wnd8yfZtanwfd3KYQgHj8JakFR6IKrDR&amp;variant=48117136294226"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ja003\OneDrive%20-%20Drechtsteden\Documenten\Aanbestedingsstukken%20interieur\20240805_Programma%20van%20Eisen%20en%20Wensen%20interieur%20Dordthuis.dotx" TargetMode="External"/></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ff5da5-b275-407c-867f-be29f662056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9A8F987D06DF4DB3C564CC74CB7206" ma:contentTypeVersion="9" ma:contentTypeDescription="Een nieuw document maken." ma:contentTypeScope="" ma:versionID="520539899776774e80e0cd8ab76eb60b">
  <xsd:schema xmlns:xsd="http://www.w3.org/2001/XMLSchema" xmlns:xs="http://www.w3.org/2001/XMLSchema" xmlns:p="http://schemas.microsoft.com/office/2006/metadata/properties" xmlns:ns2="a1ff5da5-b275-407c-867f-be29f6620561" targetNamespace="http://schemas.microsoft.com/office/2006/metadata/properties" ma:root="true" ma:fieldsID="c569a7ee5f7d9e8e595d55c026350e52" ns2:_="">
    <xsd:import namespace="a1ff5da5-b275-407c-867f-be29f66205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f5da5-b275-407c-867f-be29f6620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3C00BE-0FEE-4BA1-921D-8A69D6E26958}">
  <ds:schemaRefs>
    <ds:schemaRef ds:uri="http://schemas.openxmlformats.org/officeDocument/2006/bibliography"/>
  </ds:schemaRefs>
</ds:datastoreItem>
</file>

<file path=customXml/itemProps2.xml><?xml version="1.0" encoding="utf-8"?>
<ds:datastoreItem xmlns:ds="http://schemas.openxmlformats.org/officeDocument/2006/customXml" ds:itemID="{A1BDEB57-AB62-4064-8ED8-CA835564B424}">
  <ds:schemaRefs>
    <ds:schemaRef ds:uri="http://schemas.microsoft.com/sharepoint/v3/contenttype/forms"/>
  </ds:schemaRefs>
</ds:datastoreItem>
</file>

<file path=customXml/itemProps3.xml><?xml version="1.0" encoding="utf-8"?>
<ds:datastoreItem xmlns:ds="http://schemas.openxmlformats.org/officeDocument/2006/customXml" ds:itemID="{63089BAC-6854-46B2-A637-F73A86F6379B}">
  <ds:schemaRefs>
    <ds:schemaRef ds:uri="http://schemas.microsoft.com/office/2006/metadata/properties"/>
    <ds:schemaRef ds:uri="http://schemas.microsoft.com/office/infopath/2007/PartnerControls"/>
    <ds:schemaRef ds:uri="a1ff5da5-b275-407c-867f-be29f6620561"/>
  </ds:schemaRefs>
</ds:datastoreItem>
</file>

<file path=customXml/itemProps4.xml><?xml version="1.0" encoding="utf-8"?>
<ds:datastoreItem xmlns:ds="http://schemas.openxmlformats.org/officeDocument/2006/customXml" ds:itemID="{D77A75F5-09C5-4A19-90F0-07488FEAD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ff5da5-b275-407c-867f-be29f6620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1e47c15-e3b5-4eb4-929c-b81c99cde1fe}" enabled="1" method="Standard" siteId="{ce1619bc-aea1-41c1-8fa8-bbdc8c7d1cef}" removed="0"/>
</clbl:labelList>
</file>

<file path=docProps/app.xml><?xml version="1.0" encoding="utf-8"?>
<Properties xmlns="http://schemas.openxmlformats.org/officeDocument/2006/extended-properties" xmlns:vt="http://schemas.openxmlformats.org/officeDocument/2006/docPropsVTypes">
  <Template>20240805_Programma van Eisen en Wensen interieur Dordthuis</Template>
  <TotalTime>172</TotalTime>
  <Pages>7</Pages>
  <Words>400</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 Bovenkamer van Aart</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Jansen, NG (Nicoline)</dc:creator>
  <cp:keywords/>
  <dc:description/>
  <cp:lastModifiedBy>Gelens, R (Ringa)</cp:lastModifiedBy>
  <cp:revision>65</cp:revision>
  <cp:lastPrinted>2024-09-03T16:22:00Z</cp:lastPrinted>
  <dcterms:created xsi:type="dcterms:W3CDTF">2025-12-16T13:13:00Z</dcterms:created>
  <dcterms:modified xsi:type="dcterms:W3CDTF">2026-03-12T13:01:00Z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73300</vt:r8>
  </property>
  <property fmtid="{D5CDD505-2E9C-101B-9397-08002B2CF9AE}" pid="3" name="xd_Signature">
    <vt:bool>false</vt:bool>
  </property>
  <property fmtid="{D5CDD505-2E9C-101B-9397-08002B2CF9AE}" pid="4" name="xd_ProgID">
    <vt:lpwstr/>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ContentTypeId">
    <vt:lpwstr>0x010100449A8F987D06DF4DB3C564CC74CB7206</vt:lpwstr>
  </property>
</Properties>
</file>