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61AB6" w14:textId="77777777" w:rsidR="00C36609" w:rsidRPr="00C36609" w:rsidRDefault="00C36609" w:rsidP="00C36609">
      <w:pPr>
        <w:keepNext/>
        <w:keepLines/>
        <w:spacing w:after="0" w:line="336" w:lineRule="auto"/>
        <w:outlineLvl w:val="1"/>
        <w:rPr>
          <w:rFonts w:ascii="Arial" w:eastAsia="Calibri" w:hAnsi="Arial" w:cs="Arial"/>
          <w:b/>
          <w:color w:val="000000"/>
          <w:sz w:val="20"/>
          <w:szCs w:val="20"/>
          <w:lang w:val="nl-NL"/>
        </w:rPr>
      </w:pPr>
      <w:bookmarkStart w:id="0" w:name="_Toc4141593"/>
      <w:bookmarkStart w:id="1" w:name="_Toc153790607"/>
      <w:r w:rsidRPr="00C36609">
        <w:rPr>
          <w:rFonts w:ascii="Arial" w:eastAsia="Calibri" w:hAnsi="Arial" w:cs="Arial"/>
          <w:b/>
          <w:color w:val="000000"/>
          <w:sz w:val="20"/>
          <w:szCs w:val="20"/>
          <w:lang w:val="nl-NL"/>
        </w:rPr>
        <w:t>Bijlage VII Klachtenprocedure en klachtenformulier</w:t>
      </w:r>
      <w:bookmarkEnd w:id="0"/>
      <w:bookmarkEnd w:id="1"/>
    </w:p>
    <w:p w14:paraId="6BAB8A03" w14:textId="77777777" w:rsidR="00C36609" w:rsidRPr="00C36609" w:rsidRDefault="00C36609" w:rsidP="00C36609">
      <w:pPr>
        <w:tabs>
          <w:tab w:val="left" w:pos="227"/>
        </w:tabs>
        <w:spacing w:after="0" w:line="336" w:lineRule="auto"/>
        <w:ind w:left="567"/>
        <w:rPr>
          <w:rFonts w:ascii="Verdana" w:eastAsia="Calibri" w:hAnsi="Verdana" w:cs="Times New Roman"/>
          <w:color w:val="000000"/>
          <w:sz w:val="18"/>
          <w:lang w:val="nl-NL"/>
        </w:rPr>
      </w:pPr>
      <w:r w:rsidRPr="00C36609">
        <w:rPr>
          <w:rFonts w:ascii="Arial" w:eastAsia="Calibri" w:hAnsi="Arial" w:cs="Arial"/>
          <w:noProof/>
          <w:sz w:val="18"/>
          <w:szCs w:val="18"/>
          <w:lang w:val="nl-NL"/>
        </w:rPr>
        <w:drawing>
          <wp:anchor distT="0" distB="0" distL="114300" distR="114300" simplePos="0" relativeHeight="251659264" behindDoc="0" locked="0" layoutInCell="1" allowOverlap="1" wp14:anchorId="7136BC3C" wp14:editId="5BE03A6A">
            <wp:simplePos x="0" y="0"/>
            <wp:positionH relativeFrom="column">
              <wp:posOffset>8255</wp:posOffset>
            </wp:positionH>
            <wp:positionV relativeFrom="paragraph">
              <wp:posOffset>197485</wp:posOffset>
            </wp:positionV>
            <wp:extent cx="5166360" cy="6670159"/>
            <wp:effectExtent l="0" t="0" r="0" b="0"/>
            <wp:wrapThrough wrapText="bothSides">
              <wp:wrapPolygon edited="0">
                <wp:start x="0" y="0"/>
                <wp:lineTo x="0" y="21530"/>
                <wp:lineTo x="21504" y="21530"/>
                <wp:lineTo x="21504" y="0"/>
                <wp:lineTo x="0" y="0"/>
              </wp:wrapPolygon>
            </wp:wrapThrough>
            <wp:docPr id="11" name="Afbeelding 11" descr="Afbeelding met tekst, schermopname, Lettertype, docume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 descr="Afbeelding met tekst, schermopname, Lettertype, document&#10;&#10;Automatisch gegenereerde beschrijv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66701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DA8363" w14:textId="77777777" w:rsidR="00C36609" w:rsidRPr="00C36609" w:rsidRDefault="00C36609" w:rsidP="00C36609">
      <w:pPr>
        <w:tabs>
          <w:tab w:val="left" w:pos="227"/>
        </w:tabs>
        <w:spacing w:after="0" w:line="336" w:lineRule="auto"/>
        <w:ind w:left="567"/>
        <w:rPr>
          <w:rFonts w:ascii="Verdana" w:eastAsia="Calibri" w:hAnsi="Verdana" w:cs="Times New Roman"/>
          <w:color w:val="000000"/>
          <w:sz w:val="18"/>
          <w:lang w:val="nl-NL"/>
        </w:rPr>
      </w:pPr>
    </w:p>
    <w:p w14:paraId="0FEF2ED4" w14:textId="77777777" w:rsidR="00C36609" w:rsidRPr="00C36609" w:rsidRDefault="00C36609" w:rsidP="00C36609">
      <w:pPr>
        <w:tabs>
          <w:tab w:val="left" w:pos="227"/>
        </w:tabs>
        <w:spacing w:after="0" w:line="336" w:lineRule="auto"/>
        <w:ind w:left="567"/>
        <w:rPr>
          <w:rFonts w:ascii="Arial" w:eastAsia="Calibri" w:hAnsi="Arial" w:cs="Arial"/>
          <w:color w:val="000000"/>
          <w:sz w:val="18"/>
          <w:szCs w:val="18"/>
          <w:lang w:val="nl-NL"/>
        </w:rPr>
      </w:pPr>
    </w:p>
    <w:p w14:paraId="65E447E4" w14:textId="77777777" w:rsidR="00C36609" w:rsidRPr="00C36609" w:rsidRDefault="00C36609" w:rsidP="00C36609">
      <w:pPr>
        <w:tabs>
          <w:tab w:val="left" w:pos="227"/>
        </w:tabs>
        <w:spacing w:after="0" w:line="336" w:lineRule="auto"/>
        <w:ind w:left="567"/>
        <w:rPr>
          <w:rFonts w:ascii="Arial" w:eastAsia="Calibri" w:hAnsi="Arial" w:cs="Arial"/>
          <w:color w:val="000000"/>
          <w:sz w:val="18"/>
          <w:szCs w:val="18"/>
          <w:lang w:val="nl-NL"/>
        </w:rPr>
      </w:pPr>
    </w:p>
    <w:p w14:paraId="01A6DD9C" w14:textId="77777777" w:rsidR="00C36609" w:rsidRPr="00C36609" w:rsidRDefault="00C36609" w:rsidP="00C36609">
      <w:pPr>
        <w:tabs>
          <w:tab w:val="left" w:pos="227"/>
        </w:tabs>
        <w:autoSpaceDE w:val="0"/>
        <w:autoSpaceDN w:val="0"/>
        <w:adjustRightInd w:val="0"/>
        <w:spacing w:after="0" w:line="336" w:lineRule="auto"/>
        <w:ind w:left="567"/>
        <w:rPr>
          <w:rFonts w:ascii="Arial" w:eastAsia="Calibri" w:hAnsi="Arial" w:cs="Arial"/>
          <w:b/>
          <w:bCs/>
          <w:color w:val="000000"/>
          <w:sz w:val="18"/>
          <w:szCs w:val="18"/>
          <w:lang w:val="nl-NL"/>
        </w:rPr>
      </w:pPr>
    </w:p>
    <w:p w14:paraId="79904CBC" w14:textId="77777777" w:rsidR="00C36609" w:rsidRPr="00C36609" w:rsidRDefault="00C36609" w:rsidP="00C36609">
      <w:pPr>
        <w:tabs>
          <w:tab w:val="left" w:pos="227"/>
        </w:tabs>
        <w:autoSpaceDE w:val="0"/>
        <w:autoSpaceDN w:val="0"/>
        <w:adjustRightInd w:val="0"/>
        <w:spacing w:after="0" w:line="336" w:lineRule="auto"/>
        <w:ind w:left="567"/>
        <w:rPr>
          <w:rFonts w:ascii="Arial" w:eastAsia="Calibri" w:hAnsi="Arial" w:cs="Arial"/>
          <w:b/>
          <w:bCs/>
          <w:color w:val="000000"/>
          <w:sz w:val="18"/>
          <w:szCs w:val="18"/>
          <w:lang w:val="nl-NL"/>
        </w:rPr>
      </w:pPr>
    </w:p>
    <w:p w14:paraId="2FDCC8CD" w14:textId="77777777" w:rsidR="00C36609" w:rsidRPr="00C36609" w:rsidRDefault="00C36609" w:rsidP="00C36609">
      <w:pPr>
        <w:tabs>
          <w:tab w:val="left" w:pos="227"/>
        </w:tabs>
        <w:autoSpaceDE w:val="0"/>
        <w:autoSpaceDN w:val="0"/>
        <w:adjustRightInd w:val="0"/>
        <w:spacing w:after="0" w:line="336" w:lineRule="auto"/>
        <w:ind w:left="567"/>
        <w:rPr>
          <w:rFonts w:ascii="Arial" w:eastAsia="Calibri" w:hAnsi="Arial" w:cs="Arial"/>
          <w:b/>
          <w:bCs/>
          <w:color w:val="000000"/>
          <w:sz w:val="18"/>
          <w:szCs w:val="18"/>
          <w:lang w:val="nl-NL"/>
        </w:rPr>
      </w:pPr>
    </w:p>
    <w:p w14:paraId="44103345" w14:textId="77777777" w:rsidR="00C36609" w:rsidRPr="00C36609" w:rsidRDefault="00C36609" w:rsidP="00C36609">
      <w:pPr>
        <w:spacing w:after="0" w:line="300" w:lineRule="auto"/>
        <w:rPr>
          <w:rFonts w:ascii="Arial" w:eastAsia="Calibri" w:hAnsi="Arial" w:cs="Arial"/>
          <w:b/>
          <w:bCs/>
          <w:color w:val="000000"/>
          <w:sz w:val="18"/>
          <w:szCs w:val="18"/>
          <w:lang w:val="nl-NL"/>
        </w:rPr>
      </w:pPr>
      <w:r w:rsidRPr="00C36609">
        <w:rPr>
          <w:rFonts w:ascii="Arial" w:eastAsia="Calibri" w:hAnsi="Arial" w:cs="Arial"/>
          <w:b/>
          <w:bCs/>
          <w:color w:val="000000"/>
          <w:sz w:val="18"/>
          <w:szCs w:val="18"/>
          <w:lang w:val="nl-NL"/>
        </w:rPr>
        <w:br w:type="page"/>
      </w:r>
    </w:p>
    <w:p w14:paraId="3C8BACE4" w14:textId="77777777" w:rsidR="00C36609" w:rsidRPr="00C36609" w:rsidRDefault="00C36609" w:rsidP="00C36609">
      <w:pPr>
        <w:rPr>
          <w:rFonts w:ascii="Arial" w:eastAsia="Calibri" w:hAnsi="Arial" w:cs="Arial"/>
          <w:b/>
          <w:bCs/>
          <w:sz w:val="18"/>
          <w:szCs w:val="18"/>
          <w:lang w:val="nl-NL"/>
        </w:rPr>
      </w:pPr>
      <w:bookmarkStart w:id="2" w:name="_Hlk125633797"/>
      <w:r w:rsidRPr="00C36609">
        <w:rPr>
          <w:rFonts w:ascii="Arial" w:eastAsia="Calibri" w:hAnsi="Arial" w:cs="Arial"/>
          <w:b/>
          <w:bCs/>
          <w:sz w:val="18"/>
          <w:szCs w:val="18"/>
          <w:lang w:val="nl-NL"/>
        </w:rPr>
        <w:lastRenderedPageBreak/>
        <w:t>Klachtenformulier aanbestedingen</w:t>
      </w:r>
    </w:p>
    <w:p w14:paraId="557483F7" w14:textId="77777777" w:rsidR="00C36609" w:rsidRPr="00C36609" w:rsidRDefault="00C36609" w:rsidP="00C36609">
      <w:pPr>
        <w:rPr>
          <w:rFonts w:ascii="Arial" w:eastAsia="Calibri" w:hAnsi="Arial" w:cs="Arial"/>
          <w:b/>
          <w:bCs/>
          <w:sz w:val="18"/>
          <w:szCs w:val="18"/>
          <w:lang w:val="nl-NL"/>
        </w:rPr>
      </w:pPr>
      <w:r w:rsidRPr="00C36609">
        <w:rPr>
          <w:rFonts w:ascii="Arial" w:eastAsia="Calibri" w:hAnsi="Arial" w:cs="Arial"/>
          <w:sz w:val="18"/>
          <w:szCs w:val="18"/>
          <w:lang w:val="nl-NL"/>
        </w:rPr>
        <w:t xml:space="preserve">In te vullen door klagende partij en versturen aan: </w:t>
      </w:r>
      <w:hyperlink r:id="rId9" w:history="1">
        <w:r w:rsidRPr="00C36609">
          <w:rPr>
            <w:rFonts w:ascii="Arial" w:eastAsia="Calibri" w:hAnsi="Arial" w:cs="Arial"/>
            <w:color w:val="0563C1"/>
            <w:sz w:val="18"/>
            <w:szCs w:val="18"/>
            <w:u w:val="single"/>
            <w:lang w:val="nl-NL"/>
          </w:rPr>
          <w:t>klachtenmeldpunt.aanbestedingen@nipv.nl</w:t>
        </w:r>
      </w:hyperlink>
      <w:r w:rsidRPr="00C36609">
        <w:rPr>
          <w:rFonts w:ascii="Arial" w:eastAsia="Calibri" w:hAnsi="Arial" w:cs="Arial"/>
          <w:sz w:val="18"/>
          <w:szCs w:val="18"/>
          <w:lang w:val="nl-NL"/>
        </w:rPr>
        <w:t>.</w:t>
      </w:r>
      <w:r w:rsidRPr="00C36609">
        <w:rPr>
          <w:rFonts w:ascii="Arial" w:eastAsia="Calibri" w:hAnsi="Arial" w:cs="Arial"/>
          <w:sz w:val="18"/>
          <w:szCs w:val="18"/>
          <w:lang w:val="nl-NL"/>
        </w:rPr>
        <w:br/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C36609" w:rsidRPr="00C36609" w14:paraId="3BFB0553" w14:textId="77777777" w:rsidTr="00C23F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71F76C1A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b/>
                <w:bCs/>
                <w:color w:val="000000"/>
                <w:szCs w:val="18"/>
              </w:rPr>
              <w:t>Gegevens klagende partij</w:t>
            </w:r>
          </w:p>
        </w:tc>
      </w:tr>
      <w:tr w:rsidR="00C36609" w:rsidRPr="00C36609" w14:paraId="47C89116" w14:textId="77777777" w:rsidTr="00C36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28081FF0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Naam organisatie:</w:t>
            </w:r>
          </w:p>
        </w:tc>
        <w:tc>
          <w:tcPr>
            <w:tcW w:w="6798" w:type="dxa"/>
            <w:shd w:val="clear" w:color="auto" w:fill="FFFFFF"/>
          </w:tcPr>
          <w:p w14:paraId="5ABE0B69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  <w:tr w:rsidR="00C36609" w:rsidRPr="00C36609" w14:paraId="61B0BA0D" w14:textId="77777777" w:rsidTr="00C366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7472DFF1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Type:</w:t>
            </w:r>
          </w:p>
        </w:tc>
        <w:tc>
          <w:tcPr>
            <w:tcW w:w="6798" w:type="dxa"/>
            <w:shd w:val="clear" w:color="auto" w:fill="FFFFFF"/>
          </w:tcPr>
          <w:p w14:paraId="7606106A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 xml:space="preserve">MKB/ Groot Bedrijf/ Brancheorganisatie/ Aanbestedende dienst/ Speciale Sectorbedrijf </w:t>
            </w:r>
          </w:p>
        </w:tc>
      </w:tr>
      <w:tr w:rsidR="00C36609" w:rsidRPr="00C36609" w14:paraId="4FBE06EA" w14:textId="77777777" w:rsidTr="00C36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53DE7530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Adres:</w:t>
            </w:r>
          </w:p>
        </w:tc>
        <w:tc>
          <w:tcPr>
            <w:tcW w:w="6798" w:type="dxa"/>
            <w:shd w:val="clear" w:color="auto" w:fill="FFFFFF"/>
          </w:tcPr>
          <w:p w14:paraId="1842A4EE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  <w:tr w:rsidR="00C36609" w:rsidRPr="00C36609" w14:paraId="0E2E2E11" w14:textId="77777777" w:rsidTr="00C366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481C31A6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Postcode/ Plaats:</w:t>
            </w:r>
          </w:p>
        </w:tc>
        <w:tc>
          <w:tcPr>
            <w:tcW w:w="6798" w:type="dxa"/>
            <w:shd w:val="clear" w:color="auto" w:fill="FFFFFF"/>
          </w:tcPr>
          <w:p w14:paraId="7CA983B2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  <w:tr w:rsidR="00C36609" w:rsidRPr="00C36609" w14:paraId="5A54D3EE" w14:textId="77777777" w:rsidTr="00C36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1CA9F2F5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Contactpersoon:</w:t>
            </w:r>
          </w:p>
        </w:tc>
        <w:tc>
          <w:tcPr>
            <w:tcW w:w="6798" w:type="dxa"/>
            <w:shd w:val="clear" w:color="auto" w:fill="FFFFFF"/>
          </w:tcPr>
          <w:p w14:paraId="3EDA5DFF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  <w:tr w:rsidR="00C36609" w:rsidRPr="00C36609" w14:paraId="673B9BFA" w14:textId="77777777" w:rsidTr="00C366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FFFFFF"/>
          </w:tcPr>
          <w:p w14:paraId="03533891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E-mail:</w:t>
            </w:r>
          </w:p>
        </w:tc>
        <w:tc>
          <w:tcPr>
            <w:tcW w:w="6798" w:type="dxa"/>
            <w:shd w:val="clear" w:color="auto" w:fill="FFFFFF"/>
          </w:tcPr>
          <w:p w14:paraId="2AADC3C1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  <w:tr w:rsidR="00C36609" w:rsidRPr="00C36609" w14:paraId="4DA2D63D" w14:textId="77777777" w:rsidTr="00C36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FFFFFF"/>
          </w:tcPr>
          <w:p w14:paraId="74DBC6FE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Telefoonnummer:</w:t>
            </w:r>
          </w:p>
        </w:tc>
        <w:tc>
          <w:tcPr>
            <w:tcW w:w="6798" w:type="dxa"/>
            <w:shd w:val="clear" w:color="auto" w:fill="FFFFFF"/>
          </w:tcPr>
          <w:p w14:paraId="2E6E042C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</w:tbl>
    <w:p w14:paraId="7B01BC38" w14:textId="77777777" w:rsidR="00C36609" w:rsidRPr="00C36609" w:rsidRDefault="00C36609" w:rsidP="00C36609">
      <w:pPr>
        <w:rPr>
          <w:rFonts w:ascii="Arial" w:eastAsia="Calibri" w:hAnsi="Arial" w:cs="Arial"/>
          <w:sz w:val="18"/>
          <w:szCs w:val="18"/>
          <w:lang w:val="nl-NL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C36609" w:rsidRPr="00C36609" w14:paraId="40D0669F" w14:textId="77777777" w:rsidTr="00C23F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0C9EBD4A" w14:textId="77777777" w:rsidR="00C36609" w:rsidRPr="00C36609" w:rsidRDefault="00C36609" w:rsidP="00C36609">
            <w:pPr>
              <w:rPr>
                <w:rFonts w:cs="Arial"/>
                <w:b/>
                <w:bCs/>
                <w:color w:val="000000"/>
                <w:szCs w:val="18"/>
              </w:rPr>
            </w:pPr>
            <w:r w:rsidRPr="00C36609">
              <w:rPr>
                <w:rFonts w:cs="Arial"/>
                <w:b/>
                <w:bCs/>
                <w:color w:val="000000"/>
                <w:szCs w:val="18"/>
              </w:rPr>
              <w:t>Gegevens Aanbestedende dienst</w:t>
            </w:r>
          </w:p>
        </w:tc>
      </w:tr>
      <w:tr w:rsidR="00C36609" w:rsidRPr="00C36609" w14:paraId="288619EE" w14:textId="77777777" w:rsidTr="00C36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15FDB815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Aanbestedende dienst:</w:t>
            </w:r>
          </w:p>
        </w:tc>
        <w:tc>
          <w:tcPr>
            <w:tcW w:w="6798" w:type="dxa"/>
            <w:shd w:val="clear" w:color="auto" w:fill="FFFFFF"/>
          </w:tcPr>
          <w:p w14:paraId="418BBAB2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  <w:tr w:rsidR="00C36609" w:rsidRPr="00C36609" w14:paraId="60ED71F8" w14:textId="77777777" w:rsidTr="00C366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3B9D7C14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Adres:</w:t>
            </w:r>
          </w:p>
        </w:tc>
        <w:tc>
          <w:tcPr>
            <w:tcW w:w="6798" w:type="dxa"/>
            <w:shd w:val="clear" w:color="auto" w:fill="FFFFFF"/>
          </w:tcPr>
          <w:p w14:paraId="23ADE315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  <w:tr w:rsidR="00C36609" w:rsidRPr="00C36609" w14:paraId="3E637FC7" w14:textId="77777777" w:rsidTr="00C36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103A3307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Postcode/ Plaats:</w:t>
            </w:r>
          </w:p>
        </w:tc>
        <w:tc>
          <w:tcPr>
            <w:tcW w:w="6798" w:type="dxa"/>
            <w:shd w:val="clear" w:color="auto" w:fill="FFFFFF"/>
          </w:tcPr>
          <w:p w14:paraId="23C457A8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  <w:tr w:rsidR="00C36609" w:rsidRPr="00C36609" w14:paraId="66C010B2" w14:textId="77777777" w:rsidTr="00C366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0A29D488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Contactpersoon:</w:t>
            </w:r>
          </w:p>
        </w:tc>
        <w:tc>
          <w:tcPr>
            <w:tcW w:w="6798" w:type="dxa"/>
            <w:shd w:val="clear" w:color="auto" w:fill="FFFFFF"/>
          </w:tcPr>
          <w:p w14:paraId="01CB13B7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  <w:tr w:rsidR="00C36609" w:rsidRPr="00C36609" w14:paraId="457EF931" w14:textId="77777777" w:rsidTr="00C36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714D65DD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E-mail:</w:t>
            </w:r>
          </w:p>
        </w:tc>
        <w:tc>
          <w:tcPr>
            <w:tcW w:w="6798" w:type="dxa"/>
            <w:shd w:val="clear" w:color="auto" w:fill="FFFFFF"/>
          </w:tcPr>
          <w:p w14:paraId="4149C107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  <w:tr w:rsidR="00C36609" w:rsidRPr="00C36609" w14:paraId="0D8840F1" w14:textId="77777777" w:rsidTr="00C366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332AA9DD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Telefoonnummer:</w:t>
            </w:r>
          </w:p>
        </w:tc>
        <w:tc>
          <w:tcPr>
            <w:tcW w:w="6798" w:type="dxa"/>
            <w:shd w:val="clear" w:color="auto" w:fill="FFFFFF"/>
          </w:tcPr>
          <w:p w14:paraId="06C34DB1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  <w:tr w:rsidR="00C36609" w:rsidRPr="00C36609" w14:paraId="1EDDE7D0" w14:textId="77777777" w:rsidTr="00C36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3F301586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Naam aanbesteding:</w:t>
            </w:r>
          </w:p>
        </w:tc>
        <w:tc>
          <w:tcPr>
            <w:tcW w:w="6798" w:type="dxa"/>
            <w:shd w:val="clear" w:color="auto" w:fill="FFFFFF"/>
          </w:tcPr>
          <w:p w14:paraId="32B68375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  <w:tr w:rsidR="00C36609" w:rsidRPr="00C36609" w14:paraId="7B168ADE" w14:textId="77777777" w:rsidTr="00C366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4212D4E7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 xml:space="preserve">Kenmerk </w:t>
            </w:r>
            <w:proofErr w:type="spellStart"/>
            <w:r w:rsidRPr="00C36609">
              <w:rPr>
                <w:rFonts w:cs="Arial"/>
                <w:color w:val="000000"/>
                <w:szCs w:val="18"/>
              </w:rPr>
              <w:t>TenderNed</w:t>
            </w:r>
            <w:proofErr w:type="spellEnd"/>
            <w:r w:rsidRPr="00C36609">
              <w:rPr>
                <w:rFonts w:cs="Arial"/>
                <w:color w:val="000000"/>
                <w:szCs w:val="18"/>
              </w:rPr>
              <w:t xml:space="preserve"> (indien van toepassing):</w:t>
            </w:r>
          </w:p>
        </w:tc>
        <w:tc>
          <w:tcPr>
            <w:tcW w:w="6798" w:type="dxa"/>
            <w:shd w:val="clear" w:color="auto" w:fill="FFFFFF"/>
          </w:tcPr>
          <w:p w14:paraId="677E808D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</w:tbl>
    <w:p w14:paraId="2ADA6B33" w14:textId="77777777" w:rsidR="00C36609" w:rsidRPr="00C36609" w:rsidRDefault="00C36609" w:rsidP="00C36609">
      <w:pPr>
        <w:rPr>
          <w:rFonts w:ascii="Arial" w:eastAsia="Calibri" w:hAnsi="Arial" w:cs="Arial"/>
          <w:sz w:val="18"/>
          <w:szCs w:val="18"/>
          <w:lang w:val="nl-NL"/>
        </w:rPr>
      </w:pPr>
      <w:r w:rsidRPr="00C36609">
        <w:rPr>
          <w:rFonts w:ascii="Arial" w:eastAsia="Calibri" w:hAnsi="Arial" w:cs="Arial"/>
          <w:b/>
          <w:bCs/>
          <w:color w:val="000000"/>
          <w:sz w:val="18"/>
          <w:szCs w:val="18"/>
          <w:shd w:val="clear" w:color="auto" w:fill="FFFFFF"/>
          <w:lang w:val="nl-NL"/>
        </w:rPr>
        <w:br/>
      </w:r>
      <w:proofErr w:type="gramStart"/>
      <w:r w:rsidRPr="00C36609">
        <w:rPr>
          <w:rFonts w:ascii="Arial" w:eastAsia="Calibri" w:hAnsi="Arial" w:cs="Arial"/>
          <w:color w:val="000000"/>
          <w:sz w:val="18"/>
          <w:szCs w:val="18"/>
          <w:shd w:val="clear" w:color="auto" w:fill="FFFFFF"/>
          <w:lang w:val="nl-NL"/>
        </w:rPr>
        <w:t>Indien</w:t>
      </w:r>
      <w:proofErr w:type="gramEnd"/>
      <w:r w:rsidRPr="00C36609">
        <w:rPr>
          <w:rFonts w:ascii="Arial" w:eastAsia="Calibri" w:hAnsi="Arial" w:cs="Arial"/>
          <w:color w:val="000000"/>
          <w:sz w:val="18"/>
          <w:szCs w:val="18"/>
          <w:shd w:val="clear" w:color="auto" w:fill="FFFFFF"/>
          <w:lang w:val="nl-NL"/>
        </w:rPr>
        <w:t xml:space="preserve"> u gebruik maakt van juridische ondersteuning kunt u hieronder de contactgegevens kwijt.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C36609" w:rsidRPr="00C36609" w14:paraId="33DB1D91" w14:textId="77777777" w:rsidTr="00C23F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184F4372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b/>
                <w:bCs/>
                <w:color w:val="000000"/>
                <w:szCs w:val="18"/>
              </w:rPr>
              <w:t>Juridische ondersteuning</w:t>
            </w:r>
          </w:p>
        </w:tc>
      </w:tr>
      <w:tr w:rsidR="00C36609" w:rsidRPr="00C36609" w14:paraId="1D0D44EB" w14:textId="77777777" w:rsidTr="00C36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780A2382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Bedrijfsnaam:</w:t>
            </w:r>
          </w:p>
        </w:tc>
        <w:tc>
          <w:tcPr>
            <w:tcW w:w="6798" w:type="dxa"/>
            <w:shd w:val="clear" w:color="auto" w:fill="FFFFFF"/>
          </w:tcPr>
          <w:p w14:paraId="38011848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  <w:tr w:rsidR="00C36609" w:rsidRPr="00C36609" w14:paraId="26ABC121" w14:textId="77777777" w:rsidTr="00C366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2119BF25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Contactpersoon:</w:t>
            </w:r>
          </w:p>
        </w:tc>
        <w:tc>
          <w:tcPr>
            <w:tcW w:w="6798" w:type="dxa"/>
            <w:shd w:val="clear" w:color="auto" w:fill="FFFFFF"/>
          </w:tcPr>
          <w:p w14:paraId="73C6A4C3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  <w:tr w:rsidR="00C36609" w:rsidRPr="00C36609" w14:paraId="47640493" w14:textId="77777777" w:rsidTr="00C36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261CE53C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E-mail:</w:t>
            </w:r>
          </w:p>
        </w:tc>
        <w:tc>
          <w:tcPr>
            <w:tcW w:w="6798" w:type="dxa"/>
            <w:shd w:val="clear" w:color="auto" w:fill="FFFFFF"/>
          </w:tcPr>
          <w:p w14:paraId="3D92E4E5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  <w:tr w:rsidR="00C36609" w:rsidRPr="00C36609" w14:paraId="6206A5C2" w14:textId="77777777" w:rsidTr="00C366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63105E02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lastRenderedPageBreak/>
              <w:t>Telefoonnummer:</w:t>
            </w:r>
          </w:p>
        </w:tc>
        <w:tc>
          <w:tcPr>
            <w:tcW w:w="6798" w:type="dxa"/>
            <w:shd w:val="clear" w:color="auto" w:fill="FFFFFF"/>
          </w:tcPr>
          <w:p w14:paraId="05F34E11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</w:tbl>
    <w:p w14:paraId="3411FD89" w14:textId="77777777" w:rsidR="00C36609" w:rsidRPr="00C36609" w:rsidRDefault="00C36609" w:rsidP="00C36609">
      <w:pPr>
        <w:rPr>
          <w:rFonts w:ascii="Arial" w:eastAsia="Calibri" w:hAnsi="Arial" w:cs="Arial"/>
          <w:sz w:val="18"/>
          <w:szCs w:val="18"/>
          <w:lang w:val="nl-NL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9061"/>
      </w:tblGrid>
      <w:tr w:rsidR="00C36609" w:rsidRPr="00C36609" w14:paraId="0F5F8D60" w14:textId="77777777" w:rsidTr="00C23F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3138467D" w14:textId="77777777" w:rsidR="00C36609" w:rsidRPr="00C36609" w:rsidRDefault="00C36609" w:rsidP="00C36609">
            <w:pPr>
              <w:rPr>
                <w:rFonts w:cs="Arial"/>
                <w:b/>
                <w:bCs/>
                <w:color w:val="000000"/>
                <w:szCs w:val="18"/>
              </w:rPr>
            </w:pPr>
            <w:r w:rsidRPr="00C36609">
              <w:rPr>
                <w:rFonts w:cs="Arial"/>
                <w:b/>
                <w:bCs/>
                <w:color w:val="000000"/>
                <w:szCs w:val="18"/>
              </w:rPr>
              <w:t>Inhoud klacht</w:t>
            </w:r>
          </w:p>
          <w:p w14:paraId="56F4FB75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 xml:space="preserve">Beschrijf kort de aard en inhoud van uw klacht. </w:t>
            </w:r>
          </w:p>
        </w:tc>
      </w:tr>
      <w:tr w:rsidR="00C36609" w:rsidRPr="00C36609" w14:paraId="79ABF1A6" w14:textId="77777777" w:rsidTr="00C23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FBF557E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  <w:p w14:paraId="4A3FB6C3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  <w:p w14:paraId="09533793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  <w:p w14:paraId="5887C8FC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  <w:p w14:paraId="6C36496E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</w:tbl>
    <w:p w14:paraId="546274B3" w14:textId="77777777" w:rsidR="00C36609" w:rsidRPr="00C36609" w:rsidRDefault="00C36609" w:rsidP="00C36609">
      <w:pPr>
        <w:rPr>
          <w:rFonts w:ascii="Arial" w:eastAsia="Calibri" w:hAnsi="Arial" w:cs="Arial"/>
          <w:sz w:val="18"/>
          <w:szCs w:val="18"/>
          <w:lang w:val="nl-NL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9061"/>
      </w:tblGrid>
      <w:tr w:rsidR="00C36609" w:rsidRPr="00C36609" w14:paraId="66B16C7E" w14:textId="77777777" w:rsidTr="00C23F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6023D98E" w14:textId="77777777" w:rsidR="00C36609" w:rsidRPr="00C36609" w:rsidRDefault="00C36609" w:rsidP="00C36609">
            <w:pPr>
              <w:rPr>
                <w:rFonts w:cs="Arial"/>
                <w:b/>
                <w:bCs/>
                <w:color w:val="000000"/>
                <w:szCs w:val="18"/>
              </w:rPr>
            </w:pPr>
            <w:r w:rsidRPr="00C36609">
              <w:rPr>
                <w:rFonts w:cs="Arial"/>
                <w:b/>
                <w:bCs/>
                <w:color w:val="000000"/>
                <w:szCs w:val="18"/>
              </w:rPr>
              <w:t>Klacht gegrond?</w:t>
            </w:r>
          </w:p>
          <w:p w14:paraId="5A5E1751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 xml:space="preserve">Geef aan waarom u meent dat uw klacht gegrond is en verwijs hierbij naar relevante passages in door u bijgevoegde stukken. * </w:t>
            </w:r>
          </w:p>
        </w:tc>
      </w:tr>
      <w:tr w:rsidR="00C36609" w:rsidRPr="00C36609" w14:paraId="4A6F2CB2" w14:textId="77777777" w:rsidTr="00C23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3F9C1775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  <w:p w14:paraId="623CBCBE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  <w:p w14:paraId="4F21ABAD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  <w:p w14:paraId="59C3DFD7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</w:tbl>
    <w:p w14:paraId="26129097" w14:textId="77777777" w:rsidR="00C36609" w:rsidRPr="00C36609" w:rsidRDefault="00C36609" w:rsidP="00C36609">
      <w:pPr>
        <w:rPr>
          <w:rFonts w:ascii="Arial" w:eastAsia="Calibri" w:hAnsi="Arial" w:cs="Arial"/>
          <w:sz w:val="18"/>
          <w:szCs w:val="18"/>
          <w:lang w:val="nl-NL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9061"/>
      </w:tblGrid>
      <w:tr w:rsidR="00C36609" w:rsidRPr="00C36609" w14:paraId="12DC763E" w14:textId="77777777" w:rsidTr="00C23F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3141C839" w14:textId="77777777" w:rsidR="00C36609" w:rsidRPr="00C36609" w:rsidRDefault="00C36609" w:rsidP="00C36609">
            <w:pPr>
              <w:rPr>
                <w:rFonts w:cs="Arial"/>
                <w:b/>
                <w:bCs/>
                <w:color w:val="000000"/>
                <w:szCs w:val="18"/>
              </w:rPr>
            </w:pPr>
            <w:r w:rsidRPr="00C36609">
              <w:rPr>
                <w:rFonts w:cs="Arial"/>
                <w:b/>
                <w:bCs/>
                <w:color w:val="000000"/>
                <w:szCs w:val="18"/>
              </w:rPr>
              <w:t>Voorstel oplossing</w:t>
            </w:r>
          </w:p>
          <w:p w14:paraId="43AB049B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 xml:space="preserve">Wat is uw voorstel om de klacht op te lossen?   </w:t>
            </w:r>
          </w:p>
        </w:tc>
      </w:tr>
      <w:tr w:rsidR="00C36609" w:rsidRPr="00C36609" w14:paraId="38BDAE88" w14:textId="77777777" w:rsidTr="00C23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2EB0EA63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  <w:p w14:paraId="541CA4D7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  <w:p w14:paraId="69ECB3E1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</w:tbl>
    <w:p w14:paraId="5FDD718B" w14:textId="77777777" w:rsidR="00C36609" w:rsidRPr="00C36609" w:rsidRDefault="00C36609" w:rsidP="00C36609">
      <w:pPr>
        <w:rPr>
          <w:rFonts w:ascii="Arial" w:eastAsia="Calibri" w:hAnsi="Arial" w:cs="Arial"/>
          <w:sz w:val="18"/>
          <w:szCs w:val="18"/>
          <w:lang w:val="nl-NL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6658"/>
        <w:gridCol w:w="1134"/>
        <w:gridCol w:w="1270"/>
      </w:tblGrid>
      <w:tr w:rsidR="00C36609" w:rsidRPr="00C36609" w14:paraId="4691799B" w14:textId="77777777" w:rsidTr="00C23F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4D59CF0A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Heeft u uw klacht al kenbaar gemaakt aan de partij waartegen uw klacht is gericht door middel van het stellen van een vraag in de Nota van Inlichtingen? *</w:t>
            </w:r>
          </w:p>
        </w:tc>
        <w:tc>
          <w:tcPr>
            <w:tcW w:w="1134" w:type="dxa"/>
          </w:tcPr>
          <w:p w14:paraId="0968A1E8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Ja</w:t>
            </w:r>
          </w:p>
        </w:tc>
        <w:tc>
          <w:tcPr>
            <w:tcW w:w="1270" w:type="dxa"/>
          </w:tcPr>
          <w:p w14:paraId="0E17EAA5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Nee</w:t>
            </w:r>
          </w:p>
        </w:tc>
      </w:tr>
    </w:tbl>
    <w:p w14:paraId="55F31BF4" w14:textId="77777777" w:rsidR="00C36609" w:rsidRPr="00C36609" w:rsidRDefault="00C36609" w:rsidP="00C36609">
      <w:pPr>
        <w:rPr>
          <w:rFonts w:ascii="Arial" w:eastAsia="Calibri" w:hAnsi="Arial" w:cs="Arial"/>
          <w:sz w:val="18"/>
          <w:szCs w:val="18"/>
          <w:lang w:val="nl-NL"/>
        </w:rPr>
      </w:pPr>
    </w:p>
    <w:p w14:paraId="4A8FC9EA" w14:textId="1A646507" w:rsidR="006D4890" w:rsidRPr="00C36609" w:rsidRDefault="00C36609" w:rsidP="00C36609">
      <w:pPr>
        <w:rPr>
          <w:sz w:val="24"/>
          <w:szCs w:val="24"/>
          <w:lang w:val="nl-NL"/>
        </w:rPr>
      </w:pPr>
      <w:r w:rsidRPr="00C36609">
        <w:rPr>
          <w:rFonts w:ascii="Arial" w:eastAsia="Calibri" w:hAnsi="Arial" w:cs="Arial"/>
          <w:sz w:val="18"/>
          <w:szCs w:val="18"/>
          <w:lang w:val="nl-NL"/>
        </w:rPr>
        <w:t>*Voeg relevante docum</w:t>
      </w:r>
      <w:bookmarkStart w:id="3" w:name="_Hlk125633814"/>
      <w:bookmarkEnd w:id="2"/>
      <w:r w:rsidRPr="00C36609">
        <w:rPr>
          <w:rFonts w:ascii="Arial" w:eastAsia="Calibri" w:hAnsi="Arial" w:cs="Arial"/>
          <w:sz w:val="18"/>
          <w:szCs w:val="18"/>
          <w:lang w:val="nl-NL"/>
        </w:rPr>
        <w:t>entatie toe aan uw e-mailbericht.</w:t>
      </w:r>
      <w:bookmarkEnd w:id="3"/>
    </w:p>
    <w:sectPr w:rsidR="006D4890" w:rsidRPr="00C3660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B5C1A" w14:textId="77777777" w:rsidR="00C36609" w:rsidRDefault="00C36609" w:rsidP="00961960">
      <w:pPr>
        <w:spacing w:after="0" w:line="240" w:lineRule="auto"/>
      </w:pPr>
      <w:r>
        <w:separator/>
      </w:r>
    </w:p>
  </w:endnote>
  <w:endnote w:type="continuationSeparator" w:id="0">
    <w:p w14:paraId="54A71DF2" w14:textId="77777777" w:rsidR="00C36609" w:rsidRDefault="00C36609" w:rsidP="0096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6207" w14:textId="77777777" w:rsidR="00961960" w:rsidRDefault="009619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BFB12" w14:textId="77777777" w:rsidR="00961960" w:rsidRDefault="0096196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B533E" w14:textId="77777777" w:rsidR="00961960" w:rsidRDefault="009619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68C9" w14:textId="77777777" w:rsidR="00C36609" w:rsidRDefault="00C36609" w:rsidP="00961960">
      <w:pPr>
        <w:spacing w:after="0" w:line="240" w:lineRule="auto"/>
      </w:pPr>
      <w:r>
        <w:separator/>
      </w:r>
    </w:p>
  </w:footnote>
  <w:footnote w:type="continuationSeparator" w:id="0">
    <w:p w14:paraId="261EB624" w14:textId="77777777" w:rsidR="00C36609" w:rsidRDefault="00C36609" w:rsidP="0096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2BC10" w14:textId="77777777" w:rsidR="00961960" w:rsidRDefault="009619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DE032" w14:textId="77777777" w:rsidR="00961960" w:rsidRDefault="0096196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9573F" w14:textId="77777777" w:rsidR="00961960" w:rsidRDefault="0096196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609"/>
    <w:rsid w:val="003F16FF"/>
    <w:rsid w:val="00587C56"/>
    <w:rsid w:val="006A6E1C"/>
    <w:rsid w:val="006D4890"/>
    <w:rsid w:val="00761D15"/>
    <w:rsid w:val="007A475C"/>
    <w:rsid w:val="008036EB"/>
    <w:rsid w:val="0086573C"/>
    <w:rsid w:val="00961960"/>
    <w:rsid w:val="00C3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B8B58"/>
  <w15:chartTrackingRefBased/>
  <w15:docId w15:val="{75BB3BFA-92A8-499B-B8A3-B05CC8335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61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61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61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61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61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61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61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1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61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1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61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61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61D1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1D1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1D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1D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1D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1D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61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61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61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61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61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61D1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61D1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61D1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1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61D1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61D1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6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1960"/>
  </w:style>
  <w:style w:type="paragraph" w:styleId="Voettekst">
    <w:name w:val="footer"/>
    <w:basedOn w:val="Standaard"/>
    <w:link w:val="VoettekstChar"/>
    <w:uiPriority w:val="99"/>
    <w:unhideWhenUsed/>
    <w:rsid w:val="0096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1960"/>
  </w:style>
  <w:style w:type="table" w:customStyle="1" w:styleId="Tabelraster2">
    <w:name w:val="Tabelraster2"/>
    <w:basedOn w:val="Standaardtabel"/>
    <w:next w:val="Tabelraster"/>
    <w:uiPriority w:val="39"/>
    <w:rsid w:val="00C36609"/>
    <w:pPr>
      <w:spacing w:after="0" w:line="25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table" w:styleId="Tabelraster">
    <w:name w:val="Table Grid"/>
    <w:basedOn w:val="Standaardtabel"/>
    <w:uiPriority w:val="39"/>
    <w:rsid w:val="00C36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mailto:klachtenmeldpunt.aanbestedingen@nipv.nl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kmar\AppData\Local\Temp\Templafy\WordVsto\3ayl4pb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4D4353CA60094397DE75DCC67C52F4" ma:contentTypeVersion="16" ma:contentTypeDescription="Een nieuw document maken." ma:contentTypeScope="" ma:versionID="b92cc092191c9699a18cfaa428df9c64">
  <xsd:schema xmlns:xsd="http://www.w3.org/2001/XMLSchema" xmlns:xs="http://www.w3.org/2001/XMLSchema" xmlns:p="http://schemas.microsoft.com/office/2006/metadata/properties" xmlns:ns2="73e53eec-ec0e-4434-8495-b41dd2ced38e" xmlns:ns3="83fae821-d6da-4140-9bcf-d22125fcdbdf" targetNamespace="http://schemas.microsoft.com/office/2006/metadata/properties" ma:root="true" ma:fieldsID="461974f51c83ff6960601514db9618fb" ns2:_="" ns3:_="">
    <xsd:import namespace="73e53eec-ec0e-4434-8495-b41dd2ced38e"/>
    <xsd:import namespace="83fae821-d6da-4140-9bcf-d22125fcdb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53eec-ec0e-4434-8495-b41dd2ced3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e6a23232-2ab8-47bb-a2e7-0e6af88b3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ae821-d6da-4140-9bcf-d22125fcdbd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f66e650-3f02-4871-a5d2-800ec90e3f36}" ma:internalName="TaxCatchAll" ma:showField="CatchAllData" ma:web="83fae821-d6da-4140-9bcf-d22125fcdb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e53eec-ec0e-4434-8495-b41dd2ced38e">
      <Terms xmlns="http://schemas.microsoft.com/office/infopath/2007/PartnerControls"/>
    </lcf76f155ced4ddcb4097134ff3c332f>
    <TaxCatchAll xmlns="83fae821-d6da-4140-9bcf-d22125fcdbdf" xsi:nil="true"/>
  </documentManagement>
</p:properties>
</file>

<file path=customXml/itemProps1.xml><?xml version="1.0" encoding="utf-8"?>
<ds:datastoreItem xmlns:ds="http://schemas.openxmlformats.org/officeDocument/2006/customXml" ds:itemID="{0E3F5B2B-C74E-40D0-922C-54B463CA8587}">
  <ds:schemaRefs/>
</ds:datastoreItem>
</file>

<file path=customXml/itemProps2.xml><?xml version="1.0" encoding="utf-8"?>
<ds:datastoreItem xmlns:ds="http://schemas.openxmlformats.org/officeDocument/2006/customXml" ds:itemID="{9AB5ECA8-3463-4C91-99F0-6D5E84A43B4B}">
  <ds:schemaRefs/>
</ds:datastoreItem>
</file>

<file path=customXml/itemProps3.xml><?xml version="1.0" encoding="utf-8"?>
<ds:datastoreItem xmlns:ds="http://schemas.openxmlformats.org/officeDocument/2006/customXml" ds:itemID="{DCFD3C7E-9868-4BCC-BCAD-E3E40EE88C50}"/>
</file>

<file path=customXml/itemProps4.xml><?xml version="1.0" encoding="utf-8"?>
<ds:datastoreItem xmlns:ds="http://schemas.openxmlformats.org/officeDocument/2006/customXml" ds:itemID="{3044F5DD-B6D8-458A-A2EB-E84457C4CEB8}"/>
</file>

<file path=customXml/itemProps5.xml><?xml version="1.0" encoding="utf-8"?>
<ds:datastoreItem xmlns:ds="http://schemas.openxmlformats.org/officeDocument/2006/customXml" ds:itemID="{AE004A1E-0075-4B07-A376-76DFEFC0BC27}"/>
</file>

<file path=docProps/app.xml><?xml version="1.0" encoding="utf-8"?>
<Properties xmlns="http://schemas.openxmlformats.org/officeDocument/2006/extended-properties" xmlns:vt="http://schemas.openxmlformats.org/officeDocument/2006/docPropsVTypes">
  <Template>3ayl4pb3</Template>
  <TotalTime>1</TotalTime>
  <Pages>3</Pages>
  <Words>209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van Eck</dc:creator>
  <cp:keywords/>
  <dc:description/>
  <cp:lastModifiedBy>Marjan van Eck</cp:lastModifiedBy>
  <cp:revision>1</cp:revision>
  <dcterms:created xsi:type="dcterms:W3CDTF">2025-08-25T20:51:00Z</dcterms:created>
  <dcterms:modified xsi:type="dcterms:W3CDTF">2025-08-25T20:52:00Z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vggm</vt:lpwstr>
  </property>
  <property fmtid="{D5CDD505-2E9C-101B-9397-08002B2CF9AE}" pid="3" name="TemplafyTemplateId">
    <vt:lpwstr>970289308254601255</vt:lpwstr>
  </property>
  <property fmtid="{D5CDD505-2E9C-101B-9397-08002B2CF9AE}" pid="4" name="TemplafyUserProfileId">
    <vt:lpwstr>854783128680005641</vt:lpwstr>
  </property>
  <property fmtid="{D5CDD505-2E9C-101B-9397-08002B2CF9AE}" pid="5" name="TemplafyFromBlank">
    <vt:bool>true</vt:bool>
  </property>
  <property fmtid="{D5CDD505-2E9C-101B-9397-08002B2CF9AE}" pid="6" name="ContentTypeId">
    <vt:lpwstr>0x010100844D4353CA60094397DE75DCC67C52F4</vt:lpwstr>
  </property>
</Properties>
</file>