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FEADA" w14:textId="77777777" w:rsidR="005A24E2" w:rsidRPr="00147692" w:rsidRDefault="005A24E2" w:rsidP="005A24E2">
      <w:pPr>
        <w:keepNext/>
        <w:keepLines/>
        <w:spacing w:after="0" w:line="276" w:lineRule="auto"/>
        <w:outlineLvl w:val="1"/>
        <w:rPr>
          <w:rFonts w:ascii="Arial" w:eastAsia="Calibri" w:hAnsi="Arial" w:cs="Arial"/>
          <w:b/>
          <w:color w:val="000000"/>
          <w:sz w:val="24"/>
          <w:szCs w:val="24"/>
          <w:lang w:val="nl-NL"/>
        </w:rPr>
      </w:pPr>
      <w:bookmarkStart w:id="0" w:name="_Toc4141585"/>
      <w:bookmarkStart w:id="1" w:name="_Toc20431503"/>
      <w:bookmarkStart w:id="2" w:name="_Toc153790605"/>
      <w:r w:rsidRPr="00147692">
        <w:rPr>
          <w:rFonts w:ascii="Arial" w:eastAsia="Calibri" w:hAnsi="Arial" w:cs="Arial"/>
          <w:b/>
          <w:color w:val="000000"/>
          <w:sz w:val="24"/>
          <w:szCs w:val="24"/>
          <w:lang w:val="nl-NL"/>
        </w:rPr>
        <w:t xml:space="preserve">Bijlage V </w:t>
      </w:r>
      <w:bookmarkEnd w:id="0"/>
      <w:bookmarkEnd w:id="1"/>
      <w:r w:rsidRPr="00147692">
        <w:rPr>
          <w:rFonts w:ascii="Arial" w:eastAsia="Calibri" w:hAnsi="Arial" w:cs="Arial"/>
          <w:b/>
          <w:color w:val="000000"/>
          <w:sz w:val="24"/>
          <w:szCs w:val="24"/>
          <w:lang w:val="nl-NL"/>
        </w:rPr>
        <w:t>Akkoordverklaring verstrekte gegevens en antwoorden</w:t>
      </w:r>
      <w:bookmarkEnd w:id="2"/>
      <w:r w:rsidRPr="00147692">
        <w:rPr>
          <w:rFonts w:ascii="Arial" w:eastAsia="Calibri" w:hAnsi="Arial" w:cs="Arial"/>
          <w:b/>
          <w:color w:val="000000"/>
          <w:sz w:val="24"/>
          <w:szCs w:val="24"/>
          <w:lang w:val="nl-NL"/>
        </w:rPr>
        <w:br/>
      </w:r>
    </w:p>
    <w:p w14:paraId="5101902D" w14:textId="77777777" w:rsidR="005A24E2" w:rsidRPr="005A24E2" w:rsidRDefault="005A24E2" w:rsidP="005A24E2">
      <w:pPr>
        <w:spacing w:after="0" w:line="312" w:lineRule="auto"/>
        <w:jc w:val="both"/>
        <w:rPr>
          <w:rFonts w:ascii="Arial" w:eastAsia="Calibri" w:hAnsi="Arial" w:cs="Arial"/>
          <w:color w:val="000000"/>
          <w:sz w:val="18"/>
          <w:szCs w:val="18"/>
          <w:lang w:val="nl-NL"/>
        </w:rPr>
      </w:pPr>
      <w:r w:rsidRPr="005A24E2">
        <w:rPr>
          <w:rFonts w:ascii="Arial" w:eastAsia="Calibri" w:hAnsi="Arial" w:cs="Arial"/>
          <w:color w:val="000000"/>
          <w:sz w:val="18"/>
          <w:szCs w:val="18"/>
          <w:lang w:val="nl-NL"/>
        </w:rPr>
        <w:t>Hierbij verklaart ondergetekende:</w:t>
      </w:r>
    </w:p>
    <w:p w14:paraId="4404E62A" w14:textId="77777777" w:rsidR="005A24E2" w:rsidRPr="005A24E2" w:rsidRDefault="005A24E2" w:rsidP="005A24E2">
      <w:pPr>
        <w:numPr>
          <w:ilvl w:val="0"/>
          <w:numId w:val="1"/>
        </w:numPr>
        <w:tabs>
          <w:tab w:val="left" w:pos="227"/>
        </w:tabs>
        <w:spacing w:after="0" w:line="312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18"/>
          <w:szCs w:val="18"/>
          <w:lang w:val="nl-NL"/>
        </w:rPr>
      </w:pPr>
      <w:r w:rsidRPr="005A24E2">
        <w:rPr>
          <w:rFonts w:ascii="Arial" w:eastAsia="Calibri" w:hAnsi="Arial" w:cs="Arial"/>
          <w:color w:val="000000"/>
          <w:sz w:val="18"/>
          <w:szCs w:val="18"/>
          <w:lang w:val="nl-NL"/>
        </w:rPr>
        <w:t xml:space="preserve">In te stemmen met en volledig te voldoen aan alle bepalingen/eisen in dit beschrijvend document; </w:t>
      </w:r>
    </w:p>
    <w:p w14:paraId="0AFEAE9B" w14:textId="77777777" w:rsidR="005A24E2" w:rsidRPr="005A24E2" w:rsidRDefault="005A24E2" w:rsidP="005A24E2">
      <w:pPr>
        <w:numPr>
          <w:ilvl w:val="0"/>
          <w:numId w:val="1"/>
        </w:numPr>
        <w:tabs>
          <w:tab w:val="left" w:pos="227"/>
        </w:tabs>
        <w:spacing w:after="0" w:line="312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18"/>
          <w:szCs w:val="18"/>
          <w:lang w:val="nl-NL"/>
        </w:rPr>
      </w:pPr>
      <w:r w:rsidRPr="005A24E2">
        <w:rPr>
          <w:rFonts w:ascii="Arial" w:eastAsia="Calibri" w:hAnsi="Arial" w:cs="Arial"/>
          <w:color w:val="000000"/>
          <w:sz w:val="18"/>
          <w:szCs w:val="18"/>
          <w:lang w:val="nl-NL"/>
        </w:rPr>
        <w:t>Dat alle aangeleverde gegevens en antwoorden in zijn inschrijving op het beschrijvend document, juist en volledig zijn;</w:t>
      </w:r>
    </w:p>
    <w:p w14:paraId="677D1F83" w14:textId="45BB1EB6" w:rsidR="005A24E2" w:rsidRPr="005A24E2" w:rsidRDefault="005A24E2" w:rsidP="005A24E2">
      <w:pPr>
        <w:numPr>
          <w:ilvl w:val="0"/>
          <w:numId w:val="1"/>
        </w:numPr>
        <w:tabs>
          <w:tab w:val="left" w:pos="227"/>
        </w:tabs>
        <w:spacing w:after="0" w:line="336" w:lineRule="auto"/>
        <w:ind w:left="284" w:hanging="284"/>
        <w:contextualSpacing/>
        <w:rPr>
          <w:rFonts w:ascii="Arial" w:eastAsia="Calibri" w:hAnsi="Arial" w:cs="Arial"/>
          <w:color w:val="000000"/>
          <w:sz w:val="18"/>
          <w:szCs w:val="18"/>
          <w:lang w:val="nl-NL"/>
        </w:rPr>
      </w:pPr>
      <w:r w:rsidRPr="005A24E2">
        <w:rPr>
          <w:rFonts w:ascii="Arial" w:eastAsia="Calibri" w:hAnsi="Arial" w:cs="Arial"/>
          <w:i/>
          <w:iCs/>
          <w:color w:val="000000"/>
          <w:sz w:val="18"/>
          <w:szCs w:val="18"/>
          <w:lang w:val="nl-NL"/>
        </w:rPr>
        <w:t xml:space="preserve">Zonder voorbehoud </w:t>
      </w:r>
      <w:r w:rsidRPr="005A24E2">
        <w:rPr>
          <w:rFonts w:ascii="Arial" w:eastAsia="Calibri" w:hAnsi="Arial" w:cs="Arial"/>
          <w:color w:val="000000"/>
          <w:sz w:val="18"/>
          <w:szCs w:val="18"/>
          <w:lang w:val="nl-NL"/>
        </w:rPr>
        <w:t xml:space="preserve">akkoord te gaan met de Contractuele bepalingen als vermeld in bijlage </w:t>
      </w:r>
      <w:r w:rsidR="00147692">
        <w:rPr>
          <w:rFonts w:ascii="Arial" w:eastAsia="Calibri" w:hAnsi="Arial" w:cs="Arial"/>
          <w:color w:val="000000"/>
          <w:sz w:val="18"/>
          <w:szCs w:val="18"/>
          <w:lang w:val="nl-NL"/>
        </w:rPr>
        <w:t>IX</w:t>
      </w:r>
      <w:r w:rsidRPr="005A24E2">
        <w:rPr>
          <w:rFonts w:ascii="Arial" w:eastAsia="Calibri" w:hAnsi="Arial" w:cs="Arial"/>
          <w:color w:val="000000"/>
          <w:sz w:val="18"/>
          <w:szCs w:val="18"/>
          <w:lang w:val="nl-NL"/>
        </w:rPr>
        <w:t xml:space="preserve"> Concept Overeenkomst, met daarin verwerkt de wijzigingen als vermeld in de Nota(‘s) van Inlichtingen.</w:t>
      </w:r>
    </w:p>
    <w:p w14:paraId="462ECF10" w14:textId="77777777" w:rsidR="005A24E2" w:rsidRPr="005A24E2" w:rsidRDefault="005A24E2" w:rsidP="005A24E2">
      <w:pPr>
        <w:tabs>
          <w:tab w:val="left" w:pos="227"/>
        </w:tabs>
        <w:spacing w:after="0" w:line="336" w:lineRule="auto"/>
        <w:ind w:left="567"/>
        <w:rPr>
          <w:rFonts w:ascii="Arial" w:eastAsia="Calibri" w:hAnsi="Arial" w:cs="Arial"/>
          <w:color w:val="000000"/>
          <w:sz w:val="18"/>
          <w:szCs w:val="18"/>
          <w:lang w:val="nl-NL"/>
        </w:rPr>
      </w:pPr>
    </w:p>
    <w:p w14:paraId="0CCA76ED" w14:textId="77777777" w:rsidR="005A24E2" w:rsidRPr="005A24E2" w:rsidRDefault="005A24E2" w:rsidP="005A24E2">
      <w:pPr>
        <w:tabs>
          <w:tab w:val="left" w:pos="227"/>
        </w:tabs>
        <w:spacing w:after="0" w:line="312" w:lineRule="auto"/>
        <w:ind w:left="567"/>
        <w:rPr>
          <w:rFonts w:ascii="Arial" w:eastAsia="Calibri" w:hAnsi="Arial" w:cs="Arial"/>
          <w:b/>
          <w:caps/>
          <w:noProof/>
          <w:color w:val="5B9BD5"/>
          <w:sz w:val="18"/>
          <w:szCs w:val="18"/>
          <w:lang w:val="nl-NL" w:eastAsia="nl-NL"/>
        </w:rPr>
      </w:pPr>
    </w:p>
    <w:tbl>
      <w:tblPr>
        <w:tblW w:w="9120" w:type="dxa"/>
        <w:tblInd w:w="-1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30"/>
        <w:gridCol w:w="5690"/>
      </w:tblGrid>
      <w:tr w:rsidR="005A24E2" w:rsidRPr="005A24E2" w14:paraId="4F56CC6B" w14:textId="77777777" w:rsidTr="00C23F1D">
        <w:tc>
          <w:tcPr>
            <w:tcW w:w="343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E411AF8" w14:textId="77777777" w:rsidR="005A24E2" w:rsidRPr="005A24E2" w:rsidRDefault="005A24E2" w:rsidP="005A24E2">
            <w:pPr>
              <w:tabs>
                <w:tab w:val="left" w:pos="227"/>
              </w:tabs>
              <w:snapToGrid w:val="0"/>
              <w:spacing w:before="90" w:after="54" w:line="312" w:lineRule="auto"/>
              <w:ind w:left="57" w:right="57"/>
              <w:jc w:val="both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  <w:r w:rsidRPr="005A24E2"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  <w:t>Naam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2B470C4" w14:textId="77777777" w:rsidR="005A24E2" w:rsidRPr="005A24E2" w:rsidRDefault="005A24E2" w:rsidP="005A24E2">
            <w:pPr>
              <w:tabs>
                <w:tab w:val="left" w:pos="227"/>
              </w:tabs>
              <w:snapToGrid w:val="0"/>
              <w:spacing w:before="90" w:after="54" w:line="312" w:lineRule="auto"/>
              <w:ind w:left="57" w:right="57"/>
              <w:jc w:val="both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</w:p>
        </w:tc>
      </w:tr>
      <w:tr w:rsidR="005A24E2" w:rsidRPr="005A24E2" w14:paraId="7521B35B" w14:textId="77777777" w:rsidTr="00C23F1D">
        <w:tc>
          <w:tcPr>
            <w:tcW w:w="343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FED0E12" w14:textId="77777777" w:rsidR="005A24E2" w:rsidRPr="005A24E2" w:rsidRDefault="005A24E2" w:rsidP="005A24E2">
            <w:pPr>
              <w:tabs>
                <w:tab w:val="left" w:pos="227"/>
              </w:tabs>
              <w:snapToGrid w:val="0"/>
              <w:spacing w:before="90" w:after="54" w:line="312" w:lineRule="auto"/>
              <w:ind w:left="57" w:right="57"/>
              <w:jc w:val="both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  <w:r w:rsidRPr="005A24E2"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  <w:t>Functie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441A347" w14:textId="77777777" w:rsidR="005A24E2" w:rsidRPr="005A24E2" w:rsidRDefault="005A24E2" w:rsidP="005A24E2">
            <w:pPr>
              <w:tabs>
                <w:tab w:val="left" w:pos="227"/>
              </w:tabs>
              <w:snapToGrid w:val="0"/>
              <w:spacing w:before="90" w:after="54" w:line="312" w:lineRule="auto"/>
              <w:ind w:left="57" w:right="57"/>
              <w:jc w:val="both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</w:p>
        </w:tc>
      </w:tr>
      <w:tr w:rsidR="005A24E2" w:rsidRPr="005A24E2" w14:paraId="366BDF30" w14:textId="77777777" w:rsidTr="00C23F1D">
        <w:trPr>
          <w:trHeight w:val="297"/>
        </w:trPr>
        <w:tc>
          <w:tcPr>
            <w:tcW w:w="343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8EA9EB9" w14:textId="77777777" w:rsidR="005A24E2" w:rsidRPr="005A24E2" w:rsidRDefault="005A24E2" w:rsidP="005A24E2">
            <w:pPr>
              <w:tabs>
                <w:tab w:val="left" w:pos="227"/>
              </w:tabs>
              <w:snapToGrid w:val="0"/>
              <w:spacing w:before="90" w:after="54" w:line="312" w:lineRule="auto"/>
              <w:ind w:left="57" w:right="57"/>
              <w:jc w:val="both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  <w:r w:rsidRPr="005A24E2"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  <w:t>Onderneming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D7F201" w14:textId="77777777" w:rsidR="005A24E2" w:rsidRPr="005A24E2" w:rsidRDefault="005A24E2" w:rsidP="005A24E2">
            <w:pPr>
              <w:tabs>
                <w:tab w:val="left" w:pos="227"/>
              </w:tabs>
              <w:snapToGrid w:val="0"/>
              <w:spacing w:before="90" w:after="54" w:line="312" w:lineRule="auto"/>
              <w:ind w:left="57" w:right="57"/>
              <w:jc w:val="both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</w:p>
        </w:tc>
      </w:tr>
      <w:tr w:rsidR="005A24E2" w:rsidRPr="005A24E2" w14:paraId="4FE18BE6" w14:textId="77777777" w:rsidTr="00C23F1D">
        <w:tc>
          <w:tcPr>
            <w:tcW w:w="343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35E1192" w14:textId="77777777" w:rsidR="005A24E2" w:rsidRPr="005A24E2" w:rsidRDefault="005A24E2" w:rsidP="005A24E2">
            <w:pPr>
              <w:tabs>
                <w:tab w:val="left" w:pos="227"/>
              </w:tabs>
              <w:snapToGrid w:val="0"/>
              <w:spacing w:before="90" w:after="54" w:line="312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  <w:r w:rsidRPr="005A24E2"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  <w:t>Handtekening</w:t>
            </w:r>
          </w:p>
          <w:p w14:paraId="2AD505C7" w14:textId="77777777" w:rsidR="005A24E2" w:rsidRPr="005A24E2" w:rsidRDefault="005A24E2" w:rsidP="005A24E2">
            <w:pPr>
              <w:tabs>
                <w:tab w:val="left" w:pos="227"/>
              </w:tabs>
              <w:spacing w:before="90" w:after="54" w:line="312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</w:p>
          <w:p w14:paraId="494B60CF" w14:textId="77777777" w:rsidR="005A24E2" w:rsidRPr="005A24E2" w:rsidRDefault="005A24E2" w:rsidP="005A24E2">
            <w:pPr>
              <w:tabs>
                <w:tab w:val="left" w:pos="227"/>
              </w:tabs>
              <w:spacing w:before="90" w:after="54" w:line="312" w:lineRule="auto"/>
              <w:ind w:left="57" w:right="57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BCDC3E8" w14:textId="77777777" w:rsidR="005A24E2" w:rsidRPr="005A24E2" w:rsidRDefault="005A24E2" w:rsidP="005A24E2">
            <w:pPr>
              <w:tabs>
                <w:tab w:val="left" w:pos="227"/>
              </w:tabs>
              <w:snapToGrid w:val="0"/>
              <w:spacing w:before="90" w:after="54" w:line="312" w:lineRule="auto"/>
              <w:ind w:left="57" w:right="57"/>
              <w:jc w:val="both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</w:p>
        </w:tc>
      </w:tr>
      <w:tr w:rsidR="005A24E2" w:rsidRPr="005A24E2" w14:paraId="5E8764BC" w14:textId="77777777" w:rsidTr="00C23F1D">
        <w:tc>
          <w:tcPr>
            <w:tcW w:w="343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AC0D0B2" w14:textId="77777777" w:rsidR="005A24E2" w:rsidRPr="005A24E2" w:rsidRDefault="005A24E2" w:rsidP="005A24E2">
            <w:pPr>
              <w:tabs>
                <w:tab w:val="left" w:pos="227"/>
              </w:tabs>
              <w:snapToGrid w:val="0"/>
              <w:spacing w:before="90" w:after="54" w:line="312" w:lineRule="auto"/>
              <w:ind w:left="57" w:right="57"/>
              <w:jc w:val="both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  <w:r w:rsidRPr="005A24E2"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21303D8" w14:textId="77777777" w:rsidR="005A24E2" w:rsidRPr="005A24E2" w:rsidRDefault="005A24E2" w:rsidP="005A24E2">
            <w:pPr>
              <w:tabs>
                <w:tab w:val="left" w:pos="227"/>
              </w:tabs>
              <w:snapToGrid w:val="0"/>
              <w:spacing w:before="90" w:after="54" w:line="312" w:lineRule="auto"/>
              <w:ind w:left="57" w:right="57"/>
              <w:jc w:val="both"/>
              <w:rPr>
                <w:rFonts w:ascii="Arial" w:eastAsia="Calibri" w:hAnsi="Arial" w:cs="Arial"/>
                <w:color w:val="000000"/>
                <w:sz w:val="18"/>
                <w:szCs w:val="18"/>
                <w:lang w:val="nl-NL"/>
              </w:rPr>
            </w:pPr>
          </w:p>
        </w:tc>
      </w:tr>
    </w:tbl>
    <w:p w14:paraId="0B307676" w14:textId="77777777" w:rsidR="005A24E2" w:rsidRPr="005A24E2" w:rsidRDefault="005A24E2" w:rsidP="005A24E2">
      <w:pPr>
        <w:tabs>
          <w:tab w:val="left" w:pos="227"/>
        </w:tabs>
        <w:spacing w:after="0" w:line="276" w:lineRule="auto"/>
        <w:ind w:left="567"/>
        <w:rPr>
          <w:rFonts w:ascii="Arial" w:eastAsia="Calibri" w:hAnsi="Arial" w:cs="Arial"/>
          <w:color w:val="000000"/>
          <w:sz w:val="18"/>
          <w:szCs w:val="18"/>
          <w:lang w:val="nl-NL"/>
        </w:rPr>
      </w:pPr>
    </w:p>
    <w:p w14:paraId="5D3D5180" w14:textId="77777777" w:rsidR="005A24E2" w:rsidRPr="005A24E2" w:rsidRDefault="005A24E2" w:rsidP="005A24E2">
      <w:pPr>
        <w:tabs>
          <w:tab w:val="left" w:pos="227"/>
        </w:tabs>
        <w:spacing w:after="0" w:line="276" w:lineRule="auto"/>
        <w:ind w:left="567"/>
        <w:rPr>
          <w:rFonts w:ascii="Arial" w:eastAsia="Calibri" w:hAnsi="Arial" w:cs="Arial"/>
          <w:color w:val="000000"/>
          <w:sz w:val="18"/>
          <w:szCs w:val="18"/>
          <w:lang w:val="nl-NL"/>
        </w:rPr>
      </w:pPr>
    </w:p>
    <w:p w14:paraId="146C8407" w14:textId="77777777" w:rsidR="005A24E2" w:rsidRPr="005A24E2" w:rsidRDefault="005A24E2" w:rsidP="005A24E2">
      <w:pPr>
        <w:tabs>
          <w:tab w:val="left" w:pos="227"/>
        </w:tabs>
        <w:spacing w:after="0" w:line="276" w:lineRule="auto"/>
        <w:ind w:left="567"/>
        <w:rPr>
          <w:rFonts w:ascii="Arial" w:eastAsia="Calibri" w:hAnsi="Arial" w:cs="Arial"/>
          <w:color w:val="000000"/>
          <w:sz w:val="18"/>
          <w:szCs w:val="18"/>
          <w:lang w:val="nl-NL"/>
        </w:rPr>
      </w:pPr>
    </w:p>
    <w:p w14:paraId="3D059C75" w14:textId="77777777" w:rsidR="006D4890" w:rsidRPr="0086573C" w:rsidRDefault="006D4890">
      <w:pPr>
        <w:rPr>
          <w:sz w:val="24"/>
          <w:szCs w:val="24"/>
        </w:rPr>
      </w:pPr>
    </w:p>
    <w:sectPr w:rsidR="006D4890" w:rsidRPr="0086573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B71B2" w14:textId="77777777" w:rsidR="005A24E2" w:rsidRDefault="005A24E2" w:rsidP="00961960">
      <w:pPr>
        <w:spacing w:after="0" w:line="240" w:lineRule="auto"/>
      </w:pPr>
      <w:r>
        <w:separator/>
      </w:r>
    </w:p>
  </w:endnote>
  <w:endnote w:type="continuationSeparator" w:id="0">
    <w:p w14:paraId="5B2A3455" w14:textId="77777777" w:rsidR="005A24E2" w:rsidRDefault="005A24E2" w:rsidP="0096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B710F" w14:textId="77777777" w:rsidR="00961960" w:rsidRDefault="0096196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3540B" w14:textId="77777777" w:rsidR="00961960" w:rsidRDefault="0096196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7C941" w14:textId="77777777" w:rsidR="00961960" w:rsidRDefault="0096196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2A169" w14:textId="77777777" w:rsidR="005A24E2" w:rsidRDefault="005A24E2" w:rsidP="00961960">
      <w:pPr>
        <w:spacing w:after="0" w:line="240" w:lineRule="auto"/>
      </w:pPr>
      <w:r>
        <w:separator/>
      </w:r>
    </w:p>
  </w:footnote>
  <w:footnote w:type="continuationSeparator" w:id="0">
    <w:p w14:paraId="333111D4" w14:textId="77777777" w:rsidR="005A24E2" w:rsidRDefault="005A24E2" w:rsidP="0096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AE84A" w14:textId="77777777" w:rsidR="00961960" w:rsidRDefault="0096196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FD780" w14:textId="77777777" w:rsidR="00961960" w:rsidRDefault="0096196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51C8E" w14:textId="77777777" w:rsidR="00961960" w:rsidRDefault="0096196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2B03BF"/>
    <w:multiLevelType w:val="hybridMultilevel"/>
    <w:tmpl w:val="C888A3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7666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4E2"/>
    <w:rsid w:val="00147692"/>
    <w:rsid w:val="003F16FF"/>
    <w:rsid w:val="00587C56"/>
    <w:rsid w:val="005A24E2"/>
    <w:rsid w:val="006A6E1C"/>
    <w:rsid w:val="006D4890"/>
    <w:rsid w:val="00761D15"/>
    <w:rsid w:val="007A475C"/>
    <w:rsid w:val="008036EB"/>
    <w:rsid w:val="0086573C"/>
    <w:rsid w:val="00961960"/>
    <w:rsid w:val="009D2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113444"/>
  <w15:chartTrackingRefBased/>
  <w15:docId w15:val="{EE43E1C9-B601-462F-9EBB-E22EFE465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61D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61D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61D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61D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61D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61D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61D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61D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61D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61D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61D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61D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61D1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61D1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61D1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61D1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61D1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61D1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61D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61D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61D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61D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61D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61D1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61D1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61D1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61D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61D1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61D15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961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61960"/>
  </w:style>
  <w:style w:type="paragraph" w:styleId="Voettekst">
    <w:name w:val="footer"/>
    <w:basedOn w:val="Standaard"/>
    <w:link w:val="VoettekstChar"/>
    <w:uiPriority w:val="99"/>
    <w:unhideWhenUsed/>
    <w:rsid w:val="00961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619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ckmar\AppData\Local\Temp\Templafy\WordVsto\iolgs0ez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e53eec-ec0e-4434-8495-b41dd2ced38e">
      <Terms xmlns="http://schemas.microsoft.com/office/infopath/2007/PartnerControls"/>
    </lcf76f155ced4ddcb4097134ff3c332f>
    <TaxCatchAll xmlns="83fae821-d6da-4140-9bcf-d22125fcdbd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4D4353CA60094397DE75DCC67C52F4" ma:contentTypeVersion="16" ma:contentTypeDescription="Een nieuw document maken." ma:contentTypeScope="" ma:versionID="b92cc092191c9699a18cfaa428df9c64">
  <xsd:schema xmlns:xsd="http://www.w3.org/2001/XMLSchema" xmlns:xs="http://www.w3.org/2001/XMLSchema" xmlns:p="http://schemas.microsoft.com/office/2006/metadata/properties" xmlns:ns2="73e53eec-ec0e-4434-8495-b41dd2ced38e" xmlns:ns3="83fae821-d6da-4140-9bcf-d22125fcdbdf" targetNamespace="http://schemas.microsoft.com/office/2006/metadata/properties" ma:root="true" ma:fieldsID="461974f51c83ff6960601514db9618fb" ns2:_="" ns3:_="">
    <xsd:import namespace="73e53eec-ec0e-4434-8495-b41dd2ced38e"/>
    <xsd:import namespace="83fae821-d6da-4140-9bcf-d22125fcdb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e53eec-ec0e-4434-8495-b41dd2ced3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e6a23232-2ab8-47bb-a2e7-0e6af88b35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fae821-d6da-4140-9bcf-d22125fcdbd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bf66e650-3f02-4871-a5d2-800ec90e3f36}" ma:internalName="TaxCatchAll" ma:showField="CatchAllData" ma:web="83fae821-d6da-4140-9bcf-d22125fcdb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TemplafyFormConfiguration><![CDATA[{"formFields":[],"formDataEntries":[]}]]></TemplafyFormConfiguration>
</file>

<file path=customXml/item5.xml><?xml version="1.0" encoding="utf-8"?>
<TemplafyTemplateConfiguration><![CDATA[{"elementsMetadata":[],"transformationConfigurations":[],"templateName":"blankdocument","templateDescription":"","enableDocumentContentUpdater":false,"version":"2.0"}]]></TemplafyTemplateConfiguration>
</file>

<file path=customXml/itemProps1.xml><?xml version="1.0" encoding="utf-8"?>
<ds:datastoreItem xmlns:ds="http://schemas.openxmlformats.org/officeDocument/2006/customXml" ds:itemID="{E956BE41-585E-4E4F-8374-9514582EC302}">
  <ds:schemaRefs>
    <ds:schemaRef ds:uri="http://schemas.microsoft.com/office/2006/metadata/properties"/>
    <ds:schemaRef ds:uri="http://schemas.microsoft.com/office/infopath/2007/PartnerControls"/>
    <ds:schemaRef ds:uri="73e53eec-ec0e-4434-8495-b41dd2ced38e"/>
    <ds:schemaRef ds:uri="83fae821-d6da-4140-9bcf-d22125fcdbdf"/>
  </ds:schemaRefs>
</ds:datastoreItem>
</file>

<file path=customXml/itemProps2.xml><?xml version="1.0" encoding="utf-8"?>
<ds:datastoreItem xmlns:ds="http://schemas.openxmlformats.org/officeDocument/2006/customXml" ds:itemID="{95823731-08C5-4E98-9682-F5F7B9E97F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F1623E-C928-4F07-A58F-149779B540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e53eec-ec0e-4434-8495-b41dd2ced38e"/>
    <ds:schemaRef ds:uri="83fae821-d6da-4140-9bcf-d22125fcdb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E3F5B2B-C74E-40D0-922C-54B463CA8587}">
  <ds:schemaRefs/>
</ds:datastoreItem>
</file>

<file path=customXml/itemProps5.xml><?xml version="1.0" encoding="utf-8"?>
<ds:datastoreItem xmlns:ds="http://schemas.openxmlformats.org/officeDocument/2006/customXml" ds:itemID="{9AB5ECA8-3463-4C91-99F0-6D5E84A43B4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iolgs0ez</Template>
  <TotalTime>0</TotalTime>
  <Pages>1</Pages>
  <Words>89</Words>
  <Characters>491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Marjan van Eck</dc:creator>
  <cp:keywords/>
  <dc:description/>
  <cp:lastModifiedBy>Marjan van Eck</cp:lastModifiedBy>
  <cp:revision>2</cp:revision>
  <dcterms:created xsi:type="dcterms:W3CDTF">2025-08-25T20:50:00Z</dcterms:created>
  <dcterms:modified xsi:type="dcterms:W3CDTF">2025-09-28T12:54:00Z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vggm</vt:lpwstr>
  </property>
  <property fmtid="{D5CDD505-2E9C-101B-9397-08002B2CF9AE}" pid="3" name="TemplafyTemplateId">
    <vt:lpwstr>970289308254601255</vt:lpwstr>
  </property>
  <property fmtid="{D5CDD505-2E9C-101B-9397-08002B2CF9AE}" pid="4" name="TemplafyUserProfileId">
    <vt:lpwstr>854783128680005641</vt:lpwstr>
  </property>
  <property fmtid="{D5CDD505-2E9C-101B-9397-08002B2CF9AE}" pid="5" name="TemplafyFromBlank">
    <vt:bool>true</vt:bool>
  </property>
  <property fmtid="{D5CDD505-2E9C-101B-9397-08002B2CF9AE}" pid="6" name="ContentTypeId">
    <vt:lpwstr>0x010100844D4353CA60094397DE75DCC67C52F4</vt:lpwstr>
  </property>
  <property fmtid="{D5CDD505-2E9C-101B-9397-08002B2CF9AE}" pid="7" name="MediaServiceImageTags">
    <vt:lpwstr/>
  </property>
</Properties>
</file>