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C4B5E" w14:textId="3E61C625" w:rsidR="000324DF" w:rsidRPr="000324DF" w:rsidRDefault="000324DF" w:rsidP="000324DF">
      <w:pPr>
        <w:pStyle w:val="Kop1"/>
      </w:pPr>
      <w:r w:rsidRPr="000324DF">
        <w:t>Bijlage</w:t>
      </w:r>
      <w:r>
        <w:t xml:space="preserve"> </w:t>
      </w:r>
      <w:r w:rsidRPr="000324DF">
        <w:t>Controlelijst</w:t>
      </w:r>
    </w:p>
    <w:p w14:paraId="29144398" w14:textId="677D4CC3" w:rsidR="000324DF" w:rsidRPr="000324DF" w:rsidRDefault="000324DF" w:rsidP="000324DF">
      <w:r w:rsidRPr="000324DF">
        <w:rPr>
          <w:i/>
          <w:iCs/>
        </w:rPr>
        <w:t>Versie 202503</w:t>
      </w:r>
    </w:p>
    <w:p w14:paraId="0971EE05" w14:textId="47FB5467" w:rsidR="000324DF" w:rsidRPr="000324DF" w:rsidRDefault="000324DF" w:rsidP="000324DF"/>
    <w:p w14:paraId="09C8F64E" w14:textId="02760DB0" w:rsidR="000324DF" w:rsidRPr="000324DF" w:rsidRDefault="000324DF" w:rsidP="000324DF">
      <w:r w:rsidRPr="000324DF">
        <w:t>Deze checklist is om te controleren of uw Inschrijving volledig is</w:t>
      </w:r>
      <w:r>
        <w:t>:</w:t>
      </w:r>
    </w:p>
    <w:tbl>
      <w:tblPr>
        <w:tblW w:w="89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14"/>
        <w:gridCol w:w="4216"/>
        <w:gridCol w:w="20"/>
      </w:tblGrid>
      <w:tr w:rsidR="000324DF" w:rsidRPr="000324DF" w14:paraId="1BC0ECF6" w14:textId="77777777" w:rsidTr="00F868DC">
        <w:trPr>
          <w:trHeight w:val="300"/>
        </w:trPr>
        <w:tc>
          <w:tcPr>
            <w:tcW w:w="46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A60005F" w14:textId="331EDA42" w:rsidR="000324DF" w:rsidRPr="000324DF" w:rsidRDefault="000324DF" w:rsidP="000324DF">
            <w:pPr>
              <w:rPr>
                <w:rStyle w:val="Intensievebenadrukking"/>
                <w:color w:val="00588A"/>
              </w:rPr>
            </w:pPr>
            <w:r w:rsidRPr="000324DF">
              <w:rPr>
                <w:rStyle w:val="Intensievebenadrukking"/>
                <w:color w:val="00588A"/>
              </w:rPr>
              <w:t>Omschrijving</w:t>
            </w:r>
          </w:p>
        </w:tc>
        <w:tc>
          <w:tcPr>
            <w:tcW w:w="423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FFB0378" w14:textId="41A7EC98" w:rsidR="000324DF" w:rsidRPr="000324DF" w:rsidRDefault="000324DF" w:rsidP="000324DF">
            <w:pPr>
              <w:rPr>
                <w:rStyle w:val="Intensievebenadrukking"/>
                <w:color w:val="00588A"/>
              </w:rPr>
            </w:pPr>
            <w:r w:rsidRPr="000324DF">
              <w:rPr>
                <w:rStyle w:val="Intensievebenadrukking"/>
                <w:color w:val="00588A"/>
              </w:rPr>
              <w:t>Bijzonderheden</w:t>
            </w:r>
          </w:p>
        </w:tc>
      </w:tr>
      <w:tr w:rsidR="000324DF" w:rsidRPr="000324DF" w14:paraId="443BC330" w14:textId="77777777" w:rsidTr="00F868DC">
        <w:trPr>
          <w:trHeight w:val="300"/>
        </w:trPr>
        <w:tc>
          <w:tcPr>
            <w:tcW w:w="46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34F4F17" w14:textId="622C5C28" w:rsidR="000324DF" w:rsidRPr="000324DF" w:rsidRDefault="000324DF" w:rsidP="000324DF">
            <w:r w:rsidRPr="000324DF">
              <w:t>Uniform Europees Aanbestedingsdocument</w:t>
            </w:r>
          </w:p>
        </w:tc>
        <w:tc>
          <w:tcPr>
            <w:tcW w:w="423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49A0843" w14:textId="61D33884" w:rsidR="000324DF" w:rsidRPr="000324DF" w:rsidRDefault="000324DF" w:rsidP="000324DF"/>
        </w:tc>
      </w:tr>
      <w:tr w:rsidR="000324DF" w:rsidRPr="000324DF" w14:paraId="4900902B" w14:textId="77777777" w:rsidTr="00F868DC">
        <w:trPr>
          <w:trHeight w:val="300"/>
        </w:trPr>
        <w:tc>
          <w:tcPr>
            <w:tcW w:w="46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3BBE1E7" w14:textId="5AD85BAC" w:rsidR="000324DF" w:rsidRPr="000324DF" w:rsidRDefault="000324DF" w:rsidP="000324DF">
            <w:r w:rsidRPr="000324DF">
              <w:t>Prijzenformulier</w:t>
            </w:r>
          </w:p>
        </w:tc>
        <w:tc>
          <w:tcPr>
            <w:tcW w:w="423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9D6301D" w14:textId="7F2BFD03" w:rsidR="000324DF" w:rsidRPr="000324DF" w:rsidRDefault="000324DF" w:rsidP="000324DF"/>
        </w:tc>
      </w:tr>
      <w:tr w:rsidR="00F868DC" w:rsidRPr="00F868DC" w14:paraId="5679A2C3" w14:textId="77777777" w:rsidTr="00F868DC">
        <w:trPr>
          <w:gridAfter w:val="1"/>
          <w:wAfter w:w="20" w:type="dxa"/>
          <w:trHeight w:val="300"/>
        </w:trPr>
        <w:tc>
          <w:tcPr>
            <w:tcW w:w="46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BFBB6CC" w14:textId="77777777" w:rsidR="00F868DC" w:rsidRPr="00F868DC" w:rsidRDefault="00F868DC" w:rsidP="00F868DC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F868DC">
              <w:rPr>
                <w:rFonts w:eastAsia="Times New Roman" w:cs="Segoe UI"/>
                <w:szCs w:val="20"/>
                <w:lang w:eastAsia="nl-NL"/>
              </w:rPr>
              <w:t>Subgunningscriteria</w:t>
            </w:r>
            <w:proofErr w:type="spellEnd"/>
            <w:r w:rsidRPr="00F868DC">
              <w:rPr>
                <w:rFonts w:eastAsia="Times New Roman" w:cs="Segoe UI"/>
                <w:szCs w:val="20"/>
                <w:lang w:eastAsia="nl-NL"/>
              </w:rPr>
              <w:t>   </w:t>
            </w:r>
          </w:p>
        </w:tc>
        <w:tc>
          <w:tcPr>
            <w:tcW w:w="423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2A09B7C" w14:textId="77777777" w:rsidR="00F868DC" w:rsidRPr="00F868DC" w:rsidRDefault="00F868DC" w:rsidP="00F868DC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F868DC">
              <w:rPr>
                <w:rFonts w:eastAsia="Times New Roman" w:cs="Segoe UI"/>
                <w:color w:val="000000"/>
                <w:sz w:val="19"/>
                <w:szCs w:val="19"/>
                <w:lang w:eastAsia="nl-NL"/>
              </w:rPr>
              <w:t>maximaal 25 pagina’s op A4-formaat </w:t>
            </w:r>
          </w:p>
        </w:tc>
      </w:tr>
    </w:tbl>
    <w:p w14:paraId="63F6EE1E" w14:textId="77777777" w:rsidR="000324DF" w:rsidRDefault="000324DF" w:rsidP="000324DF"/>
    <w:p w14:paraId="4ACAB50F" w14:textId="56E68130" w:rsidR="000324DF" w:rsidRPr="000324DF" w:rsidRDefault="000324DF" w:rsidP="000324DF">
      <w:r w:rsidRPr="000324DF">
        <w:t>De winnende Inschrijver levert binnen vijf werkdagen op ons verzoek de volgende documenten aan:</w:t>
      </w:r>
    </w:p>
    <w:tbl>
      <w:tblPr>
        <w:tblW w:w="89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9"/>
        <w:gridCol w:w="4261"/>
      </w:tblGrid>
      <w:tr w:rsidR="000324DF" w:rsidRPr="000324DF" w14:paraId="550CE835" w14:textId="77777777" w:rsidTr="04AB5A41">
        <w:trPr>
          <w:trHeight w:val="300"/>
        </w:trPr>
        <w:tc>
          <w:tcPr>
            <w:tcW w:w="466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B5AA04E" w14:textId="6EDF9416" w:rsidR="000324DF" w:rsidRPr="000324DF" w:rsidRDefault="000324DF" w:rsidP="000324DF">
            <w:pPr>
              <w:rPr>
                <w:rStyle w:val="Intensievebenadrukking"/>
                <w:color w:val="00588A"/>
              </w:rPr>
            </w:pPr>
            <w:r w:rsidRPr="000324DF">
              <w:rPr>
                <w:rStyle w:val="Intensievebenadrukking"/>
                <w:color w:val="00588A"/>
              </w:rPr>
              <w:t>Omschrijving</w:t>
            </w:r>
          </w:p>
        </w:tc>
        <w:tc>
          <w:tcPr>
            <w:tcW w:w="426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EC48AC7" w14:textId="0E6B5A6A" w:rsidR="000324DF" w:rsidRPr="000324DF" w:rsidRDefault="000324DF" w:rsidP="000324DF">
            <w:pPr>
              <w:rPr>
                <w:rStyle w:val="Intensievebenadrukking"/>
                <w:color w:val="00588A"/>
              </w:rPr>
            </w:pPr>
            <w:r w:rsidRPr="000324DF">
              <w:rPr>
                <w:rStyle w:val="Intensievebenadrukking"/>
                <w:color w:val="00588A"/>
              </w:rPr>
              <w:t>Bijzonderheden</w:t>
            </w:r>
          </w:p>
        </w:tc>
      </w:tr>
      <w:tr w:rsidR="000324DF" w:rsidRPr="000324DF" w14:paraId="688142DE" w14:textId="77777777" w:rsidTr="04AB5A41">
        <w:trPr>
          <w:trHeight w:val="300"/>
        </w:trPr>
        <w:tc>
          <w:tcPr>
            <w:tcW w:w="466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B351317" w14:textId="6E37964E" w:rsidR="000324DF" w:rsidRPr="000324DF" w:rsidRDefault="76B9CEB6" w:rsidP="000324DF">
            <w:r>
              <w:t xml:space="preserve">Gedragsverklaring aanbesteden </w:t>
            </w:r>
          </w:p>
        </w:tc>
        <w:tc>
          <w:tcPr>
            <w:tcW w:w="426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E2A5163" w14:textId="75979A95" w:rsidR="000324DF" w:rsidRPr="000324DF" w:rsidRDefault="000324DF" w:rsidP="000324DF">
            <w:r>
              <w:t> </w:t>
            </w:r>
            <w:r w:rsidR="6B089A45">
              <w:t xml:space="preserve">Niet ouder dan twee jaar op het moment </w:t>
            </w:r>
            <w:r w:rsidR="0F54EF39">
              <w:t xml:space="preserve">   van Inschrijving.  </w:t>
            </w:r>
          </w:p>
        </w:tc>
      </w:tr>
      <w:tr w:rsidR="000324DF" w:rsidRPr="000324DF" w14:paraId="1EB34C86" w14:textId="77777777" w:rsidTr="04AB5A41">
        <w:trPr>
          <w:trHeight w:val="300"/>
        </w:trPr>
        <w:tc>
          <w:tcPr>
            <w:tcW w:w="466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7AC023B" w14:textId="142B1DD8" w:rsidR="000324DF" w:rsidRPr="000324DF" w:rsidRDefault="42D61659" w:rsidP="000324DF">
            <w:r>
              <w:t>Verklaring Belastingdienst inzake</w:t>
            </w:r>
          </w:p>
          <w:p w14:paraId="41EF1AE3" w14:textId="3243B753" w:rsidR="000324DF" w:rsidRPr="000324DF" w:rsidRDefault="652AA58A" w:rsidP="000324DF">
            <w:r>
              <w:t>'betalingsgedrag nakoming fiscale verplichtingen'</w:t>
            </w:r>
          </w:p>
        </w:tc>
        <w:tc>
          <w:tcPr>
            <w:tcW w:w="426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CE740F2" w14:textId="79EA3662" w:rsidR="000324DF" w:rsidRPr="000324DF" w:rsidRDefault="000324DF" w:rsidP="04AB5A41">
            <w:r>
              <w:t> </w:t>
            </w:r>
            <w:r w:rsidR="56348412">
              <w:t xml:space="preserve">Niet ouder dan zes maanden op het </w:t>
            </w:r>
            <w:r w:rsidR="65913C85">
              <w:t xml:space="preserve">     </w:t>
            </w:r>
            <w:r w:rsidR="5656A48C">
              <w:t xml:space="preserve">   </w:t>
            </w:r>
            <w:r w:rsidR="56348412">
              <w:t>moment van Inschrijving</w:t>
            </w:r>
            <w:r w:rsidR="12B17928">
              <w:t>.</w:t>
            </w:r>
          </w:p>
        </w:tc>
      </w:tr>
      <w:tr w:rsidR="000324DF" w:rsidRPr="000324DF" w14:paraId="6C6FC9BB" w14:textId="77777777" w:rsidTr="04AB5A41">
        <w:trPr>
          <w:trHeight w:val="300"/>
        </w:trPr>
        <w:tc>
          <w:tcPr>
            <w:tcW w:w="466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F8B6487" w14:textId="620333F4" w:rsidR="000324DF" w:rsidRPr="000324DF" w:rsidRDefault="681296E4" w:rsidP="000324DF">
            <w:r>
              <w:t>Uittreksel handelsregister</w:t>
            </w:r>
          </w:p>
        </w:tc>
        <w:tc>
          <w:tcPr>
            <w:tcW w:w="426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09184FD" w14:textId="1AF83D84" w:rsidR="000324DF" w:rsidRPr="000324DF" w:rsidRDefault="000324DF" w:rsidP="04AB5A41">
            <w:pPr>
              <w:pStyle w:val="Lijstalinea"/>
              <w:numPr>
                <w:ilvl w:val="0"/>
                <w:numId w:val="1"/>
              </w:numPr>
              <w:rPr>
                <w:rFonts w:eastAsia="Verdana" w:cs="Verdana"/>
                <w:color w:val="000000" w:themeColor="text1"/>
                <w:szCs w:val="20"/>
              </w:rPr>
            </w:pPr>
            <w:r>
              <w:t> </w:t>
            </w:r>
            <w:r w:rsidR="037B9ADE" w:rsidRPr="04AB5A41">
              <w:rPr>
                <w:rFonts w:eastAsia="Verdana" w:cs="Verdana"/>
                <w:color w:val="000000" w:themeColor="text1"/>
                <w:szCs w:val="20"/>
              </w:rPr>
              <w:t>Het uittreksel geeft de situatie weer op het moment van Inschrijving.</w:t>
            </w:r>
          </w:p>
          <w:p w14:paraId="62F047AA" w14:textId="72071258" w:rsidR="000324DF" w:rsidRPr="000324DF" w:rsidRDefault="037B9ADE" w:rsidP="04AB5A41">
            <w:pPr>
              <w:pStyle w:val="Lijstalinea"/>
              <w:numPr>
                <w:ilvl w:val="0"/>
                <w:numId w:val="1"/>
              </w:numPr>
              <w:rPr>
                <w:rFonts w:eastAsia="Verdana" w:cs="Verdana"/>
                <w:color w:val="000000" w:themeColor="text1"/>
                <w:szCs w:val="20"/>
              </w:rPr>
            </w:pPr>
            <w:r w:rsidRPr="04AB5A41">
              <w:rPr>
                <w:rFonts w:eastAsia="Verdana" w:cs="Verdana"/>
                <w:color w:val="000000" w:themeColor="text1"/>
                <w:szCs w:val="20"/>
              </w:rPr>
              <w:t xml:space="preserve">Voor bedrijven die gevestigd zijn in het buitenland gelden gelijkwaardige bewijsstukken afgegeven door de in dat land bevoegde officiële instanties. U kunt via deze </w:t>
            </w:r>
            <w:hyperlink r:id="rId11">
              <w:r w:rsidRPr="04AB5A41">
                <w:rPr>
                  <w:rStyle w:val="Hyperlink"/>
                  <w:rFonts w:eastAsia="Verdana" w:cs="Verdana"/>
                  <w:szCs w:val="20"/>
                </w:rPr>
                <w:t>link</w:t>
              </w:r>
            </w:hyperlink>
            <w:r w:rsidRPr="04AB5A41">
              <w:rPr>
                <w:rFonts w:eastAsia="Verdana" w:cs="Verdana"/>
                <w:color w:val="000000" w:themeColor="text1"/>
                <w:szCs w:val="20"/>
              </w:rPr>
              <w:t xml:space="preserve"> raadplegen welk bewijsstuk gelijkwaardig is in het land van vestiging.</w:t>
            </w:r>
          </w:p>
          <w:p w14:paraId="019C8390" w14:textId="6325A63F" w:rsidR="000324DF" w:rsidRPr="000324DF" w:rsidRDefault="000324DF" w:rsidP="000324DF"/>
        </w:tc>
      </w:tr>
      <w:tr w:rsidR="04AB5A41" w14:paraId="2DF64D56" w14:textId="77777777" w:rsidTr="04AB5A41">
        <w:trPr>
          <w:trHeight w:val="300"/>
        </w:trPr>
        <w:tc>
          <w:tcPr>
            <w:tcW w:w="466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9EFB985" w14:textId="73305E2A" w:rsidR="489E6D10" w:rsidRDefault="489E6D10" w:rsidP="04AB5A41">
            <w:r>
              <w:t>Referentieformulieren</w:t>
            </w:r>
          </w:p>
        </w:tc>
        <w:tc>
          <w:tcPr>
            <w:tcW w:w="426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F5AD30A" w14:textId="7B47D9A5" w:rsidR="489E6D10" w:rsidRDefault="489E6D10" w:rsidP="04AB5A41">
            <w:pPr>
              <w:pStyle w:val="Lijstalinea"/>
            </w:pPr>
            <w:r w:rsidRPr="04AB5A41">
              <w:rPr>
                <w:rFonts w:eastAsia="Verdana" w:cs="Verdana"/>
                <w:color w:val="000000" w:themeColor="text1"/>
                <w:szCs w:val="20"/>
              </w:rPr>
              <w:t>Gebruik per referentieopdracht één formulier. Uit de formulier(en) blijkt dat u beschikt over de gevraagde kerncompetentie(s)</w:t>
            </w:r>
            <w:r w:rsidR="556F9CC7" w:rsidRPr="04AB5A41">
              <w:rPr>
                <w:rFonts w:eastAsia="Verdana" w:cs="Verdana"/>
                <w:color w:val="000000" w:themeColor="text1"/>
                <w:szCs w:val="20"/>
              </w:rPr>
              <w:t>.</w:t>
            </w:r>
          </w:p>
          <w:p w14:paraId="6BE8BFAA" w14:textId="0B7A8D34" w:rsidR="04AB5A41" w:rsidRDefault="04AB5A41" w:rsidP="04AB5A41">
            <w:pPr>
              <w:pStyle w:val="Lijstalinea"/>
            </w:pPr>
          </w:p>
        </w:tc>
      </w:tr>
      <w:tr w:rsidR="04AB5A41" w14:paraId="52E397B0" w14:textId="77777777" w:rsidTr="04AB5A41">
        <w:trPr>
          <w:trHeight w:val="300"/>
        </w:trPr>
        <w:tc>
          <w:tcPr>
            <w:tcW w:w="466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537CDF1" w14:textId="305ED6EA" w:rsidR="489E6D10" w:rsidRDefault="489E6D10" w:rsidP="04AB5A41">
            <w:pPr>
              <w:rPr>
                <w:rFonts w:eastAsia="Verdana" w:cs="Verdana"/>
                <w:szCs w:val="20"/>
              </w:rPr>
            </w:pPr>
            <w:r w:rsidRPr="04AB5A41">
              <w:rPr>
                <w:rFonts w:eastAsia="Verdana" w:cs="Verdana"/>
                <w:color w:val="000000" w:themeColor="text1"/>
                <w:szCs w:val="20"/>
              </w:rPr>
              <w:lastRenderedPageBreak/>
              <w:t>Certificaat ISO 27001:2022 en 27002:2022</w:t>
            </w:r>
          </w:p>
          <w:p w14:paraId="6D7FE5F4" w14:textId="241F6453" w:rsidR="04AB5A41" w:rsidRDefault="04AB5A41" w:rsidP="04AB5A41"/>
        </w:tc>
        <w:tc>
          <w:tcPr>
            <w:tcW w:w="426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55A1407" w14:textId="3E568385" w:rsidR="489E6D10" w:rsidRDefault="489E6D10" w:rsidP="04AB5A41">
            <w:pPr>
              <w:pStyle w:val="Lijstalinea"/>
            </w:pPr>
            <w:r w:rsidRPr="04AB5A41">
              <w:rPr>
                <w:rFonts w:eastAsia="Verdana" w:cs="Verdana"/>
                <w:color w:val="000000" w:themeColor="text1"/>
                <w:szCs w:val="20"/>
              </w:rPr>
              <w:t>Geldig certificaat</w:t>
            </w:r>
            <w:r w:rsidR="25149F2C" w:rsidRPr="04AB5A41">
              <w:rPr>
                <w:rFonts w:eastAsia="Verdana" w:cs="Verdana"/>
                <w:color w:val="000000" w:themeColor="text1"/>
                <w:szCs w:val="20"/>
              </w:rPr>
              <w:t>.</w:t>
            </w:r>
          </w:p>
          <w:p w14:paraId="1121B0DE" w14:textId="7E4F8E63" w:rsidR="04AB5A41" w:rsidRDefault="04AB5A41" w:rsidP="04AB5A41">
            <w:pPr>
              <w:pStyle w:val="Lijstalinea"/>
              <w:rPr>
                <w:rFonts w:eastAsia="Verdana" w:cs="Verdana"/>
                <w:color w:val="000000" w:themeColor="text1"/>
                <w:szCs w:val="20"/>
              </w:rPr>
            </w:pPr>
          </w:p>
        </w:tc>
      </w:tr>
    </w:tbl>
    <w:p w14:paraId="179B0166" w14:textId="7CF2EE9C" w:rsidR="000324DF" w:rsidRPr="000324DF" w:rsidRDefault="000324DF" w:rsidP="000324DF"/>
    <w:p w14:paraId="0CFE8C2C" w14:textId="411C9136" w:rsidR="004446D3" w:rsidRPr="00240021" w:rsidRDefault="000324DF" w:rsidP="000324DF">
      <w:r w:rsidRPr="000324DF">
        <w:t xml:space="preserve">Let Op! In het geval van een combinatie of een beroep op de draagkracht van (een) Derde(n) moet iedere </w:t>
      </w:r>
      <w:proofErr w:type="spellStart"/>
      <w:r w:rsidRPr="000324DF">
        <w:t>combinant</w:t>
      </w:r>
      <w:proofErr w:type="spellEnd"/>
      <w:r w:rsidRPr="000324DF">
        <w:t xml:space="preserve"> of Derde zelfstandig het UEA invullen en rechtsgeldig ondertekenen en de GVA aanleveren, zoals gevraagd in de Inschrijfleidraad.</w:t>
      </w:r>
    </w:p>
    <w:sectPr w:rsidR="004446D3" w:rsidRPr="00240021" w:rsidSect="003947D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985" w:right="1552" w:bottom="2127" w:left="1418" w:header="340" w:footer="454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E782A" w14:textId="77777777" w:rsidR="00165F26" w:rsidRDefault="00165F26" w:rsidP="007C0EF6">
      <w:r>
        <w:separator/>
      </w:r>
    </w:p>
  </w:endnote>
  <w:endnote w:type="continuationSeparator" w:id="0">
    <w:p w14:paraId="6B2FC48F" w14:textId="77777777" w:rsidR="00165F26" w:rsidRDefault="00165F26" w:rsidP="007C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1B7B2" w14:textId="77777777" w:rsidR="00FB4B31" w:rsidRPr="005729E8" w:rsidRDefault="007C0EF6" w:rsidP="00FB4B31">
    <w:pPr>
      <w:pStyle w:val="Voettekst"/>
      <w:framePr w:wrap="around" w:vAnchor="text" w:hAnchor="margin" w:xAlign="right" w:y="1"/>
      <w:rPr>
        <w:rStyle w:val="Paginanummer"/>
        <w:color w:val="FFFFFF" w:themeColor="background1"/>
      </w:rPr>
    </w:pPr>
    <w:r w:rsidRPr="005729E8">
      <w:rPr>
        <w:rStyle w:val="Paginanummer"/>
        <w:color w:val="FFFFFF" w:themeColor="background1"/>
      </w:rPr>
      <w:fldChar w:fldCharType="begin"/>
    </w:r>
    <w:r w:rsidR="00FB4B31" w:rsidRPr="005729E8">
      <w:rPr>
        <w:rStyle w:val="Paginanummer"/>
        <w:color w:val="FFFFFF" w:themeColor="background1"/>
      </w:rPr>
      <w:instrText xml:space="preserve">PAGE  </w:instrText>
    </w:r>
    <w:r w:rsidRPr="005729E8">
      <w:rPr>
        <w:rStyle w:val="Paginanummer"/>
        <w:color w:val="FFFFFF" w:themeColor="background1"/>
      </w:rPr>
      <w:fldChar w:fldCharType="separate"/>
    </w:r>
    <w:r w:rsidR="005729E8" w:rsidRPr="005729E8">
      <w:rPr>
        <w:rStyle w:val="Paginanummer"/>
        <w:noProof/>
        <w:color w:val="FFFFFF" w:themeColor="background1"/>
      </w:rPr>
      <w:t>2</w:t>
    </w:r>
    <w:r w:rsidRPr="005729E8">
      <w:rPr>
        <w:rStyle w:val="Paginanummer"/>
        <w:color w:val="FFFFFF" w:themeColor="background1"/>
      </w:rPr>
      <w:fldChar w:fldCharType="end"/>
    </w:r>
  </w:p>
  <w:p w14:paraId="536456EE" w14:textId="77777777" w:rsidR="00D51B0C" w:rsidRDefault="00D51B0C" w:rsidP="00D51B0C">
    <w:pPr>
      <w:pStyle w:val="Voettekst"/>
    </w:pPr>
    <w:r>
      <w:t xml:space="preserve">Bijlage Controlelijst ICT Diensten               </w:t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27B0F537" w14:textId="77777777" w:rsidR="00FB4B31" w:rsidRDefault="005729E8" w:rsidP="00FB4B31">
    <w:pPr>
      <w:pStyle w:val="Voettekst"/>
      <w:ind w:right="360"/>
    </w:pPr>
    <w:r>
      <w:rPr>
        <w:noProof/>
      </w:rPr>
      <w:drawing>
        <wp:anchor distT="0" distB="0" distL="114300" distR="114300" simplePos="0" relativeHeight="251668480" behindDoc="1" locked="0" layoutInCell="1" allowOverlap="1" wp14:anchorId="37AFB4CD" wp14:editId="6AB7EC0B">
          <wp:simplePos x="0" y="0"/>
          <wp:positionH relativeFrom="column">
            <wp:posOffset>4871720</wp:posOffset>
          </wp:positionH>
          <wp:positionV relativeFrom="paragraph">
            <wp:posOffset>-1057910</wp:posOffset>
          </wp:positionV>
          <wp:extent cx="2195830" cy="1730375"/>
          <wp:effectExtent l="0" t="0" r="0" b="3175"/>
          <wp:wrapTight wrapText="bothSides">
            <wp:wrapPolygon edited="1">
              <wp:start x="4872" y="0"/>
              <wp:lineTo x="4965" y="4756"/>
              <wp:lineTo x="4872" y="14506"/>
              <wp:lineTo x="0" y="21164"/>
              <wp:lineTo x="0" y="21402"/>
              <wp:lineTo x="21363" y="21402"/>
              <wp:lineTo x="21363" y="4994"/>
              <wp:lineTo x="19676" y="3805"/>
              <wp:lineTo x="19302" y="3686"/>
              <wp:lineTo x="14710" y="0"/>
              <wp:lineTo x="11900" y="4637"/>
              <wp:lineTo x="4872" y="0"/>
            </wp:wrapPolygon>
          </wp:wrapTight>
          <wp:docPr id="2128152316" name="Afbeelding 21281523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5830" cy="1730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E2217" w14:textId="77777777" w:rsidR="00FB4B31" w:rsidRPr="003F3B22" w:rsidRDefault="007C0EF6" w:rsidP="003F3B22">
    <w:pPr>
      <w:pStyle w:val="Voettekst"/>
      <w:framePr w:wrap="around" w:vAnchor="text" w:hAnchor="page" w:x="11139" w:y="244"/>
      <w:rPr>
        <w:rStyle w:val="Paginanummer"/>
      </w:rPr>
    </w:pPr>
    <w:r w:rsidRPr="003F3B22">
      <w:rPr>
        <w:rStyle w:val="Paginanummer"/>
        <w:color w:val="FFFFFF" w:themeColor="background1"/>
        <w:sz w:val="16"/>
      </w:rPr>
      <w:fldChar w:fldCharType="begin"/>
    </w:r>
    <w:r w:rsidR="00FB4B31" w:rsidRPr="003F3B22">
      <w:rPr>
        <w:rStyle w:val="Paginanummer"/>
        <w:color w:val="FFFFFF" w:themeColor="background1"/>
        <w:sz w:val="16"/>
      </w:rPr>
      <w:instrText xml:space="preserve">PAGE  </w:instrText>
    </w:r>
    <w:r w:rsidRPr="003F3B22">
      <w:rPr>
        <w:rStyle w:val="Paginanummer"/>
        <w:color w:val="FFFFFF" w:themeColor="background1"/>
        <w:sz w:val="16"/>
      </w:rPr>
      <w:fldChar w:fldCharType="separate"/>
    </w:r>
    <w:r w:rsidR="004446D3">
      <w:rPr>
        <w:rStyle w:val="Paginanummer"/>
        <w:noProof/>
        <w:color w:val="FFFFFF" w:themeColor="background1"/>
        <w:sz w:val="16"/>
      </w:rPr>
      <w:t>2</w:t>
    </w:r>
    <w:r w:rsidRPr="003F3B22">
      <w:rPr>
        <w:rStyle w:val="Paginanummer"/>
        <w:color w:val="FFFFFF" w:themeColor="background1"/>
        <w:sz w:val="16"/>
      </w:rPr>
      <w:fldChar w:fldCharType="end"/>
    </w:r>
  </w:p>
  <w:p w14:paraId="123EA9DE" w14:textId="77777777" w:rsidR="00FB4B31" w:rsidRDefault="005729E8" w:rsidP="005729E8">
    <w:pPr>
      <w:pStyle w:val="Voettekst"/>
      <w:tabs>
        <w:tab w:val="clear" w:pos="4536"/>
        <w:tab w:val="clear" w:pos="9072"/>
        <w:tab w:val="left" w:pos="4640"/>
        <w:tab w:val="right" w:pos="8570"/>
      </w:tabs>
      <w:ind w:right="360"/>
    </w:pPr>
    <w:r>
      <w:rPr>
        <w:noProof/>
        <w:lang w:eastAsia="nl-NL"/>
      </w:rPr>
      <w:drawing>
        <wp:anchor distT="0" distB="0" distL="114300" distR="114300" simplePos="0" relativeHeight="251667456" behindDoc="1" locked="0" layoutInCell="1" allowOverlap="1" wp14:anchorId="2CE75E74" wp14:editId="431F56AA">
          <wp:simplePos x="0" y="0"/>
          <wp:positionH relativeFrom="column">
            <wp:posOffset>4890770</wp:posOffset>
          </wp:positionH>
          <wp:positionV relativeFrom="paragraph">
            <wp:posOffset>-1019810</wp:posOffset>
          </wp:positionV>
          <wp:extent cx="2195830" cy="1752600"/>
          <wp:effectExtent l="0" t="0" r="0" b="0"/>
          <wp:wrapTight wrapText="bothSides">
            <wp:wrapPolygon edited="1">
              <wp:start x="5060" y="0"/>
              <wp:lineTo x="4966" y="14087"/>
              <wp:lineTo x="0" y="20896"/>
              <wp:lineTo x="0" y="21365"/>
              <wp:lineTo x="21363" y="21365"/>
              <wp:lineTo x="21363" y="4930"/>
              <wp:lineTo x="19864" y="3757"/>
              <wp:lineTo x="18833" y="3169"/>
              <wp:lineTo x="14429" y="0"/>
              <wp:lineTo x="11525" y="4813"/>
              <wp:lineTo x="5060" y="0"/>
            </wp:wrapPolygon>
          </wp:wrapTight>
          <wp:docPr id="1264357773" name="Afbeelding 12643577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5830" cy="175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B4B31"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154AD" w14:textId="77777777" w:rsidR="001A1731" w:rsidRPr="00372FE7" w:rsidRDefault="00B54CEC" w:rsidP="001A1731">
    <w:pPr>
      <w:pStyle w:val="Basisalinea"/>
      <w:jc w:val="right"/>
      <w:rPr>
        <w:rFonts w:ascii="Verdana" w:hAnsi="Verdana" w:cs="Verdana"/>
        <w:color w:val="575756"/>
        <w:sz w:val="16"/>
        <w:szCs w:val="16"/>
      </w:rPr>
    </w:pPr>
    <w:r>
      <w:rPr>
        <w:noProof/>
        <w:lang w:eastAsia="nl-NL"/>
      </w:rPr>
      <w:drawing>
        <wp:anchor distT="0" distB="0" distL="114300" distR="114300" simplePos="0" relativeHeight="251670528" behindDoc="1" locked="0" layoutInCell="1" allowOverlap="1" wp14:anchorId="2CA68781" wp14:editId="0BA93270">
          <wp:simplePos x="0" y="0"/>
          <wp:positionH relativeFrom="column">
            <wp:posOffset>4862195</wp:posOffset>
          </wp:positionH>
          <wp:positionV relativeFrom="paragraph">
            <wp:posOffset>-934085</wp:posOffset>
          </wp:positionV>
          <wp:extent cx="2195830" cy="1752600"/>
          <wp:effectExtent l="0" t="0" r="0" b="0"/>
          <wp:wrapTight wrapText="bothSides">
            <wp:wrapPolygon edited="1">
              <wp:start x="4966" y="0"/>
              <wp:lineTo x="4778" y="14556"/>
              <wp:lineTo x="0" y="20896"/>
              <wp:lineTo x="0" y="21365"/>
              <wp:lineTo x="21363" y="21365"/>
              <wp:lineTo x="21363" y="4930"/>
              <wp:lineTo x="19864" y="3757"/>
              <wp:lineTo x="19208" y="3756"/>
              <wp:lineTo x="14429" y="0"/>
              <wp:lineTo x="11712" y="4461"/>
              <wp:lineTo x="4966" y="0"/>
            </wp:wrapPolygon>
          </wp:wrapTight>
          <wp:docPr id="853285098" name="Afbeelding 853285098" descr="Afbeelding met schermopname, blauw, Elektrisch blauw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8835054" name="Afbeelding 1658835054" descr="Afbeelding met schermopname, blauw, Elektrisch blauw, Graphic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5830" cy="175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6FA3794" w14:textId="06136FC4" w:rsidR="00FB4B31" w:rsidRDefault="04AB5A41">
    <w:pPr>
      <w:pStyle w:val="Voettekst"/>
    </w:pPr>
    <w:r>
      <w:t>Bijlage Controlelijst ICT Diensten</w:t>
    </w:r>
    <w:r w:rsidR="00D51B0C">
      <w:t xml:space="preserve">               </w:t>
    </w:r>
    <w:r w:rsidR="00D51B0C">
      <w:fldChar w:fldCharType="begin"/>
    </w:r>
    <w:r w:rsidR="00D51B0C">
      <w:instrText>PAGE   \* MERGEFORMAT</w:instrText>
    </w:r>
    <w:r w:rsidR="00D51B0C">
      <w:fldChar w:fldCharType="separate"/>
    </w:r>
    <w:r w:rsidR="00D51B0C">
      <w:t>1</w:t>
    </w:r>
    <w:r w:rsidR="00D51B0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1B3B0" w14:textId="77777777" w:rsidR="00165F26" w:rsidRDefault="00165F26" w:rsidP="007C0EF6">
      <w:r>
        <w:separator/>
      </w:r>
    </w:p>
  </w:footnote>
  <w:footnote w:type="continuationSeparator" w:id="0">
    <w:p w14:paraId="2ACB2CB1" w14:textId="77777777" w:rsidR="00165F26" w:rsidRDefault="00165F26" w:rsidP="007C0E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75"/>
      <w:gridCol w:w="2975"/>
      <w:gridCol w:w="2975"/>
    </w:tblGrid>
    <w:tr w:rsidR="04AB5A41" w14:paraId="610FCA78" w14:textId="77777777" w:rsidTr="04AB5A41">
      <w:trPr>
        <w:trHeight w:val="300"/>
      </w:trPr>
      <w:tc>
        <w:tcPr>
          <w:tcW w:w="2975" w:type="dxa"/>
        </w:tcPr>
        <w:p w14:paraId="630812C5" w14:textId="0AA28612" w:rsidR="04AB5A41" w:rsidRDefault="04AB5A41" w:rsidP="04AB5A41">
          <w:pPr>
            <w:pStyle w:val="Koptekst"/>
            <w:ind w:left="-115"/>
          </w:pPr>
        </w:p>
      </w:tc>
      <w:tc>
        <w:tcPr>
          <w:tcW w:w="2975" w:type="dxa"/>
        </w:tcPr>
        <w:p w14:paraId="52A9AD3E" w14:textId="6FC941F5" w:rsidR="04AB5A41" w:rsidRDefault="04AB5A41" w:rsidP="04AB5A41">
          <w:pPr>
            <w:pStyle w:val="Koptekst"/>
            <w:jc w:val="center"/>
          </w:pPr>
        </w:p>
      </w:tc>
      <w:tc>
        <w:tcPr>
          <w:tcW w:w="2975" w:type="dxa"/>
        </w:tcPr>
        <w:p w14:paraId="10C36F6A" w14:textId="4815E727" w:rsidR="04AB5A41" w:rsidRDefault="04AB5A41" w:rsidP="04AB5A41">
          <w:pPr>
            <w:pStyle w:val="Koptekst"/>
            <w:ind w:right="-115"/>
            <w:jc w:val="right"/>
          </w:pPr>
        </w:p>
      </w:tc>
    </w:tr>
  </w:tbl>
  <w:p w14:paraId="7A3AF2FD" w14:textId="2BD6223A" w:rsidR="04AB5A41" w:rsidRDefault="04AB5A41" w:rsidP="04AB5A4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4D472" w14:textId="77777777" w:rsidR="003947D5" w:rsidRDefault="003947D5" w:rsidP="003F3B22">
    <w:pPr>
      <w:pStyle w:val="Koptekst"/>
      <w:tabs>
        <w:tab w:val="clear" w:pos="4536"/>
        <w:tab w:val="clear" w:pos="9072"/>
        <w:tab w:val="center" w:pos="4465"/>
      </w:tabs>
      <w:rPr>
        <w:noProof/>
        <w:lang w:eastAsia="nl-NL"/>
      </w:rPr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49764D55" wp14:editId="5A81914A">
          <wp:simplePos x="0" y="0"/>
          <wp:positionH relativeFrom="margin">
            <wp:align>left</wp:align>
          </wp:positionH>
          <wp:positionV relativeFrom="paragraph">
            <wp:posOffset>-267970</wp:posOffset>
          </wp:positionV>
          <wp:extent cx="1162685" cy="1029335"/>
          <wp:effectExtent l="0" t="0" r="0" b="0"/>
          <wp:wrapTight wrapText="bothSides">
            <wp:wrapPolygon edited="1">
              <wp:start x="0" y="0"/>
              <wp:lineTo x="-1416" y="3738"/>
              <wp:lineTo x="21600" y="21600"/>
              <wp:lineTo x="21234" y="5306"/>
              <wp:lineTo x="21234" y="3859"/>
              <wp:lineTo x="11325" y="0"/>
              <wp:lineTo x="0" y="0"/>
            </wp:wrapPolygon>
          </wp:wrapTight>
          <wp:docPr id="835820772" name="Afbeelding 835820772" descr="Afbeelding met Kleurrijkheid, schermopname,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7" descr="Afbeelding met Kleurrijkheid, schermopname, Graphics, ontwerp&#10;&#10;Automatisch gegenereerde beschrijvi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644"/>
                  <a:stretch/>
                </pic:blipFill>
                <pic:spPr bwMode="auto">
                  <a:xfrm flipH="1">
                    <a:off x="0" y="0"/>
                    <a:ext cx="1162685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66DC1A" w14:textId="77777777" w:rsidR="00FB4B31" w:rsidRDefault="00FB4B31" w:rsidP="003F3B22">
    <w:pPr>
      <w:pStyle w:val="Koptekst"/>
      <w:tabs>
        <w:tab w:val="clear" w:pos="4536"/>
        <w:tab w:val="clear" w:pos="9072"/>
        <w:tab w:val="center" w:pos="446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038C5" w14:textId="77777777" w:rsidR="00FB4B31" w:rsidRDefault="001A1731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74624" behindDoc="0" locked="0" layoutInCell="1" allowOverlap="1" wp14:anchorId="244C9F63" wp14:editId="2A8B5476">
          <wp:simplePos x="0" y="0"/>
          <wp:positionH relativeFrom="column">
            <wp:posOffset>3738245</wp:posOffset>
          </wp:positionH>
          <wp:positionV relativeFrom="paragraph">
            <wp:posOffset>71120</wp:posOffset>
          </wp:positionV>
          <wp:extent cx="2754630" cy="1177290"/>
          <wp:effectExtent l="0" t="0" r="7620" b="3810"/>
          <wp:wrapSquare wrapText="bothSides"/>
          <wp:docPr id="1869355354" name="Afbeelding 18693553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1474998" name="Afbeelding 182147499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754630" cy="1177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570F">
      <w:rPr>
        <w:noProof/>
        <w:lang w:eastAsia="nl-NL"/>
      </w:rPr>
      <w:drawing>
        <wp:anchor distT="0" distB="0" distL="114300" distR="114300" simplePos="0" relativeHeight="251672576" behindDoc="0" locked="0" layoutInCell="1" allowOverlap="1" wp14:anchorId="3E33EEE3" wp14:editId="696040E5">
          <wp:simplePos x="0" y="0"/>
          <wp:positionH relativeFrom="margin">
            <wp:align>left</wp:align>
          </wp:positionH>
          <wp:positionV relativeFrom="paragraph">
            <wp:posOffset>-219075</wp:posOffset>
          </wp:positionV>
          <wp:extent cx="760095" cy="885825"/>
          <wp:effectExtent l="0" t="0" r="1905" b="9525"/>
          <wp:wrapSquare wrapText="bothSides"/>
          <wp:docPr id="1556840280" name="Afbeelding 1" descr="Afbeelding met Kleurrijkheid, schermopname, geel, lijn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9546909" name="Afbeelding 1" descr="Afbeelding met Kleurrijkheid, schermopname, geel, lijn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09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D1175"/>
    <w:multiLevelType w:val="hybridMultilevel"/>
    <w:tmpl w:val="E51ADB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25BE2"/>
    <w:multiLevelType w:val="hybridMultilevel"/>
    <w:tmpl w:val="5F86F6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345AE"/>
    <w:multiLevelType w:val="hybridMultilevel"/>
    <w:tmpl w:val="2D0231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8A7B50"/>
    <w:multiLevelType w:val="hybridMultilevel"/>
    <w:tmpl w:val="140EBB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A36C3"/>
    <w:multiLevelType w:val="hybridMultilevel"/>
    <w:tmpl w:val="A1082212"/>
    <w:lvl w:ilvl="0" w:tplc="0B1EC05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157AC"/>
    <w:multiLevelType w:val="hybridMultilevel"/>
    <w:tmpl w:val="46769658"/>
    <w:lvl w:ilvl="0" w:tplc="0B1EC05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E706D0"/>
    <w:multiLevelType w:val="hybridMultilevel"/>
    <w:tmpl w:val="246E0C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61467F"/>
    <w:multiLevelType w:val="hybridMultilevel"/>
    <w:tmpl w:val="602CD6F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FF6A91"/>
    <w:multiLevelType w:val="hybridMultilevel"/>
    <w:tmpl w:val="28ACD3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3A3ABF"/>
    <w:multiLevelType w:val="hybridMultilevel"/>
    <w:tmpl w:val="6BA88F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6D43DC"/>
    <w:multiLevelType w:val="hybridMultilevel"/>
    <w:tmpl w:val="032C1F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720FFA"/>
    <w:multiLevelType w:val="hybridMultilevel"/>
    <w:tmpl w:val="995C07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543E4"/>
    <w:multiLevelType w:val="hybridMultilevel"/>
    <w:tmpl w:val="5CE070CA"/>
    <w:lvl w:ilvl="0" w:tplc="3ADA455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8E250E"/>
    <w:multiLevelType w:val="hybridMultilevel"/>
    <w:tmpl w:val="EBBAC584"/>
    <w:lvl w:ilvl="0" w:tplc="D33059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FADF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CA8B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A27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3C4A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342B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E422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521A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2C75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7675794">
    <w:abstractNumId w:val="13"/>
  </w:num>
  <w:num w:numId="2" w16cid:durableId="1070738304">
    <w:abstractNumId w:val="8"/>
  </w:num>
  <w:num w:numId="3" w16cid:durableId="47068929">
    <w:abstractNumId w:val="10"/>
  </w:num>
  <w:num w:numId="4" w16cid:durableId="403181170">
    <w:abstractNumId w:val="0"/>
  </w:num>
  <w:num w:numId="5" w16cid:durableId="1582064980">
    <w:abstractNumId w:val="7"/>
  </w:num>
  <w:num w:numId="6" w16cid:durableId="1540506475">
    <w:abstractNumId w:val="9"/>
  </w:num>
  <w:num w:numId="7" w16cid:durableId="783229955">
    <w:abstractNumId w:val="12"/>
  </w:num>
  <w:num w:numId="8" w16cid:durableId="271935209">
    <w:abstractNumId w:val="0"/>
  </w:num>
  <w:num w:numId="9" w16cid:durableId="1302350282">
    <w:abstractNumId w:val="7"/>
  </w:num>
  <w:num w:numId="10" w16cid:durableId="202594867">
    <w:abstractNumId w:val="1"/>
  </w:num>
  <w:num w:numId="11" w16cid:durableId="2033846883">
    <w:abstractNumId w:val="3"/>
  </w:num>
  <w:num w:numId="12" w16cid:durableId="1381172612">
    <w:abstractNumId w:val="6"/>
  </w:num>
  <w:num w:numId="13" w16cid:durableId="1008140474">
    <w:abstractNumId w:val="2"/>
  </w:num>
  <w:num w:numId="14" w16cid:durableId="229122086">
    <w:abstractNumId w:val="4"/>
  </w:num>
  <w:num w:numId="15" w16cid:durableId="496849449">
    <w:abstractNumId w:val="5"/>
  </w:num>
  <w:num w:numId="16" w16cid:durableId="8005381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defaultTabStop w:val="708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4DF"/>
    <w:rsid w:val="00024D9D"/>
    <w:rsid w:val="00031BAD"/>
    <w:rsid w:val="00031C0D"/>
    <w:rsid w:val="000324DF"/>
    <w:rsid w:val="0003409B"/>
    <w:rsid w:val="000A7ECA"/>
    <w:rsid w:val="000E5B0C"/>
    <w:rsid w:val="00116700"/>
    <w:rsid w:val="0013409A"/>
    <w:rsid w:val="0016521C"/>
    <w:rsid w:val="00165F26"/>
    <w:rsid w:val="00167CF8"/>
    <w:rsid w:val="001A1731"/>
    <w:rsid w:val="001D338A"/>
    <w:rsid w:val="001E1266"/>
    <w:rsid w:val="002320DB"/>
    <w:rsid w:val="00240021"/>
    <w:rsid w:val="002764C7"/>
    <w:rsid w:val="002C1546"/>
    <w:rsid w:val="002E42D7"/>
    <w:rsid w:val="00317191"/>
    <w:rsid w:val="00340AC1"/>
    <w:rsid w:val="00382195"/>
    <w:rsid w:val="003947D5"/>
    <w:rsid w:val="003E4BBD"/>
    <w:rsid w:val="003F3B22"/>
    <w:rsid w:val="0043065C"/>
    <w:rsid w:val="004446D3"/>
    <w:rsid w:val="00456B2C"/>
    <w:rsid w:val="00485B5F"/>
    <w:rsid w:val="00486913"/>
    <w:rsid w:val="004F2BCA"/>
    <w:rsid w:val="00522D8F"/>
    <w:rsid w:val="005729E8"/>
    <w:rsid w:val="005736F6"/>
    <w:rsid w:val="005B45BE"/>
    <w:rsid w:val="005D7837"/>
    <w:rsid w:val="005F1C74"/>
    <w:rsid w:val="006C54D1"/>
    <w:rsid w:val="006F0418"/>
    <w:rsid w:val="00731A8B"/>
    <w:rsid w:val="00792B4A"/>
    <w:rsid w:val="007C0EF6"/>
    <w:rsid w:val="007C4D75"/>
    <w:rsid w:val="007D35CB"/>
    <w:rsid w:val="0081534E"/>
    <w:rsid w:val="0081551F"/>
    <w:rsid w:val="00887C7F"/>
    <w:rsid w:val="008A766C"/>
    <w:rsid w:val="008C6882"/>
    <w:rsid w:val="008F7BFC"/>
    <w:rsid w:val="009435F9"/>
    <w:rsid w:val="009A6B8A"/>
    <w:rsid w:val="009B0FA6"/>
    <w:rsid w:val="009C06B0"/>
    <w:rsid w:val="009D6C8B"/>
    <w:rsid w:val="009F503E"/>
    <w:rsid w:val="009F6BA1"/>
    <w:rsid w:val="00A0748E"/>
    <w:rsid w:val="00A168EF"/>
    <w:rsid w:val="00A4288C"/>
    <w:rsid w:val="00AC37F4"/>
    <w:rsid w:val="00AF7C0D"/>
    <w:rsid w:val="00B0061E"/>
    <w:rsid w:val="00B54CEC"/>
    <w:rsid w:val="00B60171"/>
    <w:rsid w:val="00B7570F"/>
    <w:rsid w:val="00BB1E8F"/>
    <w:rsid w:val="00BF7E4C"/>
    <w:rsid w:val="00C04FD0"/>
    <w:rsid w:val="00C108D1"/>
    <w:rsid w:val="00C20945"/>
    <w:rsid w:val="00C424FE"/>
    <w:rsid w:val="00C5791B"/>
    <w:rsid w:val="00CA322A"/>
    <w:rsid w:val="00D51B0C"/>
    <w:rsid w:val="00DC54CD"/>
    <w:rsid w:val="00DF783D"/>
    <w:rsid w:val="00E21AB5"/>
    <w:rsid w:val="00EF3289"/>
    <w:rsid w:val="00F32540"/>
    <w:rsid w:val="00F50673"/>
    <w:rsid w:val="00F868DC"/>
    <w:rsid w:val="00F96D94"/>
    <w:rsid w:val="00FB4B31"/>
    <w:rsid w:val="00FD7DB4"/>
    <w:rsid w:val="00FE3532"/>
    <w:rsid w:val="00FE3CA5"/>
    <w:rsid w:val="0147C86B"/>
    <w:rsid w:val="037B9ADE"/>
    <w:rsid w:val="04AB5A41"/>
    <w:rsid w:val="070FC2B2"/>
    <w:rsid w:val="0F54EF39"/>
    <w:rsid w:val="12B17928"/>
    <w:rsid w:val="18877D3F"/>
    <w:rsid w:val="1A2D1B5C"/>
    <w:rsid w:val="1A424765"/>
    <w:rsid w:val="1AF6D536"/>
    <w:rsid w:val="25149F2C"/>
    <w:rsid w:val="2CAB1835"/>
    <w:rsid w:val="3954DA4F"/>
    <w:rsid w:val="398511AB"/>
    <w:rsid w:val="40ED9961"/>
    <w:rsid w:val="42D61659"/>
    <w:rsid w:val="462CF6B3"/>
    <w:rsid w:val="474DA209"/>
    <w:rsid w:val="489E6D10"/>
    <w:rsid w:val="531FC454"/>
    <w:rsid w:val="556F9CC7"/>
    <w:rsid w:val="56348412"/>
    <w:rsid w:val="5656A48C"/>
    <w:rsid w:val="59AC4C10"/>
    <w:rsid w:val="5B3264AD"/>
    <w:rsid w:val="5F10163C"/>
    <w:rsid w:val="636911EA"/>
    <w:rsid w:val="652AA58A"/>
    <w:rsid w:val="65913C85"/>
    <w:rsid w:val="681296E4"/>
    <w:rsid w:val="68883FFB"/>
    <w:rsid w:val="6B089A45"/>
    <w:rsid w:val="7297BA1E"/>
    <w:rsid w:val="731E0239"/>
    <w:rsid w:val="76B9CEB6"/>
    <w:rsid w:val="7F337D9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A9FCF"/>
  <w15:docId w15:val="{6982BBFA-7AF7-4ABB-8242-A651DD83A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D7837"/>
    <w:pPr>
      <w:spacing w:line="360" w:lineRule="auto"/>
    </w:pPr>
    <w:rPr>
      <w:rFonts w:ascii="Verdana" w:hAnsi="Verdana"/>
      <w:sz w:val="20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D7837"/>
    <w:pPr>
      <w:outlineLvl w:val="0"/>
    </w:pPr>
    <w:rPr>
      <w:rFonts w:eastAsiaTheme="majorEastAsia" w:cstheme="majorBidi"/>
      <w:b/>
      <w:bCs/>
      <w:color w:val="00588A"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D7837"/>
    <w:pPr>
      <w:outlineLvl w:val="1"/>
    </w:pPr>
    <w:rPr>
      <w:rFonts w:eastAsiaTheme="majorEastAsia" w:cstheme="majorBidi"/>
      <w:b/>
      <w:bCs/>
      <w:color w:val="00588A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D7837"/>
    <w:pPr>
      <w:keepNext/>
      <w:keepLines/>
      <w:outlineLvl w:val="2"/>
    </w:pPr>
    <w:rPr>
      <w:rFonts w:eastAsiaTheme="majorEastAsia" w:cstheme="majorBidi"/>
      <w:b/>
      <w:bCs/>
      <w:color w:val="00588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A322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A322A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A322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A322A"/>
    <w:rPr>
      <w:lang w:val="nl-NL"/>
    </w:rPr>
  </w:style>
  <w:style w:type="character" w:styleId="Paginanummer">
    <w:name w:val="page number"/>
    <w:basedOn w:val="Standaardalinea-lettertype"/>
    <w:uiPriority w:val="99"/>
    <w:semiHidden/>
    <w:unhideWhenUsed/>
    <w:rsid w:val="00FB4B31"/>
  </w:style>
  <w:style w:type="character" w:customStyle="1" w:styleId="Kop1Char">
    <w:name w:val="Kop 1 Char"/>
    <w:basedOn w:val="Standaardalinea-lettertype"/>
    <w:link w:val="Kop1"/>
    <w:uiPriority w:val="9"/>
    <w:rsid w:val="005D7837"/>
    <w:rPr>
      <w:rFonts w:ascii="Verdana" w:eastAsiaTheme="majorEastAsia" w:hAnsi="Verdana" w:cstheme="majorBidi"/>
      <w:b/>
      <w:bCs/>
      <w:color w:val="00588A"/>
      <w:sz w:val="32"/>
      <w:szCs w:val="28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5D7837"/>
    <w:rPr>
      <w:rFonts w:ascii="Verdana" w:eastAsiaTheme="majorEastAsia" w:hAnsi="Verdana" w:cstheme="majorBidi"/>
      <w:b/>
      <w:bCs/>
      <w:color w:val="00588A"/>
      <w:szCs w:val="26"/>
      <w:lang w:val="nl-NL"/>
    </w:rPr>
  </w:style>
  <w:style w:type="character" w:customStyle="1" w:styleId="Kop3Char">
    <w:name w:val="Kop 3 Char"/>
    <w:basedOn w:val="Standaardalinea-lettertype"/>
    <w:link w:val="Kop3"/>
    <w:uiPriority w:val="9"/>
    <w:rsid w:val="005D7837"/>
    <w:rPr>
      <w:rFonts w:ascii="Verdana" w:eastAsiaTheme="majorEastAsia" w:hAnsi="Verdana" w:cstheme="majorBidi"/>
      <w:b/>
      <w:bCs/>
      <w:color w:val="00588A"/>
      <w:sz w:val="20"/>
      <w:lang w:val="nl-NL"/>
    </w:rPr>
  </w:style>
  <w:style w:type="character" w:styleId="Hyperlink">
    <w:name w:val="Hyperlink"/>
    <w:basedOn w:val="Standaardalinea-lettertype"/>
    <w:uiPriority w:val="99"/>
    <w:unhideWhenUsed/>
    <w:rsid w:val="004446D3"/>
    <w:rPr>
      <w:color w:val="0000FF" w:themeColor="hyperlink"/>
      <w:u w:val="single"/>
    </w:rPr>
  </w:style>
  <w:style w:type="paragraph" w:customStyle="1" w:styleId="Normal0">
    <w:name w:val="Normal0"/>
    <w:uiPriority w:val="99"/>
    <w:rsid w:val="00731A8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nl-NL" w:eastAsia="nl-NL"/>
    </w:rPr>
  </w:style>
  <w:style w:type="paragraph" w:styleId="Lijstalinea">
    <w:name w:val="List Paragraph"/>
    <w:basedOn w:val="Standaard"/>
    <w:uiPriority w:val="34"/>
    <w:qFormat/>
    <w:rsid w:val="009435F9"/>
    <w:pPr>
      <w:ind w:left="720"/>
      <w:contextualSpacing/>
    </w:pPr>
  </w:style>
  <w:style w:type="paragraph" w:customStyle="1" w:styleId="Basisalinea">
    <w:name w:val="[Basisalinea]"/>
    <w:basedOn w:val="Standaard"/>
    <w:uiPriority w:val="99"/>
    <w:rsid w:val="001A173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14:ligatures w14:val="standardContextual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947D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6" w:lineRule="auto"/>
      <w:ind w:left="864" w:right="864"/>
      <w:jc w:val="center"/>
    </w:pPr>
    <w:rPr>
      <w:rFonts w:asciiTheme="minorHAnsi" w:hAnsiTheme="minorHAnsi"/>
      <w:i/>
      <w:iCs/>
      <w:color w:val="365F91" w:themeColor="accent1" w:themeShade="BF"/>
      <w:kern w:val="2"/>
      <w:sz w:val="22"/>
      <w:szCs w:val="2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947D5"/>
    <w:rPr>
      <w:i/>
      <w:iCs/>
      <w:color w:val="365F91" w:themeColor="accent1" w:themeShade="BF"/>
      <w:kern w:val="2"/>
      <w:sz w:val="22"/>
      <w:szCs w:val="22"/>
      <w:lang w:val="nl-NL"/>
      <w14:ligatures w14:val="standardContextual"/>
    </w:rPr>
  </w:style>
  <w:style w:type="character" w:styleId="Subtielebenadrukking">
    <w:name w:val="Subtle Emphasis"/>
    <w:basedOn w:val="Standaardalinea-lettertype"/>
    <w:uiPriority w:val="19"/>
    <w:qFormat/>
    <w:rsid w:val="003947D5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0324DF"/>
    <w:rPr>
      <w:i/>
      <w:iCs/>
      <w:color w:val="4F81BD" w:themeColor="accent1"/>
    </w:rPr>
  </w:style>
  <w:style w:type="table" w:styleId="Tabelraster">
    <w:name w:val="Table Grid"/>
    <w:basedOn w:val="Standaardtabe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Standaard"/>
    <w:rsid w:val="00F86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character" w:customStyle="1" w:styleId="normaltextrun">
    <w:name w:val="normaltextrun"/>
    <w:basedOn w:val="Standaardalinea-lettertype"/>
    <w:rsid w:val="00F868DC"/>
  </w:style>
  <w:style w:type="character" w:customStyle="1" w:styleId="eop">
    <w:name w:val="eop"/>
    <w:basedOn w:val="Standaardalinea-lettertype"/>
    <w:rsid w:val="00F868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5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6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5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0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56511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08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08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45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37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8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5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59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67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29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72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15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61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39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68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81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08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60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12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99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109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5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33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99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64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19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26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1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23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1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2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57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55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8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09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6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3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6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47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6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13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15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53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40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8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42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4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18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88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99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06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08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6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8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87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55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63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5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40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382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93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42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78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63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01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51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7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38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43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68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7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4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7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30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4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654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1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ec.europa.eu/markt/ecertis/login.do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Borst\Downloads\Sjabloon%20Interne%20Brief%20(2)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60eac5-07df-4fb7-a6ab-4f266ed4e5cf">
      <Terms xmlns="http://schemas.microsoft.com/office/infopath/2007/PartnerControls"/>
    </lcf76f155ced4ddcb4097134ff3c332f>
    <TaxCatchAll xmlns="013f02d3-c35e-47b7-acb3-a694ec4d1d4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B2D049B18C8445848FDA6AD853C083" ma:contentTypeVersion="10" ma:contentTypeDescription="Een nieuw document maken." ma:contentTypeScope="" ma:versionID="692e40a40e62f9b599d1adaabb22e7c5">
  <xsd:schema xmlns:xsd="http://www.w3.org/2001/XMLSchema" xmlns:xs="http://www.w3.org/2001/XMLSchema" xmlns:p="http://schemas.microsoft.com/office/2006/metadata/properties" xmlns:ns2="d160eac5-07df-4fb7-a6ab-4f266ed4e5cf" xmlns:ns3="013f02d3-c35e-47b7-acb3-a694ec4d1d4a" targetNamespace="http://schemas.microsoft.com/office/2006/metadata/properties" ma:root="true" ma:fieldsID="36c07d85f21ca92178ac68b4b5edd208" ns2:_="" ns3:_="">
    <xsd:import namespace="d160eac5-07df-4fb7-a6ab-4f266ed4e5cf"/>
    <xsd:import namespace="013f02d3-c35e-47b7-acb3-a694ec4d1d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0eac5-07df-4fb7-a6ab-4f266ed4e5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c4c651d4-6623-417a-b402-dedb409070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f02d3-c35e-47b7-acb3-a694ec4d1d4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4d55ff-5ce1-4e08-bdd2-1ce6eecb0dbf}" ma:internalName="TaxCatchAll" ma:showField="CatchAllData" ma:web="013f02d3-c35e-47b7-acb3-a694ec4d1d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431675-150E-4658-B98B-91DA6E2A8248}">
  <ds:schemaRefs>
    <ds:schemaRef ds:uri="http://schemas.microsoft.com/office/2006/metadata/properties"/>
    <ds:schemaRef ds:uri="http://schemas.microsoft.com/office/infopath/2007/PartnerControls"/>
    <ds:schemaRef ds:uri="d160eac5-07df-4fb7-a6ab-4f266ed4e5cf"/>
    <ds:schemaRef ds:uri="013f02d3-c35e-47b7-acb3-a694ec4d1d4a"/>
  </ds:schemaRefs>
</ds:datastoreItem>
</file>

<file path=customXml/itemProps2.xml><?xml version="1.0" encoding="utf-8"?>
<ds:datastoreItem xmlns:ds="http://schemas.openxmlformats.org/officeDocument/2006/customXml" ds:itemID="{7BDE4547-6935-4F20-97ED-47E49E0CAA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811E0B-3A74-4BCC-9A00-A8B41639D9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60eac5-07df-4fb7-a6ab-4f266ed4e5cf"/>
    <ds:schemaRef ds:uri="013f02d3-c35e-47b7-acb3-a694ec4d1d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6AFEFE-B476-42BB-A40D-73FEB91928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 Interne Brief (2)</Template>
  <TotalTime>2</TotalTime>
  <Pages>2</Pages>
  <Words>228</Words>
  <Characters>1260</Characters>
  <Application>Microsoft Office Word</Application>
  <DocSecurity>0</DocSecurity>
  <Lines>10</Lines>
  <Paragraphs>2</Paragraphs>
  <ScaleCrop>false</ScaleCrop>
  <Company>HP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Borst</dc:creator>
  <cp:keywords/>
  <dc:description/>
  <cp:lastModifiedBy>Dennis Nieuweboer</cp:lastModifiedBy>
  <cp:revision>2</cp:revision>
  <cp:lastPrinted>2014-11-17T10:04:00Z</cp:lastPrinted>
  <dcterms:created xsi:type="dcterms:W3CDTF">2025-11-21T09:51:00Z</dcterms:created>
  <dcterms:modified xsi:type="dcterms:W3CDTF">2025-11-21T09:51:00Z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0x010100ECB2D049B18C8445848FDA6AD853C083</vt:lpwstr>
  </property>
  <property fmtid="{D5CDD505-2E9C-101B-9397-08002B2CF9AE}" pid="3" name="MSIP_Label_1a718395-49d7-446a-8106-6756e5d3d588_Enabled">
    <vt:lpwstr>true</vt:lpwstr>
  </property>
  <property fmtid="{D5CDD505-2E9C-101B-9397-08002B2CF9AE}" pid="4" name="MSIP_Label_1a718395-49d7-446a-8106-6756e5d3d588_SetDate">
    <vt:lpwstr>2023-02-03T06:58:59Z</vt:lpwstr>
  </property>
  <property fmtid="{D5CDD505-2E9C-101B-9397-08002B2CF9AE}" pid="5" name="MSIP_Label_1a718395-49d7-446a-8106-6756e5d3d588_Method">
    <vt:lpwstr>Standard</vt:lpwstr>
  </property>
  <property fmtid="{D5CDD505-2E9C-101B-9397-08002B2CF9AE}" pid="6" name="MSIP_Label_1a718395-49d7-446a-8106-6756e5d3d588_Name">
    <vt:lpwstr>1-Basis Niveau</vt:lpwstr>
  </property>
  <property fmtid="{D5CDD505-2E9C-101B-9397-08002B2CF9AE}" pid="7" name="MSIP_Label_1a718395-49d7-446a-8106-6756e5d3d588_SiteId">
    <vt:lpwstr>476a641b-841a-4350-b906-22d459b1bbaf</vt:lpwstr>
  </property>
  <property fmtid="{D5CDD505-2E9C-101B-9397-08002B2CF9AE}" pid="8" name="MSIP_Label_1a718395-49d7-446a-8106-6756e5d3d588_ActionId">
    <vt:lpwstr>184f2409-390e-4934-b482-a12262d78caf</vt:lpwstr>
  </property>
  <property fmtid="{D5CDD505-2E9C-101B-9397-08002B2CF9AE}" pid="9" name="MSIP_Label_1a718395-49d7-446a-8106-6756e5d3d588_ContentBits">
    <vt:lpwstr>0</vt:lpwstr>
  </property>
  <property fmtid="{D5CDD505-2E9C-101B-9397-08002B2CF9AE}" pid="10" name="MediaServiceImageTags">
    <vt:lpwstr/>
  </property>
  <property fmtid="{D5CDD505-2E9C-101B-9397-08002B2CF9AE}" pid="11" name="Order">
    <vt:r8>116900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docLang">
    <vt:lpwstr>nl</vt:lpwstr>
  </property>
</Properties>
</file>