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E6A64" w14:textId="53E7AF91" w:rsidR="00FE1C2E" w:rsidRPr="00FE1C2E" w:rsidRDefault="00FE1C2E" w:rsidP="00FE1C2E">
      <w:pPr>
        <w:pStyle w:val="Heading1"/>
      </w:pPr>
      <w:r w:rsidRPr="00FE1C2E">
        <w:t>Bijlage Referentieformulier</w:t>
      </w:r>
    </w:p>
    <w:p w14:paraId="554457DE" w14:textId="7A472052" w:rsidR="00FE1C2E" w:rsidRPr="00FE1C2E" w:rsidRDefault="00FE1C2E" w:rsidP="00FE1C2E">
      <w:r w:rsidRPr="00FE1C2E">
        <w:rPr>
          <w:i/>
          <w:iCs/>
        </w:rPr>
        <w:t>Versie 202503</w:t>
      </w:r>
    </w:p>
    <w:p w14:paraId="39EBBBD0" w14:textId="15AFD10B" w:rsidR="00FE1C2E" w:rsidRPr="00FE1C2E" w:rsidRDefault="00FE1C2E" w:rsidP="00FE1C2E"/>
    <w:p w14:paraId="2390DE13" w14:textId="55A3CD74" w:rsidR="00FE1C2E" w:rsidRPr="00FE1C2E" w:rsidRDefault="00FE1C2E" w:rsidP="00FE1C2E">
      <w:r w:rsidRPr="00FE1C2E">
        <w:t>U gebruikt voor het opgeven van de referentieopdracht(en) dit referentieformulier. Gebruik per referentieopdracht één formulier.</w:t>
      </w:r>
    </w:p>
    <w:p w14:paraId="07A44BA2" w14:textId="428F7511" w:rsidR="00FE1C2E" w:rsidRPr="00FE1C2E" w:rsidRDefault="00FE1C2E" w:rsidP="00FE1C2E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4902"/>
      </w:tblGrid>
      <w:tr w:rsidR="00FE1C2E" w:rsidRPr="00FE1C2E" w14:paraId="2D2693D4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4F63954" w14:textId="080DBDD3" w:rsidR="00FE1C2E" w:rsidRPr="00FE1C2E" w:rsidRDefault="00FE1C2E" w:rsidP="00FE1C2E">
            <w:r w:rsidRPr="00FE1C2E">
              <w:t>Naam van de referent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021D30" w14:textId="12380399" w:rsidR="00FE1C2E" w:rsidRPr="00FE1C2E" w:rsidRDefault="00FE1C2E" w:rsidP="00FE1C2E"/>
        </w:tc>
      </w:tr>
      <w:tr w:rsidR="00FE1C2E" w:rsidRPr="00FE1C2E" w14:paraId="5280B7C5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01FA3E" w14:textId="27E3D46E" w:rsidR="00FE1C2E" w:rsidRPr="00FE1C2E" w:rsidRDefault="00FE1C2E" w:rsidP="00FE1C2E">
            <w:r w:rsidRPr="00FE1C2E">
              <w:t>Contactpersoon en functie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E9E847" w14:textId="09EEC40D" w:rsidR="00FE1C2E" w:rsidRPr="00FE1C2E" w:rsidRDefault="00FE1C2E" w:rsidP="00FE1C2E"/>
        </w:tc>
      </w:tr>
      <w:tr w:rsidR="00FE1C2E" w:rsidRPr="00FE1C2E" w14:paraId="2777B241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F16E173" w14:textId="7FB1AC55" w:rsidR="00FE1C2E" w:rsidRPr="00FE1C2E" w:rsidRDefault="00FE1C2E" w:rsidP="00FE1C2E">
            <w:r w:rsidRPr="00FE1C2E">
              <w:t>Telefoonnummer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BD3CD4D" w14:textId="6A595228" w:rsidR="00FE1C2E" w:rsidRPr="00FE1C2E" w:rsidRDefault="00FE1C2E" w:rsidP="00FE1C2E"/>
        </w:tc>
      </w:tr>
      <w:tr w:rsidR="00FE1C2E" w:rsidRPr="00FE1C2E" w14:paraId="2E25187E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FE32B1" w14:textId="07A33000" w:rsidR="00FE1C2E" w:rsidRPr="00FE1C2E" w:rsidRDefault="00FE1C2E" w:rsidP="00FE1C2E">
            <w:r w:rsidRPr="00FE1C2E">
              <w:t>E-mail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3EB8A49" w14:textId="5E2D36FB" w:rsidR="00FE1C2E" w:rsidRPr="00FE1C2E" w:rsidRDefault="00FE1C2E" w:rsidP="00FE1C2E"/>
        </w:tc>
      </w:tr>
      <w:tr w:rsidR="00FE1C2E" w:rsidRPr="00FE1C2E" w14:paraId="4BF640D3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0296AEB" w14:textId="1BE4653A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FF7AEB6" w14:textId="1A752A4C" w:rsidR="00FE1C2E" w:rsidRPr="00FE1C2E" w:rsidRDefault="00FE1C2E" w:rsidP="00FE1C2E"/>
        </w:tc>
      </w:tr>
      <w:tr w:rsidR="00FE1C2E" w:rsidRPr="00FE1C2E" w14:paraId="7802F834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121CE25" w14:textId="7FDCBF6E" w:rsidR="00FE1C2E" w:rsidRPr="00FE1C2E" w:rsidRDefault="00FE1C2E" w:rsidP="00FE1C2E">
            <w:r w:rsidRPr="00FE1C2E">
              <w:t>Betreft Kerncompetentie(s)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EE4612" w14:textId="240C1DB7" w:rsidR="00FE1C2E" w:rsidRPr="00FE1C2E" w:rsidRDefault="00FE1C2E" w:rsidP="00FE1C2E"/>
        </w:tc>
      </w:tr>
      <w:tr w:rsidR="00FE1C2E" w:rsidRPr="00FE1C2E" w14:paraId="0C28B17D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F8D0AA" w14:textId="35212D96" w:rsidR="00FE1C2E" w:rsidRPr="00FE1C2E" w:rsidRDefault="00FE1C2E" w:rsidP="00FE1C2E">
            <w:r w:rsidRPr="00FE1C2E">
              <w:t>Omschrijving van de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869C147" w14:textId="52A8E9E1" w:rsidR="00FE1C2E" w:rsidRPr="00FE1C2E" w:rsidRDefault="00FE1C2E" w:rsidP="00FE1C2E"/>
        </w:tc>
      </w:tr>
      <w:tr w:rsidR="00FE1C2E" w:rsidRPr="00FE1C2E" w14:paraId="1E925280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02DC315" w14:textId="32AD5429" w:rsidR="00FE1C2E" w:rsidRPr="00FE1C2E" w:rsidRDefault="00FE1C2E" w:rsidP="00FE1C2E">
            <w:r w:rsidRPr="00FE1C2E">
              <w:t>Opdracht uitgevoerd in combinatie?</w:t>
            </w:r>
          </w:p>
          <w:p w14:paraId="46A1B8B9" w14:textId="3E82753F" w:rsidR="00FE1C2E" w:rsidRPr="00FE1C2E" w:rsidRDefault="00FE1C2E" w:rsidP="00FE1C2E">
            <w:r w:rsidRPr="00FE1C2E">
              <w:t>Zo ja, benoem welke onderdelen van de opdracht door u zijn/ worden uitgevoerd?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385E9C" w14:textId="54DEACF5" w:rsidR="00FE1C2E" w:rsidRPr="00FE1C2E" w:rsidRDefault="00FE1C2E" w:rsidP="00FE1C2E"/>
        </w:tc>
      </w:tr>
      <w:tr w:rsidR="00FE1C2E" w:rsidRPr="00FE1C2E" w14:paraId="3D123C76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E73CB71" w14:textId="71938A29" w:rsidR="00FE1C2E" w:rsidRPr="00FE1C2E" w:rsidRDefault="00FE1C2E" w:rsidP="00FE1C2E">
            <w:r w:rsidRPr="00FE1C2E">
              <w:t>Omvang van de opdracht</w:t>
            </w:r>
          </w:p>
          <w:p w14:paraId="6B50B12C" w14:textId="442844C6" w:rsidR="00FE1C2E" w:rsidRPr="00FE1C2E" w:rsidRDefault="00FE1C2E" w:rsidP="00FE1C2E">
            <w:r w:rsidRPr="00FE1C2E"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1A9E065" w14:textId="2DD8CF40" w:rsidR="00FE1C2E" w:rsidRPr="00FE1C2E" w:rsidRDefault="00FE1C2E" w:rsidP="00FE1C2E"/>
        </w:tc>
      </w:tr>
      <w:tr w:rsidR="00FE1C2E" w:rsidRPr="00FE1C2E" w14:paraId="0055338D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FA6566D" w14:textId="441201E4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B4E9274" w14:textId="57E33FC3" w:rsidR="00FE1C2E" w:rsidRPr="00FE1C2E" w:rsidRDefault="00FE1C2E" w:rsidP="00FE1C2E"/>
        </w:tc>
      </w:tr>
      <w:tr w:rsidR="00FE1C2E" w:rsidRPr="00FE1C2E" w14:paraId="3D0FAE02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A75FAB" w14:textId="73F754AB" w:rsidR="00FE1C2E" w:rsidRPr="00FE1C2E" w:rsidRDefault="00FE1C2E" w:rsidP="00FE1C2E">
            <w:r w:rsidRPr="00FE1C2E">
              <w:t>Startdatum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30E0CD9" w14:textId="01DF70CF" w:rsidR="00FE1C2E" w:rsidRPr="00FE1C2E" w:rsidRDefault="00FE1C2E" w:rsidP="00FE1C2E"/>
        </w:tc>
      </w:tr>
      <w:tr w:rsidR="00FE1C2E" w:rsidRPr="00FE1C2E" w14:paraId="0FB54EB2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D936004" w14:textId="593B4136" w:rsidR="00FE1C2E" w:rsidRPr="00FE1C2E" w:rsidRDefault="00FE1C2E" w:rsidP="00FE1C2E">
            <w:r w:rsidRPr="00FE1C2E">
              <w:t>Einddatum opdracht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D73266" w14:textId="7278090D" w:rsidR="00FE1C2E" w:rsidRPr="00FE1C2E" w:rsidRDefault="00FE1C2E" w:rsidP="00FE1C2E"/>
        </w:tc>
      </w:tr>
      <w:tr w:rsidR="00FE1C2E" w:rsidRPr="00FE1C2E" w14:paraId="34B128F1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98BBC3" w14:textId="5CFFD049" w:rsidR="00FE1C2E" w:rsidRPr="00FE1C2E" w:rsidRDefault="00FE1C2E" w:rsidP="00FE1C2E"/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367EB0D" w14:textId="51419BB8" w:rsidR="00FE1C2E" w:rsidRPr="00FE1C2E" w:rsidRDefault="00FE1C2E" w:rsidP="00FE1C2E"/>
        </w:tc>
      </w:tr>
      <w:tr w:rsidR="00FE1C2E" w:rsidRPr="00FE1C2E" w14:paraId="7BEC9E50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B7C6984" w14:textId="5CE676AE" w:rsidR="00FE1C2E" w:rsidRPr="00FE1C2E" w:rsidRDefault="00FE1C2E" w:rsidP="00FE1C2E">
            <w:r w:rsidRPr="00FE1C2E">
              <w:t>Naam Inschrijver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EE896C3" w14:textId="1063DC36" w:rsidR="00FE1C2E" w:rsidRPr="00FE1C2E" w:rsidRDefault="00FE1C2E" w:rsidP="00FE1C2E"/>
        </w:tc>
      </w:tr>
      <w:tr w:rsidR="00FE1C2E" w:rsidRPr="00FE1C2E" w14:paraId="527F03E7" w14:textId="77777777" w:rsidTr="00FE1C2E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825D59" w14:textId="45C74C0B" w:rsidR="00FE1C2E" w:rsidRPr="00FE1C2E" w:rsidRDefault="00FE1C2E" w:rsidP="00FE1C2E">
            <w:r w:rsidRPr="00FE1C2E">
              <w:t>Datum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43E398" w14:textId="6203C5C7" w:rsidR="00FE1C2E" w:rsidRPr="00FE1C2E" w:rsidRDefault="00FE1C2E" w:rsidP="00FE1C2E"/>
        </w:tc>
      </w:tr>
    </w:tbl>
    <w:p w14:paraId="6DC58BE8" w14:textId="09BD194B" w:rsidR="00FE1C2E" w:rsidRPr="00FE1C2E" w:rsidRDefault="00FE1C2E" w:rsidP="00FE1C2E"/>
    <w:p w14:paraId="4EAE124C" w14:textId="5FDF03F1" w:rsidR="004446D3" w:rsidRPr="00240021" w:rsidRDefault="00FE1C2E" w:rsidP="00FE1C2E">
      <w:r w:rsidRPr="00FE1C2E">
        <w:t>We behouden ons het recht voor om de door u opgegeven referentie(s) op juistheid en volledigheid te controleren. Ook kunnen wij zonder tussenkomst en/of toestemming van u contact opnemen met één of meer referenties.</w:t>
      </w:r>
    </w:p>
    <w:sectPr w:rsidR="004446D3" w:rsidRPr="00240021" w:rsidSect="003947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552" w:bottom="2127" w:left="1418" w:header="340" w:footer="45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CA32" w14:textId="77777777" w:rsidR="00A779B3" w:rsidRDefault="00A779B3" w:rsidP="007C0EF6">
      <w:r>
        <w:separator/>
      </w:r>
    </w:p>
  </w:endnote>
  <w:endnote w:type="continuationSeparator" w:id="0">
    <w:p w14:paraId="4E28E54E" w14:textId="77777777" w:rsidR="00A779B3" w:rsidRDefault="00A779B3" w:rsidP="007C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81B4" w14:textId="77777777" w:rsidR="00FB4B31" w:rsidRPr="005729E8" w:rsidRDefault="007C0EF6" w:rsidP="00FB4B31">
    <w:pPr>
      <w:pStyle w:val="Footer"/>
      <w:framePr w:wrap="around" w:vAnchor="text" w:hAnchor="margin" w:xAlign="right" w:y="1"/>
      <w:rPr>
        <w:rStyle w:val="PageNumber"/>
        <w:color w:val="FFFFFF" w:themeColor="background1"/>
      </w:rPr>
    </w:pPr>
    <w:r w:rsidRPr="005729E8">
      <w:rPr>
        <w:rStyle w:val="PageNumber"/>
        <w:color w:val="FFFFFF" w:themeColor="background1"/>
      </w:rPr>
      <w:fldChar w:fldCharType="begin"/>
    </w:r>
    <w:r w:rsidR="00FB4B31" w:rsidRPr="005729E8">
      <w:rPr>
        <w:rStyle w:val="PageNumber"/>
        <w:color w:val="FFFFFF" w:themeColor="background1"/>
      </w:rPr>
      <w:instrText xml:space="preserve">PAGE  </w:instrText>
    </w:r>
    <w:r w:rsidRPr="005729E8">
      <w:rPr>
        <w:rStyle w:val="PageNumber"/>
        <w:color w:val="FFFFFF" w:themeColor="background1"/>
      </w:rPr>
      <w:fldChar w:fldCharType="separate"/>
    </w:r>
    <w:r w:rsidR="005729E8" w:rsidRPr="005729E8">
      <w:rPr>
        <w:rStyle w:val="PageNumber"/>
        <w:noProof/>
        <w:color w:val="FFFFFF" w:themeColor="background1"/>
      </w:rPr>
      <w:t>2</w:t>
    </w:r>
    <w:r w:rsidRPr="005729E8">
      <w:rPr>
        <w:rStyle w:val="PageNumber"/>
        <w:color w:val="FFFFFF" w:themeColor="background1"/>
      </w:rPr>
      <w:fldChar w:fldCharType="end"/>
    </w:r>
  </w:p>
  <w:p w14:paraId="1D4C8D17" w14:textId="77777777" w:rsidR="00FB4B31" w:rsidRDefault="005729E8" w:rsidP="00FB4B31">
    <w:pPr>
      <w:pStyle w:val="Footer"/>
      <w:ind w:right="360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A1B635F" wp14:editId="37C02E18">
          <wp:simplePos x="0" y="0"/>
          <wp:positionH relativeFrom="column">
            <wp:posOffset>4871720</wp:posOffset>
          </wp:positionH>
          <wp:positionV relativeFrom="paragraph">
            <wp:posOffset>-1057910</wp:posOffset>
          </wp:positionV>
          <wp:extent cx="2195830" cy="1730375"/>
          <wp:effectExtent l="0" t="0" r="0" b="3175"/>
          <wp:wrapTight wrapText="bothSides">
            <wp:wrapPolygon edited="1">
              <wp:start x="4872" y="0"/>
              <wp:lineTo x="4965" y="4756"/>
              <wp:lineTo x="4872" y="14506"/>
              <wp:lineTo x="0" y="21164"/>
              <wp:lineTo x="0" y="21402"/>
              <wp:lineTo x="21363" y="21402"/>
              <wp:lineTo x="21363" y="4994"/>
              <wp:lineTo x="19676" y="3805"/>
              <wp:lineTo x="19302" y="3686"/>
              <wp:lineTo x="14710" y="0"/>
              <wp:lineTo x="11900" y="4637"/>
              <wp:lineTo x="4872" y="0"/>
            </wp:wrapPolygon>
          </wp:wrapTight>
          <wp:docPr id="2128152316" name="Afbeelding 2128152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3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7B7B" w14:textId="77777777" w:rsidR="00FB4B31" w:rsidRPr="003F3B22" w:rsidRDefault="007C0EF6" w:rsidP="003F3B22">
    <w:pPr>
      <w:pStyle w:val="Footer"/>
      <w:framePr w:wrap="around" w:vAnchor="text" w:hAnchor="page" w:x="11139" w:y="244"/>
      <w:rPr>
        <w:rStyle w:val="PageNumber"/>
      </w:rPr>
    </w:pPr>
    <w:r w:rsidRPr="003F3B22">
      <w:rPr>
        <w:rStyle w:val="PageNumber"/>
        <w:color w:val="FFFFFF" w:themeColor="background1"/>
        <w:sz w:val="16"/>
      </w:rPr>
      <w:fldChar w:fldCharType="begin"/>
    </w:r>
    <w:r w:rsidR="00FB4B31" w:rsidRPr="003F3B22">
      <w:rPr>
        <w:rStyle w:val="PageNumber"/>
        <w:color w:val="FFFFFF" w:themeColor="background1"/>
        <w:sz w:val="16"/>
      </w:rPr>
      <w:instrText xml:space="preserve">PAGE  </w:instrText>
    </w:r>
    <w:r w:rsidRPr="003F3B22">
      <w:rPr>
        <w:rStyle w:val="PageNumber"/>
        <w:color w:val="FFFFFF" w:themeColor="background1"/>
        <w:sz w:val="16"/>
      </w:rPr>
      <w:fldChar w:fldCharType="separate"/>
    </w:r>
    <w:r w:rsidR="004446D3">
      <w:rPr>
        <w:rStyle w:val="PageNumber"/>
        <w:noProof/>
        <w:color w:val="FFFFFF" w:themeColor="background1"/>
        <w:sz w:val="16"/>
      </w:rPr>
      <w:t>2</w:t>
    </w:r>
    <w:r w:rsidRPr="003F3B22">
      <w:rPr>
        <w:rStyle w:val="PageNumber"/>
        <w:color w:val="FFFFFF" w:themeColor="background1"/>
        <w:sz w:val="16"/>
      </w:rPr>
      <w:fldChar w:fldCharType="end"/>
    </w:r>
  </w:p>
  <w:p w14:paraId="4C2CD5A8" w14:textId="77777777" w:rsidR="00FB4B31" w:rsidRDefault="005729E8" w:rsidP="005729E8">
    <w:pPr>
      <w:pStyle w:val="Footer"/>
      <w:tabs>
        <w:tab w:val="clear" w:pos="4536"/>
        <w:tab w:val="clear" w:pos="9072"/>
        <w:tab w:val="left" w:pos="4640"/>
        <w:tab w:val="right" w:pos="8570"/>
      </w:tabs>
      <w:ind w:right="360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62B52EDA" wp14:editId="5BD33CC2">
          <wp:simplePos x="0" y="0"/>
          <wp:positionH relativeFrom="column">
            <wp:posOffset>4890770</wp:posOffset>
          </wp:positionH>
          <wp:positionV relativeFrom="paragraph">
            <wp:posOffset>-1019810</wp:posOffset>
          </wp:positionV>
          <wp:extent cx="2195830" cy="1752600"/>
          <wp:effectExtent l="0" t="0" r="0" b="0"/>
          <wp:wrapTight wrapText="bothSides">
            <wp:wrapPolygon edited="1">
              <wp:start x="5060" y="0"/>
              <wp:lineTo x="4966" y="14087"/>
              <wp:lineTo x="0" y="20896"/>
              <wp:lineTo x="0" y="21365"/>
              <wp:lineTo x="21363" y="21365"/>
              <wp:lineTo x="21363" y="4930"/>
              <wp:lineTo x="19864" y="3757"/>
              <wp:lineTo x="18833" y="3169"/>
              <wp:lineTo x="14429" y="0"/>
              <wp:lineTo x="11525" y="4813"/>
              <wp:lineTo x="5060" y="0"/>
            </wp:wrapPolygon>
          </wp:wrapTight>
          <wp:docPr id="1264357773" name="Afbeelding 1264357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B4B31"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EA41" w14:textId="77777777" w:rsidR="001A1731" w:rsidRPr="00372FE7" w:rsidRDefault="00B54CEC" w:rsidP="001A1731">
    <w:pPr>
      <w:pStyle w:val="Basisalinea"/>
      <w:jc w:val="right"/>
      <w:rPr>
        <w:rFonts w:ascii="Verdana" w:hAnsi="Verdana" w:cs="Verdana"/>
        <w:color w:val="575756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8243" behindDoc="1" locked="0" layoutInCell="1" allowOverlap="1" wp14:anchorId="6992522D" wp14:editId="2D677BF7">
          <wp:simplePos x="0" y="0"/>
          <wp:positionH relativeFrom="column">
            <wp:posOffset>4862195</wp:posOffset>
          </wp:positionH>
          <wp:positionV relativeFrom="paragraph">
            <wp:posOffset>-934085</wp:posOffset>
          </wp:positionV>
          <wp:extent cx="2195830" cy="1752600"/>
          <wp:effectExtent l="0" t="0" r="0" b="0"/>
          <wp:wrapTight wrapText="bothSides">
            <wp:wrapPolygon edited="1">
              <wp:start x="4966" y="0"/>
              <wp:lineTo x="4778" y="14556"/>
              <wp:lineTo x="0" y="20896"/>
              <wp:lineTo x="0" y="21365"/>
              <wp:lineTo x="21363" y="21365"/>
              <wp:lineTo x="21363" y="4930"/>
              <wp:lineTo x="19864" y="3757"/>
              <wp:lineTo x="19208" y="3756"/>
              <wp:lineTo x="14429" y="0"/>
              <wp:lineTo x="11712" y="4461"/>
              <wp:lineTo x="4966" y="0"/>
            </wp:wrapPolygon>
          </wp:wrapTight>
          <wp:docPr id="853285098" name="Afbeelding 853285098" descr="Afbeelding met schermopname, blauw, Elektrisch blauw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835054" name="Afbeelding 1658835054" descr="Afbeelding met schermopname, blauw, Elektrisch blauw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83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592AC2F" w14:textId="4472EE73" w:rsidR="00FB4B31" w:rsidRDefault="00FE1C2E">
    <w:pPr>
      <w:pStyle w:val="Footer"/>
    </w:pPr>
    <w:r>
      <w:t xml:space="preserve">Bijlage Referentieformulier </w:t>
    </w:r>
    <w:r w:rsidR="008B6DC2">
      <w:t>ICT Diensten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5C2F" w14:textId="77777777" w:rsidR="00A779B3" w:rsidRDefault="00A779B3" w:rsidP="007C0EF6">
      <w:r>
        <w:separator/>
      </w:r>
    </w:p>
  </w:footnote>
  <w:footnote w:type="continuationSeparator" w:id="0">
    <w:p w14:paraId="14832984" w14:textId="77777777" w:rsidR="00A779B3" w:rsidRDefault="00A779B3" w:rsidP="007C0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35171784" w14:paraId="04BCC59B" w14:textId="77777777" w:rsidTr="35171784">
      <w:trPr>
        <w:trHeight w:val="300"/>
      </w:trPr>
      <w:tc>
        <w:tcPr>
          <w:tcW w:w="2975" w:type="dxa"/>
        </w:tcPr>
        <w:p w14:paraId="06BF9262" w14:textId="32820161" w:rsidR="35171784" w:rsidRDefault="35171784" w:rsidP="35171784">
          <w:pPr>
            <w:pStyle w:val="Header"/>
            <w:ind w:left="-115"/>
          </w:pPr>
        </w:p>
      </w:tc>
      <w:tc>
        <w:tcPr>
          <w:tcW w:w="2975" w:type="dxa"/>
        </w:tcPr>
        <w:p w14:paraId="6258E44E" w14:textId="72104DCD" w:rsidR="35171784" w:rsidRDefault="35171784" w:rsidP="35171784">
          <w:pPr>
            <w:pStyle w:val="Header"/>
            <w:jc w:val="center"/>
          </w:pPr>
        </w:p>
      </w:tc>
      <w:tc>
        <w:tcPr>
          <w:tcW w:w="2975" w:type="dxa"/>
        </w:tcPr>
        <w:p w14:paraId="1E3FFC41" w14:textId="201768E5" w:rsidR="35171784" w:rsidRDefault="35171784" w:rsidP="35171784">
          <w:pPr>
            <w:pStyle w:val="Header"/>
            <w:ind w:right="-115"/>
            <w:jc w:val="right"/>
          </w:pPr>
        </w:p>
      </w:tc>
    </w:tr>
  </w:tbl>
  <w:p w14:paraId="390F3CD4" w14:textId="5BFEDA24" w:rsidR="35171784" w:rsidRDefault="35171784" w:rsidP="351717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F250" w14:textId="77777777" w:rsidR="003947D5" w:rsidRDefault="003947D5" w:rsidP="003F3B22">
    <w:pPr>
      <w:pStyle w:val="Header"/>
      <w:tabs>
        <w:tab w:val="clear" w:pos="4536"/>
        <w:tab w:val="clear" w:pos="9072"/>
        <w:tab w:val="center" w:pos="4465"/>
      </w:tabs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B559773" wp14:editId="2D9FE4DB">
          <wp:simplePos x="0" y="0"/>
          <wp:positionH relativeFrom="margin">
            <wp:align>left</wp:align>
          </wp:positionH>
          <wp:positionV relativeFrom="paragraph">
            <wp:posOffset>-267970</wp:posOffset>
          </wp:positionV>
          <wp:extent cx="1162685" cy="1029335"/>
          <wp:effectExtent l="0" t="0" r="0" b="0"/>
          <wp:wrapTight wrapText="bothSides">
            <wp:wrapPolygon edited="1">
              <wp:start x="0" y="0"/>
              <wp:lineTo x="-1416" y="3738"/>
              <wp:lineTo x="21600" y="21600"/>
              <wp:lineTo x="21234" y="5306"/>
              <wp:lineTo x="21234" y="3859"/>
              <wp:lineTo x="11325" y="0"/>
              <wp:lineTo x="0" y="0"/>
            </wp:wrapPolygon>
          </wp:wrapTight>
          <wp:docPr id="835820772" name="Afbeelding 835820772" descr="Afbeelding met Kleurrijkheid, schermopname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Kleurrijkheid, schermopname, Graphics, ontwerp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44"/>
                  <a:stretch/>
                </pic:blipFill>
                <pic:spPr bwMode="auto">
                  <a:xfrm flipH="1">
                    <a:off x="0" y="0"/>
                    <a:ext cx="116268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76A52E" w14:textId="77777777" w:rsidR="00FB4B31" w:rsidRDefault="00FB4B31" w:rsidP="003F3B22">
    <w:pPr>
      <w:pStyle w:val="Header"/>
      <w:tabs>
        <w:tab w:val="clear" w:pos="4536"/>
        <w:tab w:val="clear" w:pos="9072"/>
        <w:tab w:val="center" w:pos="44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DC81" w14:textId="77777777" w:rsidR="00FB4B31" w:rsidRDefault="001A1731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5" behindDoc="0" locked="0" layoutInCell="1" allowOverlap="1" wp14:anchorId="51CEB6F7" wp14:editId="024E0F6E">
          <wp:simplePos x="0" y="0"/>
          <wp:positionH relativeFrom="column">
            <wp:posOffset>3738245</wp:posOffset>
          </wp:positionH>
          <wp:positionV relativeFrom="paragraph">
            <wp:posOffset>71120</wp:posOffset>
          </wp:positionV>
          <wp:extent cx="2754630" cy="1177290"/>
          <wp:effectExtent l="0" t="0" r="7620" b="3810"/>
          <wp:wrapSquare wrapText="bothSides"/>
          <wp:docPr id="1869355354" name="Afbeelding 1869355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474998" name="Afbeelding 18214749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54630" cy="1177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70F"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07B29F71" wp14:editId="6A9B7988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760095" cy="885825"/>
          <wp:effectExtent l="0" t="0" r="1905" b="9525"/>
          <wp:wrapSquare wrapText="bothSides"/>
          <wp:docPr id="1556840280" name="Afbeelding 1" descr="Afbeelding met Kleurrijkheid, schermopname, geel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546909" name="Afbeelding 1" descr="Afbeelding met Kleurrijkheid, schermopname, geel, lij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1175"/>
    <w:multiLevelType w:val="hybridMultilevel"/>
    <w:tmpl w:val="E51AD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25BE2"/>
    <w:multiLevelType w:val="hybridMultilevel"/>
    <w:tmpl w:val="5F86F6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45AE"/>
    <w:multiLevelType w:val="hybridMultilevel"/>
    <w:tmpl w:val="2D023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861F2"/>
    <w:multiLevelType w:val="multilevel"/>
    <w:tmpl w:val="B8B0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8A7B50"/>
    <w:multiLevelType w:val="hybridMultilevel"/>
    <w:tmpl w:val="140EBB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A36C3"/>
    <w:multiLevelType w:val="hybridMultilevel"/>
    <w:tmpl w:val="A1082212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157AC"/>
    <w:multiLevelType w:val="hybridMultilevel"/>
    <w:tmpl w:val="46769658"/>
    <w:lvl w:ilvl="0" w:tplc="0B1EC0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706D0"/>
    <w:multiLevelType w:val="hybridMultilevel"/>
    <w:tmpl w:val="246E0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1467F"/>
    <w:multiLevelType w:val="hybridMultilevel"/>
    <w:tmpl w:val="602CD6F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F6A91"/>
    <w:multiLevelType w:val="hybridMultilevel"/>
    <w:tmpl w:val="28ACD3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A3ABF"/>
    <w:multiLevelType w:val="hybridMultilevel"/>
    <w:tmpl w:val="6BA88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D43DC"/>
    <w:multiLevelType w:val="hybridMultilevel"/>
    <w:tmpl w:val="032C1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46461"/>
    <w:multiLevelType w:val="multilevel"/>
    <w:tmpl w:val="362A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720FFA"/>
    <w:multiLevelType w:val="hybridMultilevel"/>
    <w:tmpl w:val="995C07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543E4"/>
    <w:multiLevelType w:val="hybridMultilevel"/>
    <w:tmpl w:val="5CE070CA"/>
    <w:lvl w:ilvl="0" w:tplc="3ADA455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738304">
    <w:abstractNumId w:val="9"/>
  </w:num>
  <w:num w:numId="2" w16cid:durableId="47068929">
    <w:abstractNumId w:val="11"/>
  </w:num>
  <w:num w:numId="3" w16cid:durableId="403181170">
    <w:abstractNumId w:val="0"/>
  </w:num>
  <w:num w:numId="4" w16cid:durableId="1582064980">
    <w:abstractNumId w:val="8"/>
  </w:num>
  <w:num w:numId="5" w16cid:durableId="1540506475">
    <w:abstractNumId w:val="10"/>
  </w:num>
  <w:num w:numId="6" w16cid:durableId="783229955">
    <w:abstractNumId w:val="14"/>
  </w:num>
  <w:num w:numId="7" w16cid:durableId="271935209">
    <w:abstractNumId w:val="0"/>
  </w:num>
  <w:num w:numId="8" w16cid:durableId="1302350282">
    <w:abstractNumId w:val="8"/>
  </w:num>
  <w:num w:numId="9" w16cid:durableId="202594867">
    <w:abstractNumId w:val="1"/>
  </w:num>
  <w:num w:numId="10" w16cid:durableId="2033846883">
    <w:abstractNumId w:val="4"/>
  </w:num>
  <w:num w:numId="11" w16cid:durableId="1381172612">
    <w:abstractNumId w:val="7"/>
  </w:num>
  <w:num w:numId="12" w16cid:durableId="1008140474">
    <w:abstractNumId w:val="2"/>
  </w:num>
  <w:num w:numId="13" w16cid:durableId="229122086">
    <w:abstractNumId w:val="5"/>
  </w:num>
  <w:num w:numId="14" w16cid:durableId="496849449">
    <w:abstractNumId w:val="6"/>
  </w:num>
  <w:num w:numId="15" w16cid:durableId="800538109">
    <w:abstractNumId w:val="13"/>
  </w:num>
  <w:num w:numId="16" w16cid:durableId="1456829307">
    <w:abstractNumId w:val="12"/>
  </w:num>
  <w:num w:numId="17" w16cid:durableId="704909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2E"/>
    <w:rsid w:val="00010F5D"/>
    <w:rsid w:val="00024D9D"/>
    <w:rsid w:val="00031BAD"/>
    <w:rsid w:val="00031C0D"/>
    <w:rsid w:val="0003409B"/>
    <w:rsid w:val="00075670"/>
    <w:rsid w:val="000A7ECA"/>
    <w:rsid w:val="000E5B0C"/>
    <w:rsid w:val="00116700"/>
    <w:rsid w:val="0013409A"/>
    <w:rsid w:val="0016521C"/>
    <w:rsid w:val="00167CF8"/>
    <w:rsid w:val="001A1731"/>
    <w:rsid w:val="001D338A"/>
    <w:rsid w:val="001E1266"/>
    <w:rsid w:val="002320DB"/>
    <w:rsid w:val="00240021"/>
    <w:rsid w:val="002764C7"/>
    <w:rsid w:val="002C1546"/>
    <w:rsid w:val="002E42D7"/>
    <w:rsid w:val="00317191"/>
    <w:rsid w:val="00340AC1"/>
    <w:rsid w:val="00382195"/>
    <w:rsid w:val="003947D5"/>
    <w:rsid w:val="003E4BBD"/>
    <w:rsid w:val="003F3B22"/>
    <w:rsid w:val="0043065C"/>
    <w:rsid w:val="00440D5B"/>
    <w:rsid w:val="004446D3"/>
    <w:rsid w:val="00456B2C"/>
    <w:rsid w:val="00485B5F"/>
    <w:rsid w:val="00486913"/>
    <w:rsid w:val="004F2BCA"/>
    <w:rsid w:val="00522D8F"/>
    <w:rsid w:val="005729E8"/>
    <w:rsid w:val="005736F6"/>
    <w:rsid w:val="005B1DA5"/>
    <w:rsid w:val="005B45BE"/>
    <w:rsid w:val="005D7837"/>
    <w:rsid w:val="005F1C74"/>
    <w:rsid w:val="00694B2F"/>
    <w:rsid w:val="006C54D1"/>
    <w:rsid w:val="006F0418"/>
    <w:rsid w:val="00731A8B"/>
    <w:rsid w:val="00792B4A"/>
    <w:rsid w:val="007C0EF6"/>
    <w:rsid w:val="007C4D75"/>
    <w:rsid w:val="007D35CB"/>
    <w:rsid w:val="0081534E"/>
    <w:rsid w:val="0081551F"/>
    <w:rsid w:val="00887C7F"/>
    <w:rsid w:val="008A766C"/>
    <w:rsid w:val="008B6DC2"/>
    <w:rsid w:val="008C6882"/>
    <w:rsid w:val="008D4DA2"/>
    <w:rsid w:val="008F7BFC"/>
    <w:rsid w:val="009435F9"/>
    <w:rsid w:val="009A6B8A"/>
    <w:rsid w:val="009B0FA6"/>
    <w:rsid w:val="009C06B0"/>
    <w:rsid w:val="009D6C8B"/>
    <w:rsid w:val="009F503E"/>
    <w:rsid w:val="009F6BA1"/>
    <w:rsid w:val="00A0748E"/>
    <w:rsid w:val="00A168EF"/>
    <w:rsid w:val="00A779B3"/>
    <w:rsid w:val="00AF7C0D"/>
    <w:rsid w:val="00B0061E"/>
    <w:rsid w:val="00B54CEC"/>
    <w:rsid w:val="00B60171"/>
    <w:rsid w:val="00B7570F"/>
    <w:rsid w:val="00BB1E8F"/>
    <w:rsid w:val="00BF7E4C"/>
    <w:rsid w:val="00C04FD0"/>
    <w:rsid w:val="00C108D1"/>
    <w:rsid w:val="00C20945"/>
    <w:rsid w:val="00C5791B"/>
    <w:rsid w:val="00CA322A"/>
    <w:rsid w:val="00DC54CD"/>
    <w:rsid w:val="00DF783D"/>
    <w:rsid w:val="00E1558A"/>
    <w:rsid w:val="00E21AB5"/>
    <w:rsid w:val="00EF3289"/>
    <w:rsid w:val="00F32540"/>
    <w:rsid w:val="00F50673"/>
    <w:rsid w:val="00F96D94"/>
    <w:rsid w:val="00FB4B31"/>
    <w:rsid w:val="00FD7DB4"/>
    <w:rsid w:val="00FE1C2E"/>
    <w:rsid w:val="00FE3532"/>
    <w:rsid w:val="00FE3CA5"/>
    <w:rsid w:val="351717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C5EF3"/>
  <w15:docId w15:val="{EA9DD6A4-6CBA-4A72-A8D5-26775721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37"/>
    <w:pPr>
      <w:spacing w:line="360" w:lineRule="auto"/>
    </w:pPr>
    <w:rPr>
      <w:rFonts w:ascii="Verdana" w:hAnsi="Verdana"/>
      <w:sz w:val="20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7837"/>
    <w:pPr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837"/>
    <w:pPr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83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22A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22A"/>
    <w:rPr>
      <w:lang w:val="nl-NL"/>
    </w:rPr>
  </w:style>
  <w:style w:type="character" w:styleId="PageNumber">
    <w:name w:val="page number"/>
    <w:basedOn w:val="DefaultParagraphFont"/>
    <w:uiPriority w:val="99"/>
    <w:semiHidden/>
    <w:unhideWhenUsed/>
    <w:rsid w:val="00FB4B31"/>
  </w:style>
  <w:style w:type="character" w:customStyle="1" w:styleId="Heading1Char">
    <w:name w:val="Heading 1 Char"/>
    <w:basedOn w:val="DefaultParagraphFont"/>
    <w:link w:val="Heading1"/>
    <w:uiPriority w:val="9"/>
    <w:rsid w:val="005D7837"/>
    <w:rPr>
      <w:rFonts w:ascii="Verdana" w:eastAsiaTheme="majorEastAsia" w:hAnsi="Verdana" w:cstheme="majorBidi"/>
      <w:b/>
      <w:bCs/>
      <w:color w:val="00588A"/>
      <w:sz w:val="32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5D7837"/>
    <w:rPr>
      <w:rFonts w:ascii="Verdana" w:eastAsiaTheme="majorEastAsia" w:hAnsi="Verdana" w:cstheme="majorBidi"/>
      <w:b/>
      <w:bCs/>
      <w:color w:val="00588A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5D7837"/>
    <w:rPr>
      <w:rFonts w:ascii="Verdana" w:eastAsiaTheme="majorEastAsia" w:hAnsi="Verdana" w:cstheme="majorBidi"/>
      <w:b/>
      <w:bCs/>
      <w:color w:val="00588A"/>
      <w:sz w:val="20"/>
      <w:lang w:val="nl-NL"/>
    </w:rPr>
  </w:style>
  <w:style w:type="character" w:styleId="Hyperlink">
    <w:name w:val="Hyperlink"/>
    <w:basedOn w:val="DefaultParagraphFont"/>
    <w:uiPriority w:val="99"/>
    <w:unhideWhenUsed/>
    <w:rsid w:val="004446D3"/>
    <w:rPr>
      <w:color w:val="0000FF" w:themeColor="hyperlink"/>
      <w:u w:val="single"/>
    </w:rPr>
  </w:style>
  <w:style w:type="paragraph" w:customStyle="1" w:styleId="Normal0">
    <w:name w:val="Normal0"/>
    <w:uiPriority w:val="99"/>
    <w:rsid w:val="00731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nl-NL" w:eastAsia="nl-NL"/>
    </w:rPr>
  </w:style>
  <w:style w:type="paragraph" w:styleId="ListParagraph">
    <w:name w:val="List Paragraph"/>
    <w:basedOn w:val="Normal"/>
    <w:uiPriority w:val="34"/>
    <w:qFormat/>
    <w:rsid w:val="009435F9"/>
    <w:pPr>
      <w:ind w:left="720"/>
      <w:contextualSpacing/>
    </w:pPr>
  </w:style>
  <w:style w:type="paragraph" w:customStyle="1" w:styleId="Basisalinea">
    <w:name w:val="[Basisalinea]"/>
    <w:basedOn w:val="Normal"/>
    <w:uiPriority w:val="99"/>
    <w:rsid w:val="001A173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7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7D5"/>
    <w:rPr>
      <w:i/>
      <w:iCs/>
      <w:color w:val="365F91" w:themeColor="accent1" w:themeShade="BF"/>
      <w:kern w:val="2"/>
      <w:sz w:val="22"/>
      <w:szCs w:val="22"/>
      <w:lang w:val="nl-NL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3947D5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FB4123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0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3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0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1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8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44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2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75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5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4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3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3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13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3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9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8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7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0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4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8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41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3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3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4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2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0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8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9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11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9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0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4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37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2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3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40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rst\Downloads\Sjabloon%20Interne%20Brief%20(2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0eac5-07df-4fb7-a6ab-4f266ed4e5cf">
      <Terms xmlns="http://schemas.microsoft.com/office/infopath/2007/PartnerControls"/>
    </lcf76f155ced4ddcb4097134ff3c332f>
    <TaxCatchAll xmlns="013f02d3-c35e-47b7-acb3-a694ec4d1d4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2D049B18C8445848FDA6AD853C083" ma:contentTypeVersion="10" ma:contentTypeDescription="Een nieuw document maken." ma:contentTypeScope="" ma:versionID="692e40a40e62f9b599d1adaabb22e7c5">
  <xsd:schema xmlns:xsd="http://www.w3.org/2001/XMLSchema" xmlns:xs="http://www.w3.org/2001/XMLSchema" xmlns:p="http://schemas.microsoft.com/office/2006/metadata/properties" xmlns:ns2="d160eac5-07df-4fb7-a6ab-4f266ed4e5cf" xmlns:ns3="013f02d3-c35e-47b7-acb3-a694ec4d1d4a" targetNamespace="http://schemas.microsoft.com/office/2006/metadata/properties" ma:root="true" ma:fieldsID="36c07d85f21ca92178ac68b4b5edd208" ns2:_="" ns3:_="">
    <xsd:import namespace="d160eac5-07df-4fb7-a6ab-4f266ed4e5cf"/>
    <xsd:import namespace="013f02d3-c35e-47b7-acb3-a694ec4d1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0eac5-07df-4fb7-a6ab-4f266ed4e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f02d3-c35e-47b7-acb3-a694ec4d1d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55ff-5ce1-4e08-bdd2-1ce6eecb0dbf}" ma:internalName="TaxCatchAll" ma:showField="CatchAllData" ma:web="013f02d3-c35e-47b7-acb3-a694ec4d1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431675-150E-4658-B98B-91DA6E2A8248}">
  <ds:schemaRefs>
    <ds:schemaRef ds:uri="http://schemas.microsoft.com/office/2006/metadata/properties"/>
    <ds:schemaRef ds:uri="http://schemas.microsoft.com/office/infopath/2007/PartnerControls"/>
    <ds:schemaRef ds:uri="d160eac5-07df-4fb7-a6ab-4f266ed4e5cf"/>
    <ds:schemaRef ds:uri="013f02d3-c35e-47b7-acb3-a694ec4d1d4a"/>
  </ds:schemaRefs>
</ds:datastoreItem>
</file>

<file path=customXml/itemProps2.xml><?xml version="1.0" encoding="utf-8"?>
<ds:datastoreItem xmlns:ds="http://schemas.openxmlformats.org/officeDocument/2006/customXml" ds:itemID="{7BDE4547-6935-4F20-97ED-47E49E0CAA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F9748D-06FB-4039-9A3F-1BA78B047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0eac5-07df-4fb7-a6ab-4f266ed4e5cf"/>
    <ds:schemaRef ds:uri="013f02d3-c35e-47b7-acb3-a694ec4d1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6AFEFE-B476-42BB-A40D-73FEB9192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Interne Brief (2).dotx</Template>
  <TotalTime>1</TotalTime>
  <Pages>1</Pages>
  <Words>134</Words>
  <Characters>770</Characters>
  <Application>Microsoft Office Word</Application>
  <DocSecurity>4</DocSecurity>
  <Lines>6</Lines>
  <Paragraphs>1</Paragraphs>
  <ScaleCrop>false</ScaleCrop>
  <Company>HP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Borst</dc:creator>
  <cp:keywords/>
  <dc:description/>
  <cp:lastModifiedBy>Susanne Borst</cp:lastModifiedBy>
  <cp:revision>5</cp:revision>
  <cp:lastPrinted>2014-11-17T19:04:00Z</cp:lastPrinted>
  <dcterms:created xsi:type="dcterms:W3CDTF">2025-07-15T19:09:00Z</dcterms:created>
  <dcterms:modified xsi:type="dcterms:W3CDTF">2025-10-30T19:19:00Z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0x010100ECB2D049B18C8445848FDA6AD853C083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etDate">
    <vt:lpwstr>2023-02-03T06:58:59Z</vt:lpwstr>
  </property>
  <property fmtid="{D5CDD505-2E9C-101B-9397-08002B2CF9AE}" pid="5" name="MSIP_Label_1a718395-49d7-446a-8106-6756e5d3d588_Method">
    <vt:lpwstr>Standard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SiteId">
    <vt:lpwstr>476a641b-841a-4350-b906-22d459b1bbaf</vt:lpwstr>
  </property>
  <property fmtid="{D5CDD505-2E9C-101B-9397-08002B2CF9AE}" pid="8" name="MSIP_Label_1a718395-49d7-446a-8106-6756e5d3d588_ActionId">
    <vt:lpwstr>184f2409-390e-4934-b482-a12262d78caf</vt:lpwstr>
  </property>
  <property fmtid="{D5CDD505-2E9C-101B-9397-08002B2CF9AE}" pid="9" name="MSIP_Label_1a718395-49d7-446a-8106-6756e5d3d588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116900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