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82ABB" w14:textId="5D10299D" w:rsidR="00EA7F02" w:rsidRPr="00EA7F02" w:rsidRDefault="00EA7F02" w:rsidP="00EA7F02">
      <w:pPr>
        <w:pStyle w:val="Kop2"/>
        <w:rPr>
          <w:rFonts w:ascii="Arial" w:hAnsi="Arial"/>
          <w:b/>
          <w:bCs/>
          <w:color w:val="auto"/>
          <w:szCs w:val="24"/>
        </w:rPr>
      </w:pPr>
      <w:bookmarkStart w:id="0" w:name="_Toc32934431"/>
      <w:r w:rsidRPr="00EA7F02">
        <w:rPr>
          <w:rFonts w:ascii="Arial" w:hAnsi="Arial"/>
          <w:b/>
          <w:bCs/>
          <w:color w:val="auto"/>
          <w:szCs w:val="24"/>
        </w:rPr>
        <w:t>Bijlage F</w:t>
      </w:r>
      <w:r w:rsidR="004A3E77">
        <w:rPr>
          <w:rFonts w:ascii="Arial" w:hAnsi="Arial"/>
          <w:b/>
          <w:bCs/>
          <w:color w:val="auto"/>
          <w:szCs w:val="24"/>
        </w:rPr>
        <w:t xml:space="preserve"> -</w:t>
      </w:r>
      <w:r w:rsidRPr="00EA7F02">
        <w:rPr>
          <w:rFonts w:ascii="Arial" w:hAnsi="Arial"/>
          <w:b/>
          <w:bCs/>
          <w:color w:val="auto"/>
          <w:szCs w:val="24"/>
        </w:rPr>
        <w:t xml:space="preserve"> Beroep financiële en economische draagkracht</w:t>
      </w:r>
      <w:bookmarkEnd w:id="0"/>
      <w:r w:rsidRPr="00EA7F02">
        <w:rPr>
          <w:rFonts w:ascii="Arial" w:hAnsi="Arial"/>
          <w:b/>
          <w:bCs/>
          <w:color w:val="auto"/>
          <w:szCs w:val="24"/>
        </w:rPr>
        <w:t xml:space="preserve"> </w:t>
      </w:r>
    </w:p>
    <w:p w14:paraId="0E2C2632" w14:textId="77777777" w:rsidR="00EA7F02" w:rsidRPr="000E3238" w:rsidRDefault="00EA7F02" w:rsidP="00EA7F02">
      <w:pPr>
        <w:pStyle w:val="Geenafstand"/>
        <w:rPr>
          <w:rFonts w:cs="Arial"/>
          <w:bCs/>
          <w:sz w:val="18"/>
          <w:szCs w:val="22"/>
        </w:rPr>
      </w:pPr>
    </w:p>
    <w:p w14:paraId="4EC212F9" w14:textId="77777777" w:rsidR="00EA7F02" w:rsidRPr="000E3238" w:rsidRDefault="00EA7F02" w:rsidP="00EA7F02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065EA6E3" w14:textId="77777777" w:rsidR="00EA7F02" w:rsidRPr="000E3238" w:rsidRDefault="00EA7F02" w:rsidP="00EA7F02">
      <w:pPr>
        <w:pStyle w:val="Geenafstand"/>
        <w:rPr>
          <w:rFonts w:cs="Arial"/>
          <w:bCs/>
          <w:sz w:val="18"/>
          <w:szCs w:val="22"/>
        </w:rPr>
      </w:pPr>
    </w:p>
    <w:p w14:paraId="7835106D" w14:textId="07D231A4" w:rsidR="00EA7F02" w:rsidRPr="000E3238" w:rsidRDefault="00EA7F02" w:rsidP="00EA7F02">
      <w:pPr>
        <w:pStyle w:val="Geenafstand"/>
        <w:numPr>
          <w:ilvl w:val="0"/>
          <w:numId w:val="5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</w:t>
      </w:r>
      <w:r w:rsidR="001B60B8">
        <w:rPr>
          <w:rFonts w:cs="Arial"/>
          <w:bCs/>
          <w:sz w:val="18"/>
          <w:szCs w:val="18"/>
        </w:rPr>
        <w:t>4</w:t>
      </w:r>
      <w:r>
        <w:rPr>
          <w:rFonts w:cs="Arial"/>
          <w:bCs/>
          <w:sz w:val="18"/>
          <w:szCs w:val="18"/>
        </w:rPr>
        <w:t xml:space="preserve">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Derde); </w:t>
      </w:r>
    </w:p>
    <w:p w14:paraId="26C42E1E" w14:textId="77777777" w:rsidR="00EA7F02" w:rsidRPr="000E3238" w:rsidRDefault="00EA7F02" w:rsidP="00EA7F02">
      <w:pPr>
        <w:pStyle w:val="Geenafstand"/>
        <w:numPr>
          <w:ilvl w:val="0"/>
          <w:numId w:val="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0E3238">
        <w:rPr>
          <w:rFonts w:cs="Arial"/>
          <w:bCs/>
          <w:sz w:val="18"/>
          <w:szCs w:val="18"/>
        </w:rPr>
        <w:t>bijgevoegd</w:t>
      </w:r>
      <w:r>
        <w:rPr>
          <w:rFonts w:cs="Arial"/>
          <w:bCs/>
          <w:sz w:val="18"/>
          <w:szCs w:val="18"/>
        </w:rPr>
        <w:t>e</w:t>
      </w:r>
      <w:r w:rsidRPr="000E3238">
        <w:rPr>
          <w:rFonts w:cs="Arial"/>
          <w:bCs/>
          <w:sz w:val="18"/>
          <w:szCs w:val="18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eis;</w:t>
      </w:r>
      <w:bookmarkStart w:id="1" w:name="_GoBack"/>
      <w:bookmarkEnd w:id="1"/>
    </w:p>
    <w:p w14:paraId="4F2A0CF0" w14:textId="77777777" w:rsidR="00EA7F02" w:rsidRPr="000E3238" w:rsidRDefault="00EA7F02" w:rsidP="00EA7F02">
      <w:pPr>
        <w:pStyle w:val="Geenafstand"/>
        <w:numPr>
          <w:ilvl w:val="0"/>
          <w:numId w:val="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sz w:val="18"/>
          <w:szCs w:val="18"/>
        </w:rPr>
        <w:t>;</w:t>
      </w:r>
    </w:p>
    <w:p w14:paraId="1B3F3D70" w14:textId="77777777" w:rsidR="00EA7F02" w:rsidRPr="000E3238" w:rsidRDefault="00EA7F02" w:rsidP="00EA7F02">
      <w:pPr>
        <w:pStyle w:val="Geenafstand"/>
        <w:numPr>
          <w:ilvl w:val="0"/>
          <w:numId w:val="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Pr="0060165D">
        <w:rPr>
          <w:rFonts w:cs="Arial"/>
          <w:sz w:val="18"/>
          <w:szCs w:val="18"/>
        </w:rPr>
        <w:t xml:space="preserve">Derde </w:t>
      </w:r>
      <w:r w:rsidRPr="0060165D">
        <w:rPr>
          <w:rFonts w:cs="Arial"/>
          <w:bCs/>
          <w:sz w:val="18"/>
          <w:szCs w:val="18"/>
        </w:rPr>
        <w:t xml:space="preserve">zich jegens de Opdrachtgever </w:t>
      </w:r>
      <w:r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>
        <w:rPr>
          <w:rFonts w:cs="Arial"/>
          <w:sz w:val="18"/>
          <w:szCs w:val="18"/>
        </w:rPr>
        <w:t>Overeenkomst</w:t>
      </w:r>
      <w:r>
        <w:rPr>
          <w:rFonts w:cs="Arial"/>
          <w:bCs/>
          <w:sz w:val="18"/>
          <w:szCs w:val="18"/>
        </w:rPr>
        <w:t>. I</w:t>
      </w:r>
      <w:r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>
        <w:rPr>
          <w:rFonts w:cs="Arial"/>
          <w:bCs/>
          <w:sz w:val="18"/>
          <w:szCs w:val="18"/>
        </w:rPr>
        <w:t>deze Bijlage</w:t>
      </w:r>
      <w:r w:rsidRPr="000E3238">
        <w:rPr>
          <w:rFonts w:cs="Arial"/>
          <w:bCs/>
          <w:sz w:val="18"/>
          <w:szCs w:val="18"/>
        </w:rPr>
        <w:t xml:space="preserve"> te worden gevoegd.</w:t>
      </w:r>
      <w:r>
        <w:rPr>
          <w:rFonts w:cs="Arial"/>
          <w:bCs/>
          <w:sz w:val="18"/>
          <w:szCs w:val="18"/>
        </w:rPr>
        <w:t xml:space="preserve"> </w:t>
      </w:r>
    </w:p>
    <w:p w14:paraId="6424BAE4" w14:textId="77777777" w:rsidR="00EA7F02" w:rsidRPr="000E3238" w:rsidRDefault="00EA7F02" w:rsidP="00EA7F02">
      <w:pPr>
        <w:pStyle w:val="Geenafstand"/>
        <w:rPr>
          <w:rFonts w:cs="Arial"/>
          <w:bCs/>
          <w:sz w:val="18"/>
          <w:szCs w:val="18"/>
        </w:rPr>
      </w:pPr>
    </w:p>
    <w:p w14:paraId="7022A86C" w14:textId="77777777" w:rsidR="00EA7F02" w:rsidRPr="000E3238" w:rsidRDefault="00EA7F02" w:rsidP="00EA7F0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CA43124" w14:textId="77777777" w:rsidR="00EA7F02" w:rsidRPr="000E3238" w:rsidRDefault="00EA7F02" w:rsidP="00EA7F02">
      <w:pPr>
        <w:pStyle w:val="Geenafstand"/>
        <w:rPr>
          <w:rFonts w:cs="Arial"/>
          <w:bCs/>
          <w:sz w:val="18"/>
          <w:szCs w:val="18"/>
        </w:rPr>
      </w:pPr>
    </w:p>
    <w:p w14:paraId="41FE204C" w14:textId="77777777" w:rsidR="00EA7F02" w:rsidRPr="000E3238" w:rsidRDefault="00EA7F02" w:rsidP="00EA7F02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4D29E4F1" w14:textId="77777777" w:rsidR="00EA7F02" w:rsidRDefault="00EA7F02" w:rsidP="00EA7F02">
      <w:pPr>
        <w:rPr>
          <w:rFonts w:ascii="Arial" w:hAnsi="Arial" w:cs="Arial"/>
          <w:bCs/>
        </w:rPr>
      </w:pPr>
    </w:p>
    <w:p w14:paraId="5B40C984" w14:textId="77777777" w:rsidR="00EA7F02" w:rsidRPr="000E3238" w:rsidRDefault="00EA7F02" w:rsidP="00EA7F02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A7F02" w:rsidRPr="000E3238" w14:paraId="0ADA8F1E" w14:textId="77777777" w:rsidTr="00974FED">
        <w:tc>
          <w:tcPr>
            <w:tcW w:w="9062" w:type="dxa"/>
          </w:tcPr>
          <w:p w14:paraId="5F7FB03B" w14:textId="77777777" w:rsidR="00EA7F02" w:rsidRPr="000E3238" w:rsidRDefault="00EA7F02" w:rsidP="00974FED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4098BB20" w14:textId="77777777" w:rsidR="00EA7F02" w:rsidRPr="009D12AE" w:rsidRDefault="00EA7F02" w:rsidP="00EA7F02">
            <w:pPr>
              <w:pStyle w:val="Geenafstand"/>
              <w:numPr>
                <w:ilvl w:val="0"/>
                <w:numId w:val="6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3E4F7F7C" w14:textId="77777777" w:rsidR="00EA7F02" w:rsidRPr="009D12AE" w:rsidRDefault="00EA7F02" w:rsidP="00EA7F02">
            <w:pPr>
              <w:pStyle w:val="Geenafstand"/>
              <w:numPr>
                <w:ilvl w:val="0"/>
                <w:numId w:val="6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DB127EB" w14:textId="77777777" w:rsidR="00EA7F02" w:rsidRDefault="00EA7F02" w:rsidP="00EA7F02">
      <w:pPr>
        <w:rPr>
          <w:rFonts w:ascii="Arial" w:hAnsi="Arial" w:cs="Arial"/>
          <w:bCs/>
        </w:rPr>
      </w:pPr>
    </w:p>
    <w:p w14:paraId="3C6A41E2" w14:textId="77777777" w:rsidR="004C1DFB" w:rsidRDefault="004C1DFB" w:rsidP="002E1148"/>
    <w:sectPr w:rsidR="004C1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21271" w14:textId="77777777" w:rsidR="00A15F1B" w:rsidRDefault="00A15F1B" w:rsidP="00F56FF0">
      <w:pPr>
        <w:spacing w:line="240" w:lineRule="auto"/>
      </w:pPr>
      <w:r>
        <w:separator/>
      </w:r>
    </w:p>
  </w:endnote>
  <w:endnote w:type="continuationSeparator" w:id="0">
    <w:p w14:paraId="7B7CA335" w14:textId="77777777" w:rsidR="00A15F1B" w:rsidRDefault="00A15F1B" w:rsidP="00F56F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8D800" w14:textId="77777777" w:rsidR="00A15F1B" w:rsidRDefault="00A15F1B" w:rsidP="00F56FF0">
      <w:pPr>
        <w:spacing w:line="240" w:lineRule="auto"/>
      </w:pPr>
      <w:r>
        <w:separator/>
      </w:r>
    </w:p>
  </w:footnote>
  <w:footnote w:type="continuationSeparator" w:id="0">
    <w:p w14:paraId="04B1C798" w14:textId="77777777" w:rsidR="00A15F1B" w:rsidRDefault="00A15F1B" w:rsidP="00F56F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47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561FD"/>
    <w:multiLevelType w:val="hybridMultilevel"/>
    <w:tmpl w:val="81DA270C"/>
    <w:lvl w:ilvl="0" w:tplc="514C6966">
      <w:numFmt w:val="bullet"/>
      <w:lvlText w:val="□"/>
      <w:lvlJc w:val="left"/>
      <w:pPr>
        <w:ind w:left="720" w:hanging="360"/>
      </w:pPr>
      <w:rPr>
        <w:rFonts w:ascii="Tahoma" w:eastAsia="Times New Roman" w:hAnsi="Tahoma" w:hint="default"/>
        <w:sz w:val="40"/>
        <w:szCs w:val="5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349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C8"/>
    <w:rsid w:val="001B60B8"/>
    <w:rsid w:val="00250BC9"/>
    <w:rsid w:val="002E1148"/>
    <w:rsid w:val="003810AD"/>
    <w:rsid w:val="00465C2D"/>
    <w:rsid w:val="004A3E77"/>
    <w:rsid w:val="004C1DFB"/>
    <w:rsid w:val="00590B65"/>
    <w:rsid w:val="006A389E"/>
    <w:rsid w:val="006D4BB1"/>
    <w:rsid w:val="007B44C8"/>
    <w:rsid w:val="00940660"/>
    <w:rsid w:val="009A3C34"/>
    <w:rsid w:val="00A15F1B"/>
    <w:rsid w:val="00BA4243"/>
    <w:rsid w:val="00BF746A"/>
    <w:rsid w:val="00EA7F02"/>
    <w:rsid w:val="00EE4D5A"/>
    <w:rsid w:val="00F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3636"/>
  <w15:chartTrackingRefBased/>
  <w15:docId w15:val="{BD180D97-1C2D-4F7C-88BE-2EF4830A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44C8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B44C8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B44C8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B44C8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B44C8"/>
    <w:rPr>
      <w:rFonts w:ascii="Tahoma" w:eastAsia="Times New Roman" w:hAnsi="Tahom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56F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6FF0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56F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6FF0"/>
    <w:rPr>
      <w:rFonts w:ascii="Tahoma" w:eastAsia="Times New Roman" w:hAnsi="Tahom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10A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10AD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rsid w:val="0094066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40660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7F0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A10BC19F5974FA9A4E5BF19BF722D" ma:contentTypeVersion="14" ma:contentTypeDescription="Een nieuw document maken." ma:contentTypeScope="" ma:versionID="8ad14620a23a14f0a756ebec5235697a">
  <xsd:schema xmlns:xsd="http://www.w3.org/2001/XMLSchema" xmlns:xs="http://www.w3.org/2001/XMLSchema" xmlns:p="http://schemas.microsoft.com/office/2006/metadata/properties" xmlns:ns2="b77ac106-1daf-4bb7-a46c-b873565d1ab6" xmlns:ns3="49150003-5750-4b1c-b5cd-58e715da92d2" targetNamespace="http://schemas.microsoft.com/office/2006/metadata/properties" ma:root="true" ma:fieldsID="99d5bc73568eb909e9b86057e6ca80f3" ns2:_="" ns3:_="">
    <xsd:import namespace="b77ac106-1daf-4bb7-a46c-b873565d1ab6"/>
    <xsd:import namespace="49150003-5750-4b1c-b5cd-58e715da9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c106-1daf-4bb7-a46c-b873565d1a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4b7972-7443-4f07-8fae-c55ff6a7af00}" ma:internalName="TaxCatchAll" ma:showField="CatchAllData" ma:web="b77ac106-1daf-4bb7-a46c-b873565d1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50003-5750-4b1c-b5cd-58e715da9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50003-5750-4b1c-b5cd-58e715da92d2">
      <Terms xmlns="http://schemas.microsoft.com/office/infopath/2007/PartnerControls"/>
    </lcf76f155ced4ddcb4097134ff3c332f>
    <TaxCatchAll xmlns="b77ac106-1daf-4bb7-a46c-b873565d1ab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6BBDD-44C6-467A-85A1-70E3C29171F2}"/>
</file>

<file path=customXml/itemProps2.xml><?xml version="1.0" encoding="utf-8"?>
<ds:datastoreItem xmlns:ds="http://schemas.openxmlformats.org/officeDocument/2006/customXml" ds:itemID="{CD26FFFB-23D3-4596-AD4E-9A87A9614283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2bfcb07e-5d27-4239-86f4-4a4b505bace6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B96AA9-ABA1-47C4-AF9B-1B304AEF55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2BB1FC58</Template>
  <TotalTime>10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Tonny Vleugel</cp:lastModifiedBy>
  <cp:revision>18</cp:revision>
  <dcterms:created xsi:type="dcterms:W3CDTF">2019-06-14T12:13:00Z</dcterms:created>
  <dcterms:modified xsi:type="dcterms:W3CDTF">2023-03-31T08:38:00Z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0x01010099BA10BC19F5974FA9A4E5BF19BF722D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