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07B03D" w14:textId="4FCA7DF4" w:rsidR="00A87928" w:rsidRPr="00E04617" w:rsidRDefault="00A87928" w:rsidP="00A87928">
      <w:pPr>
        <w:pStyle w:val="Kop2"/>
        <w:rPr>
          <w:rFonts w:ascii="Arial" w:hAnsi="Arial"/>
          <w:b/>
          <w:bCs/>
          <w:color w:val="auto"/>
          <w:kern w:val="32"/>
        </w:rPr>
      </w:pPr>
      <w:bookmarkStart w:id="0" w:name="_Toc32934433"/>
      <w:r w:rsidRPr="00E04617">
        <w:rPr>
          <w:rFonts w:ascii="Arial" w:hAnsi="Arial"/>
          <w:b/>
          <w:bCs/>
          <w:color w:val="auto"/>
        </w:rPr>
        <w:t xml:space="preserve">Bijlage </w:t>
      </w:r>
      <w:r w:rsidRPr="00E04617">
        <w:rPr>
          <w:rFonts w:ascii="Arial" w:hAnsi="Arial"/>
          <w:b/>
          <w:bCs/>
          <w:color w:val="auto"/>
          <w:szCs w:val="24"/>
        </w:rPr>
        <w:t>E</w:t>
      </w:r>
      <w:r w:rsidR="000E6E73">
        <w:rPr>
          <w:rFonts w:ascii="Arial" w:hAnsi="Arial"/>
          <w:b/>
          <w:bCs/>
          <w:color w:val="auto"/>
          <w:szCs w:val="24"/>
        </w:rPr>
        <w:t xml:space="preserve"> -</w:t>
      </w:r>
      <w:r w:rsidRPr="00E04617">
        <w:rPr>
          <w:rFonts w:ascii="Arial" w:hAnsi="Arial"/>
          <w:b/>
          <w:bCs/>
          <w:color w:val="auto"/>
        </w:rPr>
        <w:t xml:space="preserve"> Ervaring</w:t>
      </w:r>
      <w:bookmarkEnd w:id="0"/>
      <w:r w:rsidRPr="00E04617">
        <w:rPr>
          <w:rFonts w:ascii="Arial" w:hAnsi="Arial"/>
          <w:b/>
          <w:bCs/>
          <w:color w:val="auto"/>
        </w:rPr>
        <w:t xml:space="preserve"> Inschrijver </w:t>
      </w:r>
    </w:p>
    <w:p w14:paraId="43010BF8" w14:textId="77777777" w:rsidR="00A87928" w:rsidRDefault="00A87928" w:rsidP="00A87928">
      <w:pPr>
        <w:pStyle w:val="Geenafstand"/>
        <w:rPr>
          <w:rFonts w:cs="Arial"/>
          <w:sz w:val="18"/>
          <w:szCs w:val="22"/>
        </w:rPr>
      </w:pPr>
    </w:p>
    <w:p w14:paraId="1A351405" w14:textId="77777777" w:rsidR="00A87928" w:rsidRPr="000E3238" w:rsidRDefault="00A87928" w:rsidP="00A87928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>de Inschrijver</w:t>
      </w:r>
      <w:r w:rsidRPr="000E3238">
        <w:rPr>
          <w:rFonts w:cs="Arial"/>
          <w:sz w:val="18"/>
          <w:szCs w:val="22"/>
        </w:rPr>
        <w:t xml:space="preserve"> onderstaande tabel naar waarheid in te vullen. </w:t>
      </w:r>
    </w:p>
    <w:p w14:paraId="014DBF04" w14:textId="77777777" w:rsidR="00A87928" w:rsidRDefault="00A87928" w:rsidP="00A87928">
      <w:pPr>
        <w:pStyle w:val="Geenafstand"/>
        <w:rPr>
          <w:rFonts w:cs="Arial"/>
          <w:sz w:val="18"/>
          <w:szCs w:val="22"/>
        </w:rPr>
      </w:pPr>
    </w:p>
    <w:p w14:paraId="071F7D13" w14:textId="77777777" w:rsidR="00AA2534" w:rsidRPr="000E3238" w:rsidRDefault="00AA2534" w:rsidP="00A87928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A87928" w:rsidRPr="00951C2E" w14:paraId="66123A4A" w14:textId="77777777" w:rsidTr="00B524C7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1EA59C9A" w14:textId="77777777" w:rsidR="00A87928" w:rsidRPr="000E3238" w:rsidRDefault="00A87928" w:rsidP="00B524C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52757080" w14:textId="169AF992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Op welke competentie(s) is d</w:t>
            </w:r>
            <w:r>
              <w:rPr>
                <w:rFonts w:cs="Arial"/>
                <w:sz w:val="18"/>
                <w:szCs w:val="18"/>
              </w:rPr>
              <w:t>eze Bij</w:t>
            </w:r>
            <w:r w:rsidR="008D6CCB">
              <w:rPr>
                <w:rFonts w:cs="Arial"/>
                <w:sz w:val="18"/>
                <w:szCs w:val="18"/>
              </w:rPr>
              <w:t>l</w:t>
            </w:r>
            <w:r>
              <w:rPr>
                <w:rFonts w:cs="Arial"/>
                <w:sz w:val="18"/>
                <w:szCs w:val="18"/>
              </w:rPr>
              <w:t xml:space="preserve">age </w:t>
            </w:r>
            <w:r w:rsidRPr="000E3238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7E69B873" w14:textId="77777777" w:rsidR="00A87928" w:rsidRPr="00951C2E" w:rsidRDefault="00A87928" w:rsidP="00A87928">
            <w:pPr>
              <w:pStyle w:val="Geenafstand"/>
              <w:numPr>
                <w:ilvl w:val="0"/>
                <w:numId w:val="3"/>
              </w:numPr>
              <w:rPr>
                <w:i/>
                <w:iCs/>
                <w:color w:val="0070C0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vermeld de tekst over de </w:t>
            </w:r>
            <w:r>
              <w:rPr>
                <w:i/>
                <w:iCs/>
                <w:color w:val="0070C0"/>
                <w:sz w:val="18"/>
                <w:szCs w:val="22"/>
              </w:rPr>
              <w:t>kern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competentie </w:t>
            </w:r>
          </w:p>
          <w:p w14:paraId="38D6031F" w14:textId="77777777" w:rsidR="00A87928" w:rsidRPr="00951C2E" w:rsidRDefault="00A87928" w:rsidP="00A87928">
            <w:pPr>
              <w:pStyle w:val="Geenafstand"/>
              <w:numPr>
                <w:ilvl w:val="0"/>
                <w:numId w:val="3"/>
              </w:numPr>
              <w:rPr>
                <w:i/>
                <w:iCs/>
                <w:color w:val="0070C0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vermeld de tekst over de </w:t>
            </w:r>
            <w:r>
              <w:rPr>
                <w:i/>
                <w:iCs/>
                <w:color w:val="0070C0"/>
                <w:sz w:val="18"/>
                <w:szCs w:val="22"/>
              </w:rPr>
              <w:t>kern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competentie </w:t>
            </w:r>
          </w:p>
          <w:p w14:paraId="0542931C" w14:textId="77777777" w:rsidR="00A87928" w:rsidRPr="00951C2E" w:rsidRDefault="00A87928" w:rsidP="00A87928">
            <w:pPr>
              <w:pStyle w:val="Geenafstand"/>
              <w:numPr>
                <w:ilvl w:val="0"/>
                <w:numId w:val="3"/>
              </w:numPr>
              <w:rPr>
                <w:rFonts w:cs="Arial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vermeld de tekst over de </w:t>
            </w:r>
            <w:r>
              <w:rPr>
                <w:i/>
                <w:iCs/>
                <w:color w:val="0070C0"/>
                <w:sz w:val="18"/>
                <w:szCs w:val="22"/>
              </w:rPr>
              <w:t>kern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competentie </w:t>
            </w:r>
          </w:p>
        </w:tc>
      </w:tr>
      <w:tr w:rsidR="00A87928" w:rsidRPr="000E3238" w14:paraId="71ED8ED1" w14:textId="77777777" w:rsidTr="00B524C7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64530DA9" w14:textId="77777777" w:rsidR="00A87928" w:rsidRPr="000E3238" w:rsidRDefault="00A87928" w:rsidP="00B524C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613FF1FF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  <w:bookmarkStart w:id="1" w:name="_GoBack"/>
            <w:bookmarkEnd w:id="1"/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6D33A92A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87928" w:rsidRPr="000E3238" w14:paraId="73E626A6" w14:textId="77777777" w:rsidTr="00B524C7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418CCAC2" w14:textId="77777777" w:rsidR="00A87928" w:rsidRPr="000E3238" w:rsidRDefault="00A87928" w:rsidP="00B524C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14B3E6E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4EA6E684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87928" w:rsidRPr="000E3238" w14:paraId="1AB55D6A" w14:textId="77777777" w:rsidTr="00B524C7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5F65A032" w14:textId="77777777" w:rsidR="00A87928" w:rsidRPr="000E3238" w:rsidRDefault="00A87928" w:rsidP="00B524C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8BF7B99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44F589D4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87928" w:rsidRPr="000E3238" w14:paraId="206F97E9" w14:textId="77777777" w:rsidTr="00B524C7">
        <w:trPr>
          <w:cantSplit/>
          <w:jc w:val="center"/>
        </w:trPr>
        <w:tc>
          <w:tcPr>
            <w:tcW w:w="466" w:type="dxa"/>
            <w:vMerge w:val="restart"/>
          </w:tcPr>
          <w:p w14:paraId="3ACD655A" w14:textId="77777777" w:rsidR="00A87928" w:rsidRPr="000E3238" w:rsidRDefault="00A87928" w:rsidP="00B524C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74B61039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</w:tcPr>
          <w:p w14:paraId="07995571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87928" w:rsidRPr="000E3238" w14:paraId="6091B526" w14:textId="77777777" w:rsidTr="00B524C7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74238089" w14:textId="77777777" w:rsidR="00A87928" w:rsidRPr="000E3238" w:rsidRDefault="00A87928" w:rsidP="00B524C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106FF22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54767C77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87928" w:rsidRPr="000E3238" w14:paraId="292FD03F" w14:textId="77777777" w:rsidTr="00B524C7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50DF5D6D" w14:textId="77777777" w:rsidR="00A87928" w:rsidRPr="000E3238" w:rsidRDefault="00A87928" w:rsidP="00B524C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4100AA5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167532F0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87928" w:rsidRPr="000E3238" w14:paraId="521FB0B7" w14:textId="77777777" w:rsidTr="00B524C7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2A54B710" w14:textId="77777777" w:rsidR="00A87928" w:rsidRPr="000E3238" w:rsidRDefault="00A87928" w:rsidP="00B524C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0EFFA0CE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7FC8B6F4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87928" w:rsidRPr="000E3238" w14:paraId="183FFD45" w14:textId="77777777" w:rsidTr="00B52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CB42E9" w14:textId="77777777" w:rsidR="00A87928" w:rsidRPr="000E3238" w:rsidRDefault="00A87928" w:rsidP="00B524C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24D2A3BC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5E0DFAC5" w14:textId="77777777" w:rsidR="00A8792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</w:p>
          <w:p w14:paraId="3FE03AE3" w14:textId="77777777" w:rsidR="00AA2534" w:rsidRPr="000E3238" w:rsidRDefault="00AA2534" w:rsidP="00B524C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87928" w:rsidRPr="000E3238" w14:paraId="5525EC07" w14:textId="77777777" w:rsidTr="00B52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E3FBA2" w14:textId="77777777" w:rsidR="00A87928" w:rsidRPr="000E3238" w:rsidRDefault="00A87928" w:rsidP="00B524C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6A395F33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6061034" w14:textId="77777777" w:rsidR="00A87928" w:rsidRPr="000E3238" w:rsidRDefault="00A87928" w:rsidP="00B524C7">
            <w:pPr>
              <w:pStyle w:val="Geenafstand"/>
              <w:rPr>
                <w:rFonts w:cs="Arial"/>
                <w:color w:val="70AD47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21A86B37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Ter informatie aan </w:t>
            </w:r>
            <w:r>
              <w:rPr>
                <w:rFonts w:cs="Arial"/>
                <w:sz w:val="18"/>
                <w:szCs w:val="18"/>
                <w:highlight w:val="lightGray"/>
              </w:rPr>
              <w:t>de Inschrijver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: Het referentieproject dient te zijn uitgevoerd in de laatste </w:t>
            </w:r>
            <w:r w:rsidRPr="000E3238">
              <w:rPr>
                <w:rFonts w:cs="Arial"/>
                <w:sz w:val="18"/>
                <w:szCs w:val="18"/>
                <w:highlight w:val="darkGray"/>
              </w:rPr>
              <w:t>drie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 jaar, waarbij wordt gerekend vanaf de publicatiedatum van deze Aanbesteding.</w:t>
            </w:r>
          </w:p>
        </w:tc>
      </w:tr>
      <w:tr w:rsidR="00A87928" w:rsidRPr="000E3238" w14:paraId="23682903" w14:textId="77777777" w:rsidTr="00B52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ADCBA96" w14:textId="77777777" w:rsidR="00A87928" w:rsidRPr="000E3238" w:rsidRDefault="00A87928" w:rsidP="00B524C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0EED180" w14:textId="77777777" w:rsidR="00A87928" w:rsidRPr="000E3238" w:rsidDel="000C21FF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4E80082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87928" w:rsidRPr="000E3238" w14:paraId="0BEFCB7B" w14:textId="77777777" w:rsidTr="00B52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FA0AE4" w14:textId="77777777" w:rsidR="00A87928" w:rsidRPr="000E3238" w:rsidRDefault="00A87928" w:rsidP="00B524C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C80AC83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F66F5C7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87928" w:rsidRPr="000E3238" w14:paraId="2F5E0DFA" w14:textId="77777777" w:rsidTr="00B52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5DEEA6" w14:textId="77777777" w:rsidR="00A87928" w:rsidRPr="000E3238" w:rsidRDefault="00A87928" w:rsidP="00B524C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3991C49" w14:textId="77777777" w:rsidR="00A87928" w:rsidRPr="000E3238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3DF0F62" w14:textId="77777777" w:rsidR="00A87928" w:rsidRPr="00FB097B" w:rsidRDefault="00A87928" w:rsidP="00B524C7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A87928" w:rsidRPr="000E3238" w14:paraId="0A45BA4D" w14:textId="77777777" w:rsidTr="00B52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4AEE76" w14:textId="77777777" w:rsidR="00A87928" w:rsidRPr="000E3238" w:rsidRDefault="00A87928" w:rsidP="00B524C7">
            <w:pPr>
              <w:pStyle w:val="Geenafstand"/>
              <w:jc w:val="center"/>
              <w:rPr>
                <w:rFonts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3AAF903" w14:textId="77777777" w:rsidR="00A87928" w:rsidRPr="00951C2E" w:rsidRDefault="00A87928" w:rsidP="00B524C7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Vermeld hier de eenheid, zoals: </w:t>
            </w:r>
            <w:r>
              <w:rPr>
                <w:i/>
                <w:iCs/>
                <w:color w:val="0070C0"/>
                <w:sz w:val="18"/>
                <w:szCs w:val="22"/>
              </w:rPr>
              <w:t>o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>mvang per jaar</w:t>
            </w:r>
            <w:r>
              <w:rPr>
                <w:i/>
                <w:iCs/>
                <w:color w:val="0070C0"/>
                <w:sz w:val="18"/>
                <w:szCs w:val="22"/>
              </w:rPr>
              <w:t xml:space="preserve"> of h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>oeveelheid per jaar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11FC142" w14:textId="77777777" w:rsidR="00A87928" w:rsidRPr="00951C2E" w:rsidRDefault="00A87928" w:rsidP="00B524C7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>€ / stuks / m2 / cliënten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ab/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ab/>
            </w:r>
          </w:p>
        </w:tc>
      </w:tr>
      <w:tr w:rsidR="00A87928" w:rsidRPr="000E3238" w14:paraId="4F6E2B58" w14:textId="77777777" w:rsidTr="00B52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08CDBA" w14:textId="77777777" w:rsidR="00A87928" w:rsidRPr="000E3238" w:rsidRDefault="00A87928" w:rsidP="00B524C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CC9236C" w14:textId="77777777" w:rsidR="00A87928" w:rsidRPr="000E3238" w:rsidRDefault="00A87928" w:rsidP="00B524C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2B60D1AF" w14:textId="77777777" w:rsidR="00A87928" w:rsidRPr="000E3238" w:rsidRDefault="00A87928" w:rsidP="00B524C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3C58EC2F" w14:textId="77777777" w:rsidR="00A87928" w:rsidRPr="000E3238" w:rsidRDefault="00A87928" w:rsidP="00B524C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3A699719" w14:textId="77777777" w:rsidR="00A87928" w:rsidRPr="000E3238" w:rsidRDefault="00A87928" w:rsidP="00B524C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7FD6739E" w14:textId="77777777" w:rsidR="00A87928" w:rsidRPr="000E3238" w:rsidRDefault="00A87928" w:rsidP="00B524C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611E76EC" w14:textId="77777777" w:rsidR="00A87928" w:rsidRPr="000E3238" w:rsidRDefault="00A87928" w:rsidP="00B524C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68C525C1" w14:textId="77777777" w:rsidR="00A87928" w:rsidRPr="000E3238" w:rsidRDefault="00A87928" w:rsidP="00B524C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465E23" w14:textId="77777777" w:rsidR="00A87928" w:rsidRPr="000E3238" w:rsidRDefault="00A87928" w:rsidP="00B524C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dient hier een uitgebreide omschrijving van de referentieopdracht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geven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, waaruit blijkt dat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Inschrijver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voldoet aan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vereiste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kerncompetenties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>.</w:t>
            </w:r>
          </w:p>
          <w:p w14:paraId="1C965CAD" w14:textId="77777777" w:rsidR="00A87928" w:rsidRPr="000E3238" w:rsidRDefault="00A87928" w:rsidP="00B524C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5081A848" w14:textId="77777777" w:rsidR="00A87928" w:rsidRPr="009508FD" w:rsidRDefault="00A87928" w:rsidP="00A87928">
      <w:pPr>
        <w:pStyle w:val="Geenafstand"/>
        <w:rPr>
          <w:rFonts w:cs="Arial"/>
          <w:sz w:val="18"/>
          <w:szCs w:val="22"/>
        </w:rPr>
      </w:pPr>
    </w:p>
    <w:p w14:paraId="6CD09E4B" w14:textId="77777777" w:rsidR="004C1DFB" w:rsidRDefault="004C1DFB"/>
    <w:sectPr w:rsidR="004C1DF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4E160" w14:textId="77777777" w:rsidR="005B5494" w:rsidRDefault="005B5494" w:rsidP="00B72741">
      <w:pPr>
        <w:spacing w:line="240" w:lineRule="auto"/>
      </w:pPr>
      <w:r>
        <w:separator/>
      </w:r>
    </w:p>
  </w:endnote>
  <w:endnote w:type="continuationSeparator" w:id="0">
    <w:p w14:paraId="436CB51C" w14:textId="77777777" w:rsidR="005B5494" w:rsidRDefault="005B5494" w:rsidP="00B727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3E874C" w14:textId="77777777" w:rsidR="005B5494" w:rsidRDefault="005B5494" w:rsidP="00B72741">
      <w:pPr>
        <w:spacing w:line="240" w:lineRule="auto"/>
      </w:pPr>
      <w:r>
        <w:separator/>
      </w:r>
    </w:p>
  </w:footnote>
  <w:footnote w:type="continuationSeparator" w:id="0">
    <w:p w14:paraId="0046ACDE" w14:textId="77777777" w:rsidR="005B5494" w:rsidRDefault="005B5494" w:rsidP="00B727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22051E" w14:textId="7AA4EE75" w:rsidR="00B72741" w:rsidRDefault="00F6739A" w:rsidP="00F6739A">
    <w:pPr>
      <w:pStyle w:val="Koptekst"/>
      <w:tabs>
        <w:tab w:val="clear" w:pos="4536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475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E31548"/>
    <w:multiLevelType w:val="multilevel"/>
    <w:tmpl w:val="DDA490F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</w:rPr>
    </w:lvl>
    <w:lvl w:ilvl="2">
      <w:start w:val="1"/>
      <w:numFmt w:val="decimal"/>
      <w:lvlText w:val="%1.%2.%3"/>
      <w:lvlJc w:val="left"/>
      <w:pPr>
        <w:ind w:left="349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945"/>
    <w:rsid w:val="000E6E73"/>
    <w:rsid w:val="001A4475"/>
    <w:rsid w:val="002473E7"/>
    <w:rsid w:val="002B5A5E"/>
    <w:rsid w:val="003433B8"/>
    <w:rsid w:val="004C1DFB"/>
    <w:rsid w:val="005B5494"/>
    <w:rsid w:val="005E3BE1"/>
    <w:rsid w:val="00727F61"/>
    <w:rsid w:val="00777831"/>
    <w:rsid w:val="00883945"/>
    <w:rsid w:val="008D6CCB"/>
    <w:rsid w:val="00A05EFE"/>
    <w:rsid w:val="00A357A0"/>
    <w:rsid w:val="00A87928"/>
    <w:rsid w:val="00AA2534"/>
    <w:rsid w:val="00B72741"/>
    <w:rsid w:val="00D5640B"/>
    <w:rsid w:val="00D74F36"/>
    <w:rsid w:val="00D9096F"/>
    <w:rsid w:val="00E04617"/>
    <w:rsid w:val="00EE0A21"/>
    <w:rsid w:val="00F6739A"/>
    <w:rsid w:val="00FF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E9AD70C"/>
  <w15:chartTrackingRefBased/>
  <w15:docId w15:val="{4F302B52-233B-4ECB-AAAD-55A3AC7E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83945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883945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879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83945"/>
    <w:rPr>
      <w:rFonts w:ascii="Tahoma" w:eastAsia="Times New Roman" w:hAnsi="Tahoma" w:cs="Arial"/>
      <w:b/>
      <w:bCs/>
      <w:kern w:val="32"/>
      <w:sz w:val="28"/>
      <w:szCs w:val="28"/>
      <w:lang w:eastAsia="nl-NL"/>
    </w:rPr>
  </w:style>
  <w:style w:type="paragraph" w:styleId="Tekstopmerking">
    <w:name w:val="annotation text"/>
    <w:basedOn w:val="Standaard"/>
    <w:link w:val="TekstopmerkingChar"/>
    <w:rsid w:val="00883945"/>
    <w:pPr>
      <w:widowControl w:val="0"/>
    </w:pPr>
    <w:rPr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883945"/>
    <w:rPr>
      <w:rFonts w:ascii="Tahoma" w:eastAsia="Times New Roman" w:hAnsi="Tahoma" w:cs="Times New Roman"/>
      <w:sz w:val="18"/>
      <w:szCs w:val="20"/>
    </w:rPr>
  </w:style>
  <w:style w:type="character" w:styleId="Verwijzingopmerking">
    <w:name w:val="annotation reference"/>
    <w:basedOn w:val="Standaardalinea-lettertype"/>
    <w:uiPriority w:val="99"/>
    <w:rsid w:val="00883945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394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3945"/>
    <w:rPr>
      <w:rFonts w:ascii="Segoe UI" w:eastAsia="Times New Roman" w:hAnsi="Segoe UI" w:cs="Segoe UI"/>
      <w:sz w:val="18"/>
      <w:szCs w:val="18"/>
      <w:lang w:eastAsia="nl-NL"/>
    </w:rPr>
  </w:style>
  <w:style w:type="paragraph" w:styleId="Lijstalinea">
    <w:name w:val="List Paragraph"/>
    <w:basedOn w:val="Standaard"/>
    <w:uiPriority w:val="34"/>
    <w:qFormat/>
    <w:rsid w:val="00D9096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7274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7274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7274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72741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8792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  <w:style w:type="paragraph" w:styleId="Geenafstand">
    <w:name w:val="No Spacing"/>
    <w:uiPriority w:val="1"/>
    <w:qFormat/>
    <w:rsid w:val="00A87928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150003-5750-4b1c-b5cd-58e715da92d2">
      <Terms xmlns="http://schemas.microsoft.com/office/infopath/2007/PartnerControls"/>
    </lcf76f155ced4ddcb4097134ff3c332f>
    <TaxCatchAll xmlns="b77ac106-1daf-4bb7-a46c-b873565d1ab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BA10BC19F5974FA9A4E5BF19BF722D" ma:contentTypeVersion="14" ma:contentTypeDescription="Een nieuw document maken." ma:contentTypeScope="" ma:versionID="8ad14620a23a14f0a756ebec5235697a">
  <xsd:schema xmlns:xsd="http://www.w3.org/2001/XMLSchema" xmlns:xs="http://www.w3.org/2001/XMLSchema" xmlns:p="http://schemas.microsoft.com/office/2006/metadata/properties" xmlns:ns2="b77ac106-1daf-4bb7-a46c-b873565d1ab6" xmlns:ns3="49150003-5750-4b1c-b5cd-58e715da92d2" targetNamespace="http://schemas.microsoft.com/office/2006/metadata/properties" ma:root="true" ma:fieldsID="99d5bc73568eb909e9b86057e6ca80f3" ns2:_="" ns3:_="">
    <xsd:import namespace="b77ac106-1daf-4bb7-a46c-b873565d1ab6"/>
    <xsd:import namespace="49150003-5750-4b1c-b5cd-58e715da92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ac106-1daf-4bb7-a46c-b873565d1a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54b7972-7443-4f07-8fae-c55ff6a7af00}" ma:internalName="TaxCatchAll" ma:showField="CatchAllData" ma:web="b77ac106-1daf-4bb7-a46c-b873565d1a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50003-5750-4b1c-b5cd-58e715da9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cf5c8aac-1809-4f51-9b69-ce7ebb20f5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22B8A4-4F19-45A1-8D2B-3C77DE19C786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2bfcb07e-5d27-4239-86f4-4a4b505bace6"/>
    <ds:schemaRef ds:uri="http://purl.org/dc/dcmitype/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3990090-5298-42DA-AFE3-CF58395F29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F76A38-AE83-4F5E-BC3B-FF3F4798E028}"/>
</file>

<file path=docProps/app.xml><?xml version="1.0" encoding="utf-8"?>
<Properties xmlns="http://schemas.openxmlformats.org/officeDocument/2006/extended-properties" xmlns:vt="http://schemas.openxmlformats.org/officeDocument/2006/docPropsVTypes">
  <Template>DCB6D780</Template>
  <TotalTime>8</TotalTime>
  <Pages>1</Pages>
  <Words>192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Tonny Vleugel</cp:lastModifiedBy>
  <cp:revision>22</cp:revision>
  <dcterms:created xsi:type="dcterms:W3CDTF">2019-06-14T12:22:00Z</dcterms:created>
  <dcterms:modified xsi:type="dcterms:W3CDTF">2023-04-03T11:54:00Z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0x01010099BA10BC19F5974FA9A4E5BF19BF722D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