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AD865" w14:textId="733AB479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711C27">
        <w:t>3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5B8C659E" w14:textId="77777777" w:rsidR="00672967" w:rsidRPr="00555C9B" w:rsidRDefault="00672967" w:rsidP="00672967">
      <w:pPr>
        <w:rPr>
          <w:rFonts w:eastAsia="MS Mincho"/>
        </w:rPr>
      </w:pPr>
    </w:p>
    <w:p w14:paraId="342350D1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49E0236A" w14:textId="77777777" w:rsidR="00672967" w:rsidRPr="00555C9B" w:rsidRDefault="00672967" w:rsidP="0023083C">
      <w:pPr>
        <w:ind w:left="567"/>
        <w:rPr>
          <w:rFonts w:cs="Arial"/>
        </w:rPr>
      </w:pPr>
    </w:p>
    <w:p w14:paraId="36BB69E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4EDABF4C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38E9B48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78BF8AC9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statutaire</w:t>
      </w:r>
      <w:proofErr w:type="gramEnd"/>
      <w:r w:rsidRPr="00555C9B">
        <w:rPr>
          <w:rFonts w:eastAsia="Calibri" w:cs="Arial"/>
        </w:rPr>
        <w:t xml:space="preserve"> naam:</w:t>
      </w:r>
    </w:p>
    <w:p w14:paraId="673C48D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vestigingsadres</w:t>
      </w:r>
      <w:proofErr w:type="gramEnd"/>
      <w:r w:rsidRPr="00555C9B">
        <w:rPr>
          <w:rFonts w:eastAsia="Calibri" w:cs="Arial"/>
        </w:rPr>
        <w:t>:</w:t>
      </w:r>
    </w:p>
    <w:p w14:paraId="0EC42C4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postadres</w:t>
      </w:r>
      <w:proofErr w:type="gramEnd"/>
      <w:r w:rsidRPr="00555C9B">
        <w:rPr>
          <w:rFonts w:eastAsia="Calibri" w:cs="Arial"/>
        </w:rPr>
        <w:t>:</w:t>
      </w:r>
    </w:p>
    <w:p w14:paraId="16E2E859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telefoonnummer</w:t>
      </w:r>
      <w:proofErr w:type="gramEnd"/>
      <w:r w:rsidRPr="00555C9B">
        <w:rPr>
          <w:rFonts w:eastAsia="Calibri" w:cs="Arial"/>
        </w:rPr>
        <w:t>:</w:t>
      </w:r>
    </w:p>
    <w:p w14:paraId="19F8684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e-mail</w:t>
      </w:r>
      <w:proofErr w:type="gramEnd"/>
      <w:r w:rsidRPr="00555C9B">
        <w:rPr>
          <w:rFonts w:eastAsia="Calibri" w:cs="Arial"/>
        </w:rPr>
        <w:t>:</w:t>
      </w:r>
    </w:p>
    <w:p w14:paraId="69C59D1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proofErr w:type="gramStart"/>
      <w:r w:rsidRPr="00555C9B">
        <w:rPr>
          <w:rFonts w:eastAsia="Calibri" w:cs="Arial"/>
        </w:rPr>
        <w:t>nummer</w:t>
      </w:r>
      <w:proofErr w:type="gramEnd"/>
      <w:r w:rsidRPr="00555C9B">
        <w:rPr>
          <w:rFonts w:eastAsia="Calibri" w:cs="Arial"/>
        </w:rPr>
        <w:t xml:space="preserve"> van inschrijving in het handelsregister:</w:t>
      </w:r>
    </w:p>
    <w:p w14:paraId="5D27B299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56FB8979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</w:t>
      </w:r>
      <w:proofErr w:type="gramStart"/>
      <w:r w:rsidRPr="00555C9B">
        <w:rPr>
          <w:rFonts w:cs="Arial"/>
        </w:rPr>
        <w:t>naam</w:t>
      </w:r>
      <w:proofErr w:type="gramEnd"/>
      <w:r w:rsidRPr="00555C9B">
        <w:rPr>
          <w:rFonts w:cs="Arial"/>
        </w:rPr>
        <w:t xml:space="preserve">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0AD5C465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45DC1D9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</w:t>
      </w:r>
      <w:proofErr w:type="gramStart"/>
      <w:r w:rsidRPr="00555C9B">
        <w:rPr>
          <w:rFonts w:cs="Arial"/>
        </w:rPr>
        <w:t>naam</w:t>
      </w:r>
      <w:proofErr w:type="gramEnd"/>
      <w:r w:rsidRPr="00555C9B">
        <w:rPr>
          <w:rFonts w:cs="Arial"/>
        </w:rPr>
        <w:t xml:space="preserve"> Inschrijver] bij eventuele gunning van de Opdracht voor de uitvoering van de Opdracht op diens eerste verzoek daadwerkelijk kan beschikken over de voor de uitvoering van de Opdracht noodzakelijke middelen van [naam derde];</w:t>
      </w:r>
    </w:p>
    <w:p w14:paraId="286763CD" w14:textId="77777777" w:rsidR="00672967" w:rsidRPr="00555C9B" w:rsidRDefault="00672967" w:rsidP="0023083C"/>
    <w:p w14:paraId="216C695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>[</w:t>
      </w:r>
      <w:proofErr w:type="gramStart"/>
      <w:r w:rsidRPr="00555C9B">
        <w:t>naam</w:t>
      </w:r>
      <w:proofErr w:type="gramEnd"/>
      <w:r w:rsidRPr="00555C9B">
        <w:t xml:space="preserve">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</w:t>
      </w:r>
      <w:proofErr w:type="gramStart"/>
      <w:r w:rsidRPr="00555C9B">
        <w:t>indien</w:t>
      </w:r>
      <w:proofErr w:type="gramEnd"/>
      <w:r w:rsidRPr="00555C9B">
        <w:t xml:space="preserve">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57112AF5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48A9CD5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3538A395" w14:textId="77777777" w:rsidR="00672967" w:rsidRPr="00555C9B" w:rsidRDefault="00672967" w:rsidP="0023083C">
      <w:pPr>
        <w:ind w:left="567"/>
        <w:rPr>
          <w:rFonts w:cs="Arial"/>
        </w:rPr>
      </w:pPr>
    </w:p>
    <w:p w14:paraId="58E85E73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</w:t>
      </w:r>
      <w:proofErr w:type="gramStart"/>
      <w:r w:rsidRPr="00555C9B">
        <w:rPr>
          <w:rFonts w:cs="Arial"/>
        </w:rPr>
        <w:t>tevens</w:t>
      </w:r>
      <w:proofErr w:type="gramEnd"/>
      <w:r w:rsidRPr="00555C9B">
        <w:rPr>
          <w:rFonts w:cs="Arial"/>
        </w:rPr>
        <w:t xml:space="preserve">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5B11B2CD" w14:textId="77777777" w:rsidTr="00BE5E7B">
        <w:tc>
          <w:tcPr>
            <w:tcW w:w="2835" w:type="dxa"/>
            <w:shd w:val="clear" w:color="auto" w:fill="CBE3F2"/>
          </w:tcPr>
          <w:p w14:paraId="657C3B04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9F0EF1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D591706" w14:textId="77777777" w:rsidTr="00BE5E7B">
        <w:tc>
          <w:tcPr>
            <w:tcW w:w="2835" w:type="dxa"/>
            <w:shd w:val="clear" w:color="auto" w:fill="CBE3F2"/>
          </w:tcPr>
          <w:p w14:paraId="51055410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5476D1BD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C834448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DD53971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8096C0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532EEC1" w14:textId="77777777" w:rsidTr="00BE5E7B">
        <w:tc>
          <w:tcPr>
            <w:tcW w:w="2835" w:type="dxa"/>
            <w:shd w:val="clear" w:color="auto" w:fill="CBE3F2"/>
          </w:tcPr>
          <w:p w14:paraId="42DF46E9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0AB040CC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26B29805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2C7EBD5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EF413DB" w14:textId="77777777" w:rsidTr="00BE5E7B">
        <w:tc>
          <w:tcPr>
            <w:tcW w:w="2835" w:type="dxa"/>
            <w:shd w:val="clear" w:color="auto" w:fill="CBE3F2"/>
          </w:tcPr>
          <w:p w14:paraId="5DFE196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821ACE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69722A06" w14:textId="77777777" w:rsidTr="00BE5E7B">
        <w:tc>
          <w:tcPr>
            <w:tcW w:w="2835" w:type="dxa"/>
            <w:shd w:val="clear" w:color="auto" w:fill="CBE3F2"/>
          </w:tcPr>
          <w:p w14:paraId="34AA99E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FDE97C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20E8815" w14:textId="77777777" w:rsidTr="00BE5E7B">
        <w:tc>
          <w:tcPr>
            <w:tcW w:w="2835" w:type="dxa"/>
            <w:shd w:val="clear" w:color="auto" w:fill="CBE3F2"/>
          </w:tcPr>
          <w:p w14:paraId="5BC31BD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710FED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C96AA5B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528743A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A3B361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2FB3AE6" w14:textId="77777777" w:rsidTr="00BE5E7B">
        <w:tc>
          <w:tcPr>
            <w:tcW w:w="2835" w:type="dxa"/>
            <w:shd w:val="clear" w:color="auto" w:fill="CBE3F2"/>
          </w:tcPr>
          <w:p w14:paraId="7B12400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062EED4A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5151F1E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4FB9B90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0B29B508" w14:textId="77777777" w:rsidTr="00BE5E7B">
        <w:tc>
          <w:tcPr>
            <w:tcW w:w="2835" w:type="dxa"/>
            <w:shd w:val="clear" w:color="auto" w:fill="CBE3F2"/>
          </w:tcPr>
          <w:p w14:paraId="1B0F53BC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360C2665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5A129A31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C581" w14:textId="77777777" w:rsidR="007964D8" w:rsidRDefault="007964D8" w:rsidP="00BE5E7B">
      <w:pPr>
        <w:spacing w:line="240" w:lineRule="auto"/>
      </w:pPr>
      <w:r>
        <w:separator/>
      </w:r>
    </w:p>
  </w:endnote>
  <w:endnote w:type="continuationSeparator" w:id="0">
    <w:p w14:paraId="23810CD8" w14:textId="77777777" w:rsidR="007964D8" w:rsidRDefault="007964D8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509DB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5FDE7629" wp14:editId="7467DBFB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47616AEA" w14:textId="77777777" w:rsidTr="00842E0F">
      <w:tc>
        <w:tcPr>
          <w:tcW w:w="704" w:type="dxa"/>
          <w:vAlign w:val="bottom"/>
        </w:tcPr>
        <w:p w14:paraId="4D0802D4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7F4F5C0F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28610" w14:textId="77777777" w:rsidR="007964D8" w:rsidRDefault="007964D8" w:rsidP="00BE5E7B">
      <w:pPr>
        <w:spacing w:line="240" w:lineRule="auto"/>
      </w:pPr>
      <w:r>
        <w:separator/>
      </w:r>
    </w:p>
  </w:footnote>
  <w:footnote w:type="continuationSeparator" w:id="0">
    <w:p w14:paraId="699352C3" w14:textId="77777777" w:rsidR="007964D8" w:rsidRDefault="007964D8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D8"/>
    <w:rsid w:val="0002657A"/>
    <w:rsid w:val="00104F6E"/>
    <w:rsid w:val="00185DF4"/>
    <w:rsid w:val="0023083C"/>
    <w:rsid w:val="00510527"/>
    <w:rsid w:val="00672967"/>
    <w:rsid w:val="00711C27"/>
    <w:rsid w:val="007964D8"/>
    <w:rsid w:val="007D5731"/>
    <w:rsid w:val="009923CB"/>
    <w:rsid w:val="00B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B8593"/>
  <w15:chartTrackingRefBased/>
  <w15:docId w15:val="{9F008AE9-FB1B-444D-AA14-F0F0079B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net.kunst\NIPV\Team%20Inkoop%20-%20Documenten\07.%20Lopende%20aanbestedingen\2025%20NIPV2025-EA-04078%20Cloud%20Service%20Provider%20Brandweer%20(Talking%20Traffic)%20-%20Nathalie\02%20Beschrijvend%20document\00%20Archief\Bijlage%2015.%20Verklaring%20middelen%20derde%20CSP-BW%20v1.0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Props1.xml><?xml version="1.0" encoding="utf-8"?>
<ds:datastoreItem xmlns:ds="http://schemas.openxmlformats.org/officeDocument/2006/customXml" ds:itemID="{9D8D1BF5-504A-426C-B0FA-E23A805AB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middelen derde CSP-BW v1.0</Template>
  <TotalTime>1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 Kunst [NIPV]</dc:creator>
  <cp:keywords/>
  <dc:description/>
  <cp:lastModifiedBy>Nanet Kunst [NIPV]</cp:lastModifiedBy>
  <cp:revision>3</cp:revision>
  <dcterms:created xsi:type="dcterms:W3CDTF">2025-10-08T11:34:00Z</dcterms:created>
  <dcterms:modified xsi:type="dcterms:W3CDTF">2025-10-08T11:37:00Z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Order">
    <vt:r8>2100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