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Pr="00BB07D7" w:rsidRDefault="005F5EAA" w:rsidP="00056FBA">
            <w:pPr>
              <w:pStyle w:val="01Kop"/>
              <w:rPr>
                <w:sz w:val="48"/>
                <w:szCs w:val="20"/>
              </w:rPr>
            </w:pPr>
          </w:p>
        </w:tc>
        <w:tc>
          <w:tcPr>
            <w:tcW w:w="6803" w:type="dxa"/>
            <w:vAlign w:val="center"/>
          </w:tcPr>
          <w:p w14:paraId="490E58E5" w14:textId="4838D748" w:rsidR="005F5EAA" w:rsidRPr="00BB07D7" w:rsidRDefault="00556EA6" w:rsidP="00056FBA">
            <w:pPr>
              <w:pStyle w:val="01Kop"/>
              <w:rPr>
                <w:sz w:val="48"/>
                <w:szCs w:val="20"/>
              </w:rPr>
            </w:pPr>
            <w:r w:rsidRPr="00BB07D7">
              <w:rPr>
                <w:sz w:val="48"/>
                <w:szCs w:val="20"/>
              </w:rPr>
              <w:t xml:space="preserve">Bijlage </w:t>
            </w:r>
            <w:r w:rsidR="002D039A" w:rsidRPr="00BB07D7">
              <w:rPr>
                <w:sz w:val="48"/>
                <w:szCs w:val="20"/>
              </w:rPr>
              <w:t>N</w:t>
            </w:r>
            <w:r w:rsidRPr="00BB07D7">
              <w:rPr>
                <w:sz w:val="48"/>
                <w:szCs w:val="20"/>
              </w:rPr>
              <w:t xml:space="preserve">: 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7A12D728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3FD51F0E" w14:textId="77777777" w:rsidR="00556EA6" w:rsidRDefault="00556EA6" w:rsidP="00556EA6">
      <w:pPr>
        <w:pStyle w:val="04Broodtekst"/>
        <w:rPr>
          <w:lang w:eastAsia="nl-NL"/>
        </w:rPr>
      </w:pPr>
      <w:r w:rsidRPr="00556EA6">
        <w:rPr>
          <w:lang w:eastAsia="nl-NL"/>
        </w:rPr>
        <w:t>Voor het indienen van referenties dient de Inschrijver onderstaande tabel naar waarheid in te vullen. </w:t>
      </w:r>
    </w:p>
    <w:p w14:paraId="478C0413" w14:textId="77777777" w:rsidR="00BB07D7" w:rsidRPr="00556EA6" w:rsidRDefault="00BB07D7" w:rsidP="00556EA6">
      <w:pPr>
        <w:pStyle w:val="04Broodtekst"/>
        <w:rPr>
          <w:rFonts w:ascii="Segoe UI" w:hAnsi="Segoe UI" w:cs="Segoe UI"/>
          <w:lang w:eastAsia="nl-NL"/>
        </w:rPr>
      </w:pPr>
    </w:p>
    <w:p w14:paraId="6E1529EF" w14:textId="77777777" w:rsidR="00556EA6" w:rsidRPr="00556EA6" w:rsidRDefault="00556EA6" w:rsidP="00556EA6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4252"/>
        <w:gridCol w:w="4427"/>
      </w:tblGrid>
      <w:tr w:rsidR="00556EA6" w:rsidRPr="00556EA6" w14:paraId="755DBCC9" w14:textId="77777777" w:rsidTr="00BB07D7">
        <w:trPr>
          <w:trHeight w:val="300"/>
        </w:trPr>
        <w:tc>
          <w:tcPr>
            <w:tcW w:w="276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3CF6AB76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1 </w:t>
            </w:r>
          </w:p>
        </w:tc>
        <w:tc>
          <w:tcPr>
            <w:tcW w:w="4252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8AFE06A" w14:textId="77777777" w:rsidR="00556EA6" w:rsidRDefault="00556EA6" w:rsidP="00386510">
            <w:pPr>
              <w:pStyle w:val="04Broodtekst"/>
              <w:rPr>
                <w:b/>
                <w:bCs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Op welke competentie(s) is deze Bijlage van toepassing? </w:t>
            </w:r>
          </w:p>
          <w:p w14:paraId="5E1CAE99" w14:textId="77777777" w:rsidR="00BB07D7" w:rsidRPr="00386510" w:rsidRDefault="00BB07D7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4427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D631088" w14:textId="5ECEB860" w:rsidR="00556EA6" w:rsidRPr="00386510" w:rsidRDefault="00386510" w:rsidP="00386510">
            <w:pPr>
              <w:pStyle w:val="04Broodteks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>
              <w:rPr>
                <w:lang w:eastAsia="nl-NL"/>
              </w:rPr>
              <w:instrText xml:space="preserve"> FORMTEXT </w:instrText>
            </w:r>
            <w:r>
              <w:rPr>
                <w:lang w:eastAsia="nl-NL"/>
              </w:rPr>
            </w:r>
            <w:r>
              <w:rPr>
                <w:lang w:eastAsia="nl-NL"/>
              </w:rPr>
              <w:fldChar w:fldCharType="separate"/>
            </w:r>
            <w:r>
              <w:rPr>
                <w:noProof/>
                <w:lang w:eastAsia="nl-NL"/>
              </w:rPr>
              <w:t>vul in</w:t>
            </w:r>
            <w:r>
              <w:rPr>
                <w:lang w:eastAsia="nl-NL"/>
              </w:rPr>
              <w:fldChar w:fldCharType="end"/>
            </w:r>
          </w:p>
          <w:p w14:paraId="2C7DE8E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BB07D7">
        <w:trPr>
          <w:trHeight w:val="30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2820726B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2 </w:t>
            </w:r>
          </w:p>
        </w:tc>
        <w:tc>
          <w:tcPr>
            <w:tcW w:w="4252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FD22F0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Naam opdrachtgevende instantie of  </w:t>
            </w:r>
            <w:r w:rsidRPr="00386510">
              <w:rPr>
                <w:b/>
                <w:bCs/>
                <w:lang w:eastAsia="nl-NL"/>
              </w:rPr>
              <w:br/>
              <w:t>onderneming </w:t>
            </w:r>
          </w:p>
        </w:tc>
        <w:tc>
          <w:tcPr>
            <w:tcW w:w="4427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D636701" w14:textId="677D833F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166D798" w14:textId="77777777" w:rsidTr="00BB07D7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49329A9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561D6F2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Adres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57FC2F5" w14:textId="5520FB4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C11A0A7" w14:textId="77777777" w:rsidTr="00BB07D7">
        <w:trPr>
          <w:trHeight w:val="39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3169AA9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DC29B4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Postcode en plaatsnaam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DCAE720" w14:textId="6D54A224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2932E893" w14:textId="77777777" w:rsidTr="00BB07D7">
        <w:trPr>
          <w:trHeight w:val="300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6B4CDB0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3 </w:t>
            </w: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E7C0D8F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Naam contactpersoon opdrachtgevende instantie of onderneming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8211BC2" w14:textId="62DD26A1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7D8545E6" w14:textId="77777777" w:rsidTr="00BB07D7">
        <w:trPr>
          <w:trHeight w:val="37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21111610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788224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Functie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C98D08C" w14:textId="591FC98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7AF0F03" w14:textId="77777777" w:rsidTr="00BB07D7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7CD78DD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469C36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Telefoonnummer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87B27B5" w14:textId="33830E1F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8180C85" w14:textId="77777777" w:rsidTr="00BB07D7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21DFD223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28D5FB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E-mailadres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49D782D" w14:textId="45C17914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266823F" w14:textId="77777777" w:rsidTr="00BB07D7">
        <w:trPr>
          <w:trHeight w:val="45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5DA530AB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4 </w:t>
            </w:r>
          </w:p>
        </w:tc>
        <w:tc>
          <w:tcPr>
            <w:tcW w:w="4252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hideMark/>
          </w:tcPr>
          <w:p w14:paraId="2548EE9C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Projectnaam (beknopte omschrijving) </w:t>
            </w:r>
          </w:p>
        </w:tc>
        <w:tc>
          <w:tcPr>
            <w:tcW w:w="4427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hideMark/>
          </w:tcPr>
          <w:p w14:paraId="79F68C05" w14:textId="2A4EC87D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3CFBFD9F" w14:textId="77777777" w:rsidTr="00BB07D7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319F6A0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BB4534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Startdatum en einddatum van project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20F839D" w14:textId="77777777" w:rsidR="00BB07D7" w:rsidRDefault="00556EA6" w:rsidP="00386510">
            <w:pPr>
              <w:pStyle w:val="04Broodtekst"/>
              <w:rPr>
                <w:rFonts w:ascii="Calibri" w:hAnsi="Calibri" w:cs="Calibri"/>
                <w:lang w:eastAsia="nl-NL"/>
              </w:rPr>
            </w:pPr>
            <w:r w:rsidRPr="00386510">
              <w:rPr>
                <w:lang w:eastAsia="nl-NL"/>
              </w:rPr>
              <w:t>Startdatum:</w:t>
            </w:r>
            <w:r w:rsidR="00386510">
              <w:rPr>
                <w:lang w:eastAsia="nl-NL"/>
              </w:rPr>
              <w:t xml:space="preserve">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</w:p>
          <w:p w14:paraId="5FEBEAD7" w14:textId="23B9982C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Einddatum: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lang w:eastAsia="nl-NL"/>
              </w:rPr>
              <w:t> </w:t>
            </w:r>
          </w:p>
          <w:p w14:paraId="789D1358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Pr="00386510">
              <w:rPr>
                <w:lang w:eastAsia="nl-NL"/>
              </w:rPr>
              <w:br/>
            </w:r>
            <w:r w:rsidRPr="00386510">
              <w:rPr>
                <w:shd w:val="clear" w:color="auto" w:fill="C0C0C0"/>
                <w:lang w:eastAsia="nl-NL"/>
              </w:rPr>
              <w:t xml:space="preserve">Ter informatie aan de Inschrijver: Het referentieproject dient te zijn uitgevoerd in de laatste </w:t>
            </w:r>
            <w:r w:rsidRPr="00386510">
              <w:rPr>
                <w:shd w:val="clear" w:color="auto" w:fill="808080"/>
                <w:lang w:eastAsia="nl-NL"/>
              </w:rPr>
              <w:t>drie</w:t>
            </w:r>
            <w:r w:rsidRPr="00386510">
              <w:rPr>
                <w:shd w:val="clear" w:color="auto" w:fill="C0C0C0"/>
                <w:lang w:eastAsia="nl-NL"/>
              </w:rPr>
              <w:t xml:space="preserve"> jaar, waarbij wordt gerekend vanaf de publicatiedatum van deze Aanbesteding.</w:t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54FAD33" w14:textId="77777777" w:rsidTr="00BB07D7">
        <w:trPr>
          <w:trHeight w:val="40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2A3D90E8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6ECED73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Projectduur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A5E0E1A" w14:textId="2B6E1D2E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0D577A1" w14:textId="77777777" w:rsidTr="00BB07D7">
        <w:trPr>
          <w:trHeight w:val="31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7CB4486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B499CB0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Reden beëindiging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20CD1B2" w14:textId="3A62494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66F80391" w14:textId="77777777" w:rsidTr="00BB07D7">
        <w:trPr>
          <w:trHeight w:val="345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185B066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5 </w:t>
            </w: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7123A2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Contractwaarde van de gehele opdracht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14D8BC7" w14:textId="04228182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€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bedrag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3CE00A1" w14:textId="77777777" w:rsidTr="00BB07D7">
        <w:trPr>
          <w:trHeight w:val="300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53ADCD4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DAA1E4C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i/>
                <w:iCs/>
                <w:lang w:eastAsia="nl-NL"/>
              </w:rPr>
              <w:t>Vermeld hier de eenheid, zoals: omvang per jaar of hoeveelheid per jaar</w:t>
            </w: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259383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i/>
                <w:iCs/>
                <w:lang w:eastAsia="nl-NL"/>
              </w:rPr>
              <w:t>€ / stuks / m2 / cliënten</w:t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BB07D7">
        <w:trPr>
          <w:trHeight w:val="300"/>
        </w:trPr>
        <w:tc>
          <w:tcPr>
            <w:tcW w:w="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10FADCE2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6 </w:t>
            </w:r>
          </w:p>
        </w:tc>
        <w:tc>
          <w:tcPr>
            <w:tcW w:w="425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2F88D04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Toelichting aard van opdracht </w:t>
            </w:r>
          </w:p>
          <w:p w14:paraId="14468DC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71BA9F8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1F87F044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3D1926E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08F69A0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7780C3A7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4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1DEE33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color w:val="E8525F" w:themeColor="accent5"/>
                <w:sz w:val="24"/>
                <w:szCs w:val="24"/>
                <w:lang w:eastAsia="nl-NL"/>
              </w:rPr>
            </w:pPr>
            <w:r w:rsidRPr="00386510">
              <w:rPr>
                <w:color w:val="E8525F" w:themeColor="accent5"/>
                <w:shd w:val="clear" w:color="auto" w:fill="C0C0C0"/>
                <w:lang w:eastAsia="nl-NL"/>
              </w:rPr>
              <w:t>De Inschrijver dient hier een uitgebreide omschrijving van de referentieopdracht geven, waaruit blijkt dat de Inschrijver voldoet aan de vereiste kerncompetenties.</w:t>
            </w:r>
            <w:r w:rsidRPr="00386510">
              <w:rPr>
                <w:color w:val="E8525F" w:themeColor="accent5"/>
                <w:lang w:eastAsia="nl-NL"/>
              </w:rPr>
              <w:t> </w:t>
            </w:r>
          </w:p>
          <w:p w14:paraId="7EBE9CA6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</w:tbl>
    <w:p w14:paraId="3661DB49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6326462D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51365ED6" w14:textId="60394AE2" w:rsidR="00C96296" w:rsidRPr="00E55213" w:rsidRDefault="00C96296" w:rsidP="00556EA6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1F93" w14:textId="77777777" w:rsidR="003902B3" w:rsidRDefault="003902B3" w:rsidP="0061129E">
      <w:pPr>
        <w:spacing w:after="0" w:line="240" w:lineRule="auto"/>
      </w:pPr>
      <w:r>
        <w:separator/>
      </w:r>
    </w:p>
  </w:endnote>
  <w:endnote w:type="continuationSeparator" w:id="0">
    <w:p w14:paraId="3BB08C47" w14:textId="77777777" w:rsidR="003902B3" w:rsidRDefault="003902B3" w:rsidP="0061129E">
      <w:pPr>
        <w:spacing w:after="0" w:line="240" w:lineRule="auto"/>
      </w:pPr>
      <w:r>
        <w:continuationSeparator/>
      </w:r>
    </w:p>
  </w:endnote>
  <w:endnote w:type="continuationNotice" w:id="1">
    <w:p w14:paraId="16E68CA1" w14:textId="77777777" w:rsidR="003902B3" w:rsidRDefault="00390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56.7pt;margin-top:0;width:481.9pt;height:19.9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4AC0" w14:textId="77777777" w:rsidR="003902B3" w:rsidRDefault="003902B3" w:rsidP="0061129E">
      <w:pPr>
        <w:spacing w:after="0" w:line="240" w:lineRule="auto"/>
      </w:pPr>
      <w:r>
        <w:separator/>
      </w:r>
    </w:p>
  </w:footnote>
  <w:footnote w:type="continuationSeparator" w:id="0">
    <w:p w14:paraId="7603942A" w14:textId="77777777" w:rsidR="003902B3" w:rsidRDefault="003902B3" w:rsidP="0061129E">
      <w:pPr>
        <w:spacing w:after="0" w:line="240" w:lineRule="auto"/>
      </w:pPr>
      <w:r>
        <w:continuationSeparator/>
      </w:r>
    </w:p>
  </w:footnote>
  <w:footnote w:type="continuationNotice" w:id="1">
    <w:p w14:paraId="047334EE" w14:textId="77777777" w:rsidR="003902B3" w:rsidRDefault="003902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2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1"/>
  </w:num>
  <w:num w:numId="2" w16cid:durableId="2135976830">
    <w:abstractNumId w:val="12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1874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5485C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6241E"/>
    <w:rsid w:val="003627E9"/>
    <w:rsid w:val="003634ED"/>
    <w:rsid w:val="00371926"/>
    <w:rsid w:val="00377424"/>
    <w:rsid w:val="00381476"/>
    <w:rsid w:val="00386510"/>
    <w:rsid w:val="003902B3"/>
    <w:rsid w:val="003A5801"/>
    <w:rsid w:val="003B0AAF"/>
    <w:rsid w:val="003B707C"/>
    <w:rsid w:val="003C265F"/>
    <w:rsid w:val="003C7AD7"/>
    <w:rsid w:val="003E4D9E"/>
    <w:rsid w:val="00423A4B"/>
    <w:rsid w:val="00430865"/>
    <w:rsid w:val="00451DE4"/>
    <w:rsid w:val="004645EC"/>
    <w:rsid w:val="004962D6"/>
    <w:rsid w:val="004978F3"/>
    <w:rsid w:val="004C096E"/>
    <w:rsid w:val="004C4FDE"/>
    <w:rsid w:val="004D3416"/>
    <w:rsid w:val="004E733B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70415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661F5"/>
    <w:rsid w:val="00872BE6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5536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B07D7"/>
    <w:rsid w:val="00BE1BA9"/>
    <w:rsid w:val="00BF7C0D"/>
    <w:rsid w:val="00C377C6"/>
    <w:rsid w:val="00C55F0C"/>
    <w:rsid w:val="00C771B9"/>
    <w:rsid w:val="00C96296"/>
    <w:rsid w:val="00C96FD7"/>
    <w:rsid w:val="00CA601E"/>
    <w:rsid w:val="00CE4F01"/>
    <w:rsid w:val="00CF3602"/>
    <w:rsid w:val="00CF6031"/>
    <w:rsid w:val="00D10C86"/>
    <w:rsid w:val="00D2242E"/>
    <w:rsid w:val="00D44D7C"/>
    <w:rsid w:val="00D46C04"/>
    <w:rsid w:val="00D8305B"/>
    <w:rsid w:val="00DB6B5A"/>
    <w:rsid w:val="00DC69E1"/>
    <w:rsid w:val="00DE5B1D"/>
    <w:rsid w:val="00DE5B78"/>
    <w:rsid w:val="00E05DF2"/>
    <w:rsid w:val="00E17FE2"/>
    <w:rsid w:val="00E22A1A"/>
    <w:rsid w:val="00E441D5"/>
    <w:rsid w:val="00E55213"/>
    <w:rsid w:val="00EB1143"/>
    <w:rsid w:val="00EC1B0D"/>
    <w:rsid w:val="00ED5DE6"/>
    <w:rsid w:val="00ED6EF5"/>
    <w:rsid w:val="00F35802"/>
    <w:rsid w:val="00F60051"/>
    <w:rsid w:val="00F92FDC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A1C218BC-E54B-4FC8-AA86-722D843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92270-3f66-479f-921c-c6bfcbcc2f15">
      <Terms xmlns="http://schemas.microsoft.com/office/infopath/2007/PartnerControls"/>
    </lcf76f155ced4ddcb4097134ff3c332f>
    <TaxCatchAll xmlns="5d4be9db-0e6b-417d-9bb3-80e2c6adcbb3" xsi:nil="true"/>
    <inschrijvingvoor xmlns="9ef92270-3f66-479f-921c-c6bfcbcc2f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B243D5E2A7E49AE1303004131FF01" ma:contentTypeVersion="11" ma:contentTypeDescription="Een nieuw document maken." ma:contentTypeScope="" ma:versionID="5b9c35c1e0a763de994d76a733bd6f27">
  <xsd:schema xmlns:xsd="http://www.w3.org/2001/XMLSchema" xmlns:xs="http://www.w3.org/2001/XMLSchema" xmlns:p="http://schemas.microsoft.com/office/2006/metadata/properties" xmlns:ns2="9ef92270-3f66-479f-921c-c6bfcbcc2f15" xmlns:ns3="5d4be9db-0e6b-417d-9bb3-80e2c6adcbb3" targetNamespace="http://schemas.microsoft.com/office/2006/metadata/properties" ma:root="true" ma:fieldsID="eae863e7a6ca0044be8c2547b8ce136b" ns2:_="" ns3:_="">
    <xsd:import namespace="9ef92270-3f66-479f-921c-c6bfcbcc2f15"/>
    <xsd:import namespace="5d4be9db-0e6b-417d-9bb3-80e2c6adc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inschrijvingvo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2270-3f66-479f-921c-c6bfcbcc2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inschrijvingvoor" ma:index="18" nillable="true" ma:displayName="inschrijving voor" ma:format="Dropdown" ma:internalName="inschrijvingvoo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SP"/>
                    <xsd:enumeration value="MSSP"/>
                    <xsd:enumeration value="MDISP"/>
                    <xsd:enumeration value="SL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be9db-0e6b-417d-9bb3-80e2c6adcb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c97fe2-9419-4fe8-8a03-7832f7a99edd}" ma:internalName="TaxCatchAll" ma:showField="CatchAllData" ma:web="5d4be9db-0e6b-417d-9bb3-80e2c6adc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DA469-C6FC-44C5-8FBD-F3AA6B6BEAB8}">
  <ds:schemaRefs>
    <ds:schemaRef ds:uri="http://schemas.microsoft.com/office/2006/metadata/properties"/>
    <ds:schemaRef ds:uri="http://schemas.microsoft.com/office/infopath/2007/PartnerControls"/>
    <ds:schemaRef ds:uri="9ef92270-3f66-479f-921c-c6bfcbcc2f15"/>
    <ds:schemaRef ds:uri="5d4be9db-0e6b-417d-9bb3-80e2c6adcbb3"/>
  </ds:schemaRefs>
</ds:datastoreItem>
</file>

<file path=customXml/itemProps2.xml><?xml version="1.0" encoding="utf-8"?>
<ds:datastoreItem xmlns:ds="http://schemas.openxmlformats.org/officeDocument/2006/customXml" ds:itemID="{1FD2B248-4E87-429F-82F1-745705F31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92270-3f66-479f-921c-c6bfcbcc2f15"/>
    <ds:schemaRef ds:uri="5d4be9db-0e6b-417d-9bb3-80e2c6adc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Ben van den Oetelaar</cp:lastModifiedBy>
  <cp:revision>2</cp:revision>
  <cp:lastPrinted>2020-04-03T16:54:00Z</cp:lastPrinted>
  <dcterms:created xsi:type="dcterms:W3CDTF">2026-02-06T09:15:00Z</dcterms:created>
  <dcterms:modified xsi:type="dcterms:W3CDTF">2026-02-06T09:15:00Z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0x0101002F3B243D5E2A7E49AE1303004131FF01</vt:lpwstr>
  </property>
  <property fmtid="{D5CDD505-2E9C-101B-9397-08002B2CF9AE}" pid="3" name="MediaServiceImageTags">
    <vt:lpwstr/>
  </property>
  <property fmtid="{D5CDD505-2E9C-101B-9397-08002B2CF9AE}" pid="4" name="Order">
    <vt:r8>2251500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