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13BDD" w14:textId="77777777" w:rsidR="00043ADB" w:rsidRPr="003135E7" w:rsidRDefault="00043ADB" w:rsidP="00C85C83">
      <w:pPr>
        <w:rPr>
          <w:rFonts w:asciiTheme="minorHAnsi" w:hAnsiTheme="minorHAnsi"/>
          <w:sz w:val="18"/>
          <w:szCs w:val="16"/>
        </w:rPr>
      </w:pPr>
    </w:p>
    <w:p w14:paraId="4F227057" w14:textId="35AD0D09" w:rsidR="00F63103" w:rsidRPr="00640FE1" w:rsidRDefault="0032239F" w:rsidP="00F63103">
      <w:pPr>
        <w:rPr>
          <w:color w:val="4E3857"/>
          <w:sz w:val="36"/>
          <w:szCs w:val="36"/>
        </w:rPr>
      </w:pPr>
      <w:r w:rsidRPr="00640FE1">
        <w:rPr>
          <w:rFonts w:asciiTheme="minorHAnsi" w:hAnsiTheme="minorHAnsi"/>
          <w:b/>
          <w:color w:val="4E3857"/>
          <w:sz w:val="36"/>
          <w:szCs w:val="36"/>
        </w:rPr>
        <w:t xml:space="preserve">Verwerkersovereenkomst uitvoering </w:t>
      </w:r>
      <w:r w:rsidR="00FC6743">
        <w:rPr>
          <w:rFonts w:asciiTheme="minorHAnsi" w:hAnsiTheme="minorHAnsi"/>
          <w:b/>
          <w:color w:val="4E3857"/>
          <w:sz w:val="36"/>
          <w:szCs w:val="36"/>
        </w:rPr>
        <w:t>Isolatieaanpak</w:t>
      </w:r>
      <w:r w:rsidR="00A13EBD">
        <w:rPr>
          <w:rFonts w:asciiTheme="minorHAnsi" w:hAnsiTheme="minorHAnsi"/>
          <w:b/>
          <w:color w:val="4E3857"/>
          <w:sz w:val="36"/>
          <w:szCs w:val="36"/>
        </w:rPr>
        <w:t xml:space="preserve"> Edam-Volendam 202</w:t>
      </w:r>
      <w:r w:rsidR="00316F13">
        <w:rPr>
          <w:rFonts w:asciiTheme="minorHAnsi" w:hAnsiTheme="minorHAnsi"/>
          <w:b/>
          <w:color w:val="4E3857"/>
          <w:sz w:val="36"/>
          <w:szCs w:val="36"/>
        </w:rPr>
        <w:t>6</w:t>
      </w:r>
      <w:r w:rsidR="004F61B7">
        <w:rPr>
          <w:rFonts w:asciiTheme="minorHAnsi" w:hAnsiTheme="minorHAnsi"/>
          <w:b/>
          <w:color w:val="4E3857"/>
          <w:sz w:val="36"/>
          <w:szCs w:val="36"/>
        </w:rPr>
        <w:t>-2028</w:t>
      </w:r>
    </w:p>
    <w:p w14:paraId="773C9863" w14:textId="77777777" w:rsidR="00F63103" w:rsidRDefault="00F63103" w:rsidP="00F63103"/>
    <w:p w14:paraId="6AAF058C" w14:textId="77777777" w:rsidR="002D4CA8" w:rsidRPr="00FB113C" w:rsidRDefault="002D4CA8" w:rsidP="002D4CA8">
      <w:pPr>
        <w:rPr>
          <w:rFonts w:asciiTheme="minorHAnsi" w:hAnsiTheme="minorHAnsi"/>
        </w:rPr>
      </w:pPr>
      <w:r w:rsidRPr="00FB113C">
        <w:rPr>
          <w:rFonts w:asciiTheme="minorHAnsi" w:hAnsiTheme="minorHAnsi"/>
        </w:rPr>
        <w:t xml:space="preserve">Gemeente </w:t>
      </w:r>
      <w:r w:rsidR="00F76EDF">
        <w:rPr>
          <w:rFonts w:asciiTheme="minorHAnsi" w:hAnsiTheme="minorHAnsi"/>
        </w:rPr>
        <w:t>Edam-Volendam</w:t>
      </w:r>
      <w:r w:rsidRPr="00FB113C">
        <w:rPr>
          <w:rFonts w:asciiTheme="minorHAnsi" w:hAnsiTheme="minorHAnsi"/>
        </w:rPr>
        <w:t xml:space="preserve"> waarvan </w:t>
      </w:r>
      <w:r w:rsidR="00F76EDF" w:rsidRPr="00F76EDF">
        <w:rPr>
          <w:rFonts w:asciiTheme="minorHAnsi" w:hAnsiTheme="minorHAnsi"/>
        </w:rPr>
        <w:t>h</w:t>
      </w:r>
      <w:r w:rsidRPr="00F76EDF">
        <w:rPr>
          <w:rFonts w:asciiTheme="minorHAnsi" w:hAnsiTheme="minorHAnsi"/>
        </w:rPr>
        <w:t>et college van Burgemeester en Wethouders</w:t>
      </w:r>
      <w:r w:rsidR="00F76EDF" w:rsidRPr="00FB113C">
        <w:rPr>
          <w:rFonts w:asciiTheme="minorHAnsi" w:hAnsiTheme="minorHAnsi"/>
        </w:rPr>
        <w:t xml:space="preserve"> </w:t>
      </w:r>
      <w:r w:rsidRPr="00FB113C">
        <w:rPr>
          <w:rFonts w:asciiTheme="minorHAnsi" w:hAnsiTheme="minorHAnsi"/>
        </w:rPr>
        <w:t xml:space="preserve"> de verwerkingsverantwoordelijke is, verder te noemen Verwerkingsverantwoordelijke, hierbij rechtsgeldig vertegenwoordigd door de </w:t>
      </w:r>
      <w:r w:rsidR="0061130F">
        <w:rPr>
          <w:rFonts w:asciiTheme="minorHAnsi" w:hAnsiTheme="minorHAnsi"/>
        </w:rPr>
        <w:t>heer</w:t>
      </w:r>
      <w:r w:rsidRPr="00FB113C">
        <w:rPr>
          <w:rFonts w:asciiTheme="minorHAnsi" w:hAnsiTheme="minorHAnsi"/>
        </w:rPr>
        <w:t xml:space="preserve"> </w:t>
      </w:r>
      <w:r w:rsidR="0061130F">
        <w:rPr>
          <w:rFonts w:asciiTheme="minorHAnsi" w:hAnsiTheme="minorHAnsi"/>
        </w:rPr>
        <w:t>Jan Burger, Teamleider informatievoorziening,</w:t>
      </w:r>
    </w:p>
    <w:p w14:paraId="5774C82A" w14:textId="77777777" w:rsidR="002D4CA8" w:rsidRPr="00FB113C" w:rsidRDefault="002D4CA8" w:rsidP="002D4CA8">
      <w:pPr>
        <w:rPr>
          <w:rFonts w:asciiTheme="minorHAnsi" w:hAnsiTheme="minorHAnsi"/>
        </w:rPr>
      </w:pPr>
    </w:p>
    <w:p w14:paraId="362FDA36" w14:textId="77777777" w:rsidR="002D4CA8" w:rsidRPr="00FB113C" w:rsidRDefault="002D4CA8" w:rsidP="002D4CA8">
      <w:pPr>
        <w:rPr>
          <w:rFonts w:asciiTheme="minorHAnsi" w:hAnsiTheme="minorHAnsi"/>
        </w:rPr>
      </w:pPr>
      <w:r w:rsidRPr="00FB113C">
        <w:rPr>
          <w:rFonts w:asciiTheme="minorHAnsi" w:hAnsiTheme="minorHAnsi"/>
        </w:rPr>
        <w:t>en</w:t>
      </w:r>
    </w:p>
    <w:p w14:paraId="64D3131F" w14:textId="77777777" w:rsidR="002D4CA8" w:rsidRPr="00FB113C" w:rsidRDefault="002D4CA8" w:rsidP="002D4CA8">
      <w:pPr>
        <w:rPr>
          <w:rFonts w:asciiTheme="minorHAnsi" w:hAnsiTheme="minorHAnsi"/>
        </w:rPr>
      </w:pPr>
    </w:p>
    <w:p w14:paraId="10916D5F" w14:textId="4C74F6CC" w:rsidR="0032239F" w:rsidRPr="00FB113C" w:rsidRDefault="00FC6743" w:rsidP="0032239F">
      <w:r>
        <w:t>…</w:t>
      </w:r>
      <w:r w:rsidR="0032239F" w:rsidRPr="00FB113C">
        <w:t xml:space="preserve">, gevestigd te </w:t>
      </w:r>
      <w:r>
        <w:t>…</w:t>
      </w:r>
      <w:r w:rsidR="0032239F" w:rsidRPr="00FB113C">
        <w:t>, verder te noemen Verwerker, hierbij rechtsgeldig</w:t>
      </w:r>
    </w:p>
    <w:p w14:paraId="361D9893" w14:textId="6DDCD4B4" w:rsidR="0032239F" w:rsidRPr="00FB113C" w:rsidRDefault="0032239F" w:rsidP="0032239F">
      <w:r w:rsidRPr="00FB113C">
        <w:t xml:space="preserve">vertegenwoordigd door de  </w:t>
      </w:r>
      <w:r w:rsidR="00FC6743">
        <w:t>…</w:t>
      </w:r>
      <w:r w:rsidRPr="00FB113C">
        <w:t xml:space="preserve"> , </w:t>
      </w:r>
      <w:r w:rsidR="00FC6743">
        <w:t>…</w:t>
      </w:r>
      <w:r w:rsidRPr="00FB113C">
        <w:t>,</w:t>
      </w:r>
    </w:p>
    <w:p w14:paraId="287308AF" w14:textId="77777777" w:rsidR="0061130F" w:rsidRDefault="0061130F" w:rsidP="0032239F"/>
    <w:p w14:paraId="6020EDC6" w14:textId="77777777" w:rsidR="00F63103" w:rsidRPr="00FB113C" w:rsidRDefault="0032239F" w:rsidP="0032239F">
      <w:r w:rsidRPr="00FB113C">
        <w:t>hierna afzonderlijk te noemen “Partij”, of gezamenlijk “Partijen”</w:t>
      </w:r>
    </w:p>
    <w:p w14:paraId="6A4EBAB7" w14:textId="77777777" w:rsidR="0032239F" w:rsidRPr="00FB113C" w:rsidRDefault="0032239F" w:rsidP="00F63103">
      <w:pPr>
        <w:rPr>
          <w:i/>
          <w:highlight w:val="yellow"/>
        </w:rPr>
      </w:pPr>
    </w:p>
    <w:p w14:paraId="695DECFF" w14:textId="77777777" w:rsidR="0032239F" w:rsidRPr="00FB113C" w:rsidRDefault="0032239F" w:rsidP="0032239F">
      <w:r w:rsidRPr="00FB113C">
        <w:t>Overwegen het volgende:</w:t>
      </w:r>
    </w:p>
    <w:p w14:paraId="5359EFC4" w14:textId="24B6E62F" w:rsidR="0032239F" w:rsidRPr="00FB113C" w:rsidRDefault="0032239F" w:rsidP="0032239F">
      <w:pPr>
        <w:pStyle w:val="Lijstalinea"/>
        <w:numPr>
          <w:ilvl w:val="0"/>
          <w:numId w:val="18"/>
        </w:numPr>
        <w:rPr>
          <w:szCs w:val="22"/>
        </w:rPr>
      </w:pPr>
      <w:r w:rsidRPr="00FB113C">
        <w:rPr>
          <w:szCs w:val="22"/>
        </w:rPr>
        <w:t xml:space="preserve">Partijen hebben op </w:t>
      </w:r>
      <w:r w:rsidRPr="00FB113C">
        <w:rPr>
          <w:szCs w:val="22"/>
          <w:highlight w:val="yellow"/>
        </w:rPr>
        <w:t>&lt;datum&gt;</w:t>
      </w:r>
      <w:r w:rsidRPr="00FB113C">
        <w:rPr>
          <w:szCs w:val="22"/>
        </w:rPr>
        <w:t xml:space="preserve"> de </w:t>
      </w:r>
      <w:r w:rsidR="00FC6743">
        <w:rPr>
          <w:szCs w:val="22"/>
        </w:rPr>
        <w:t xml:space="preserve">Isolatieaanpak </w:t>
      </w:r>
      <w:r w:rsidR="00465BFD" w:rsidRPr="00465BFD">
        <w:rPr>
          <w:szCs w:val="22"/>
        </w:rPr>
        <w:t>Edam-Volendam 202</w:t>
      </w:r>
      <w:r w:rsidR="00316F13">
        <w:rPr>
          <w:szCs w:val="22"/>
        </w:rPr>
        <w:t>6</w:t>
      </w:r>
      <w:r w:rsidR="004F61B7">
        <w:rPr>
          <w:szCs w:val="22"/>
        </w:rPr>
        <w:t>-2028</w:t>
      </w:r>
      <w:r w:rsidRPr="00FB113C">
        <w:rPr>
          <w:szCs w:val="22"/>
        </w:rPr>
        <w:t xml:space="preserve">, hierna Hoofdovereenkomst, afgesloten, </w:t>
      </w:r>
      <w:r w:rsidR="004F61B7" w:rsidRPr="004F61B7">
        <w:rPr>
          <w:szCs w:val="22"/>
        </w:rPr>
        <w:t>afgesloten, op grond waarvan Verwerker in opdracht van Verwerkingsverantwoordelijke werkzaamheden uitvoert in het kader van de lokale isolatieaanpak. Deze werkzaamheden omvatten onder meer het informeren, adviseren en begeleiden van woningeigenaren, het beoordelen en afhandelen van subsidieaanvragen, het beheren en uitbetalen van isolatievouchers via een derdengeldenrekening, het begeleiden van de uitvoering van isolatiemaatregelen, het organiseren van een doe-het-zelf-aanpak, alsmede het monitoren en rapporteren van de voortgang en resultaten aan de Verwerkingsverantwoordelijke en het Rijk.</w:t>
      </w:r>
    </w:p>
    <w:p w14:paraId="3C501915" w14:textId="77777777" w:rsidR="0032239F" w:rsidRPr="00FB113C" w:rsidRDefault="0032239F" w:rsidP="0032239F">
      <w:pPr>
        <w:pStyle w:val="Lijstalinea"/>
        <w:numPr>
          <w:ilvl w:val="0"/>
          <w:numId w:val="18"/>
        </w:numPr>
        <w:rPr>
          <w:szCs w:val="22"/>
        </w:rPr>
      </w:pPr>
      <w:r w:rsidRPr="00FB113C">
        <w:rPr>
          <w:szCs w:val="22"/>
        </w:rPr>
        <w:t>Verwerker verwerkt voor de uitvoering van de Hoofdovereenkomst Persoonsgegevens voor Verwerkingsverantwoordelijke;</w:t>
      </w:r>
    </w:p>
    <w:p w14:paraId="67DEFD2A" w14:textId="77777777" w:rsidR="0032239F" w:rsidRPr="00FB113C" w:rsidRDefault="0032239F" w:rsidP="0032239F">
      <w:pPr>
        <w:pStyle w:val="Lijstalinea"/>
        <w:numPr>
          <w:ilvl w:val="0"/>
          <w:numId w:val="18"/>
        </w:numPr>
        <w:rPr>
          <w:szCs w:val="22"/>
        </w:rPr>
      </w:pPr>
      <w:r w:rsidRPr="00FB113C">
        <w:rPr>
          <w:szCs w:val="22"/>
        </w:rPr>
        <w:t>Op de verwerking van Persoonsgegevens door Verwerker zijn de Algemene Verordening Gegevensbescherming (AVG) en de Uitvoeringswet AVG (UAVG) van toepassing;</w:t>
      </w:r>
    </w:p>
    <w:p w14:paraId="70A3197C" w14:textId="77777777" w:rsidR="0032239F" w:rsidRPr="00FB113C" w:rsidRDefault="0032239F" w:rsidP="0032239F">
      <w:pPr>
        <w:pStyle w:val="Lijstalinea"/>
        <w:numPr>
          <w:ilvl w:val="0"/>
          <w:numId w:val="18"/>
        </w:numPr>
        <w:rPr>
          <w:szCs w:val="22"/>
        </w:rPr>
      </w:pPr>
      <w:r w:rsidRPr="00FB113C">
        <w:rPr>
          <w:szCs w:val="22"/>
        </w:rPr>
        <w:t>Partijen willen in aanvulling op de AVG en de UAVG de volgende afspraken over de verwerking van Persoonsgegevens vastleggen in deze Verwerkersovereenkomst;</w:t>
      </w:r>
    </w:p>
    <w:p w14:paraId="3C159319" w14:textId="77777777" w:rsidR="0032239F" w:rsidRPr="00DF0D99" w:rsidRDefault="0032239F" w:rsidP="000420C7">
      <w:pPr>
        <w:pStyle w:val="Kop1"/>
        <w:rPr>
          <w:rStyle w:val="Zwaar"/>
          <w:b w:val="0"/>
        </w:rPr>
      </w:pPr>
      <w:r w:rsidRPr="00DF0D99">
        <w:rPr>
          <w:rStyle w:val="Zwaar"/>
          <w:b w:val="0"/>
        </w:rPr>
        <w:t>Definities</w:t>
      </w:r>
    </w:p>
    <w:p w14:paraId="22B8F309" w14:textId="77777777" w:rsidR="0032239F" w:rsidRPr="000420C7" w:rsidRDefault="0032239F" w:rsidP="000420C7">
      <w:pPr>
        <w:pStyle w:val="Lijstalinea"/>
        <w:numPr>
          <w:ilvl w:val="1"/>
          <w:numId w:val="20"/>
        </w:numPr>
      </w:pPr>
      <w:r w:rsidRPr="000420C7">
        <w:t>Begrippen uit de AVG en de UAVG die in deze Verwerkersovereenkomst worden gebruikt,</w:t>
      </w:r>
      <w:r w:rsidR="000420C7" w:rsidRPr="000420C7">
        <w:t xml:space="preserve"> </w:t>
      </w:r>
      <w:r w:rsidRPr="000420C7">
        <w:t>hebben dezelfde betekenis.</w:t>
      </w:r>
    </w:p>
    <w:p w14:paraId="2C5068A7" w14:textId="77777777" w:rsidR="0032239F" w:rsidRPr="00265BA2" w:rsidRDefault="0032239F" w:rsidP="0032239F">
      <w:pPr>
        <w:pStyle w:val="Lijstalinea"/>
        <w:numPr>
          <w:ilvl w:val="1"/>
          <w:numId w:val="20"/>
        </w:numPr>
      </w:pPr>
      <w:r w:rsidRPr="000420C7">
        <w:t>Bijlagen: aanhangsels bij deze Verwerkersovereenkomst, die deel uitmaken van deze</w:t>
      </w:r>
      <w:r w:rsidR="000420C7" w:rsidRPr="000420C7">
        <w:t xml:space="preserve"> </w:t>
      </w:r>
      <w:r w:rsidRPr="000420C7">
        <w:t>Verwerkersovereenkomst.</w:t>
      </w:r>
    </w:p>
    <w:p w14:paraId="23CB93FB" w14:textId="77777777" w:rsidR="000420C7" w:rsidRPr="000420C7" w:rsidRDefault="000420C7" w:rsidP="000420C7">
      <w:pPr>
        <w:pStyle w:val="Kop1"/>
      </w:pPr>
      <w:r w:rsidRPr="000420C7">
        <w:t>Ingangsdatum en duur</w:t>
      </w:r>
    </w:p>
    <w:p w14:paraId="53F8B855" w14:textId="77777777" w:rsidR="000420C7" w:rsidRPr="000420C7" w:rsidRDefault="000420C7" w:rsidP="000420C7">
      <w:pPr>
        <w:pStyle w:val="Lijstalinea"/>
        <w:numPr>
          <w:ilvl w:val="0"/>
          <w:numId w:val="20"/>
        </w:numPr>
        <w:rPr>
          <w:vanish/>
        </w:rPr>
      </w:pPr>
    </w:p>
    <w:p w14:paraId="07C47EE8" w14:textId="77777777" w:rsidR="00C86AF9" w:rsidRPr="00FB113C" w:rsidRDefault="000420C7" w:rsidP="00C86AF9">
      <w:pPr>
        <w:pStyle w:val="Lijstalinea"/>
        <w:numPr>
          <w:ilvl w:val="1"/>
          <w:numId w:val="20"/>
        </w:numPr>
        <w:rPr>
          <w:szCs w:val="22"/>
        </w:rPr>
      </w:pPr>
      <w:r w:rsidRPr="00FB113C">
        <w:rPr>
          <w:szCs w:val="22"/>
        </w:rPr>
        <w:t>Deze Verwerkersovereenkomst gaat in op het moment dat de Hoofdovereenkomst tot stand</w:t>
      </w:r>
      <w:r w:rsidR="00265BA2" w:rsidRPr="00FB113C">
        <w:rPr>
          <w:szCs w:val="22"/>
        </w:rPr>
        <w:t xml:space="preserve"> </w:t>
      </w:r>
      <w:r w:rsidRPr="00FB113C">
        <w:rPr>
          <w:szCs w:val="22"/>
        </w:rPr>
        <w:t xml:space="preserve">is gekomen, tenzij Partijen anders </w:t>
      </w:r>
      <w:r w:rsidR="00C86AF9" w:rsidRPr="00FB113C">
        <w:rPr>
          <w:szCs w:val="22"/>
        </w:rPr>
        <w:t>overeenkomen.</w:t>
      </w:r>
    </w:p>
    <w:p w14:paraId="18453E95" w14:textId="77777777" w:rsidR="00C86AF9" w:rsidRPr="00FB113C" w:rsidRDefault="00C86AF9" w:rsidP="00C86AF9">
      <w:pPr>
        <w:pStyle w:val="Lijstalinea"/>
        <w:numPr>
          <w:ilvl w:val="1"/>
          <w:numId w:val="20"/>
        </w:numPr>
        <w:rPr>
          <w:szCs w:val="22"/>
        </w:rPr>
      </w:pPr>
      <w:r w:rsidRPr="00FB113C">
        <w:rPr>
          <w:szCs w:val="22"/>
        </w:rPr>
        <w:t>Deze Verwerkersovereenkomst eindigt op het moment dat Verwerker de verwerking van Persoonsgegevens op grond van de Hoofdovereenkomst heeft beëindigd</w:t>
      </w:r>
      <w:r w:rsidR="002A3CFA" w:rsidRPr="00FB113C">
        <w:rPr>
          <w:szCs w:val="22"/>
        </w:rPr>
        <w:t xml:space="preserve"> en de afspraken over het teruggeven en / of wissen van Persoonsgegevens zijn nagekomen. </w:t>
      </w:r>
    </w:p>
    <w:p w14:paraId="337EABBA" w14:textId="77777777" w:rsidR="00265BA2" w:rsidRDefault="00265BA2" w:rsidP="00265BA2">
      <w:pPr>
        <w:pStyle w:val="Kop1"/>
      </w:pPr>
      <w:r>
        <w:lastRenderedPageBreak/>
        <w:t>Onderwerp van deze Verwerkersovereenkomst</w:t>
      </w:r>
    </w:p>
    <w:p w14:paraId="1D8ED0FE" w14:textId="77777777" w:rsidR="00265BA2" w:rsidRPr="00265BA2" w:rsidRDefault="00265BA2" w:rsidP="00265BA2">
      <w:pPr>
        <w:pStyle w:val="Lijstalinea"/>
        <w:numPr>
          <w:ilvl w:val="0"/>
          <w:numId w:val="20"/>
        </w:numPr>
        <w:rPr>
          <w:vanish/>
        </w:rPr>
      </w:pPr>
    </w:p>
    <w:p w14:paraId="0AF472A0" w14:textId="77777777" w:rsidR="00BA0E51" w:rsidRPr="007F0EAB" w:rsidRDefault="002A3CFA" w:rsidP="00BA0E51">
      <w:pPr>
        <w:pStyle w:val="Lijstalinea"/>
        <w:numPr>
          <w:ilvl w:val="1"/>
          <w:numId w:val="20"/>
        </w:numPr>
        <w:rPr>
          <w:rFonts w:asciiTheme="minorHAnsi" w:hAnsiTheme="minorHAnsi"/>
        </w:rPr>
      </w:pPr>
      <w:bookmarkStart w:id="0" w:name="_Hlk5103647"/>
      <w:r w:rsidRPr="00BA0E51">
        <w:rPr>
          <w:rFonts w:asciiTheme="minorHAnsi" w:hAnsiTheme="minorHAnsi"/>
          <w:szCs w:val="22"/>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0"/>
      <w:r w:rsidR="00196100">
        <w:t xml:space="preserve"> </w:t>
      </w:r>
    </w:p>
    <w:p w14:paraId="5EDE0923" w14:textId="77777777" w:rsidR="00265BA2" w:rsidRPr="007F0EAB" w:rsidRDefault="00196100" w:rsidP="00EC41EB">
      <w:pPr>
        <w:pStyle w:val="Lijstalinea"/>
        <w:numPr>
          <w:ilvl w:val="1"/>
          <w:numId w:val="20"/>
        </w:numPr>
        <w:rPr>
          <w:rFonts w:asciiTheme="minorHAnsi" w:hAnsiTheme="minorHAnsi"/>
        </w:rPr>
      </w:pPr>
      <w:r>
        <w:t>De</w:t>
      </w:r>
      <w:r w:rsidRPr="00EC41EB">
        <w:t xml:space="preserve"> door Verwerker uit te voeren verwerkingen staan uitputtend beschreven in tabel 1 van Bijlage 1 en/of de Hoofdovereenkomst. </w:t>
      </w:r>
      <w:r w:rsidR="00EC41EB" w:rsidRPr="007F0EAB">
        <w:rPr>
          <w:rFonts w:asciiTheme="minorHAnsi" w:hAnsiTheme="minorHAnsi"/>
        </w:rPr>
        <w:t>Verwerker mag de door of via Verwerkingsverantwoordelijke ter beschikking gestelde persoonsgegevens niet voor eigen doeleinden gebruiken.</w:t>
      </w:r>
    </w:p>
    <w:p w14:paraId="07117995" w14:textId="77777777" w:rsidR="00265BA2" w:rsidRDefault="00640FE1" w:rsidP="00265BA2">
      <w:pPr>
        <w:pStyle w:val="Kop1"/>
      </w:pPr>
      <w:r>
        <w:t>Verwerker</w:t>
      </w:r>
    </w:p>
    <w:p w14:paraId="4471F1E4" w14:textId="77777777" w:rsidR="00265BA2" w:rsidRPr="00265BA2" w:rsidRDefault="00265BA2" w:rsidP="00265BA2">
      <w:pPr>
        <w:pStyle w:val="Lijstalinea"/>
        <w:numPr>
          <w:ilvl w:val="0"/>
          <w:numId w:val="20"/>
        </w:numPr>
        <w:rPr>
          <w:vanish/>
        </w:rPr>
      </w:pPr>
    </w:p>
    <w:p w14:paraId="62598A79" w14:textId="77777777" w:rsidR="00A77181" w:rsidRDefault="00265BA2" w:rsidP="0080257F">
      <w:pPr>
        <w:pStyle w:val="Lijstalinea"/>
        <w:numPr>
          <w:ilvl w:val="1"/>
          <w:numId w:val="20"/>
        </w:numPr>
        <w:rPr>
          <w:rStyle w:val="Zwaar"/>
        </w:rPr>
      </w:pPr>
      <w:r w:rsidRPr="00FB113C">
        <w:rPr>
          <w:rStyle w:val="Zwaar"/>
        </w:rPr>
        <w:t>Beveiligingsmaatregelen</w:t>
      </w:r>
    </w:p>
    <w:p w14:paraId="20222B36" w14:textId="77777777" w:rsidR="00A77181" w:rsidRDefault="00651DB1" w:rsidP="0080257F">
      <w:pPr>
        <w:pStyle w:val="Lijstalinea"/>
        <w:ind w:left="360"/>
      </w:pPr>
      <w:r>
        <w:t>Beide partijen</w:t>
      </w:r>
      <w:r w:rsidRPr="00FB113C">
        <w:t xml:space="preserve"> </w:t>
      </w:r>
      <w:r w:rsidR="00265BA2" w:rsidRPr="00FB113C">
        <w:t>zorg</w:t>
      </w:r>
      <w:r>
        <w:t>en</w:t>
      </w:r>
      <w:r w:rsidR="00265BA2" w:rsidRPr="00FB113C">
        <w:t xml:space="preserve"> voor passende technische en organisatorische maatregelen om de Persoonsgegevens goed te beveiligen, zoals bedoeld in artikel</w:t>
      </w:r>
      <w:r w:rsidR="002A3CFA" w:rsidRPr="00FB113C">
        <w:t xml:space="preserve"> 32 AVG.</w:t>
      </w:r>
      <w:r w:rsidR="00265BA2" w:rsidRPr="00FB113C">
        <w:t xml:space="preserve"> </w:t>
      </w:r>
      <w:r w:rsidR="00F75F40" w:rsidRPr="0080257F">
        <w:rPr>
          <w:rFonts w:asciiTheme="minorHAnsi" w:hAnsiTheme="minorHAnsi"/>
        </w:rPr>
        <w:t>De wijze waarop Verwerker de passende technische en organisatorische maatregelen aantoont, staat in Bijlage 2.</w:t>
      </w:r>
      <w:r w:rsidR="00E54C46" w:rsidRPr="0080257F">
        <w:rPr>
          <w:rFonts w:asciiTheme="minorHAnsi" w:hAnsiTheme="minorHAnsi"/>
        </w:rPr>
        <w:t xml:space="preserve"> Op verzoek geeft verwerker hier verwerkingsverantwoordelijke inzicht in.</w:t>
      </w:r>
      <w:r w:rsidR="009B527A" w:rsidRPr="0080257F">
        <w:rPr>
          <w:rFonts w:asciiTheme="minorHAnsi" w:hAnsiTheme="minorHAnsi"/>
        </w:rPr>
        <w:t xml:space="preserve"> </w:t>
      </w:r>
      <w:r w:rsidR="009B527A" w:rsidRPr="007F0EAB">
        <w:t>Wanneer een wijziging of aanpassing van</w:t>
      </w:r>
      <w:r w:rsidR="009B527A" w:rsidRPr="009B527A">
        <w:t xml:space="preserve"> de te nemen beveiligingsmaatregelen noodzakelijk is, wordt</w:t>
      </w:r>
      <w:r w:rsidR="009B527A">
        <w:t xml:space="preserve"> in overleg getreden over de voorgenomen wijziging. De kosten voor het wijzigen van de beveiligingsmaatregelen komen voor de rekening van de partij waar de wijziging plaatsvindt.</w:t>
      </w:r>
    </w:p>
    <w:p w14:paraId="59E075A1" w14:textId="77777777" w:rsidR="00265BA2" w:rsidRPr="0080257F" w:rsidRDefault="00265BA2" w:rsidP="0080257F">
      <w:pPr>
        <w:pStyle w:val="Lijstalinea"/>
        <w:numPr>
          <w:ilvl w:val="1"/>
          <w:numId w:val="20"/>
        </w:numPr>
        <w:rPr>
          <w:rFonts w:asciiTheme="minorHAnsi" w:hAnsiTheme="minorHAnsi"/>
        </w:rPr>
      </w:pPr>
      <w:r w:rsidRPr="00FB113C">
        <w:rPr>
          <w:rStyle w:val="Zwaar"/>
        </w:rPr>
        <w:t>Audits</w:t>
      </w:r>
      <w:r w:rsidRPr="00FB113C">
        <w:br/>
      </w:r>
      <w:bookmarkStart w:id="1" w:name="_Hlk5104585"/>
      <w:r w:rsidR="00F75F40" w:rsidRPr="0080257F">
        <w:rPr>
          <w:rFonts w:asciiTheme="minorHAnsi" w:eastAsia="Verdana" w:hAnsiTheme="minorHAnsi"/>
          <w:color w:val="000000"/>
          <w:spacing w:val="-1"/>
        </w:rPr>
        <w:t>Verwerk</w:t>
      </w:r>
      <w:r w:rsidR="00F75F40" w:rsidRPr="0080257F">
        <w:rPr>
          <w:rFonts w:asciiTheme="minorHAnsi" w:hAnsiTheme="minorHAnsi"/>
        </w:rPr>
        <w:t>er verleent alle benodigde medewerking aan</w:t>
      </w:r>
      <w:r w:rsidR="009B527A" w:rsidRPr="0080257F">
        <w:rPr>
          <w:rFonts w:asciiTheme="minorHAnsi" w:hAnsiTheme="minorHAnsi"/>
        </w:rPr>
        <w:t xml:space="preserve"> een inspectie en/of</w:t>
      </w:r>
      <w:r w:rsidR="00F75F40" w:rsidRPr="0080257F">
        <w:rPr>
          <w:rFonts w:asciiTheme="minorHAnsi" w:hAnsiTheme="minorHAnsi"/>
        </w:rPr>
        <w:t xml:space="preserve">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1"/>
      <w:r w:rsidR="00F75F40" w:rsidRPr="0080257F">
        <w:rPr>
          <w:rFonts w:asciiTheme="minorHAnsi" w:hAnsiTheme="minorHAnsi"/>
        </w:rPr>
        <w:t xml:space="preserve"> Verwerker constateert die ten nadele zijn van Verwerkingsverantwoordelijke.</w:t>
      </w:r>
    </w:p>
    <w:p w14:paraId="130D987A" w14:textId="77777777" w:rsidR="00265BA2" w:rsidRPr="009B527A" w:rsidRDefault="00265BA2" w:rsidP="0080257F">
      <w:pPr>
        <w:pStyle w:val="Lijstalinea"/>
        <w:numPr>
          <w:ilvl w:val="1"/>
          <w:numId w:val="20"/>
        </w:numPr>
      </w:pPr>
      <w:r w:rsidRPr="009B527A">
        <w:rPr>
          <w:rStyle w:val="Zwaar"/>
        </w:rPr>
        <w:t>Verwerking buiten de EER</w:t>
      </w:r>
      <w:r w:rsidRPr="009B527A">
        <w:rPr>
          <w:rStyle w:val="Zwaar"/>
        </w:rPr>
        <w:br/>
      </w:r>
      <w:r w:rsidRPr="009B527A">
        <w:t>Verwerker mag Persoo</w:t>
      </w:r>
      <w:r w:rsidR="00F75F40" w:rsidRPr="009B527A">
        <w:t>nsgegevens</w:t>
      </w:r>
      <w:r w:rsidRPr="009B527A">
        <w:t xml:space="preserve"> buiten de Europese Economische Ruimte </w:t>
      </w:r>
      <w:r w:rsidR="00F75F40" w:rsidRPr="009B527A">
        <w:t xml:space="preserve">(laten) </w:t>
      </w:r>
      <w:r w:rsidRPr="009B527A">
        <w:t xml:space="preserve">verwerken </w:t>
      </w:r>
      <w:r w:rsidR="00F75F40" w:rsidRPr="009B527A">
        <w:t xml:space="preserve">wanneer is voldaan aan de voorwaarden van artikel 45 en 46 AVG. Wanneer er sprake is van een verwerking buiten de EER, dan stelt Verwerker Verwerkingsverantwoordelijke daarvan vooraf op de hoogte.  </w:t>
      </w:r>
    </w:p>
    <w:p w14:paraId="0B9F44E2" w14:textId="77777777" w:rsidR="0080257F" w:rsidRPr="0080257F" w:rsidRDefault="00265BA2" w:rsidP="0080257F">
      <w:pPr>
        <w:pStyle w:val="Lijstalinea"/>
        <w:numPr>
          <w:ilvl w:val="1"/>
          <w:numId w:val="25"/>
        </w:numPr>
        <w:rPr>
          <w:rStyle w:val="Zwaar"/>
          <w:b w:val="0"/>
          <w:bCs w:val="0"/>
        </w:rPr>
      </w:pPr>
      <w:r w:rsidRPr="00FB113C">
        <w:rPr>
          <w:rStyle w:val="Zwaar"/>
        </w:rPr>
        <w:t>Geheimhouding</w:t>
      </w:r>
    </w:p>
    <w:p w14:paraId="78224D4B" w14:textId="77777777" w:rsidR="00A77181" w:rsidRDefault="00265BA2" w:rsidP="0080257F">
      <w:pPr>
        <w:pStyle w:val="Lijstalinea"/>
        <w:ind w:left="360"/>
      </w:pPr>
      <w:r w:rsidRPr="00FB113C">
        <w:t>Personen die werken voor Verwerker, en Verwerker zelf, moeten de Persoonsgegevens waarmee zij we</w:t>
      </w:r>
      <w:r w:rsidR="00F75F40" w:rsidRPr="00FB113C">
        <w:t>rken geheimhouden</w:t>
      </w:r>
      <w:r w:rsidRPr="00FB113C">
        <w:t>. De personen die werken voor Verwerker</w:t>
      </w:r>
      <w:r w:rsidR="00F75F40" w:rsidRPr="00FB113C">
        <w:t xml:space="preserve"> en </w:t>
      </w:r>
      <w:proofErr w:type="spellStart"/>
      <w:r w:rsidR="00F75F40" w:rsidRPr="00FB113C">
        <w:t>subverwerkers</w:t>
      </w:r>
      <w:proofErr w:type="spellEnd"/>
      <w:r w:rsidRPr="00FB113C">
        <w:t xml:space="preserve"> hebben daarom een geheimhoudingsverklaring getekend, of zich op een andere manier schriftelijk gebonden aan de geheimhouding.</w:t>
      </w:r>
      <w:r w:rsidR="0074388D">
        <w:t xml:space="preserve"> </w:t>
      </w:r>
      <w:r w:rsidR="0074388D" w:rsidRPr="0080257F">
        <w:rPr>
          <w:szCs w:val="22"/>
        </w:rPr>
        <w:t>Verwerker borgt de geheimhoudingsverplichting door middel van een geheimhoudingsbeding in de arbeidsovereenkomst met haar personeel en het doorzetten van de geheimhoudingsverplichting richting door Verwerker ingeschakelde derden.</w:t>
      </w:r>
      <w:r w:rsidR="0074388D">
        <w:t xml:space="preserve"> </w:t>
      </w:r>
    </w:p>
    <w:p w14:paraId="56FC231E" w14:textId="77777777" w:rsidR="00E14458" w:rsidRDefault="00E14458" w:rsidP="0080257F">
      <w:pPr>
        <w:pStyle w:val="Lijstalinea"/>
        <w:ind w:left="360"/>
      </w:pPr>
      <w:r w:rsidRPr="0080257F">
        <w:rPr>
          <w:highlight w:val="yellow"/>
        </w:rPr>
        <w:t>De geheimhoudingsverplichting kan worden doorbroken op grond van toepasselijke wettelijke bepalingen.</w:t>
      </w:r>
    </w:p>
    <w:p w14:paraId="21DC0CE4" w14:textId="77777777" w:rsidR="00A77181" w:rsidRDefault="00265BA2" w:rsidP="0080257F">
      <w:pPr>
        <w:pStyle w:val="Lijstalinea"/>
        <w:numPr>
          <w:ilvl w:val="1"/>
          <w:numId w:val="25"/>
        </w:numPr>
      </w:pPr>
      <w:proofErr w:type="spellStart"/>
      <w:r w:rsidRPr="00A77181">
        <w:rPr>
          <w:rStyle w:val="Zwaar"/>
          <w:szCs w:val="22"/>
        </w:rPr>
        <w:t>Subverwerkers</w:t>
      </w:r>
      <w:proofErr w:type="spellEnd"/>
      <w:r w:rsidRPr="00A77181">
        <w:rPr>
          <w:rStyle w:val="Zwaar"/>
          <w:szCs w:val="22"/>
        </w:rPr>
        <w:br/>
      </w:r>
      <w:r w:rsidRPr="007B488A">
        <w:t xml:space="preserve">De ten tijde van het afsluiten van de verwerkersovereenkomst bekende </w:t>
      </w:r>
      <w:proofErr w:type="spellStart"/>
      <w:r w:rsidRPr="007B488A">
        <w:t>subverwerkers</w:t>
      </w:r>
      <w:proofErr w:type="spellEnd"/>
      <w:r w:rsidRPr="007B488A">
        <w:t xml:space="preserve"> vermeldt Verwerker in tabel 3 van Bijlage 1.</w:t>
      </w:r>
      <w:r w:rsidR="00F75F40" w:rsidRPr="007B488A">
        <w:t xml:space="preserve"> </w:t>
      </w:r>
      <w:r w:rsidR="00F75F40" w:rsidRPr="0080257F">
        <w:rPr>
          <w:rFonts w:asciiTheme="minorHAnsi" w:hAnsiTheme="minorHAnsi"/>
        </w:rPr>
        <w:t xml:space="preserve">Verwerkingsverantwoordelijke verleent hierbij algemene </w:t>
      </w:r>
      <w:r w:rsidR="00F75F40" w:rsidRPr="0080257F">
        <w:rPr>
          <w:rFonts w:asciiTheme="minorHAnsi" w:hAnsiTheme="minorHAnsi"/>
        </w:rPr>
        <w:lastRenderedPageBreak/>
        <w:t xml:space="preserve">toestemming voor de inschakeling van </w:t>
      </w:r>
      <w:proofErr w:type="spellStart"/>
      <w:r w:rsidR="00F75F40" w:rsidRPr="0080257F">
        <w:rPr>
          <w:rFonts w:asciiTheme="minorHAnsi" w:hAnsiTheme="minorHAnsi"/>
        </w:rPr>
        <w:t>subverwerkers</w:t>
      </w:r>
      <w:proofErr w:type="spellEnd"/>
      <w:r w:rsidR="00F75F40" w:rsidRPr="0080257F">
        <w:rPr>
          <w:rFonts w:asciiTheme="minorHAnsi" w:hAnsiTheme="minorHAnsi"/>
        </w:rPr>
        <w:t xml:space="preserve">. </w:t>
      </w:r>
      <w:r w:rsidRPr="007B488A">
        <w:t xml:space="preserve"> Verwerker houdt na de start van de werkzaamheden Verwerkingsverantwoordelijke op de hoogte van de inschakeling van nieuwe </w:t>
      </w:r>
      <w:proofErr w:type="spellStart"/>
      <w:r w:rsidRPr="007B488A">
        <w:t>Subverwerkers</w:t>
      </w:r>
      <w:proofErr w:type="spellEnd"/>
      <w:r w:rsidRPr="007B488A">
        <w:t>.</w:t>
      </w:r>
      <w:r w:rsidR="009B527A" w:rsidRPr="007B488A">
        <w:t xml:space="preserve"> Verwerker zorgt voor afspraken met de </w:t>
      </w:r>
      <w:proofErr w:type="spellStart"/>
      <w:r w:rsidR="009B527A" w:rsidRPr="007B488A">
        <w:t>subverwerker</w:t>
      </w:r>
      <w:proofErr w:type="spellEnd"/>
      <w:r w:rsidR="009B527A" w:rsidRPr="007B488A">
        <w:t xml:space="preserve"> die gelijkluidend zijn aan de afspraken die tussen verwerkingsverantwoordelijke en verwerker zijn gemaakt.</w:t>
      </w:r>
      <w:r w:rsidRPr="007B488A">
        <w:t xml:space="preserve"> Bij de inschakeling van </w:t>
      </w:r>
      <w:proofErr w:type="spellStart"/>
      <w:r w:rsidRPr="007B488A">
        <w:t>Subverwerkers</w:t>
      </w:r>
      <w:proofErr w:type="spellEnd"/>
      <w:r w:rsidRPr="007B488A">
        <w:t xml:space="preserve"> blijven artikel 28.2 en 28.4 AVG onverkort van kracht.</w:t>
      </w:r>
    </w:p>
    <w:p w14:paraId="11E75C40" w14:textId="77777777" w:rsidR="00A77181" w:rsidRPr="00A77181" w:rsidRDefault="00265BA2" w:rsidP="0080257F">
      <w:pPr>
        <w:pStyle w:val="Lijstalinea"/>
        <w:numPr>
          <w:ilvl w:val="1"/>
          <w:numId w:val="20"/>
        </w:numPr>
        <w:rPr>
          <w:szCs w:val="22"/>
        </w:rPr>
      </w:pPr>
      <w:r w:rsidRPr="00A77181">
        <w:rPr>
          <w:rStyle w:val="Zwaar"/>
          <w:szCs w:val="22"/>
        </w:rPr>
        <w:t>Rechten van betrokkenen</w:t>
      </w:r>
      <w:r w:rsidRPr="00A77181">
        <w:rPr>
          <w:rStyle w:val="Zwaar"/>
          <w:szCs w:val="22"/>
        </w:rPr>
        <w:br/>
      </w:r>
      <w:r w:rsidRPr="007B488A">
        <w:t>Als een betrokkene een beroep doet op zijn rechten, zoals genoemd in artikel 12 t/m 22 AVG, helpt Verwerker Verwerkingsverantwoordelijke om daarop binnen de wettelijke termijnen een beslissing te nemen.</w:t>
      </w:r>
      <w:r w:rsidR="00484D8E">
        <w:t xml:space="preserve"> Verwerker werkt binnen 21 dagen mee aan het aanleveren van informatie aan de Verwerkingsverantwoordelijke.</w:t>
      </w:r>
      <w:r w:rsidR="009B527A" w:rsidRPr="007B488A">
        <w:t xml:space="preserve"> Als het </w:t>
      </w:r>
      <w:r w:rsidR="00484D8E">
        <w:t>AVG-</w:t>
      </w:r>
      <w:r w:rsidR="009B527A" w:rsidRPr="007B488A">
        <w:t>verzoek</w:t>
      </w:r>
      <w:r w:rsidR="00484D8E">
        <w:t xml:space="preserve"> door betrokkenen</w:t>
      </w:r>
      <w:r w:rsidR="009B527A" w:rsidRPr="007B488A">
        <w:t xml:space="preserve"> aan verwerker wordt gedaan, informeert die de verwerkingsverantwoordelijke onmiddellijk.</w:t>
      </w:r>
    </w:p>
    <w:p w14:paraId="73CAB96C" w14:textId="77777777" w:rsidR="00265BA2" w:rsidRPr="00A77181" w:rsidRDefault="00265BA2" w:rsidP="0080257F">
      <w:pPr>
        <w:pStyle w:val="Lijstalinea"/>
        <w:numPr>
          <w:ilvl w:val="1"/>
          <w:numId w:val="20"/>
        </w:numPr>
        <w:rPr>
          <w:szCs w:val="22"/>
        </w:rPr>
      </w:pPr>
      <w:proofErr w:type="spellStart"/>
      <w:r w:rsidRPr="00A77181">
        <w:rPr>
          <w:rStyle w:val="Zwaar"/>
          <w:szCs w:val="22"/>
        </w:rPr>
        <w:t>Gegevensbeschermingseffectbeoordeling</w:t>
      </w:r>
      <w:proofErr w:type="spellEnd"/>
      <w:r w:rsidRPr="00A77181">
        <w:rPr>
          <w:szCs w:val="22"/>
        </w:rPr>
        <w:t xml:space="preserve"> </w:t>
      </w:r>
      <w:r w:rsidRPr="00A77181">
        <w:rPr>
          <w:szCs w:val="22"/>
        </w:rPr>
        <w:br/>
        <w:t xml:space="preserve">Op verzoek van Verwerkingsverantwoordelijke werkt Verwerker altijd mee aan een </w:t>
      </w:r>
      <w:proofErr w:type="spellStart"/>
      <w:r w:rsidRPr="00A77181">
        <w:rPr>
          <w:szCs w:val="22"/>
        </w:rPr>
        <w:t>gegevensbeschermingseffectbeoordeling</w:t>
      </w:r>
      <w:proofErr w:type="spellEnd"/>
      <w:r w:rsidRPr="00A77181">
        <w:rPr>
          <w:szCs w:val="22"/>
        </w:rPr>
        <w:t xml:space="preserve"> (DPIA)</w:t>
      </w:r>
      <w:r w:rsidR="00F75F40" w:rsidRPr="00A77181">
        <w:rPr>
          <w:szCs w:val="22"/>
        </w:rPr>
        <w:t xml:space="preserve"> en een voorafgaande raadpleging als bedoeld in artikel 35 en 36 AVG</w:t>
      </w:r>
      <w:r w:rsidRPr="00A77181">
        <w:rPr>
          <w:szCs w:val="22"/>
        </w:rPr>
        <w:t>.</w:t>
      </w:r>
    </w:p>
    <w:p w14:paraId="43384A96" w14:textId="77777777" w:rsidR="00265BA2" w:rsidRDefault="00265BA2" w:rsidP="00265BA2">
      <w:pPr>
        <w:pStyle w:val="Kop1"/>
      </w:pPr>
      <w:r>
        <w:t>Inbreuk in verband met Persoonsgegevens</w:t>
      </w:r>
      <w:r w:rsidR="001D46F9">
        <w:t xml:space="preserve"> (</w:t>
      </w:r>
      <w:proofErr w:type="spellStart"/>
      <w:r w:rsidR="001D46F9">
        <w:t>datalek</w:t>
      </w:r>
      <w:proofErr w:type="spellEnd"/>
      <w:r w:rsidR="001D46F9">
        <w:t>)</w:t>
      </w:r>
    </w:p>
    <w:p w14:paraId="61923B20" w14:textId="77777777" w:rsidR="00265BA2" w:rsidRPr="00265BA2" w:rsidRDefault="00265BA2" w:rsidP="00A77181">
      <w:pPr>
        <w:pStyle w:val="Lijstalinea"/>
        <w:numPr>
          <w:ilvl w:val="0"/>
          <w:numId w:val="25"/>
        </w:numPr>
        <w:rPr>
          <w:vanish/>
        </w:rPr>
      </w:pPr>
    </w:p>
    <w:p w14:paraId="41F32446" w14:textId="77777777" w:rsidR="00265BA2" w:rsidRPr="00320A97" w:rsidRDefault="00265BA2" w:rsidP="00320A97">
      <w:pPr>
        <w:pStyle w:val="Lijstalinea"/>
        <w:numPr>
          <w:ilvl w:val="1"/>
          <w:numId w:val="29"/>
        </w:numPr>
        <w:rPr>
          <w:bCs/>
        </w:rPr>
      </w:pPr>
      <w:r w:rsidRPr="00265BA2">
        <w:t>Verwerker zal Verwerkingsve</w:t>
      </w:r>
      <w:r w:rsidR="00F75F40">
        <w:t>rantwoordelijke zonder onredelijke vertraging</w:t>
      </w:r>
      <w:r w:rsidRPr="00265BA2">
        <w:t>, maar uiterlijk binnen 24 uur,</w:t>
      </w:r>
      <w:r w:rsidRPr="00320A97">
        <w:rPr>
          <w:bCs/>
        </w:rPr>
        <w:t xml:space="preserve"> informeren na vaststelling van een (vermoedelijke) Inbreuk in verband met Persoonsgegevens. Verwerker vermeldt hierbij de vermeende oorzaak van de (vermoedelijke) Inbreuk, </w:t>
      </w:r>
      <w:r w:rsidR="00F75F40" w:rsidRPr="00320A97">
        <w:rPr>
          <w:bCs/>
        </w:rPr>
        <w:t>de categorie persoonsgegevens,</w:t>
      </w:r>
      <w:r w:rsidRPr="00320A97">
        <w:rPr>
          <w:bCs/>
        </w:rPr>
        <w:t xml:space="preserve"> de categorie betrokkenen</w:t>
      </w:r>
      <w:r w:rsidR="00F75F40" w:rsidRPr="00320A97">
        <w:rPr>
          <w:bCs/>
        </w:rPr>
        <w:t xml:space="preserve"> en het aantal betrokkenen</w:t>
      </w:r>
      <w:r w:rsidRPr="00320A97">
        <w:rPr>
          <w:bCs/>
        </w:rPr>
        <w:t>.</w:t>
      </w:r>
    </w:p>
    <w:p w14:paraId="27C36F9E" w14:textId="77777777" w:rsidR="00265BA2" w:rsidRPr="00672C79" w:rsidRDefault="00265BA2" w:rsidP="00320A97">
      <w:pPr>
        <w:pStyle w:val="Lijstalinea"/>
        <w:numPr>
          <w:ilvl w:val="1"/>
          <w:numId w:val="29"/>
        </w:numPr>
        <w:rPr>
          <w:bCs/>
        </w:rPr>
      </w:pPr>
      <w:r w:rsidRPr="00672C79">
        <w:rPr>
          <w:bCs/>
        </w:rPr>
        <w:t xml:space="preserve">In geval van een Inbreuk </w:t>
      </w:r>
      <w:r w:rsidR="00F75F40" w:rsidRPr="00672C79">
        <w:rPr>
          <w:bCs/>
        </w:rPr>
        <w:t>neemt Verwerker zonder onredelijke vertraging</w:t>
      </w:r>
      <w:r w:rsidRPr="00672C79">
        <w:rPr>
          <w:bCs/>
        </w:rPr>
        <w:t xml:space="preserve"> alle maatregelen om de Inbreuk te herstellen, de gevolgen daarvan te beperken en verdere Inbreuken te voorkomen.</w:t>
      </w:r>
      <w:r w:rsidR="00F711AF" w:rsidRPr="00672C79">
        <w:rPr>
          <w:bCs/>
        </w:rPr>
        <w:t xml:space="preserve"> </w:t>
      </w:r>
    </w:p>
    <w:p w14:paraId="0F9DC03E" w14:textId="77777777" w:rsidR="00265BA2" w:rsidRPr="00265BA2" w:rsidRDefault="00265BA2" w:rsidP="00320A97">
      <w:pPr>
        <w:pStyle w:val="Lijstalinea"/>
        <w:numPr>
          <w:ilvl w:val="1"/>
          <w:numId w:val="29"/>
        </w:numPr>
        <w:rPr>
          <w:bCs/>
        </w:rPr>
      </w:pPr>
      <w:r w:rsidRPr="00265BA2">
        <w:rPr>
          <w:bCs/>
        </w:rPr>
        <w:t>Verwerker heeft een gedetailleerd logboek van de Inbreuken en de maatregelen die op Inbreuken zijn genomen. Verwerkingsverantwoordelijke mag dat inzien, wanneer deze daarom vraagt.</w:t>
      </w:r>
    </w:p>
    <w:p w14:paraId="31E4B4B6" w14:textId="77777777" w:rsidR="009B527A" w:rsidRPr="007F0EAB" w:rsidRDefault="00265BA2" w:rsidP="00320A97">
      <w:pPr>
        <w:pStyle w:val="Lijstalinea"/>
        <w:numPr>
          <w:ilvl w:val="1"/>
          <w:numId w:val="29"/>
        </w:numPr>
        <w:rPr>
          <w:bCs/>
          <w:szCs w:val="22"/>
        </w:rPr>
      </w:pPr>
      <w:r w:rsidRPr="00265BA2">
        <w:rPr>
          <w:bCs/>
        </w:rPr>
        <w:t>Verwerkingsverantwoordelijke beslist of de Inbreuk moet worden gemeld bi</w:t>
      </w:r>
      <w:r w:rsidR="00F75F40">
        <w:rPr>
          <w:bCs/>
        </w:rPr>
        <w:t>j de toezichthoudende autoriteit</w:t>
      </w:r>
      <w:r w:rsidRPr="00265BA2">
        <w:rPr>
          <w:bCs/>
        </w:rPr>
        <w:t xml:space="preserve"> en/of Betrokkene.</w:t>
      </w:r>
      <w:r w:rsidR="00F75F40">
        <w:rPr>
          <w:bCs/>
        </w:rPr>
        <w:t xml:space="preserve"> </w:t>
      </w:r>
      <w:r w:rsidR="00F75F40" w:rsidRPr="00F75F40">
        <w:rPr>
          <w:rFonts w:asciiTheme="minorHAnsi" w:hAnsiTheme="minorHAnsi"/>
          <w:szCs w:val="22"/>
        </w:rPr>
        <w:t>Verwerker ondersteunt de Verwerkingsverantwoordelijke waar nodig bij de melding aan de toezichthoudende autoriteit en/of Betrokkene.</w:t>
      </w:r>
      <w:r w:rsidR="009B527A">
        <w:rPr>
          <w:rFonts w:asciiTheme="minorHAnsi" w:hAnsiTheme="minorHAnsi"/>
          <w:szCs w:val="22"/>
        </w:rPr>
        <w:t xml:space="preserve"> Het is niet toegestaan dat verwerker </w:t>
      </w:r>
      <w:r w:rsidR="00454C58">
        <w:rPr>
          <w:rFonts w:asciiTheme="minorHAnsi" w:hAnsiTheme="minorHAnsi"/>
          <w:szCs w:val="22"/>
        </w:rPr>
        <w:t xml:space="preserve">zelf </w:t>
      </w:r>
      <w:r w:rsidR="00B61BD6">
        <w:rPr>
          <w:rFonts w:asciiTheme="minorHAnsi" w:hAnsiTheme="minorHAnsi"/>
          <w:szCs w:val="22"/>
        </w:rPr>
        <w:t xml:space="preserve">de inbreuk </w:t>
      </w:r>
      <w:r w:rsidR="009B527A">
        <w:rPr>
          <w:rFonts w:asciiTheme="minorHAnsi" w:hAnsiTheme="minorHAnsi"/>
          <w:szCs w:val="22"/>
        </w:rPr>
        <w:t>bij de</w:t>
      </w:r>
      <w:r w:rsidR="00BE67F5">
        <w:rPr>
          <w:rFonts w:asciiTheme="minorHAnsi" w:hAnsiTheme="minorHAnsi"/>
          <w:szCs w:val="22"/>
        </w:rPr>
        <w:t xml:space="preserve"> toezichthoudende</w:t>
      </w:r>
      <w:r w:rsidR="009B527A">
        <w:rPr>
          <w:rFonts w:asciiTheme="minorHAnsi" w:hAnsiTheme="minorHAnsi"/>
          <w:szCs w:val="22"/>
        </w:rPr>
        <w:t xml:space="preserve"> autoriteit en/of betrokkene bekend maakt. </w:t>
      </w:r>
    </w:p>
    <w:p w14:paraId="2DF567B6" w14:textId="77777777" w:rsidR="00265BA2" w:rsidRPr="00265BA2" w:rsidRDefault="00640FE1" w:rsidP="00265BA2">
      <w:pPr>
        <w:pStyle w:val="Kop1"/>
      </w:pPr>
      <w:r>
        <w:t>Aansprakelijkheid</w:t>
      </w:r>
    </w:p>
    <w:p w14:paraId="3A98706F" w14:textId="77777777" w:rsidR="00B52AF7" w:rsidRPr="00B52AF7" w:rsidRDefault="00B52AF7" w:rsidP="00320A97">
      <w:pPr>
        <w:pStyle w:val="Lijstalinea"/>
        <w:numPr>
          <w:ilvl w:val="0"/>
          <w:numId w:val="29"/>
        </w:numPr>
        <w:rPr>
          <w:bCs/>
          <w:vanish/>
        </w:rPr>
      </w:pPr>
    </w:p>
    <w:p w14:paraId="051E1876" w14:textId="77777777" w:rsidR="00F75F40" w:rsidRPr="00FB113C" w:rsidRDefault="00265BA2" w:rsidP="00F75F40">
      <w:pPr>
        <w:ind w:left="705" w:hanging="705"/>
        <w:rPr>
          <w:rStyle w:val="Zwaar"/>
        </w:rPr>
      </w:pPr>
      <w:r w:rsidRPr="00FB113C">
        <w:rPr>
          <w:rStyle w:val="Zwaar"/>
        </w:rPr>
        <w:t>Aansprakelijkheid</w:t>
      </w:r>
    </w:p>
    <w:p w14:paraId="6E9D1AF1" w14:textId="77777777" w:rsidR="00060CD4" w:rsidRDefault="00F75F40" w:rsidP="00320A97">
      <w:pPr>
        <w:pStyle w:val="Lijstalinea"/>
        <w:numPr>
          <w:ilvl w:val="1"/>
          <w:numId w:val="29"/>
        </w:numPr>
        <w:rPr>
          <w:rFonts w:asciiTheme="minorHAnsi" w:hAnsiTheme="minorHAnsi"/>
        </w:rPr>
      </w:pPr>
      <w:r w:rsidRPr="00060CD4">
        <w:rPr>
          <w:rFonts w:asciiTheme="minorHAnsi" w:hAnsiTheme="minorHAnsi"/>
        </w:rPr>
        <w:t xml:space="preserve">Eventuele in de Hoofdovereenkomst overeengekomen beperkingen van de aansprakelijkheid hebben ook </w:t>
      </w:r>
      <w:r w:rsidR="00500342" w:rsidRPr="00060CD4">
        <w:rPr>
          <w:rFonts w:asciiTheme="minorHAnsi" w:hAnsiTheme="minorHAnsi"/>
        </w:rPr>
        <w:t xml:space="preserve">betrekking op de verwerkersovereenkomst. </w:t>
      </w:r>
    </w:p>
    <w:p w14:paraId="1C1F729C" w14:textId="77777777" w:rsidR="0074388D" w:rsidRPr="00060CD4" w:rsidRDefault="0074388D" w:rsidP="00320A97">
      <w:pPr>
        <w:pStyle w:val="Lijstalinea"/>
        <w:numPr>
          <w:ilvl w:val="1"/>
          <w:numId w:val="29"/>
        </w:numPr>
        <w:rPr>
          <w:rFonts w:asciiTheme="minorHAnsi" w:hAnsiTheme="minorHAnsi"/>
        </w:rPr>
      </w:pPr>
      <w:r w:rsidRPr="00F424D3">
        <w:t xml:space="preserve">In aanvulling daarop is Verwerker, indien en </w:t>
      </w:r>
      <w:proofErr w:type="spellStart"/>
      <w:r w:rsidRPr="00F424D3">
        <w:t>voorzover</w:t>
      </w:r>
      <w:proofErr w:type="spellEnd"/>
      <w:r w:rsidRPr="00F424D3">
        <w:t xml:space="preserve"> het ontstaan van een </w:t>
      </w:r>
      <w:r w:rsidR="00F424D3" w:rsidRPr="00F424D3">
        <w:t>inbreuk</w:t>
      </w:r>
      <w:r w:rsidR="00B61BD6">
        <w:t xml:space="preserve"> in verband met persoonsgegevens</w:t>
      </w:r>
      <w:r w:rsidRPr="00F424D3">
        <w:t xml:space="preserve"> Verwerker kan worden verweten, geheel</w:t>
      </w:r>
      <w:r>
        <w:t xml:space="preserve"> aansprakelijk voor alle directe- en indirecte kosten die uit het ontstane </w:t>
      </w:r>
      <w:r w:rsidR="00B61BD6">
        <w:t>inbreuk</w:t>
      </w:r>
      <w:r>
        <w:t xml:space="preserve"> voortvloeien. Hieronder i</w:t>
      </w:r>
      <w:r w:rsidR="00484D8E">
        <w:t>s i</w:t>
      </w:r>
      <w:r>
        <w:t xml:space="preserve">nbegrepen eventuele strafrechtelijke en/of bestuurlijke boetes, ongeacht of die aan Verwerkingsverantwoordelijke zijn opgelegd. </w:t>
      </w:r>
    </w:p>
    <w:p w14:paraId="7D7C833D" w14:textId="77777777" w:rsidR="0074388D" w:rsidRPr="00FB113C" w:rsidRDefault="0074388D" w:rsidP="00500342">
      <w:pPr>
        <w:pStyle w:val="Lijstalinea"/>
        <w:ind w:left="360"/>
        <w:rPr>
          <w:rFonts w:asciiTheme="minorHAnsi" w:hAnsiTheme="minorHAnsi"/>
          <w:szCs w:val="22"/>
        </w:rPr>
      </w:pPr>
    </w:p>
    <w:p w14:paraId="2CC3C0AF" w14:textId="77777777" w:rsidR="00B52AF7" w:rsidRPr="00B52AF7" w:rsidRDefault="00B52AF7" w:rsidP="00B52AF7">
      <w:pPr>
        <w:pStyle w:val="Kop1"/>
      </w:pPr>
      <w:r w:rsidRPr="00B52AF7">
        <w:t>Beëindigen verwerkersovereenkomst</w:t>
      </w:r>
    </w:p>
    <w:p w14:paraId="6CC3C76C" w14:textId="77777777" w:rsidR="00B52AF7" w:rsidRPr="00B52AF7" w:rsidRDefault="00B52AF7" w:rsidP="00320A97">
      <w:pPr>
        <w:pStyle w:val="Lijstalinea"/>
        <w:numPr>
          <w:ilvl w:val="0"/>
          <w:numId w:val="29"/>
        </w:numPr>
        <w:rPr>
          <w:bCs/>
          <w:vanish/>
        </w:rPr>
      </w:pPr>
    </w:p>
    <w:p w14:paraId="2DC66FE0" w14:textId="77777777" w:rsidR="00573D9A" w:rsidRDefault="00B52AF7" w:rsidP="00C127F7">
      <w:pPr>
        <w:pStyle w:val="Lijstalinea"/>
        <w:numPr>
          <w:ilvl w:val="1"/>
          <w:numId w:val="28"/>
        </w:numPr>
        <w:rPr>
          <w:bCs/>
        </w:rPr>
      </w:pPr>
      <w:r w:rsidRPr="00C127F7">
        <w:rPr>
          <w:bCs/>
        </w:rPr>
        <w:t xml:space="preserve">Partijen maken in de Hoofdovereenkomst afspraken over de beëindiging van de Hoofdovereenkomst en de daaruit voortvloeiende teruggave en </w:t>
      </w:r>
      <w:proofErr w:type="spellStart"/>
      <w:r w:rsidRPr="00C127F7">
        <w:rPr>
          <w:bCs/>
        </w:rPr>
        <w:t>wissing</w:t>
      </w:r>
      <w:proofErr w:type="spellEnd"/>
      <w:r w:rsidRPr="00C127F7">
        <w:rPr>
          <w:bCs/>
        </w:rPr>
        <w:t xml:space="preserve"> van Persoonsgegevens. </w:t>
      </w:r>
    </w:p>
    <w:p w14:paraId="30BE9EBF" w14:textId="77777777" w:rsidR="00573D9A" w:rsidRPr="00573D9A" w:rsidRDefault="00785BD6" w:rsidP="00C127F7">
      <w:pPr>
        <w:pStyle w:val="Lijstalinea"/>
        <w:numPr>
          <w:ilvl w:val="1"/>
          <w:numId w:val="28"/>
        </w:numPr>
        <w:rPr>
          <w:bCs/>
        </w:rPr>
      </w:pPr>
      <w:bookmarkStart w:id="2" w:name="_Hlk206687474"/>
      <w:r>
        <w:t xml:space="preserve">Persoonsgegevens, welke in het kader van deze verwerkersovereenkomst worden verwerkt, zullen na het verstrijken van een wettelijke bewaartermijn en/of op verzoek van Verwerkingsverantwoordelijke worden vernietigd. Een wettelijke bewaartermijn, zoals die van de </w:t>
      </w:r>
      <w:r>
        <w:lastRenderedPageBreak/>
        <w:t>belastingdienst, dient te worden gerespecteerd.  Echter ook alleen in zo’n geval worden uitsluitend die persoonsgegevens bewaard die benodigd zijn om aan de wettelijke verplichting te voldoen.</w:t>
      </w:r>
      <w:bookmarkEnd w:id="2"/>
    </w:p>
    <w:p w14:paraId="1BDCCBF9" w14:textId="77777777" w:rsidR="00573D9A" w:rsidRPr="00573D9A" w:rsidRDefault="00EC6F0D" w:rsidP="00573D9A">
      <w:pPr>
        <w:pStyle w:val="Lijstalinea"/>
        <w:numPr>
          <w:ilvl w:val="1"/>
          <w:numId w:val="28"/>
        </w:numPr>
        <w:rPr>
          <w:bCs/>
        </w:rPr>
      </w:pPr>
      <w:r w:rsidRPr="00573D9A">
        <w:t xml:space="preserve">Verwerker zal na </w:t>
      </w:r>
      <w:r w:rsidR="00484D8E" w:rsidRPr="00573D9A">
        <w:t>beëindiging</w:t>
      </w:r>
      <w:r w:rsidRPr="00573D9A">
        <w:t xml:space="preserve"> van de Hoofdovereenkomst een verklaring overleggen waaruit Verwerkingsverantwoordelijke kan opmaken dat alle persoonsgegevens uit de systemen van Verwerker zijn verwijderd en geretourneerd aan Verwerkingsverantwoordelijke.</w:t>
      </w:r>
    </w:p>
    <w:p w14:paraId="0089C6FC" w14:textId="77777777" w:rsidR="00B52AF7" w:rsidRPr="00573D9A" w:rsidRDefault="00B52AF7" w:rsidP="00573D9A">
      <w:pPr>
        <w:pStyle w:val="Lijstalinea"/>
        <w:numPr>
          <w:ilvl w:val="1"/>
          <w:numId w:val="28"/>
        </w:numPr>
        <w:rPr>
          <w:bCs/>
        </w:rPr>
      </w:pPr>
      <w:r w:rsidRPr="00573D9A">
        <w:rPr>
          <w:bCs/>
        </w:rPr>
        <w:t>De geheimhouding geldt ook nog na beëindiging van deze Verwerkersovereenkomst.</w:t>
      </w:r>
    </w:p>
    <w:p w14:paraId="40A35583" w14:textId="77777777" w:rsidR="00B52AF7" w:rsidRPr="00B52AF7" w:rsidRDefault="00B52AF7" w:rsidP="00B52AF7">
      <w:pPr>
        <w:pStyle w:val="Kop1"/>
      </w:pPr>
      <w:r w:rsidRPr="00B52AF7">
        <w:t>Overige bepalingen</w:t>
      </w:r>
    </w:p>
    <w:p w14:paraId="5514639F" w14:textId="77777777" w:rsidR="00B52AF7" w:rsidRPr="00B52AF7" w:rsidRDefault="00B52AF7" w:rsidP="00C127F7">
      <w:pPr>
        <w:pStyle w:val="Lijstalinea"/>
        <w:numPr>
          <w:ilvl w:val="0"/>
          <w:numId w:val="28"/>
        </w:numPr>
        <w:rPr>
          <w:bCs/>
          <w:vanish/>
        </w:rPr>
      </w:pPr>
    </w:p>
    <w:p w14:paraId="0A3EB8AF" w14:textId="77777777" w:rsidR="00B52AF7" w:rsidRDefault="00500342" w:rsidP="00C127F7">
      <w:pPr>
        <w:pStyle w:val="Lijstalinea"/>
        <w:numPr>
          <w:ilvl w:val="1"/>
          <w:numId w:val="28"/>
        </w:numPr>
        <w:rPr>
          <w:bCs/>
        </w:rPr>
      </w:pPr>
      <w:r>
        <w:rPr>
          <w:bCs/>
        </w:rPr>
        <w:t xml:space="preserve">Op deze overeenkomst is Nederlands recht van toepassing. </w:t>
      </w:r>
      <w:r w:rsidR="00B52AF7" w:rsidRPr="00B52AF7">
        <w:rPr>
          <w:bCs/>
        </w:rPr>
        <w:t>Alle geschillen, ook als alleen één Partij vindt dat er een geschil is, zullen in eerste instantie worden voorgelegd aan dezelfde bevoegde rechter als genoemd in de Hoofdovereenkomst.</w:t>
      </w:r>
    </w:p>
    <w:p w14:paraId="233FD6F6" w14:textId="77777777" w:rsidR="00B52AF7" w:rsidRPr="00701B4B" w:rsidRDefault="00B52AF7" w:rsidP="00F63103"/>
    <w:p w14:paraId="6326567C" w14:textId="77777777" w:rsidR="00F63103" w:rsidRPr="00286606" w:rsidRDefault="00F63103" w:rsidP="00F63103">
      <w:pPr>
        <w:rPr>
          <w:b/>
        </w:rPr>
      </w:pPr>
      <w:r w:rsidRPr="00286606">
        <w:rPr>
          <w:b/>
        </w:rPr>
        <w:t>Aldus opgemaakt, overeengekomen en in tweevoud getekend in de plaats en op de datum als bij de handtekening staat vermeld:</w:t>
      </w:r>
    </w:p>
    <w:p w14:paraId="50D0B8F3" w14:textId="77777777" w:rsidR="00F63103" w:rsidRDefault="00F63103" w:rsidP="00F63103"/>
    <w:p w14:paraId="72541D50" w14:textId="77777777" w:rsidR="00F63103" w:rsidRDefault="00B52AF7" w:rsidP="00F63103">
      <w:r>
        <w:t>D</w:t>
      </w:r>
      <w:r w:rsidR="00F63103">
        <w:t>atum</w:t>
      </w:r>
      <w:r>
        <w:t xml:space="preserve">: </w:t>
      </w:r>
      <w:r w:rsidR="00F63103">
        <w:t>_________________________</w:t>
      </w:r>
      <w:r w:rsidR="00F63103">
        <w:tab/>
      </w:r>
      <w:r w:rsidR="00F63103">
        <w:tab/>
      </w:r>
      <w:r w:rsidR="00F63103">
        <w:tab/>
      </w:r>
      <w:r>
        <w:t>D</w:t>
      </w:r>
      <w:r w:rsidR="00F63103">
        <w:t>atum</w:t>
      </w:r>
      <w:r>
        <w:t xml:space="preserve">: </w:t>
      </w:r>
      <w:r w:rsidR="00F63103">
        <w:t>_________________________</w:t>
      </w:r>
    </w:p>
    <w:p w14:paraId="1FF57A81" w14:textId="77777777" w:rsidR="00F63103" w:rsidRDefault="00F63103" w:rsidP="00F63103"/>
    <w:p w14:paraId="276964D5" w14:textId="77777777" w:rsidR="00F63103" w:rsidRDefault="00B52AF7" w:rsidP="00F63103">
      <w:r>
        <w:t>P</w:t>
      </w:r>
      <w:r w:rsidR="00F63103">
        <w:t>laats</w:t>
      </w:r>
      <w:r>
        <w:t>: _________________________</w:t>
      </w:r>
      <w:r>
        <w:tab/>
      </w:r>
      <w:r>
        <w:tab/>
      </w:r>
      <w:r>
        <w:tab/>
        <w:t>P</w:t>
      </w:r>
      <w:r w:rsidR="00F63103">
        <w:t>laats</w:t>
      </w:r>
      <w:r>
        <w:t xml:space="preserve">: </w:t>
      </w:r>
      <w:r>
        <w:tab/>
      </w:r>
      <w:r w:rsidR="00F63103">
        <w:t>_________________________</w:t>
      </w:r>
    </w:p>
    <w:p w14:paraId="114DFB2D" w14:textId="77777777" w:rsidR="00F63103" w:rsidRDefault="00F63103" w:rsidP="00F63103"/>
    <w:p w14:paraId="77A99EDF" w14:textId="77777777" w:rsidR="00F63103" w:rsidRDefault="00F63103" w:rsidP="00F63103">
      <w:pPr>
        <w:ind w:left="4950" w:hanging="4950"/>
      </w:pPr>
      <w:r w:rsidRPr="00F976BD">
        <w:rPr>
          <w:b/>
        </w:rPr>
        <w:t>Gemeente Edam-Volendam</w:t>
      </w:r>
      <w:r>
        <w:rPr>
          <w:b/>
        </w:rPr>
        <w:t>,</w:t>
      </w:r>
      <w:r>
        <w:tab/>
      </w:r>
      <w:r>
        <w:tab/>
      </w:r>
      <w:r w:rsidR="00B52AF7">
        <w:rPr>
          <w:b/>
        </w:rPr>
        <w:t>&lt;Naam organisatie&gt;</w:t>
      </w:r>
    </w:p>
    <w:p w14:paraId="4140D3B0" w14:textId="77777777" w:rsidR="00F63103" w:rsidRDefault="00B52AF7" w:rsidP="00F63103">
      <w:r>
        <w:t>namens</w:t>
      </w:r>
      <w:r w:rsidR="00F63103">
        <w:t xml:space="preserve"> deze:</w:t>
      </w:r>
      <w:r w:rsidR="00F63103">
        <w:tab/>
      </w:r>
      <w:r w:rsidR="00F63103">
        <w:tab/>
      </w:r>
      <w:r w:rsidR="00F63103">
        <w:tab/>
      </w:r>
      <w:r w:rsidR="00F63103">
        <w:tab/>
      </w:r>
      <w:r w:rsidR="00F63103">
        <w:tab/>
      </w:r>
      <w:r w:rsidR="00F63103">
        <w:tab/>
      </w:r>
      <w:r>
        <w:t>namens deze:</w:t>
      </w:r>
    </w:p>
    <w:p w14:paraId="6F05D862" w14:textId="77777777" w:rsidR="00F63103" w:rsidRDefault="00F63103" w:rsidP="00F63103"/>
    <w:p w14:paraId="4E4B1273" w14:textId="63FEDBF2" w:rsidR="00F63103" w:rsidRDefault="0028017B" w:rsidP="00F63103">
      <w:r w:rsidRPr="00B52AF7">
        <w:rPr>
          <w:highlight w:val="yellow"/>
        </w:rPr>
        <w:t xml:space="preserve">&lt;naam, </w:t>
      </w:r>
      <w:r w:rsidRPr="0028017B">
        <w:rPr>
          <w:highlight w:val="yellow"/>
        </w:rPr>
        <w:t>functie&gt;</w:t>
      </w:r>
      <w:r>
        <w:tab/>
      </w:r>
      <w:r>
        <w:tab/>
      </w:r>
      <w:r>
        <w:tab/>
      </w:r>
      <w:r>
        <w:tab/>
      </w:r>
      <w:r>
        <w:tab/>
      </w:r>
      <w:r w:rsidR="00B52AF7" w:rsidRPr="00B52AF7">
        <w:rPr>
          <w:highlight w:val="yellow"/>
        </w:rPr>
        <w:t>&lt;naam, functie&gt;</w:t>
      </w:r>
    </w:p>
    <w:p w14:paraId="310FA084" w14:textId="77777777" w:rsidR="00F63103" w:rsidRDefault="00F63103" w:rsidP="00F63103"/>
    <w:p w14:paraId="3F8DC085" w14:textId="77777777" w:rsidR="00F63103" w:rsidRDefault="00F63103" w:rsidP="00F63103"/>
    <w:p w14:paraId="3C1F7C9E" w14:textId="77777777" w:rsidR="00F63103" w:rsidRDefault="00F63103" w:rsidP="00F63103">
      <w:r>
        <w:t>________________________</w:t>
      </w:r>
      <w:r>
        <w:tab/>
      </w:r>
      <w:r>
        <w:tab/>
      </w:r>
      <w:r>
        <w:tab/>
      </w:r>
      <w:r>
        <w:tab/>
        <w:t>_________________________</w:t>
      </w:r>
    </w:p>
    <w:p w14:paraId="1EFC8C1F" w14:textId="77777777" w:rsidR="00F63103" w:rsidRDefault="00F63103" w:rsidP="00F63103">
      <w:r>
        <w:t>(handtekening)</w:t>
      </w:r>
      <w:r>
        <w:tab/>
      </w:r>
      <w:r>
        <w:tab/>
      </w:r>
      <w:r>
        <w:tab/>
      </w:r>
      <w:r>
        <w:tab/>
      </w:r>
      <w:r>
        <w:tab/>
      </w:r>
      <w:r>
        <w:tab/>
        <w:t>(handtekening)</w:t>
      </w:r>
    </w:p>
    <w:p w14:paraId="5998491E" w14:textId="77777777" w:rsidR="00F63103" w:rsidRDefault="00F63103" w:rsidP="00F63103">
      <w:pPr>
        <w:rPr>
          <w:b/>
        </w:rPr>
      </w:pPr>
    </w:p>
    <w:p w14:paraId="4239E528" w14:textId="77777777" w:rsidR="00F63103" w:rsidRPr="00357E62" w:rsidRDefault="00F63103" w:rsidP="00F63103">
      <w:r>
        <w:rPr>
          <w:highlight w:val="yellow"/>
        </w:rPr>
        <w:t xml:space="preserve">Laat naast deze ondertekening de overige </w:t>
      </w:r>
      <w:r w:rsidRPr="00357E62">
        <w:rPr>
          <w:highlight w:val="yellow"/>
        </w:rPr>
        <w:t>pagina</w:t>
      </w:r>
      <w:r>
        <w:rPr>
          <w:highlight w:val="yellow"/>
        </w:rPr>
        <w:t>’</w:t>
      </w:r>
      <w:r w:rsidRPr="00357E62">
        <w:rPr>
          <w:highlight w:val="yellow"/>
        </w:rPr>
        <w:t>s paraferen</w:t>
      </w:r>
      <w:r>
        <w:t>.</w:t>
      </w:r>
    </w:p>
    <w:p w14:paraId="42190087" w14:textId="77777777" w:rsidR="00F63103" w:rsidRDefault="00F63103" w:rsidP="00F63103">
      <w:pPr>
        <w:rPr>
          <w:b/>
        </w:rPr>
      </w:pPr>
    </w:p>
    <w:p w14:paraId="54362271" w14:textId="77777777" w:rsidR="00805257" w:rsidRDefault="00805257">
      <w:pPr>
        <w:rPr>
          <w:rFonts w:asciiTheme="majorHAnsi" w:eastAsiaTheme="majorEastAsia" w:hAnsiTheme="majorHAnsi" w:cstheme="majorBidi"/>
          <w:color w:val="2E74B5" w:themeColor="accent1" w:themeShade="BF"/>
          <w:sz w:val="32"/>
          <w:szCs w:val="32"/>
        </w:rPr>
      </w:pPr>
      <w:r>
        <w:br w:type="page"/>
      </w:r>
    </w:p>
    <w:p w14:paraId="3BD43C5E" w14:textId="77777777" w:rsidR="00B52AF7" w:rsidRDefault="00B52AF7" w:rsidP="00B52AF7">
      <w:pPr>
        <w:pStyle w:val="Kop1"/>
        <w:numPr>
          <w:ilvl w:val="0"/>
          <w:numId w:val="0"/>
        </w:numPr>
        <w:ind w:left="360" w:hanging="360"/>
      </w:pPr>
      <w:r>
        <w:lastRenderedPageBreak/>
        <w:t>Bijlage 1 Overzicht van te verwerken persoonsgegevens</w:t>
      </w:r>
    </w:p>
    <w:p w14:paraId="581CAA87" w14:textId="77777777" w:rsidR="00464591" w:rsidRDefault="00464591" w:rsidP="00B52AF7"/>
    <w:p w14:paraId="5EC6E8B7" w14:textId="77777777" w:rsidR="00F63103" w:rsidRPr="0061130F" w:rsidRDefault="00B52AF7" w:rsidP="0028017B">
      <w:pPr>
        <w:pStyle w:val="Lijstalinea"/>
        <w:numPr>
          <w:ilvl w:val="0"/>
          <w:numId w:val="22"/>
        </w:numPr>
        <w:ind w:left="709"/>
        <w:rPr>
          <w:rStyle w:val="Zwaar"/>
          <w:highlight w:val="yellow"/>
        </w:rPr>
      </w:pPr>
      <w:r w:rsidRPr="0061130F">
        <w:rPr>
          <w:rStyle w:val="Zwaar"/>
          <w:highlight w:val="yellow"/>
        </w:rPr>
        <w:t>Naam verwerking, doeleinden, categorieën van betrokkenen, (bijzondere) persoonsgegevens en eventuele doorgifte naar derde landen</w:t>
      </w:r>
    </w:p>
    <w:p w14:paraId="0FDA8EFF" w14:textId="77777777" w:rsidR="00EC4248" w:rsidRPr="00EC4248" w:rsidRDefault="00EC4248">
      <w:pPr>
        <w:rPr>
          <w:rFonts w:asciiTheme="minorHAnsi" w:hAnsiTheme="minorHAnsi" w:cs="Arial"/>
        </w:rPr>
      </w:pPr>
    </w:p>
    <w:tbl>
      <w:tblPr>
        <w:tblStyle w:val="Rastertabel4-Accent5"/>
        <w:tblW w:w="0" w:type="auto"/>
        <w:tblLook w:val="04A0" w:firstRow="1" w:lastRow="0" w:firstColumn="1" w:lastColumn="0" w:noHBand="0" w:noVBand="1"/>
      </w:tblPr>
      <w:tblGrid>
        <w:gridCol w:w="1861"/>
        <w:gridCol w:w="2060"/>
        <w:gridCol w:w="2382"/>
        <w:gridCol w:w="2042"/>
        <w:gridCol w:w="955"/>
      </w:tblGrid>
      <w:tr w:rsidR="00181544" w:rsidRPr="00B219FA" w14:paraId="68224FA4" w14:textId="77777777" w:rsidTr="00FC67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4EAC904C" w14:textId="77777777" w:rsidR="00464591" w:rsidRPr="00B219FA" w:rsidRDefault="00464591" w:rsidP="00EC4248">
            <w:pPr>
              <w:rPr>
                <w:rFonts w:asciiTheme="minorHAnsi" w:hAnsiTheme="minorHAnsi" w:cs="Arial"/>
                <w:b w:val="0"/>
                <w:sz w:val="20"/>
                <w:szCs w:val="20"/>
              </w:rPr>
            </w:pPr>
            <w:r w:rsidRPr="00B219FA">
              <w:rPr>
                <w:rFonts w:asciiTheme="minorHAnsi" w:hAnsiTheme="minorHAnsi" w:cs="Arial"/>
                <w:b w:val="0"/>
                <w:sz w:val="20"/>
                <w:szCs w:val="20"/>
              </w:rPr>
              <w:t>Naam verwerking</w:t>
            </w:r>
          </w:p>
        </w:tc>
        <w:tc>
          <w:tcPr>
            <w:tcW w:w="2046" w:type="dxa"/>
          </w:tcPr>
          <w:p w14:paraId="4D288E46" w14:textId="77777777" w:rsidR="00464591" w:rsidRPr="00B219FA" w:rsidRDefault="00464591" w:rsidP="00EC4248">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sidRPr="00B219FA">
              <w:rPr>
                <w:rFonts w:asciiTheme="minorHAnsi" w:hAnsiTheme="minorHAnsi" w:cs="Arial"/>
                <w:b w:val="0"/>
                <w:sz w:val="20"/>
                <w:szCs w:val="20"/>
              </w:rPr>
              <w:t>Verwerkingsdoeleinden</w:t>
            </w:r>
          </w:p>
        </w:tc>
        <w:tc>
          <w:tcPr>
            <w:tcW w:w="2367" w:type="dxa"/>
          </w:tcPr>
          <w:p w14:paraId="27E6E507" w14:textId="77777777" w:rsidR="00464591" w:rsidRPr="00B219FA" w:rsidRDefault="00464591" w:rsidP="00EC4248">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sidRPr="00B219FA">
              <w:rPr>
                <w:rFonts w:asciiTheme="minorHAnsi" w:hAnsiTheme="minorHAnsi" w:cs="Arial"/>
                <w:b w:val="0"/>
                <w:sz w:val="20"/>
                <w:szCs w:val="20"/>
              </w:rPr>
              <w:t>Categorieën van Betrokkenen</w:t>
            </w:r>
          </w:p>
        </w:tc>
        <w:tc>
          <w:tcPr>
            <w:tcW w:w="2029" w:type="dxa"/>
          </w:tcPr>
          <w:p w14:paraId="5FED0FF6" w14:textId="77777777" w:rsidR="00464591" w:rsidRPr="00B219FA" w:rsidRDefault="00500342" w:rsidP="00EC4248">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Pr>
                <w:rFonts w:asciiTheme="minorHAnsi" w:hAnsiTheme="minorHAnsi" w:cs="Arial"/>
                <w:b w:val="0"/>
                <w:sz w:val="20"/>
                <w:szCs w:val="20"/>
              </w:rPr>
              <w:t xml:space="preserve">Categorieën </w:t>
            </w:r>
            <w:r w:rsidR="00464591" w:rsidRPr="00B219FA">
              <w:rPr>
                <w:rFonts w:asciiTheme="minorHAnsi" w:hAnsiTheme="minorHAnsi" w:cs="Arial"/>
                <w:b w:val="0"/>
                <w:sz w:val="20"/>
                <w:szCs w:val="20"/>
              </w:rPr>
              <w:t>(Bijzondere) Persoonsgegevens</w:t>
            </w:r>
          </w:p>
        </w:tc>
        <w:tc>
          <w:tcPr>
            <w:tcW w:w="950" w:type="dxa"/>
          </w:tcPr>
          <w:p w14:paraId="248A4914" w14:textId="77777777" w:rsidR="00464591" w:rsidRPr="00B219FA" w:rsidRDefault="00464591" w:rsidP="00EC4248">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sidRPr="00B219FA">
              <w:rPr>
                <w:rFonts w:asciiTheme="minorHAnsi" w:hAnsiTheme="minorHAnsi" w:cs="Arial"/>
                <w:b w:val="0"/>
                <w:sz w:val="20"/>
                <w:szCs w:val="20"/>
              </w:rPr>
              <w:t>Doorgifte naar derde landen</w:t>
            </w:r>
          </w:p>
        </w:tc>
      </w:tr>
      <w:tr w:rsidR="00FD17EC" w:rsidRPr="00B219FA" w14:paraId="61064B12" w14:textId="77777777" w:rsidTr="00FC6743">
        <w:tc>
          <w:tcPr>
            <w:cnfStyle w:val="001000000000" w:firstRow="0" w:lastRow="0" w:firstColumn="1" w:lastColumn="0" w:oddVBand="0" w:evenVBand="0" w:oddHBand="0" w:evenHBand="0" w:firstRowFirstColumn="0" w:firstRowLastColumn="0" w:lastRowFirstColumn="0" w:lastRowLastColumn="0"/>
            <w:tcW w:w="1908" w:type="dxa"/>
          </w:tcPr>
          <w:p w14:paraId="07563C72" w14:textId="77777777" w:rsidR="00B219FA" w:rsidRPr="00FC6743" w:rsidRDefault="00FD17EC" w:rsidP="00EC4248">
            <w:pPr>
              <w:rPr>
                <w:rFonts w:asciiTheme="minorHAnsi" w:hAnsiTheme="minorHAnsi" w:cs="Arial"/>
                <w:sz w:val="20"/>
                <w:szCs w:val="20"/>
              </w:rPr>
            </w:pPr>
            <w:r w:rsidRPr="00FC6743">
              <w:rPr>
                <w:rFonts w:asciiTheme="minorHAnsi" w:hAnsiTheme="minorHAnsi" w:cs="Arial"/>
                <w:sz w:val="20"/>
                <w:szCs w:val="20"/>
              </w:rPr>
              <w:t>Ontvangen subsidieaanvraag</w:t>
            </w:r>
          </w:p>
        </w:tc>
        <w:tc>
          <w:tcPr>
            <w:tcW w:w="2046" w:type="dxa"/>
          </w:tcPr>
          <w:p w14:paraId="12598A2E" w14:textId="77777777" w:rsidR="00B219FA" w:rsidRPr="00FC6743" w:rsidRDefault="00115786"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Het verwerken van gegevens ten behoeve van de subsidieaanvraag</w:t>
            </w:r>
          </w:p>
        </w:tc>
        <w:tc>
          <w:tcPr>
            <w:tcW w:w="2367" w:type="dxa"/>
          </w:tcPr>
          <w:p w14:paraId="1016B2FF" w14:textId="77A91FAB" w:rsidR="00B219FA" w:rsidRPr="00FC6743" w:rsidRDefault="00FD17EC"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Aanvrager = Burgers/inwoners, gemachtigden, bouwbedrijven/</w:t>
            </w:r>
            <w:r w:rsidR="00F76AF5">
              <w:rPr>
                <w:rFonts w:asciiTheme="minorHAnsi" w:hAnsiTheme="minorHAnsi" w:cs="Arial"/>
                <w:sz w:val="20"/>
                <w:szCs w:val="20"/>
              </w:rPr>
              <w:t xml:space="preserve"> </w:t>
            </w:r>
            <w:r w:rsidRPr="00FC6743">
              <w:rPr>
                <w:rFonts w:asciiTheme="minorHAnsi" w:hAnsiTheme="minorHAnsi" w:cs="Arial"/>
                <w:sz w:val="20"/>
                <w:szCs w:val="20"/>
              </w:rPr>
              <w:t>aannemers, leden VVE</w:t>
            </w:r>
          </w:p>
        </w:tc>
        <w:tc>
          <w:tcPr>
            <w:tcW w:w="2029" w:type="dxa"/>
          </w:tcPr>
          <w:p w14:paraId="51DDA186" w14:textId="6475A34C" w:rsidR="00B219FA" w:rsidRPr="00FC6743" w:rsidRDefault="00FD17EC"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 xml:space="preserve">Aanvraag via </w:t>
            </w:r>
            <w:proofErr w:type="spellStart"/>
            <w:r w:rsidRPr="00FC6743">
              <w:rPr>
                <w:rFonts w:asciiTheme="minorHAnsi" w:hAnsiTheme="minorHAnsi" w:cs="Arial"/>
                <w:sz w:val="20"/>
                <w:szCs w:val="20"/>
              </w:rPr>
              <w:t>DigiD</w:t>
            </w:r>
            <w:proofErr w:type="spellEnd"/>
            <w:r w:rsidRPr="00FC6743">
              <w:rPr>
                <w:rFonts w:asciiTheme="minorHAnsi" w:hAnsiTheme="minorHAnsi" w:cs="Arial"/>
                <w:sz w:val="20"/>
                <w:szCs w:val="20"/>
              </w:rPr>
              <w:t xml:space="preserve"> </w:t>
            </w:r>
            <w:r w:rsidRPr="00FC6743">
              <w:rPr>
                <w:rFonts w:asciiTheme="minorHAnsi" w:hAnsiTheme="minorHAnsi" w:cs="Arial"/>
                <w:sz w:val="20"/>
                <w:szCs w:val="20"/>
              </w:rPr>
              <w:sym w:font="Wingdings" w:char="F0E0"/>
            </w:r>
            <w:r w:rsidRPr="00FC6743">
              <w:rPr>
                <w:rFonts w:asciiTheme="minorHAnsi" w:hAnsiTheme="minorHAnsi" w:cs="Arial"/>
                <w:sz w:val="20"/>
                <w:szCs w:val="20"/>
              </w:rPr>
              <w:t xml:space="preserve"> Naam, adres, contactgegevens, ondernemersgegevens</w:t>
            </w:r>
            <w:r w:rsidR="00181544" w:rsidRPr="00FC6743">
              <w:rPr>
                <w:rFonts w:asciiTheme="minorHAnsi" w:hAnsiTheme="minorHAnsi" w:cs="Arial"/>
                <w:sz w:val="20"/>
                <w:szCs w:val="20"/>
              </w:rPr>
              <w:t>, persoonsgegevens van leden van een vereniging</w:t>
            </w:r>
            <w:r w:rsidRPr="00FC6743">
              <w:rPr>
                <w:rFonts w:asciiTheme="minorHAnsi" w:hAnsiTheme="minorHAnsi" w:cs="Arial"/>
                <w:sz w:val="20"/>
                <w:szCs w:val="20"/>
              </w:rPr>
              <w:t>, financiële gegevens</w:t>
            </w:r>
            <w:r w:rsidR="00CA6723" w:rsidRPr="00FC6743">
              <w:rPr>
                <w:rFonts w:asciiTheme="minorHAnsi" w:hAnsiTheme="minorHAnsi" w:cs="Arial"/>
                <w:sz w:val="20"/>
                <w:szCs w:val="20"/>
              </w:rPr>
              <w:t>, persoonsgebonden woningkenmerken, energie- of isolatieprofiel van een woning</w:t>
            </w:r>
            <w:r w:rsidR="00B86541" w:rsidRPr="00FC6743">
              <w:rPr>
                <w:rFonts w:asciiTheme="minorHAnsi" w:hAnsiTheme="minorHAnsi" w:cs="Arial"/>
                <w:sz w:val="20"/>
                <w:szCs w:val="20"/>
              </w:rPr>
              <w:t>, IBAN</w:t>
            </w:r>
            <w:r w:rsidR="007F0EAB" w:rsidRPr="00FC6743">
              <w:rPr>
                <w:rFonts w:asciiTheme="minorHAnsi" w:hAnsiTheme="minorHAnsi" w:cs="Arial"/>
                <w:sz w:val="20"/>
                <w:szCs w:val="20"/>
              </w:rPr>
              <w:t>, locatiegegevens (IP-adres)</w:t>
            </w:r>
          </w:p>
        </w:tc>
        <w:tc>
          <w:tcPr>
            <w:tcW w:w="950" w:type="dxa"/>
          </w:tcPr>
          <w:p w14:paraId="3E8A770F" w14:textId="77777777" w:rsidR="00B219FA" w:rsidRPr="00B219FA" w:rsidRDefault="00B219FA"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r>
      <w:tr w:rsidR="00115786" w:rsidRPr="00B219FA" w14:paraId="69671079" w14:textId="77777777" w:rsidTr="00FC67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497ADC76" w14:textId="77777777" w:rsidR="00115786" w:rsidRPr="00FC6743" w:rsidRDefault="00115786" w:rsidP="00115786">
            <w:pPr>
              <w:rPr>
                <w:rFonts w:asciiTheme="minorHAnsi" w:hAnsiTheme="minorHAnsi" w:cs="Arial"/>
                <w:sz w:val="20"/>
                <w:szCs w:val="20"/>
              </w:rPr>
            </w:pPr>
            <w:r w:rsidRPr="00FC6743">
              <w:rPr>
                <w:rFonts w:asciiTheme="minorHAnsi" w:hAnsiTheme="minorHAnsi" w:cs="Arial"/>
                <w:sz w:val="20"/>
                <w:szCs w:val="20"/>
              </w:rPr>
              <w:t>Beoordelen subsidieaanvraag</w:t>
            </w:r>
          </w:p>
        </w:tc>
        <w:tc>
          <w:tcPr>
            <w:tcW w:w="2046" w:type="dxa"/>
          </w:tcPr>
          <w:p w14:paraId="09687C6D" w14:textId="77777777" w:rsidR="00115786" w:rsidRPr="00FC6743" w:rsidRDefault="00115786" w:rsidP="00115786">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Beoordelen of de aanvrager/bewoner in aanmerking komt voor subsidie.</w:t>
            </w:r>
          </w:p>
        </w:tc>
        <w:tc>
          <w:tcPr>
            <w:tcW w:w="2367" w:type="dxa"/>
          </w:tcPr>
          <w:p w14:paraId="087A281C" w14:textId="77777777" w:rsidR="00115786" w:rsidRPr="00FC6743" w:rsidRDefault="00115786" w:rsidP="00115786">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Aanvrager = Burgers/inwoners, gemachtigden, bouwbedrijven/aannemers, leden VVE</w:t>
            </w:r>
          </w:p>
        </w:tc>
        <w:tc>
          <w:tcPr>
            <w:tcW w:w="2029" w:type="dxa"/>
          </w:tcPr>
          <w:p w14:paraId="51616ABA" w14:textId="3D5E436A" w:rsidR="00115786" w:rsidRPr="00FC6743" w:rsidRDefault="00115786" w:rsidP="00115786">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 xml:space="preserve">Aanvraag via </w:t>
            </w:r>
            <w:proofErr w:type="spellStart"/>
            <w:r w:rsidRPr="00FC6743">
              <w:rPr>
                <w:rFonts w:asciiTheme="minorHAnsi" w:hAnsiTheme="minorHAnsi" w:cs="Arial"/>
                <w:sz w:val="20"/>
                <w:szCs w:val="20"/>
              </w:rPr>
              <w:t>DigiD</w:t>
            </w:r>
            <w:proofErr w:type="spellEnd"/>
            <w:r w:rsidRPr="00FC6743">
              <w:rPr>
                <w:rFonts w:asciiTheme="minorHAnsi" w:hAnsiTheme="minorHAnsi" w:cs="Arial"/>
                <w:sz w:val="20"/>
                <w:szCs w:val="20"/>
              </w:rPr>
              <w:t xml:space="preserve"> </w:t>
            </w:r>
            <w:r w:rsidRPr="00FC6743">
              <w:rPr>
                <w:rFonts w:asciiTheme="minorHAnsi" w:hAnsiTheme="minorHAnsi" w:cs="Arial"/>
                <w:sz w:val="20"/>
                <w:szCs w:val="20"/>
              </w:rPr>
              <w:sym w:font="Wingdings" w:char="F0E0"/>
            </w:r>
            <w:r w:rsidRPr="00FC6743">
              <w:rPr>
                <w:rFonts w:asciiTheme="minorHAnsi" w:hAnsiTheme="minorHAnsi" w:cs="Arial"/>
                <w:sz w:val="20"/>
                <w:szCs w:val="20"/>
              </w:rPr>
              <w:t xml:space="preserve"> Naam, adres, contactgegevens, ondernemersgegevens, persoonsgegevens van leden van een vereniging, financiële gegevens, persoonsgebonden woningkenmerken, energie- of isolatieprofiel van een woning</w:t>
            </w:r>
          </w:p>
        </w:tc>
        <w:tc>
          <w:tcPr>
            <w:tcW w:w="950" w:type="dxa"/>
          </w:tcPr>
          <w:p w14:paraId="21483006" w14:textId="77777777" w:rsidR="00115786" w:rsidRPr="00B219FA" w:rsidRDefault="00115786" w:rsidP="00115786">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p>
        </w:tc>
      </w:tr>
      <w:tr w:rsidR="00115786" w:rsidRPr="00B219FA" w14:paraId="5363C7B5" w14:textId="77777777" w:rsidTr="00FC6743">
        <w:tc>
          <w:tcPr>
            <w:cnfStyle w:val="001000000000" w:firstRow="0" w:lastRow="0" w:firstColumn="1" w:lastColumn="0" w:oddVBand="0" w:evenVBand="0" w:oddHBand="0" w:evenHBand="0" w:firstRowFirstColumn="0" w:firstRowLastColumn="0" w:lastRowFirstColumn="0" w:lastRowLastColumn="0"/>
            <w:tcW w:w="1908" w:type="dxa"/>
          </w:tcPr>
          <w:p w14:paraId="31EFD7F0" w14:textId="77777777" w:rsidR="00115786" w:rsidRPr="00FC6743" w:rsidRDefault="00115786" w:rsidP="00115786">
            <w:pPr>
              <w:rPr>
                <w:rFonts w:asciiTheme="minorHAnsi" w:hAnsiTheme="minorHAnsi" w:cs="Arial"/>
                <w:sz w:val="20"/>
                <w:szCs w:val="20"/>
              </w:rPr>
            </w:pPr>
            <w:r w:rsidRPr="00FC6743">
              <w:rPr>
                <w:rFonts w:asciiTheme="minorHAnsi" w:hAnsiTheme="minorHAnsi" w:cs="Arial"/>
                <w:sz w:val="20"/>
                <w:szCs w:val="20"/>
              </w:rPr>
              <w:t>Uitkomst subsidieaanvraag terugkoppelen</w:t>
            </w:r>
          </w:p>
        </w:tc>
        <w:tc>
          <w:tcPr>
            <w:tcW w:w="2046" w:type="dxa"/>
          </w:tcPr>
          <w:p w14:paraId="593BCDD4" w14:textId="77777777" w:rsidR="00115786" w:rsidRPr="00FC6743" w:rsidRDefault="00B34B9C" w:rsidP="00115786">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Informeren van de aanvrager (en gemeente?) over de uitkomst van de subsidieaanvraag</w:t>
            </w:r>
          </w:p>
        </w:tc>
        <w:tc>
          <w:tcPr>
            <w:tcW w:w="2367" w:type="dxa"/>
          </w:tcPr>
          <w:p w14:paraId="66542E55" w14:textId="77777777" w:rsidR="00115786" w:rsidRPr="00FC6743" w:rsidRDefault="00115786" w:rsidP="00115786">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Burgers/inwoners, gemachtigden</w:t>
            </w:r>
          </w:p>
        </w:tc>
        <w:tc>
          <w:tcPr>
            <w:tcW w:w="2029" w:type="dxa"/>
          </w:tcPr>
          <w:p w14:paraId="4682576F" w14:textId="77777777" w:rsidR="00115786" w:rsidRPr="00FC6743" w:rsidRDefault="00657130" w:rsidP="00115786">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Naam</w:t>
            </w:r>
            <w:r w:rsidR="001F17FB" w:rsidRPr="00FC6743">
              <w:rPr>
                <w:rFonts w:asciiTheme="minorHAnsi" w:hAnsiTheme="minorHAnsi" w:cs="Arial"/>
                <w:sz w:val="20"/>
                <w:szCs w:val="20"/>
              </w:rPr>
              <w:t>, adres, financiële gegevens.</w:t>
            </w:r>
          </w:p>
        </w:tc>
        <w:tc>
          <w:tcPr>
            <w:tcW w:w="950" w:type="dxa"/>
          </w:tcPr>
          <w:p w14:paraId="11610E06" w14:textId="77777777" w:rsidR="00115786" w:rsidRPr="00B219FA" w:rsidRDefault="00115786" w:rsidP="00115786">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r>
      <w:tr w:rsidR="00115786" w:rsidRPr="00B219FA" w14:paraId="4694A13C" w14:textId="77777777" w:rsidTr="00FC67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35F14831" w14:textId="77777777" w:rsidR="00115786" w:rsidRPr="00FC6743" w:rsidRDefault="00115786" w:rsidP="00115786">
            <w:pPr>
              <w:rPr>
                <w:rFonts w:asciiTheme="minorHAnsi" w:hAnsiTheme="minorHAnsi" w:cs="Arial"/>
                <w:sz w:val="20"/>
                <w:szCs w:val="20"/>
              </w:rPr>
            </w:pPr>
            <w:r w:rsidRPr="00FC6743">
              <w:rPr>
                <w:rFonts w:asciiTheme="minorHAnsi" w:hAnsiTheme="minorHAnsi" w:cs="Arial"/>
                <w:sz w:val="20"/>
                <w:szCs w:val="20"/>
              </w:rPr>
              <w:t>Uitbetalen toegekende subsidie</w:t>
            </w:r>
          </w:p>
        </w:tc>
        <w:tc>
          <w:tcPr>
            <w:tcW w:w="2046" w:type="dxa"/>
          </w:tcPr>
          <w:p w14:paraId="046B46B0" w14:textId="77777777" w:rsidR="00115786" w:rsidRPr="00FC6743" w:rsidRDefault="00115786" w:rsidP="00115786">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Het uitbetalen van subsidie aan inwoners aan wie het is toegekend</w:t>
            </w:r>
          </w:p>
        </w:tc>
        <w:tc>
          <w:tcPr>
            <w:tcW w:w="2367" w:type="dxa"/>
          </w:tcPr>
          <w:p w14:paraId="22837AF9" w14:textId="77777777" w:rsidR="00115786" w:rsidRPr="00FC6743" w:rsidRDefault="00115786" w:rsidP="00115786">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Burgers/inwoners, gemachtigden</w:t>
            </w:r>
          </w:p>
        </w:tc>
        <w:tc>
          <w:tcPr>
            <w:tcW w:w="2029" w:type="dxa"/>
          </w:tcPr>
          <w:p w14:paraId="29115C4E" w14:textId="77777777" w:rsidR="00115786" w:rsidRPr="00FC6743" w:rsidRDefault="00115786" w:rsidP="00115786">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FC6743">
              <w:rPr>
                <w:rFonts w:asciiTheme="minorHAnsi" w:hAnsiTheme="minorHAnsi" w:cs="Arial"/>
                <w:sz w:val="20"/>
                <w:szCs w:val="20"/>
              </w:rPr>
              <w:t>Naam, financiële gegevens</w:t>
            </w:r>
            <w:r w:rsidR="001F17FB" w:rsidRPr="00FC6743">
              <w:rPr>
                <w:rFonts w:asciiTheme="minorHAnsi" w:hAnsiTheme="minorHAnsi" w:cs="Arial"/>
                <w:sz w:val="20"/>
                <w:szCs w:val="20"/>
              </w:rPr>
              <w:t>.</w:t>
            </w:r>
          </w:p>
        </w:tc>
        <w:tc>
          <w:tcPr>
            <w:tcW w:w="950" w:type="dxa"/>
          </w:tcPr>
          <w:p w14:paraId="1A0ED882" w14:textId="77777777" w:rsidR="00115786" w:rsidRPr="00B219FA" w:rsidRDefault="00115786" w:rsidP="00115786">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p>
        </w:tc>
      </w:tr>
      <w:tr w:rsidR="00FC6743" w:rsidRPr="00B219FA" w14:paraId="4F2FEF9D" w14:textId="77777777" w:rsidTr="00FC6743">
        <w:tc>
          <w:tcPr>
            <w:cnfStyle w:val="001000000000" w:firstRow="0" w:lastRow="0" w:firstColumn="1" w:lastColumn="0" w:oddVBand="0" w:evenVBand="0" w:oddHBand="0" w:evenHBand="0" w:firstRowFirstColumn="0" w:firstRowLastColumn="0" w:lastRowFirstColumn="0" w:lastRowLastColumn="0"/>
            <w:tcW w:w="1908" w:type="dxa"/>
            <w:vAlign w:val="center"/>
          </w:tcPr>
          <w:p w14:paraId="451763A5" w14:textId="72024283" w:rsidR="00FC6743" w:rsidRPr="0048400D" w:rsidRDefault="00FC6743" w:rsidP="00FC6743">
            <w:pPr>
              <w:rPr>
                <w:rFonts w:cs="Calibri"/>
                <w:sz w:val="20"/>
                <w:szCs w:val="20"/>
              </w:rPr>
            </w:pPr>
            <w:r w:rsidRPr="0048400D">
              <w:rPr>
                <w:rFonts w:cs="Calibri"/>
                <w:sz w:val="20"/>
                <w:szCs w:val="20"/>
              </w:rPr>
              <w:t>Energieadvies en huisbezoek</w:t>
            </w:r>
          </w:p>
        </w:tc>
        <w:tc>
          <w:tcPr>
            <w:tcW w:w="2046" w:type="dxa"/>
            <w:vAlign w:val="center"/>
          </w:tcPr>
          <w:p w14:paraId="2D56877C" w14:textId="3DD304B7"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0"/>
                <w:szCs w:val="20"/>
              </w:rPr>
            </w:pPr>
            <w:r w:rsidRPr="0048400D">
              <w:rPr>
                <w:rFonts w:cs="Calibri"/>
                <w:sz w:val="20"/>
                <w:szCs w:val="20"/>
              </w:rPr>
              <w:t>Uitvoeren van energieadvies en opstellen adviesrapport</w:t>
            </w:r>
          </w:p>
        </w:tc>
        <w:tc>
          <w:tcPr>
            <w:tcW w:w="2367" w:type="dxa"/>
            <w:vAlign w:val="center"/>
          </w:tcPr>
          <w:p w14:paraId="6B987204" w14:textId="6368B8BF"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0"/>
                <w:szCs w:val="20"/>
              </w:rPr>
            </w:pPr>
            <w:r w:rsidRPr="0048400D">
              <w:rPr>
                <w:rFonts w:cs="Calibri"/>
                <w:sz w:val="20"/>
                <w:szCs w:val="20"/>
              </w:rPr>
              <w:t>Burgers/inwoners</w:t>
            </w:r>
          </w:p>
        </w:tc>
        <w:tc>
          <w:tcPr>
            <w:tcW w:w="2029" w:type="dxa"/>
            <w:vAlign w:val="center"/>
          </w:tcPr>
          <w:p w14:paraId="525AF8B7" w14:textId="4384502D"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0"/>
                <w:szCs w:val="20"/>
              </w:rPr>
            </w:pPr>
            <w:r w:rsidRPr="0048400D">
              <w:rPr>
                <w:rFonts w:cs="Calibri"/>
                <w:sz w:val="20"/>
                <w:szCs w:val="20"/>
              </w:rPr>
              <w:t xml:space="preserve">Naam, adres, contactgegevens, woningkenmerken, energie- en isolatieprofiel, foto’s van woning, </w:t>
            </w:r>
            <w:r w:rsidRPr="0048400D">
              <w:rPr>
                <w:rFonts w:cs="Calibri"/>
                <w:sz w:val="20"/>
                <w:szCs w:val="20"/>
              </w:rPr>
              <w:lastRenderedPageBreak/>
              <w:t>bevindingen energieadviseur</w:t>
            </w:r>
          </w:p>
        </w:tc>
        <w:tc>
          <w:tcPr>
            <w:tcW w:w="950" w:type="dxa"/>
            <w:vAlign w:val="center"/>
          </w:tcPr>
          <w:p w14:paraId="070468AA" w14:textId="533A8F39" w:rsidR="00FC6743" w:rsidRPr="00FC6743"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0"/>
                <w:szCs w:val="20"/>
                <w:highlight w:val="yellow"/>
              </w:rPr>
            </w:pPr>
          </w:p>
        </w:tc>
      </w:tr>
      <w:tr w:rsidR="00FC6743" w:rsidRPr="00B219FA" w14:paraId="3817663A" w14:textId="77777777" w:rsidTr="00FC67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07DA6F86" w14:textId="063592C3" w:rsidR="00FC6743" w:rsidRPr="0048400D" w:rsidRDefault="00FC6743" w:rsidP="00FC6743">
            <w:pPr>
              <w:rPr>
                <w:rFonts w:cs="Calibri"/>
                <w:sz w:val="20"/>
                <w:szCs w:val="20"/>
              </w:rPr>
            </w:pPr>
            <w:r w:rsidRPr="0048400D">
              <w:rPr>
                <w:rFonts w:cs="Calibri"/>
                <w:sz w:val="20"/>
                <w:szCs w:val="20"/>
              </w:rPr>
              <w:t>Begeleiding offertetraject</w:t>
            </w:r>
          </w:p>
        </w:tc>
        <w:tc>
          <w:tcPr>
            <w:tcW w:w="2046" w:type="dxa"/>
            <w:vAlign w:val="center"/>
          </w:tcPr>
          <w:p w14:paraId="61F52618" w14:textId="0786521F"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48400D">
              <w:rPr>
                <w:rFonts w:cs="Calibri"/>
                <w:sz w:val="20"/>
                <w:szCs w:val="20"/>
              </w:rPr>
              <w:t>Begeleiden en vergelijken van offertes voor isolatiemaatregelen</w:t>
            </w:r>
          </w:p>
        </w:tc>
        <w:tc>
          <w:tcPr>
            <w:tcW w:w="2367" w:type="dxa"/>
            <w:vAlign w:val="center"/>
          </w:tcPr>
          <w:p w14:paraId="14C34C53" w14:textId="47093432"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48400D">
              <w:rPr>
                <w:rFonts w:cs="Calibri"/>
                <w:sz w:val="20"/>
                <w:szCs w:val="20"/>
              </w:rPr>
              <w:t>Burgers/inwoners, isolatiebedrijven</w:t>
            </w:r>
          </w:p>
        </w:tc>
        <w:tc>
          <w:tcPr>
            <w:tcW w:w="2029" w:type="dxa"/>
            <w:vAlign w:val="center"/>
          </w:tcPr>
          <w:p w14:paraId="2353CB52" w14:textId="47244033"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48400D">
              <w:rPr>
                <w:rFonts w:cs="Calibri"/>
                <w:sz w:val="20"/>
                <w:szCs w:val="20"/>
              </w:rPr>
              <w:t>Naam, adres, contactgegevens, offertegegevens, woningkenmerken</w:t>
            </w:r>
          </w:p>
        </w:tc>
        <w:tc>
          <w:tcPr>
            <w:tcW w:w="950" w:type="dxa"/>
            <w:vAlign w:val="center"/>
          </w:tcPr>
          <w:p w14:paraId="60ABC0FC" w14:textId="11859ED4" w:rsidR="00FC6743" w:rsidRPr="00FC6743" w:rsidRDefault="00FC6743" w:rsidP="00FC6743">
            <w:pPr>
              <w:cnfStyle w:val="000000010000" w:firstRow="0" w:lastRow="0" w:firstColumn="0" w:lastColumn="0" w:oddVBand="0" w:evenVBand="0" w:oddHBand="0" w:evenHBand="1" w:firstRowFirstColumn="0" w:firstRowLastColumn="0" w:lastRowFirstColumn="0" w:lastRowLastColumn="0"/>
              <w:rPr>
                <w:rFonts w:cs="Calibri"/>
                <w:sz w:val="21"/>
                <w:szCs w:val="21"/>
                <w:highlight w:val="yellow"/>
              </w:rPr>
            </w:pPr>
          </w:p>
        </w:tc>
      </w:tr>
      <w:tr w:rsidR="00FC6743" w:rsidRPr="00B219FA" w14:paraId="28475CE6" w14:textId="77777777" w:rsidTr="00FC6743">
        <w:tc>
          <w:tcPr>
            <w:cnfStyle w:val="001000000000" w:firstRow="0" w:lastRow="0" w:firstColumn="1" w:lastColumn="0" w:oddVBand="0" w:evenVBand="0" w:oddHBand="0" w:evenHBand="0" w:firstRowFirstColumn="0" w:firstRowLastColumn="0" w:lastRowFirstColumn="0" w:lastRowLastColumn="0"/>
            <w:tcW w:w="1908" w:type="dxa"/>
            <w:vAlign w:val="center"/>
          </w:tcPr>
          <w:p w14:paraId="49477958" w14:textId="5ABA9089" w:rsidR="00FC6743" w:rsidRPr="0048400D" w:rsidRDefault="00FC6743" w:rsidP="00FC6743">
            <w:pPr>
              <w:rPr>
                <w:rFonts w:cs="Calibri"/>
                <w:sz w:val="20"/>
                <w:szCs w:val="20"/>
              </w:rPr>
            </w:pPr>
            <w:r w:rsidRPr="0048400D">
              <w:rPr>
                <w:rFonts w:cs="Calibri"/>
                <w:sz w:val="20"/>
                <w:szCs w:val="20"/>
              </w:rPr>
              <w:t>Collectieve inkoop en uitvoering isolatie</w:t>
            </w:r>
          </w:p>
        </w:tc>
        <w:tc>
          <w:tcPr>
            <w:tcW w:w="2046" w:type="dxa"/>
            <w:vAlign w:val="center"/>
          </w:tcPr>
          <w:p w14:paraId="5606EFD2" w14:textId="4247BAFA"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0"/>
                <w:szCs w:val="20"/>
              </w:rPr>
            </w:pPr>
            <w:r w:rsidRPr="0048400D">
              <w:rPr>
                <w:rFonts w:cs="Calibri"/>
                <w:sz w:val="20"/>
                <w:szCs w:val="20"/>
              </w:rPr>
              <w:t>Organiseren en uitvoeren van isolatiemaatregelen</w:t>
            </w:r>
          </w:p>
        </w:tc>
        <w:tc>
          <w:tcPr>
            <w:tcW w:w="2367" w:type="dxa"/>
            <w:vAlign w:val="center"/>
          </w:tcPr>
          <w:p w14:paraId="632B36BC" w14:textId="54DCCF2D"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0"/>
                <w:szCs w:val="20"/>
              </w:rPr>
            </w:pPr>
            <w:r w:rsidRPr="0048400D">
              <w:rPr>
                <w:rFonts w:cs="Calibri"/>
                <w:sz w:val="20"/>
                <w:szCs w:val="20"/>
              </w:rPr>
              <w:t>Burgers/inwoners, isolatiebedrijven</w:t>
            </w:r>
          </w:p>
        </w:tc>
        <w:tc>
          <w:tcPr>
            <w:tcW w:w="2029" w:type="dxa"/>
            <w:vAlign w:val="center"/>
          </w:tcPr>
          <w:p w14:paraId="0BDFB646" w14:textId="3604E0B1"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0"/>
                <w:szCs w:val="20"/>
              </w:rPr>
            </w:pPr>
            <w:r w:rsidRPr="0048400D">
              <w:rPr>
                <w:rFonts w:cs="Calibri"/>
                <w:sz w:val="20"/>
                <w:szCs w:val="20"/>
              </w:rPr>
              <w:t>Naam, adres, contactgegevens, woningkenmerken, uitvoeringsgegevens</w:t>
            </w:r>
          </w:p>
        </w:tc>
        <w:tc>
          <w:tcPr>
            <w:tcW w:w="950" w:type="dxa"/>
            <w:vAlign w:val="center"/>
          </w:tcPr>
          <w:p w14:paraId="20604518" w14:textId="06B0CBEC" w:rsidR="00FC6743" w:rsidRPr="00FC6743"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1"/>
                <w:szCs w:val="21"/>
                <w:highlight w:val="yellow"/>
              </w:rPr>
            </w:pPr>
          </w:p>
        </w:tc>
      </w:tr>
      <w:tr w:rsidR="00FC6743" w:rsidRPr="00B219FA" w14:paraId="6B91ACAA" w14:textId="77777777" w:rsidTr="00FC67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6D2DA161" w14:textId="735B3C2E" w:rsidR="00FC6743" w:rsidRPr="0048400D" w:rsidRDefault="00FC6743" w:rsidP="00FC6743">
            <w:pPr>
              <w:rPr>
                <w:rFonts w:cs="Calibri"/>
                <w:sz w:val="20"/>
                <w:szCs w:val="20"/>
              </w:rPr>
            </w:pPr>
            <w:r w:rsidRPr="0048400D">
              <w:rPr>
                <w:rFonts w:cs="Calibri"/>
                <w:sz w:val="20"/>
                <w:szCs w:val="20"/>
              </w:rPr>
              <w:t>Doe-Het-Zelf aanpak</w:t>
            </w:r>
          </w:p>
        </w:tc>
        <w:tc>
          <w:tcPr>
            <w:tcW w:w="2046" w:type="dxa"/>
            <w:vAlign w:val="center"/>
          </w:tcPr>
          <w:p w14:paraId="0A94F6B6" w14:textId="0E209DBC"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48400D">
              <w:rPr>
                <w:rFonts w:cs="Calibri"/>
                <w:sz w:val="20"/>
                <w:szCs w:val="20"/>
              </w:rPr>
              <w:t>Beoordelen en controleren zelf uitgevoerde maatregelen</w:t>
            </w:r>
          </w:p>
        </w:tc>
        <w:tc>
          <w:tcPr>
            <w:tcW w:w="2367" w:type="dxa"/>
            <w:vAlign w:val="center"/>
          </w:tcPr>
          <w:p w14:paraId="0FC949F6" w14:textId="144FF3DD"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48400D">
              <w:rPr>
                <w:rFonts w:cs="Calibri"/>
                <w:sz w:val="20"/>
                <w:szCs w:val="20"/>
              </w:rPr>
              <w:t>Burgers/inwoners</w:t>
            </w:r>
          </w:p>
        </w:tc>
        <w:tc>
          <w:tcPr>
            <w:tcW w:w="2029" w:type="dxa"/>
            <w:vAlign w:val="center"/>
          </w:tcPr>
          <w:p w14:paraId="38270B6E" w14:textId="5A4B3276"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48400D">
              <w:rPr>
                <w:rFonts w:cs="Calibri"/>
                <w:sz w:val="20"/>
                <w:szCs w:val="20"/>
              </w:rPr>
              <w:t>Naam, adres, contactgegevens, facturen, betaalbewijzen, foto’s van uitvoering, technische gegevens maatregel</w:t>
            </w:r>
          </w:p>
        </w:tc>
        <w:tc>
          <w:tcPr>
            <w:tcW w:w="950" w:type="dxa"/>
            <w:vAlign w:val="center"/>
          </w:tcPr>
          <w:p w14:paraId="4CEE431E" w14:textId="58CFA8C5" w:rsidR="00FC6743" w:rsidRPr="00FC6743" w:rsidRDefault="00FC6743" w:rsidP="00FC6743">
            <w:pPr>
              <w:cnfStyle w:val="000000010000" w:firstRow="0" w:lastRow="0" w:firstColumn="0" w:lastColumn="0" w:oddVBand="0" w:evenVBand="0" w:oddHBand="0" w:evenHBand="1" w:firstRowFirstColumn="0" w:firstRowLastColumn="0" w:lastRowFirstColumn="0" w:lastRowLastColumn="0"/>
              <w:rPr>
                <w:rFonts w:cs="Calibri"/>
                <w:sz w:val="21"/>
                <w:szCs w:val="21"/>
                <w:highlight w:val="yellow"/>
              </w:rPr>
            </w:pPr>
          </w:p>
        </w:tc>
      </w:tr>
      <w:tr w:rsidR="00FC6743" w:rsidRPr="00B219FA" w14:paraId="36237B17" w14:textId="77777777" w:rsidTr="00FC6743">
        <w:tc>
          <w:tcPr>
            <w:cnfStyle w:val="001000000000" w:firstRow="0" w:lastRow="0" w:firstColumn="1" w:lastColumn="0" w:oddVBand="0" w:evenVBand="0" w:oddHBand="0" w:evenHBand="0" w:firstRowFirstColumn="0" w:firstRowLastColumn="0" w:lastRowFirstColumn="0" w:lastRowLastColumn="0"/>
            <w:tcW w:w="1908" w:type="dxa"/>
            <w:vAlign w:val="center"/>
          </w:tcPr>
          <w:p w14:paraId="4558B2AF" w14:textId="34E7D57A" w:rsidR="00FC6743" w:rsidRPr="0048400D" w:rsidRDefault="00FC6743" w:rsidP="00FC6743">
            <w:pPr>
              <w:rPr>
                <w:rFonts w:cs="Calibri"/>
                <w:sz w:val="20"/>
                <w:szCs w:val="20"/>
              </w:rPr>
            </w:pPr>
            <w:r w:rsidRPr="0048400D">
              <w:rPr>
                <w:rFonts w:cs="Calibri"/>
                <w:sz w:val="20"/>
                <w:szCs w:val="20"/>
              </w:rPr>
              <w:t>Nazorg en klachtenafhandeling</w:t>
            </w:r>
          </w:p>
        </w:tc>
        <w:tc>
          <w:tcPr>
            <w:tcW w:w="2046" w:type="dxa"/>
            <w:vAlign w:val="center"/>
          </w:tcPr>
          <w:p w14:paraId="76CBC5BA" w14:textId="3CF584F5"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0"/>
                <w:szCs w:val="20"/>
              </w:rPr>
            </w:pPr>
            <w:r w:rsidRPr="0048400D">
              <w:rPr>
                <w:rFonts w:cs="Calibri"/>
                <w:sz w:val="20"/>
                <w:szCs w:val="20"/>
              </w:rPr>
              <w:t>Afhandelen van vragen en klachten na uitvoering</w:t>
            </w:r>
          </w:p>
        </w:tc>
        <w:tc>
          <w:tcPr>
            <w:tcW w:w="2367" w:type="dxa"/>
            <w:vAlign w:val="center"/>
          </w:tcPr>
          <w:p w14:paraId="026D6ED4" w14:textId="31FA8A77"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0"/>
                <w:szCs w:val="20"/>
              </w:rPr>
            </w:pPr>
            <w:r w:rsidRPr="0048400D">
              <w:rPr>
                <w:rFonts w:cs="Calibri"/>
                <w:sz w:val="20"/>
                <w:szCs w:val="20"/>
              </w:rPr>
              <w:t>Burgers/inwoners, isolatiebedrijven</w:t>
            </w:r>
          </w:p>
        </w:tc>
        <w:tc>
          <w:tcPr>
            <w:tcW w:w="2029" w:type="dxa"/>
            <w:vAlign w:val="center"/>
          </w:tcPr>
          <w:p w14:paraId="3B41710A" w14:textId="739EBA70"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0"/>
                <w:szCs w:val="20"/>
              </w:rPr>
            </w:pPr>
            <w:r w:rsidRPr="0048400D">
              <w:rPr>
                <w:rFonts w:cs="Calibri"/>
                <w:sz w:val="20"/>
                <w:szCs w:val="20"/>
              </w:rPr>
              <w:t>Naam, contactgegevens, klachtinhoud, uitvoeringsgegevens</w:t>
            </w:r>
          </w:p>
        </w:tc>
        <w:tc>
          <w:tcPr>
            <w:tcW w:w="950" w:type="dxa"/>
            <w:vAlign w:val="center"/>
          </w:tcPr>
          <w:p w14:paraId="589A650D" w14:textId="749F01FD" w:rsidR="00FC6743" w:rsidRPr="00FC6743" w:rsidRDefault="00FC6743" w:rsidP="00FC6743">
            <w:pPr>
              <w:cnfStyle w:val="000000000000" w:firstRow="0" w:lastRow="0" w:firstColumn="0" w:lastColumn="0" w:oddVBand="0" w:evenVBand="0" w:oddHBand="0" w:evenHBand="0" w:firstRowFirstColumn="0" w:firstRowLastColumn="0" w:lastRowFirstColumn="0" w:lastRowLastColumn="0"/>
              <w:rPr>
                <w:rFonts w:cs="Calibri"/>
                <w:sz w:val="21"/>
                <w:szCs w:val="21"/>
                <w:highlight w:val="yellow"/>
              </w:rPr>
            </w:pPr>
          </w:p>
        </w:tc>
      </w:tr>
      <w:tr w:rsidR="00FC6743" w:rsidRPr="00B219FA" w14:paraId="6DE75603" w14:textId="77777777" w:rsidTr="00FC67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2E9B3A60" w14:textId="365EB1B2" w:rsidR="00FC6743" w:rsidRPr="0048400D" w:rsidRDefault="00FC6743" w:rsidP="00FC6743">
            <w:pPr>
              <w:rPr>
                <w:rFonts w:asciiTheme="minorHAnsi" w:hAnsiTheme="minorHAnsi" w:cstheme="minorHAnsi"/>
                <w:sz w:val="20"/>
                <w:szCs w:val="20"/>
              </w:rPr>
            </w:pPr>
            <w:r w:rsidRPr="0048400D">
              <w:rPr>
                <w:rFonts w:asciiTheme="minorHAnsi" w:hAnsiTheme="minorHAnsi" w:cstheme="minorHAnsi"/>
                <w:sz w:val="20"/>
                <w:szCs w:val="20"/>
              </w:rPr>
              <w:t>Monitoring en rapportage aan gemeente</w:t>
            </w:r>
          </w:p>
        </w:tc>
        <w:tc>
          <w:tcPr>
            <w:tcW w:w="2046" w:type="dxa"/>
            <w:vAlign w:val="center"/>
          </w:tcPr>
          <w:p w14:paraId="141B2F06" w14:textId="4AA3FE43"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00D">
              <w:rPr>
                <w:rFonts w:asciiTheme="minorHAnsi" w:hAnsiTheme="minorHAnsi" w:cstheme="minorHAnsi"/>
                <w:sz w:val="20"/>
                <w:szCs w:val="20"/>
              </w:rPr>
              <w:t>Monitoren voortgang en resultaten isolatieaanpak</w:t>
            </w:r>
          </w:p>
        </w:tc>
        <w:tc>
          <w:tcPr>
            <w:tcW w:w="2367" w:type="dxa"/>
            <w:vAlign w:val="center"/>
          </w:tcPr>
          <w:p w14:paraId="71E7AADB" w14:textId="105E3B1E"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00D">
              <w:rPr>
                <w:rFonts w:asciiTheme="minorHAnsi" w:hAnsiTheme="minorHAnsi" w:cstheme="minorHAnsi"/>
                <w:sz w:val="20"/>
                <w:szCs w:val="20"/>
              </w:rPr>
              <w:t>Burgers/inwoners (geaggregeerd), gemeente</w:t>
            </w:r>
          </w:p>
        </w:tc>
        <w:tc>
          <w:tcPr>
            <w:tcW w:w="2029" w:type="dxa"/>
            <w:vAlign w:val="center"/>
          </w:tcPr>
          <w:p w14:paraId="5F927DCE" w14:textId="0B0D4A4E"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00D">
              <w:rPr>
                <w:rFonts w:asciiTheme="minorHAnsi" w:hAnsiTheme="minorHAnsi" w:cstheme="minorHAnsi"/>
                <w:sz w:val="20"/>
                <w:szCs w:val="20"/>
              </w:rPr>
              <w:t xml:space="preserve">Geaggregeerde en waar nodig </w:t>
            </w:r>
            <w:proofErr w:type="spellStart"/>
            <w:r w:rsidRPr="0048400D">
              <w:rPr>
                <w:rFonts w:asciiTheme="minorHAnsi" w:hAnsiTheme="minorHAnsi" w:cstheme="minorHAnsi"/>
                <w:sz w:val="20"/>
                <w:szCs w:val="20"/>
              </w:rPr>
              <w:t>gepseudonimiseerde</w:t>
            </w:r>
            <w:proofErr w:type="spellEnd"/>
            <w:r w:rsidRPr="0048400D">
              <w:rPr>
                <w:rFonts w:asciiTheme="minorHAnsi" w:hAnsiTheme="minorHAnsi" w:cstheme="minorHAnsi"/>
                <w:sz w:val="20"/>
                <w:szCs w:val="20"/>
              </w:rPr>
              <w:t xml:space="preserve"> gegevens, woningen voortgangsgegevens</w:t>
            </w:r>
          </w:p>
        </w:tc>
        <w:tc>
          <w:tcPr>
            <w:tcW w:w="950" w:type="dxa"/>
            <w:vAlign w:val="center"/>
          </w:tcPr>
          <w:p w14:paraId="11F13768" w14:textId="77777777" w:rsidR="00FC6743" w:rsidRPr="00FC6743" w:rsidRDefault="00FC6743" w:rsidP="00FC674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1"/>
                <w:szCs w:val="21"/>
                <w:highlight w:val="yellow"/>
              </w:rPr>
            </w:pPr>
          </w:p>
        </w:tc>
      </w:tr>
      <w:tr w:rsidR="00FC6743" w:rsidRPr="00B219FA" w14:paraId="38A92E71" w14:textId="77777777" w:rsidTr="00C73E34">
        <w:tc>
          <w:tcPr>
            <w:cnfStyle w:val="001000000000" w:firstRow="0" w:lastRow="0" w:firstColumn="1" w:lastColumn="0" w:oddVBand="0" w:evenVBand="0" w:oddHBand="0" w:evenHBand="0" w:firstRowFirstColumn="0" w:firstRowLastColumn="0" w:lastRowFirstColumn="0" w:lastRowLastColumn="0"/>
            <w:tcW w:w="1908" w:type="dxa"/>
          </w:tcPr>
          <w:p w14:paraId="4EFA4281" w14:textId="77777777" w:rsidR="00FC6743" w:rsidRPr="0048400D" w:rsidRDefault="00FC6743" w:rsidP="00FC6743">
            <w:pPr>
              <w:rPr>
                <w:rFonts w:asciiTheme="minorHAnsi" w:hAnsiTheme="minorHAnsi" w:cs="Arial"/>
                <w:sz w:val="20"/>
                <w:szCs w:val="20"/>
              </w:rPr>
            </w:pPr>
            <w:r w:rsidRPr="0048400D">
              <w:rPr>
                <w:rFonts w:asciiTheme="minorHAnsi" w:hAnsiTheme="minorHAnsi" w:cs="Arial"/>
                <w:sz w:val="20"/>
                <w:szCs w:val="20"/>
              </w:rPr>
              <w:t>Monitoring aan het Rijk</w:t>
            </w:r>
          </w:p>
        </w:tc>
        <w:tc>
          <w:tcPr>
            <w:tcW w:w="2046" w:type="dxa"/>
          </w:tcPr>
          <w:p w14:paraId="71D6222E" w14:textId="77777777"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48400D">
              <w:rPr>
                <w:rFonts w:asciiTheme="minorHAnsi" w:hAnsiTheme="minorHAnsi" w:cs="Arial"/>
                <w:sz w:val="20"/>
                <w:szCs w:val="20"/>
              </w:rPr>
              <w:t>Verantwoording afleggen aan het Rijk over de beoordeling van subsidieaanvragen</w:t>
            </w:r>
          </w:p>
        </w:tc>
        <w:tc>
          <w:tcPr>
            <w:tcW w:w="2367" w:type="dxa"/>
            <w:vAlign w:val="center"/>
          </w:tcPr>
          <w:p w14:paraId="3EEA3E50" w14:textId="09177C58"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8400D">
              <w:rPr>
                <w:rFonts w:asciiTheme="minorHAnsi" w:hAnsiTheme="minorHAnsi" w:cstheme="minorHAnsi"/>
                <w:sz w:val="20"/>
                <w:szCs w:val="20"/>
              </w:rPr>
              <w:t>Burgers/inwoners (geaggregeerd), gemeente</w:t>
            </w:r>
          </w:p>
        </w:tc>
        <w:tc>
          <w:tcPr>
            <w:tcW w:w="2029" w:type="dxa"/>
            <w:vAlign w:val="center"/>
          </w:tcPr>
          <w:p w14:paraId="3B6569CA" w14:textId="48126879"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8400D">
              <w:rPr>
                <w:rFonts w:asciiTheme="minorHAnsi" w:hAnsiTheme="minorHAnsi" w:cstheme="minorHAnsi"/>
                <w:sz w:val="20"/>
                <w:szCs w:val="20"/>
              </w:rPr>
              <w:t xml:space="preserve">Geaggregeerde en waar nodig </w:t>
            </w:r>
            <w:proofErr w:type="spellStart"/>
            <w:r w:rsidRPr="0048400D">
              <w:rPr>
                <w:rFonts w:asciiTheme="minorHAnsi" w:hAnsiTheme="minorHAnsi" w:cstheme="minorHAnsi"/>
                <w:sz w:val="20"/>
                <w:szCs w:val="20"/>
              </w:rPr>
              <w:t>gepseudonimiseerde</w:t>
            </w:r>
            <w:proofErr w:type="spellEnd"/>
            <w:r w:rsidRPr="0048400D">
              <w:rPr>
                <w:rFonts w:asciiTheme="minorHAnsi" w:hAnsiTheme="minorHAnsi" w:cstheme="minorHAnsi"/>
                <w:sz w:val="20"/>
                <w:szCs w:val="20"/>
              </w:rPr>
              <w:t xml:space="preserve"> gegevens, woningen voortgangsgegevens</w:t>
            </w:r>
          </w:p>
        </w:tc>
        <w:tc>
          <w:tcPr>
            <w:tcW w:w="950" w:type="dxa"/>
          </w:tcPr>
          <w:p w14:paraId="3C984559" w14:textId="77777777" w:rsidR="00FC6743" w:rsidRPr="00FC6743" w:rsidRDefault="00FC6743" w:rsidP="00FC6743">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highlight w:val="yellow"/>
              </w:rPr>
            </w:pPr>
          </w:p>
        </w:tc>
      </w:tr>
      <w:tr w:rsidR="00FC6743" w:rsidRPr="00B219FA" w14:paraId="72E67EED" w14:textId="77777777" w:rsidTr="00BF2D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4D6766FD" w14:textId="77777777" w:rsidR="00FC6743" w:rsidRPr="0048400D" w:rsidRDefault="00FC6743" w:rsidP="00FC6743">
            <w:pPr>
              <w:rPr>
                <w:rFonts w:asciiTheme="minorHAnsi" w:hAnsiTheme="minorHAnsi" w:cs="Arial"/>
                <w:sz w:val="20"/>
                <w:szCs w:val="20"/>
              </w:rPr>
            </w:pPr>
            <w:r w:rsidRPr="0048400D">
              <w:rPr>
                <w:rFonts w:asciiTheme="minorHAnsi" w:hAnsiTheme="minorHAnsi" w:cs="Arial"/>
                <w:sz w:val="20"/>
                <w:szCs w:val="20"/>
              </w:rPr>
              <w:t>Gegevensoverdracht in het geval van bezwaar</w:t>
            </w:r>
          </w:p>
        </w:tc>
        <w:tc>
          <w:tcPr>
            <w:tcW w:w="2046" w:type="dxa"/>
          </w:tcPr>
          <w:p w14:paraId="12E6CBC2" w14:textId="77777777"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48400D">
              <w:rPr>
                <w:rFonts w:asciiTheme="minorHAnsi" w:hAnsiTheme="minorHAnsi" w:cs="Arial"/>
                <w:sz w:val="20"/>
                <w:szCs w:val="20"/>
              </w:rPr>
              <w:t>Alle eerder genoemde gegevens</w:t>
            </w:r>
          </w:p>
        </w:tc>
        <w:tc>
          <w:tcPr>
            <w:tcW w:w="2367" w:type="dxa"/>
          </w:tcPr>
          <w:p w14:paraId="3B238EC5" w14:textId="77777777"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48400D">
              <w:rPr>
                <w:rFonts w:asciiTheme="minorHAnsi" w:hAnsiTheme="minorHAnsi" w:cs="Arial"/>
                <w:sz w:val="20"/>
                <w:szCs w:val="20"/>
              </w:rPr>
              <w:t>Alle eerder genoemde betrokkenen</w:t>
            </w:r>
          </w:p>
        </w:tc>
        <w:tc>
          <w:tcPr>
            <w:tcW w:w="2029" w:type="dxa"/>
            <w:vAlign w:val="center"/>
          </w:tcPr>
          <w:p w14:paraId="5E28E55F" w14:textId="15567677" w:rsidR="00FC6743" w:rsidRPr="0048400D" w:rsidRDefault="00FC6743" w:rsidP="00FC674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00D">
              <w:rPr>
                <w:rFonts w:asciiTheme="minorHAnsi" w:hAnsiTheme="minorHAnsi" w:cstheme="minorHAnsi"/>
                <w:sz w:val="20"/>
                <w:szCs w:val="20"/>
              </w:rPr>
              <w:t>Alle relevante persoonsgegevens uit eerdere verwerkingen</w:t>
            </w:r>
          </w:p>
        </w:tc>
        <w:tc>
          <w:tcPr>
            <w:tcW w:w="950" w:type="dxa"/>
          </w:tcPr>
          <w:p w14:paraId="61F44421" w14:textId="77777777" w:rsidR="00FC6743" w:rsidRPr="00FC6743" w:rsidRDefault="00FC6743" w:rsidP="00FC6743">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highlight w:val="yellow"/>
              </w:rPr>
            </w:pPr>
          </w:p>
        </w:tc>
      </w:tr>
      <w:tr w:rsidR="00FC6743" w:rsidRPr="00B219FA" w14:paraId="7F1E8A3D" w14:textId="77777777" w:rsidTr="005D7350">
        <w:tc>
          <w:tcPr>
            <w:cnfStyle w:val="001000000000" w:firstRow="0" w:lastRow="0" w:firstColumn="1" w:lastColumn="0" w:oddVBand="0" w:evenVBand="0" w:oddHBand="0" w:evenHBand="0" w:firstRowFirstColumn="0" w:firstRowLastColumn="0" w:lastRowFirstColumn="0" w:lastRowLastColumn="0"/>
            <w:tcW w:w="1908" w:type="dxa"/>
            <w:vAlign w:val="center"/>
          </w:tcPr>
          <w:p w14:paraId="287EB8F6" w14:textId="0C62FD6C" w:rsidR="00FC6743" w:rsidRPr="0048400D" w:rsidRDefault="00FC6743" w:rsidP="00FC6743">
            <w:pPr>
              <w:rPr>
                <w:rFonts w:asciiTheme="minorHAnsi" w:hAnsiTheme="minorHAnsi" w:cstheme="minorHAnsi"/>
                <w:sz w:val="20"/>
                <w:szCs w:val="20"/>
              </w:rPr>
            </w:pPr>
            <w:r w:rsidRPr="0048400D">
              <w:rPr>
                <w:rFonts w:asciiTheme="minorHAnsi" w:hAnsiTheme="minorHAnsi" w:cstheme="minorHAnsi"/>
                <w:sz w:val="20"/>
                <w:szCs w:val="20"/>
              </w:rPr>
              <w:t>Beheer en archivering</w:t>
            </w:r>
          </w:p>
        </w:tc>
        <w:tc>
          <w:tcPr>
            <w:tcW w:w="2046" w:type="dxa"/>
            <w:vAlign w:val="center"/>
          </w:tcPr>
          <w:p w14:paraId="208A6E2A" w14:textId="794F27C1"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8400D">
              <w:rPr>
                <w:rFonts w:asciiTheme="minorHAnsi" w:hAnsiTheme="minorHAnsi" w:cstheme="minorHAnsi"/>
                <w:sz w:val="20"/>
                <w:szCs w:val="20"/>
              </w:rPr>
              <w:t>Beheer, beveiliging en tijdelijke opslag gegevens</w:t>
            </w:r>
          </w:p>
        </w:tc>
        <w:tc>
          <w:tcPr>
            <w:tcW w:w="2367" w:type="dxa"/>
            <w:vAlign w:val="center"/>
          </w:tcPr>
          <w:p w14:paraId="79B10EF5" w14:textId="6CB51D15"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8400D">
              <w:rPr>
                <w:rFonts w:asciiTheme="minorHAnsi" w:hAnsiTheme="minorHAnsi" w:cstheme="minorHAnsi"/>
                <w:sz w:val="20"/>
                <w:szCs w:val="20"/>
              </w:rPr>
              <w:t>Alle betrokkenen</w:t>
            </w:r>
          </w:p>
        </w:tc>
        <w:tc>
          <w:tcPr>
            <w:tcW w:w="2029" w:type="dxa"/>
            <w:vAlign w:val="center"/>
          </w:tcPr>
          <w:p w14:paraId="1897B4B5" w14:textId="535B1C45" w:rsidR="00FC6743" w:rsidRPr="0048400D" w:rsidRDefault="00FC6743" w:rsidP="00FC67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8400D">
              <w:rPr>
                <w:rFonts w:asciiTheme="minorHAnsi" w:hAnsiTheme="minorHAnsi" w:cstheme="minorHAnsi"/>
                <w:sz w:val="20"/>
                <w:szCs w:val="20"/>
              </w:rPr>
              <w:t>Alle hierboven genoemde categorieën</w:t>
            </w:r>
          </w:p>
        </w:tc>
        <w:tc>
          <w:tcPr>
            <w:tcW w:w="950" w:type="dxa"/>
          </w:tcPr>
          <w:p w14:paraId="0EFC4638" w14:textId="77777777" w:rsidR="00FC6743" w:rsidRPr="00FC6743" w:rsidRDefault="00FC6743" w:rsidP="00FC6743">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highlight w:val="yellow"/>
              </w:rPr>
            </w:pPr>
          </w:p>
        </w:tc>
      </w:tr>
    </w:tbl>
    <w:p w14:paraId="0FA03B3E" w14:textId="77777777" w:rsidR="00EC4248" w:rsidRPr="00EC4248" w:rsidRDefault="00EC4248" w:rsidP="00EC4248">
      <w:pPr>
        <w:rPr>
          <w:rFonts w:asciiTheme="minorHAnsi" w:hAnsiTheme="minorHAnsi" w:cs="Arial"/>
        </w:rPr>
      </w:pPr>
    </w:p>
    <w:p w14:paraId="110D77CB" w14:textId="77777777" w:rsidR="00B219FA" w:rsidRDefault="00B219FA" w:rsidP="00B219FA">
      <w:pPr>
        <w:pStyle w:val="Lijstalinea"/>
        <w:numPr>
          <w:ilvl w:val="0"/>
          <w:numId w:val="22"/>
        </w:numPr>
        <w:rPr>
          <w:rStyle w:val="Zwaar"/>
          <w:rFonts w:eastAsia="Verdana"/>
        </w:rPr>
      </w:pPr>
      <w:r w:rsidRPr="00B219FA">
        <w:rPr>
          <w:rStyle w:val="Zwaar"/>
          <w:rFonts w:eastAsia="Verdana"/>
        </w:rPr>
        <w:t>Contactgegevens</w:t>
      </w:r>
    </w:p>
    <w:p w14:paraId="4CB9580C" w14:textId="77777777" w:rsidR="00B219FA" w:rsidRPr="00B219FA" w:rsidRDefault="00B219FA" w:rsidP="00B219FA">
      <w:pPr>
        <w:rPr>
          <w:rStyle w:val="Zwaar"/>
          <w:rFonts w:eastAsia="Verdana"/>
        </w:rPr>
      </w:pPr>
    </w:p>
    <w:tbl>
      <w:tblPr>
        <w:tblStyle w:val="Tabelraster"/>
        <w:tblW w:w="9918" w:type="dxa"/>
        <w:tblLayout w:type="fixed"/>
        <w:tblLook w:val="04A0" w:firstRow="1" w:lastRow="0" w:firstColumn="1" w:lastColumn="0" w:noHBand="0" w:noVBand="1"/>
      </w:tblPr>
      <w:tblGrid>
        <w:gridCol w:w="4536"/>
        <w:gridCol w:w="5382"/>
      </w:tblGrid>
      <w:tr w:rsidR="00B219FA" w:rsidRPr="009E2CEB" w14:paraId="15079223" w14:textId="77777777" w:rsidTr="0061130F">
        <w:trPr>
          <w:trHeight w:val="664"/>
        </w:trPr>
        <w:tc>
          <w:tcPr>
            <w:tcW w:w="4536" w:type="dxa"/>
            <w:hideMark/>
          </w:tcPr>
          <w:p w14:paraId="7D73B220" w14:textId="77777777" w:rsidR="00B219FA" w:rsidRPr="009E2CEB" w:rsidRDefault="00B219FA" w:rsidP="00B219FA">
            <w:pPr>
              <w:rPr>
                <w:rFonts w:eastAsia="Verdana"/>
                <w:bCs/>
              </w:rPr>
            </w:pPr>
            <w:r w:rsidRPr="009E2CEB">
              <w:rPr>
                <w:rFonts w:eastAsia="Verdana"/>
              </w:rPr>
              <w:t>Contactperso</w:t>
            </w:r>
            <w:r>
              <w:rPr>
                <w:rFonts w:eastAsia="Verdana"/>
              </w:rPr>
              <w:t>on Verwerkingsverantwoordelijke:</w:t>
            </w:r>
            <w:r>
              <w:rPr>
                <w:rFonts w:eastAsia="Verdana"/>
              </w:rPr>
              <w:br/>
              <w:t>(NB: Ook buiten kantooruren)</w:t>
            </w:r>
          </w:p>
        </w:tc>
        <w:tc>
          <w:tcPr>
            <w:tcW w:w="5382" w:type="dxa"/>
            <w:hideMark/>
          </w:tcPr>
          <w:p w14:paraId="5A8579CC" w14:textId="77777777" w:rsidR="00B219FA" w:rsidRPr="009E2CEB" w:rsidRDefault="00B219FA" w:rsidP="00B219FA">
            <w:pPr>
              <w:rPr>
                <w:rFonts w:eastAsia="Verdana"/>
              </w:rPr>
            </w:pPr>
            <w:r w:rsidRPr="009E2CEB">
              <w:rPr>
                <w:rFonts w:eastAsia="Verdana"/>
              </w:rPr>
              <w:t>Naam:</w:t>
            </w:r>
            <w:r w:rsidR="002E2F42">
              <w:rPr>
                <w:rFonts w:eastAsia="Verdana"/>
              </w:rPr>
              <w:t xml:space="preserve"> Servicedesk Edam-Volendam</w:t>
            </w:r>
          </w:p>
          <w:p w14:paraId="4D9E70D5" w14:textId="77777777" w:rsidR="003135E7" w:rsidRDefault="004245D6" w:rsidP="00B219FA">
            <w:pPr>
              <w:rPr>
                <w:rFonts w:eastAsia="Verdana"/>
                <w:bCs/>
              </w:rPr>
            </w:pPr>
            <w:r>
              <w:rPr>
                <w:rFonts w:eastAsia="Verdana"/>
                <w:bCs/>
              </w:rPr>
              <w:t>E</w:t>
            </w:r>
            <w:r w:rsidR="002E2F42">
              <w:rPr>
                <w:rFonts w:eastAsia="Verdana"/>
                <w:bCs/>
              </w:rPr>
              <w:t>mail</w:t>
            </w:r>
            <w:r>
              <w:rPr>
                <w:rFonts w:eastAsia="Verdana"/>
                <w:bCs/>
              </w:rPr>
              <w:t>:</w:t>
            </w:r>
            <w:r w:rsidR="002E2F42">
              <w:rPr>
                <w:rFonts w:eastAsia="Verdana"/>
                <w:bCs/>
              </w:rPr>
              <w:t xml:space="preserve"> </w:t>
            </w:r>
            <w:hyperlink r:id="rId11" w:history="1">
              <w:r w:rsidR="003E0F9D" w:rsidRPr="001F72BA">
                <w:rPr>
                  <w:rStyle w:val="Hyperlink"/>
                  <w:rFonts w:eastAsia="Verdana"/>
                  <w:bCs/>
                </w:rPr>
                <w:t>servicedesk@edam-volendam.nl</w:t>
              </w:r>
            </w:hyperlink>
            <w:r w:rsidR="002E2F42">
              <w:rPr>
                <w:rFonts w:eastAsia="Verdana"/>
                <w:bCs/>
              </w:rPr>
              <w:t xml:space="preserve"> </w:t>
            </w:r>
          </w:p>
          <w:p w14:paraId="525B8088" w14:textId="77777777" w:rsidR="00B219FA" w:rsidRDefault="002E2F42" w:rsidP="00B219FA">
            <w:pPr>
              <w:rPr>
                <w:rFonts w:eastAsia="Verdana"/>
                <w:bCs/>
              </w:rPr>
            </w:pPr>
            <w:r>
              <w:rPr>
                <w:rFonts w:eastAsia="Verdana"/>
                <w:bCs/>
              </w:rPr>
              <w:t xml:space="preserve">en </w:t>
            </w:r>
            <w:hyperlink r:id="rId12" w:history="1">
              <w:r w:rsidR="0061130F" w:rsidRPr="000775E9">
                <w:rPr>
                  <w:rStyle w:val="Hyperlink"/>
                  <w:rFonts w:eastAsia="Verdana"/>
                  <w:bCs/>
                </w:rPr>
                <w:t>privacy@edam-volendam.nl</w:t>
              </w:r>
            </w:hyperlink>
          </w:p>
          <w:p w14:paraId="1B5EC37D" w14:textId="77777777" w:rsidR="002E2F42" w:rsidRDefault="002E2F42" w:rsidP="00B219FA">
            <w:pPr>
              <w:rPr>
                <w:rFonts w:eastAsia="Verdana"/>
                <w:bCs/>
              </w:rPr>
            </w:pPr>
            <w:r>
              <w:rPr>
                <w:rFonts w:eastAsia="Verdana"/>
                <w:bCs/>
              </w:rPr>
              <w:t xml:space="preserve">Tel </w:t>
            </w:r>
            <w:proofErr w:type="spellStart"/>
            <w:r>
              <w:rPr>
                <w:rFonts w:eastAsia="Verdana"/>
                <w:bCs/>
              </w:rPr>
              <w:t>nr</w:t>
            </w:r>
            <w:proofErr w:type="spellEnd"/>
            <w:r>
              <w:rPr>
                <w:rFonts w:eastAsia="Verdana"/>
                <w:bCs/>
              </w:rPr>
              <w:t xml:space="preserve"> regulier: </w:t>
            </w:r>
            <w:r w:rsidR="00B86541" w:rsidRPr="00B86541">
              <w:rPr>
                <w:rFonts w:eastAsia="Verdana"/>
                <w:bCs/>
              </w:rPr>
              <w:t>0299-211404</w:t>
            </w:r>
            <w:r>
              <w:rPr>
                <w:rFonts w:eastAsia="Verdana"/>
                <w:bCs/>
              </w:rPr>
              <w:t xml:space="preserve">; bij een acuut hoog risico buiten werktijden </w:t>
            </w:r>
            <w:r w:rsidR="00B86541" w:rsidRPr="00B86541">
              <w:rPr>
                <w:rFonts w:eastAsia="Verdana"/>
                <w:bCs/>
              </w:rPr>
              <w:t>0299-211400</w:t>
            </w:r>
            <w:r w:rsidR="001F17FB">
              <w:rPr>
                <w:rFonts w:eastAsia="Verdana"/>
                <w:bCs/>
              </w:rPr>
              <w:t>.</w:t>
            </w:r>
          </w:p>
          <w:p w14:paraId="1D7E6356" w14:textId="77777777" w:rsidR="002E2F42" w:rsidRDefault="002E2F42" w:rsidP="00B219FA">
            <w:pPr>
              <w:rPr>
                <w:rFonts w:eastAsia="Verdana"/>
                <w:bCs/>
              </w:rPr>
            </w:pPr>
          </w:p>
          <w:p w14:paraId="14B59451" w14:textId="77777777" w:rsidR="002E2F42" w:rsidRPr="002E2F42" w:rsidRDefault="002E2F42" w:rsidP="00B219FA"/>
        </w:tc>
      </w:tr>
      <w:tr w:rsidR="00B219FA" w:rsidRPr="009E2CEB" w14:paraId="4BBA481D" w14:textId="77777777" w:rsidTr="0061130F">
        <w:trPr>
          <w:trHeight w:val="634"/>
        </w:trPr>
        <w:tc>
          <w:tcPr>
            <w:tcW w:w="4536" w:type="dxa"/>
          </w:tcPr>
          <w:p w14:paraId="5E7E10B8" w14:textId="77777777" w:rsidR="00B219FA" w:rsidRPr="0061130F" w:rsidRDefault="00B219FA" w:rsidP="00B219FA">
            <w:pPr>
              <w:rPr>
                <w:rFonts w:eastAsia="Verdana"/>
                <w:highlight w:val="yellow"/>
              </w:rPr>
            </w:pPr>
            <w:r w:rsidRPr="0061130F">
              <w:rPr>
                <w:rFonts w:eastAsia="Verdana"/>
                <w:highlight w:val="yellow"/>
              </w:rPr>
              <w:t>Contactpersoon Verwerker:</w:t>
            </w:r>
            <w:r w:rsidRPr="0061130F">
              <w:rPr>
                <w:rFonts w:eastAsia="Verdana"/>
                <w:highlight w:val="yellow"/>
              </w:rPr>
              <w:br/>
              <w:t>(NB: Ook buitenkantooruren)</w:t>
            </w:r>
          </w:p>
        </w:tc>
        <w:tc>
          <w:tcPr>
            <w:tcW w:w="5382" w:type="dxa"/>
          </w:tcPr>
          <w:p w14:paraId="2554520A" w14:textId="77777777" w:rsidR="00B219FA" w:rsidRPr="0061130F" w:rsidRDefault="00B219FA" w:rsidP="00B219FA">
            <w:pPr>
              <w:rPr>
                <w:rFonts w:eastAsia="Verdana"/>
                <w:highlight w:val="yellow"/>
              </w:rPr>
            </w:pPr>
            <w:r w:rsidRPr="0061130F">
              <w:rPr>
                <w:rFonts w:eastAsia="Verdana"/>
                <w:highlight w:val="yellow"/>
              </w:rPr>
              <w:t>Naam:</w:t>
            </w:r>
          </w:p>
          <w:p w14:paraId="2EDC1264" w14:textId="77777777" w:rsidR="00B219FA" w:rsidRPr="0061130F" w:rsidRDefault="00B219FA" w:rsidP="00B219FA">
            <w:pPr>
              <w:rPr>
                <w:rFonts w:eastAsia="Verdana"/>
                <w:highlight w:val="yellow"/>
              </w:rPr>
            </w:pPr>
            <w:r w:rsidRPr="0061130F">
              <w:rPr>
                <w:rFonts w:eastAsia="Verdana"/>
                <w:bCs/>
                <w:highlight w:val="yellow"/>
              </w:rPr>
              <w:t>Contactgegevens:</w:t>
            </w:r>
            <w:r w:rsidRPr="0061130F">
              <w:rPr>
                <w:rFonts w:eastAsia="Verdana"/>
                <w:highlight w:val="yellow"/>
              </w:rPr>
              <w:t xml:space="preserve">  </w:t>
            </w:r>
          </w:p>
        </w:tc>
      </w:tr>
      <w:tr w:rsidR="00B219FA" w:rsidRPr="009E2CEB" w14:paraId="10B3235B" w14:textId="77777777" w:rsidTr="0061130F">
        <w:trPr>
          <w:trHeight w:val="634"/>
        </w:trPr>
        <w:tc>
          <w:tcPr>
            <w:tcW w:w="4536" w:type="dxa"/>
          </w:tcPr>
          <w:p w14:paraId="446D6CCE" w14:textId="77777777" w:rsidR="00B219FA" w:rsidRPr="009E2CEB" w:rsidRDefault="00B219FA" w:rsidP="00B219FA">
            <w:pPr>
              <w:rPr>
                <w:rFonts w:eastAsia="Verdana"/>
              </w:rPr>
            </w:pPr>
            <w:r>
              <w:rPr>
                <w:rFonts w:eastAsia="Verdana"/>
              </w:rPr>
              <w:t>Contactgegevens IBD:</w:t>
            </w:r>
          </w:p>
        </w:tc>
        <w:tc>
          <w:tcPr>
            <w:tcW w:w="5382" w:type="dxa"/>
          </w:tcPr>
          <w:p w14:paraId="34F406BC" w14:textId="77777777" w:rsidR="00B219FA" w:rsidRPr="009E2CEB" w:rsidRDefault="00B219FA" w:rsidP="00B219FA">
            <w:pPr>
              <w:rPr>
                <w:rFonts w:eastAsia="Verdana"/>
              </w:rPr>
            </w:pPr>
            <w:r>
              <w:rPr>
                <w:rFonts w:eastAsia="Verdana"/>
              </w:rPr>
              <w:t>Telefoonnummer 070-373 8011</w:t>
            </w:r>
          </w:p>
        </w:tc>
      </w:tr>
    </w:tbl>
    <w:p w14:paraId="4360115B" w14:textId="77777777" w:rsidR="00B219FA" w:rsidRPr="003E0F9D" w:rsidRDefault="00B219FA" w:rsidP="003E0F9D">
      <w:pPr>
        <w:pStyle w:val="Lijstalinea"/>
        <w:numPr>
          <w:ilvl w:val="0"/>
          <w:numId w:val="22"/>
        </w:numPr>
        <w:rPr>
          <w:rStyle w:val="Zwaar"/>
          <w:rFonts w:eastAsia="Verdana"/>
          <w:highlight w:val="yellow"/>
        </w:rPr>
      </w:pPr>
      <w:r w:rsidRPr="003E0F9D">
        <w:rPr>
          <w:rStyle w:val="Zwaar"/>
          <w:rFonts w:eastAsia="Verdana"/>
          <w:highlight w:val="yellow"/>
        </w:rPr>
        <w:lastRenderedPageBreak/>
        <w:t xml:space="preserve">Ingeschakelde </w:t>
      </w:r>
      <w:proofErr w:type="spellStart"/>
      <w:r w:rsidRPr="003E0F9D">
        <w:rPr>
          <w:rStyle w:val="Zwaar"/>
          <w:rFonts w:eastAsia="Verdana"/>
          <w:highlight w:val="yellow"/>
        </w:rPr>
        <w:t>subverwerkers</w:t>
      </w:r>
      <w:proofErr w:type="spellEnd"/>
    </w:p>
    <w:tbl>
      <w:tblPr>
        <w:tblStyle w:val="Rastertabel4-Accent5"/>
        <w:tblpPr w:leftFromText="141" w:rightFromText="141" w:vertAnchor="text" w:horzAnchor="page" w:tblpX="1130" w:tblpY="204"/>
        <w:tblW w:w="10627" w:type="dxa"/>
        <w:tblLook w:val="04A0" w:firstRow="1" w:lastRow="0" w:firstColumn="1" w:lastColumn="0" w:noHBand="0" w:noVBand="1"/>
      </w:tblPr>
      <w:tblGrid>
        <w:gridCol w:w="1610"/>
        <w:gridCol w:w="1827"/>
        <w:gridCol w:w="2875"/>
        <w:gridCol w:w="2615"/>
        <w:gridCol w:w="1700"/>
      </w:tblGrid>
      <w:tr w:rsidR="001637B1" w:rsidRPr="00B219FA" w14:paraId="0488B23F" w14:textId="77777777" w:rsidTr="001F1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tcPr>
          <w:p w14:paraId="5786ABD8" w14:textId="77777777" w:rsidR="001637B1" w:rsidRPr="00B219FA" w:rsidRDefault="001637B1" w:rsidP="00FB113C">
            <w:pPr>
              <w:ind w:left="-113"/>
              <w:rPr>
                <w:rFonts w:eastAsia="Verdana"/>
                <w:b w:val="0"/>
                <w:sz w:val="20"/>
                <w:szCs w:val="20"/>
              </w:rPr>
            </w:pPr>
            <w:r w:rsidRPr="00B219FA">
              <w:rPr>
                <w:rFonts w:eastAsia="Verdana"/>
                <w:b w:val="0"/>
                <w:sz w:val="20"/>
                <w:szCs w:val="20"/>
              </w:rPr>
              <w:t xml:space="preserve">Naam en contactgegevens </w:t>
            </w:r>
            <w:proofErr w:type="spellStart"/>
            <w:r w:rsidRPr="00B219FA">
              <w:rPr>
                <w:rFonts w:eastAsia="Verdana"/>
                <w:b w:val="0"/>
                <w:sz w:val="20"/>
                <w:szCs w:val="20"/>
              </w:rPr>
              <w:t>subverwerker</w:t>
            </w:r>
            <w:proofErr w:type="spellEnd"/>
          </w:p>
        </w:tc>
        <w:tc>
          <w:tcPr>
            <w:tcW w:w="1827" w:type="dxa"/>
          </w:tcPr>
          <w:p w14:paraId="647B6ADD" w14:textId="77777777" w:rsidR="001637B1" w:rsidRPr="00B219FA" w:rsidRDefault="001637B1" w:rsidP="00FB113C">
            <w:pPr>
              <w:ind w:left="-113"/>
              <w:cnfStyle w:val="100000000000" w:firstRow="1" w:lastRow="0" w:firstColumn="0" w:lastColumn="0" w:oddVBand="0" w:evenVBand="0" w:oddHBand="0" w:evenHBand="0" w:firstRowFirstColumn="0" w:firstRowLastColumn="0" w:lastRowFirstColumn="0" w:lastRowLastColumn="0"/>
              <w:rPr>
                <w:rFonts w:eastAsia="Verdana"/>
                <w:sz w:val="20"/>
                <w:szCs w:val="20"/>
              </w:rPr>
            </w:pPr>
            <w:r>
              <w:rPr>
                <w:rFonts w:eastAsia="Verdana"/>
                <w:sz w:val="20"/>
                <w:szCs w:val="20"/>
              </w:rPr>
              <w:t>KVK-nummer</w:t>
            </w:r>
          </w:p>
        </w:tc>
        <w:tc>
          <w:tcPr>
            <w:tcW w:w="2875" w:type="dxa"/>
          </w:tcPr>
          <w:p w14:paraId="6DBF819D" w14:textId="77777777" w:rsidR="001637B1" w:rsidRPr="00B219FA" w:rsidRDefault="001637B1" w:rsidP="00FB113C">
            <w:pPr>
              <w:ind w:left="-113"/>
              <w:cnfStyle w:val="100000000000" w:firstRow="1" w:lastRow="0" w:firstColumn="0" w:lastColumn="0" w:oddVBand="0" w:evenVBand="0" w:oddHBand="0" w:evenHBand="0" w:firstRowFirstColumn="0" w:firstRowLastColumn="0" w:lastRowFirstColumn="0" w:lastRowLastColumn="0"/>
              <w:rPr>
                <w:rFonts w:eastAsia="Verdana"/>
                <w:b w:val="0"/>
                <w:sz w:val="20"/>
                <w:szCs w:val="20"/>
              </w:rPr>
            </w:pPr>
            <w:r w:rsidRPr="00B219FA">
              <w:rPr>
                <w:rFonts w:eastAsia="Verdana"/>
                <w:b w:val="0"/>
                <w:sz w:val="20"/>
                <w:szCs w:val="20"/>
              </w:rPr>
              <w:t>Uitbestede verwerkingen</w:t>
            </w:r>
          </w:p>
        </w:tc>
        <w:tc>
          <w:tcPr>
            <w:tcW w:w="2615" w:type="dxa"/>
          </w:tcPr>
          <w:p w14:paraId="66DC625D" w14:textId="77777777" w:rsidR="001637B1" w:rsidRPr="00B219FA" w:rsidRDefault="001637B1" w:rsidP="00FB113C">
            <w:pPr>
              <w:ind w:left="-113"/>
              <w:cnfStyle w:val="100000000000" w:firstRow="1" w:lastRow="0" w:firstColumn="0" w:lastColumn="0" w:oddVBand="0" w:evenVBand="0" w:oddHBand="0" w:evenHBand="0" w:firstRowFirstColumn="0" w:firstRowLastColumn="0" w:lastRowFirstColumn="0" w:lastRowLastColumn="0"/>
              <w:rPr>
                <w:rFonts w:eastAsia="Verdana"/>
                <w:sz w:val="20"/>
                <w:szCs w:val="20"/>
              </w:rPr>
            </w:pPr>
            <w:r>
              <w:rPr>
                <w:rFonts w:eastAsia="Verdana"/>
                <w:sz w:val="20"/>
                <w:szCs w:val="20"/>
              </w:rPr>
              <w:t>Toepassing (geautomatiseerd systeem)</w:t>
            </w:r>
          </w:p>
        </w:tc>
        <w:tc>
          <w:tcPr>
            <w:tcW w:w="1700" w:type="dxa"/>
          </w:tcPr>
          <w:p w14:paraId="2FB66D37" w14:textId="77777777" w:rsidR="001637B1" w:rsidRDefault="001637B1" w:rsidP="00FB113C">
            <w:pPr>
              <w:ind w:left="-113"/>
              <w:cnfStyle w:val="100000000000" w:firstRow="1" w:lastRow="0" w:firstColumn="0" w:lastColumn="0" w:oddVBand="0" w:evenVBand="0" w:oddHBand="0" w:evenHBand="0" w:firstRowFirstColumn="0" w:firstRowLastColumn="0" w:lastRowFirstColumn="0" w:lastRowLastColumn="0"/>
              <w:rPr>
                <w:rFonts w:eastAsia="Verdana"/>
                <w:sz w:val="20"/>
                <w:szCs w:val="20"/>
              </w:rPr>
            </w:pPr>
            <w:r>
              <w:rPr>
                <w:rFonts w:eastAsia="Verdana"/>
                <w:sz w:val="20"/>
                <w:szCs w:val="20"/>
              </w:rPr>
              <w:t>Verwerkingslocatie</w:t>
            </w:r>
          </w:p>
        </w:tc>
      </w:tr>
      <w:tr w:rsidR="001637B1" w:rsidRPr="00B219FA" w14:paraId="047B2FB1" w14:textId="77777777" w:rsidTr="001F17FB">
        <w:tc>
          <w:tcPr>
            <w:cnfStyle w:val="001000000000" w:firstRow="0" w:lastRow="0" w:firstColumn="1" w:lastColumn="0" w:oddVBand="0" w:evenVBand="0" w:oddHBand="0" w:evenHBand="0" w:firstRowFirstColumn="0" w:firstRowLastColumn="0" w:lastRowFirstColumn="0" w:lastRowLastColumn="0"/>
            <w:tcW w:w="1610" w:type="dxa"/>
          </w:tcPr>
          <w:p w14:paraId="0B2AD782" w14:textId="77777777" w:rsidR="001637B1" w:rsidRPr="00B219FA" w:rsidRDefault="001637B1" w:rsidP="007F0EAB">
            <w:pPr>
              <w:jc w:val="left"/>
              <w:rPr>
                <w:rFonts w:eastAsia="Verdana"/>
                <w:color w:val="000000"/>
                <w:sz w:val="20"/>
                <w:szCs w:val="20"/>
              </w:rPr>
            </w:pPr>
            <w:proofErr w:type="spellStart"/>
            <w:r>
              <w:rPr>
                <w:rFonts w:eastAsia="Verdana"/>
                <w:color w:val="000000"/>
                <w:sz w:val="20"/>
                <w:szCs w:val="20"/>
              </w:rPr>
              <w:t>Websitehost</w:t>
            </w:r>
            <w:proofErr w:type="spellEnd"/>
          </w:p>
        </w:tc>
        <w:tc>
          <w:tcPr>
            <w:tcW w:w="1827" w:type="dxa"/>
          </w:tcPr>
          <w:p w14:paraId="059A47AF" w14:textId="77777777" w:rsidR="001637B1" w:rsidRPr="00B219FA" w:rsidRDefault="001637B1" w:rsidP="00FB113C">
            <w:pPr>
              <w:cnfStyle w:val="000000000000" w:firstRow="0" w:lastRow="0" w:firstColumn="0" w:lastColumn="0" w:oddVBand="0" w:evenVBand="0" w:oddHBand="0" w:evenHBand="0" w:firstRowFirstColumn="0" w:firstRowLastColumn="0" w:lastRowFirstColumn="0" w:lastRowLastColumn="0"/>
              <w:rPr>
                <w:rFonts w:eastAsia="Verdana"/>
                <w:color w:val="000000"/>
                <w:sz w:val="20"/>
                <w:szCs w:val="20"/>
              </w:rPr>
            </w:pPr>
          </w:p>
        </w:tc>
        <w:tc>
          <w:tcPr>
            <w:tcW w:w="2875" w:type="dxa"/>
          </w:tcPr>
          <w:p w14:paraId="0ABCB38F" w14:textId="77777777" w:rsidR="001637B1" w:rsidRPr="00B219FA" w:rsidRDefault="001637B1" w:rsidP="007F0EAB">
            <w:pPr>
              <w:jc w:val="left"/>
              <w:cnfStyle w:val="000000000000" w:firstRow="0" w:lastRow="0" w:firstColumn="0" w:lastColumn="0" w:oddVBand="0" w:evenVBand="0" w:oddHBand="0" w:evenHBand="0" w:firstRowFirstColumn="0" w:firstRowLastColumn="0" w:lastRowFirstColumn="0" w:lastRowLastColumn="0"/>
              <w:rPr>
                <w:rFonts w:eastAsia="Verdana"/>
                <w:color w:val="000000"/>
                <w:sz w:val="20"/>
                <w:szCs w:val="20"/>
              </w:rPr>
            </w:pPr>
            <w:r>
              <w:rPr>
                <w:rFonts w:eastAsia="Verdana"/>
                <w:color w:val="000000"/>
                <w:sz w:val="20"/>
                <w:szCs w:val="20"/>
              </w:rPr>
              <w:t>Mits die namens het energieloket persoonsgegevens verzamelt voor bv. de aanvraag</w:t>
            </w:r>
          </w:p>
        </w:tc>
        <w:tc>
          <w:tcPr>
            <w:tcW w:w="2615" w:type="dxa"/>
          </w:tcPr>
          <w:p w14:paraId="04412428" w14:textId="77777777" w:rsidR="001637B1" w:rsidRPr="00B219FA" w:rsidRDefault="001637B1" w:rsidP="00FB113C">
            <w:pPr>
              <w:cnfStyle w:val="000000000000" w:firstRow="0" w:lastRow="0" w:firstColumn="0" w:lastColumn="0" w:oddVBand="0" w:evenVBand="0" w:oddHBand="0" w:evenHBand="0" w:firstRowFirstColumn="0" w:firstRowLastColumn="0" w:lastRowFirstColumn="0" w:lastRowLastColumn="0"/>
              <w:rPr>
                <w:rFonts w:eastAsia="Verdana"/>
                <w:color w:val="000000"/>
                <w:sz w:val="20"/>
                <w:szCs w:val="20"/>
              </w:rPr>
            </w:pPr>
          </w:p>
        </w:tc>
        <w:tc>
          <w:tcPr>
            <w:tcW w:w="1700" w:type="dxa"/>
          </w:tcPr>
          <w:p w14:paraId="5214D6A4" w14:textId="77777777" w:rsidR="001637B1" w:rsidRPr="00B219FA" w:rsidRDefault="001637B1" w:rsidP="00FB113C">
            <w:pPr>
              <w:cnfStyle w:val="000000000000" w:firstRow="0" w:lastRow="0" w:firstColumn="0" w:lastColumn="0" w:oddVBand="0" w:evenVBand="0" w:oddHBand="0" w:evenHBand="0" w:firstRowFirstColumn="0" w:firstRowLastColumn="0" w:lastRowFirstColumn="0" w:lastRowLastColumn="0"/>
              <w:rPr>
                <w:rFonts w:eastAsia="Verdana"/>
                <w:color w:val="000000"/>
                <w:sz w:val="20"/>
                <w:szCs w:val="20"/>
              </w:rPr>
            </w:pPr>
          </w:p>
        </w:tc>
      </w:tr>
      <w:tr w:rsidR="0048400D" w:rsidRPr="00B219FA" w14:paraId="29DE0A10" w14:textId="77777777" w:rsidTr="001F17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tcPr>
          <w:p w14:paraId="3E5C04F9" w14:textId="55D2AB18" w:rsidR="0048400D" w:rsidRDefault="0048400D" w:rsidP="007F0EAB">
            <w:pPr>
              <w:rPr>
                <w:rFonts w:eastAsia="Verdana"/>
                <w:color w:val="000000"/>
                <w:sz w:val="20"/>
                <w:szCs w:val="20"/>
              </w:rPr>
            </w:pPr>
            <w:r>
              <w:rPr>
                <w:rFonts w:eastAsia="Verdana"/>
                <w:color w:val="000000"/>
                <w:sz w:val="20"/>
                <w:szCs w:val="20"/>
              </w:rPr>
              <w:t>…</w:t>
            </w:r>
          </w:p>
        </w:tc>
        <w:tc>
          <w:tcPr>
            <w:tcW w:w="1827" w:type="dxa"/>
          </w:tcPr>
          <w:p w14:paraId="6B379740" w14:textId="5D8EA2B5" w:rsidR="0048400D" w:rsidRPr="00B219FA" w:rsidRDefault="0048400D" w:rsidP="00FB113C">
            <w:pPr>
              <w:cnfStyle w:val="000000010000" w:firstRow="0" w:lastRow="0" w:firstColumn="0" w:lastColumn="0" w:oddVBand="0" w:evenVBand="0" w:oddHBand="0" w:evenHBand="1" w:firstRowFirstColumn="0" w:firstRowLastColumn="0" w:lastRowFirstColumn="0" w:lastRowLastColumn="0"/>
              <w:rPr>
                <w:rFonts w:eastAsia="Verdana"/>
                <w:color w:val="000000"/>
                <w:sz w:val="20"/>
                <w:szCs w:val="20"/>
              </w:rPr>
            </w:pPr>
            <w:r>
              <w:rPr>
                <w:rFonts w:eastAsia="Verdana"/>
                <w:color w:val="000000"/>
                <w:sz w:val="20"/>
                <w:szCs w:val="20"/>
              </w:rPr>
              <w:t>…</w:t>
            </w:r>
          </w:p>
        </w:tc>
        <w:tc>
          <w:tcPr>
            <w:tcW w:w="2875" w:type="dxa"/>
          </w:tcPr>
          <w:p w14:paraId="4EB26770" w14:textId="26AE705B" w:rsidR="0048400D" w:rsidRDefault="0048400D" w:rsidP="007F0EAB">
            <w:pPr>
              <w:cnfStyle w:val="000000010000" w:firstRow="0" w:lastRow="0" w:firstColumn="0" w:lastColumn="0" w:oddVBand="0" w:evenVBand="0" w:oddHBand="0" w:evenHBand="1" w:firstRowFirstColumn="0" w:firstRowLastColumn="0" w:lastRowFirstColumn="0" w:lastRowLastColumn="0"/>
              <w:rPr>
                <w:rFonts w:eastAsia="Verdana"/>
                <w:color w:val="000000"/>
                <w:sz w:val="20"/>
                <w:szCs w:val="20"/>
              </w:rPr>
            </w:pPr>
            <w:r>
              <w:rPr>
                <w:rFonts w:eastAsia="Verdana"/>
                <w:color w:val="000000"/>
                <w:sz w:val="20"/>
                <w:szCs w:val="20"/>
              </w:rPr>
              <w:t>…</w:t>
            </w:r>
          </w:p>
        </w:tc>
        <w:tc>
          <w:tcPr>
            <w:tcW w:w="2615" w:type="dxa"/>
          </w:tcPr>
          <w:p w14:paraId="2D3710D3" w14:textId="3341F4E5" w:rsidR="0048400D" w:rsidRPr="00B219FA" w:rsidRDefault="0048400D" w:rsidP="00FB113C">
            <w:pPr>
              <w:cnfStyle w:val="000000010000" w:firstRow="0" w:lastRow="0" w:firstColumn="0" w:lastColumn="0" w:oddVBand="0" w:evenVBand="0" w:oddHBand="0" w:evenHBand="1" w:firstRowFirstColumn="0" w:firstRowLastColumn="0" w:lastRowFirstColumn="0" w:lastRowLastColumn="0"/>
              <w:rPr>
                <w:rFonts w:eastAsia="Verdana"/>
                <w:color w:val="000000"/>
                <w:sz w:val="20"/>
                <w:szCs w:val="20"/>
              </w:rPr>
            </w:pPr>
            <w:r>
              <w:rPr>
                <w:rFonts w:eastAsia="Verdana"/>
                <w:color w:val="000000"/>
                <w:sz w:val="20"/>
                <w:szCs w:val="20"/>
              </w:rPr>
              <w:t>…</w:t>
            </w:r>
          </w:p>
        </w:tc>
        <w:tc>
          <w:tcPr>
            <w:tcW w:w="1700" w:type="dxa"/>
          </w:tcPr>
          <w:p w14:paraId="348D4007" w14:textId="21A4ACE2" w:rsidR="0048400D" w:rsidRPr="00B219FA" w:rsidRDefault="0048400D" w:rsidP="00FB113C">
            <w:pPr>
              <w:cnfStyle w:val="000000010000" w:firstRow="0" w:lastRow="0" w:firstColumn="0" w:lastColumn="0" w:oddVBand="0" w:evenVBand="0" w:oddHBand="0" w:evenHBand="1" w:firstRowFirstColumn="0" w:firstRowLastColumn="0" w:lastRowFirstColumn="0" w:lastRowLastColumn="0"/>
              <w:rPr>
                <w:rFonts w:eastAsia="Verdana"/>
                <w:color w:val="000000"/>
                <w:sz w:val="20"/>
                <w:szCs w:val="20"/>
              </w:rPr>
            </w:pPr>
            <w:r>
              <w:rPr>
                <w:rFonts w:eastAsia="Verdana"/>
                <w:color w:val="000000"/>
                <w:sz w:val="20"/>
                <w:szCs w:val="20"/>
              </w:rPr>
              <w:t>…</w:t>
            </w:r>
          </w:p>
        </w:tc>
      </w:tr>
    </w:tbl>
    <w:p w14:paraId="1E1CEC08" w14:textId="77777777" w:rsidR="00B219FA" w:rsidRPr="00B219FA" w:rsidRDefault="00B219FA" w:rsidP="00B219FA">
      <w:pPr>
        <w:rPr>
          <w:rStyle w:val="Zwaar"/>
          <w:rFonts w:eastAsia="Verdana"/>
        </w:rPr>
      </w:pPr>
    </w:p>
    <w:p w14:paraId="5697A634" w14:textId="77777777" w:rsidR="00B219FA" w:rsidRPr="009E2CEB" w:rsidRDefault="00B219FA" w:rsidP="00B219FA">
      <w:pPr>
        <w:rPr>
          <w:rFonts w:eastAsia="Verdana"/>
          <w:color w:val="000000"/>
          <w:sz w:val="20"/>
          <w:szCs w:val="20"/>
        </w:rPr>
      </w:pPr>
    </w:p>
    <w:p w14:paraId="12CFF4AE" w14:textId="77777777" w:rsidR="00B219FA" w:rsidRDefault="00B219FA" w:rsidP="00B219FA">
      <w:pPr>
        <w:rPr>
          <w:rFonts w:eastAsia="Verdana"/>
          <w:color w:val="000000"/>
          <w:sz w:val="20"/>
          <w:szCs w:val="20"/>
        </w:rPr>
      </w:pPr>
    </w:p>
    <w:p w14:paraId="4EEA7E3E" w14:textId="77777777" w:rsidR="00EC4248" w:rsidRPr="00EC4248" w:rsidRDefault="00B219FA" w:rsidP="00B219FA">
      <w:pPr>
        <w:rPr>
          <w:rFonts w:asciiTheme="minorHAnsi" w:hAnsiTheme="minorHAnsi" w:cs="Arial"/>
        </w:rPr>
      </w:pPr>
      <w:r>
        <w:rPr>
          <w:rFonts w:eastAsia="Verdana"/>
          <w:color w:val="000000"/>
          <w:sz w:val="20"/>
          <w:szCs w:val="20"/>
        </w:rPr>
        <w:t>NB: Eventuele wijzigingen in bovenstaande tabellen geven partijen op korte termijn aan elkaar door.</w:t>
      </w:r>
    </w:p>
    <w:p w14:paraId="14F9F1DC" w14:textId="77777777" w:rsidR="00EC4248" w:rsidRPr="00EC4248" w:rsidRDefault="00EC4248" w:rsidP="00EC4248">
      <w:pPr>
        <w:rPr>
          <w:rFonts w:asciiTheme="minorHAnsi" w:hAnsiTheme="minorHAnsi" w:cs="Arial"/>
        </w:rPr>
      </w:pPr>
    </w:p>
    <w:p w14:paraId="53C03686" w14:textId="77777777" w:rsidR="00D36324" w:rsidRDefault="00D36324">
      <w:pPr>
        <w:rPr>
          <w:rFonts w:asciiTheme="minorHAnsi" w:hAnsiTheme="minorHAnsi" w:cs="Arial"/>
        </w:rPr>
      </w:pPr>
      <w:r>
        <w:rPr>
          <w:rFonts w:asciiTheme="minorHAnsi" w:hAnsiTheme="minorHAnsi" w:cs="Arial"/>
        </w:rPr>
        <w:br w:type="page"/>
      </w:r>
    </w:p>
    <w:p w14:paraId="0FF895F7" w14:textId="77777777" w:rsidR="00D36324" w:rsidRPr="00D36324" w:rsidRDefault="00D36324" w:rsidP="00D36324">
      <w:pPr>
        <w:pStyle w:val="Kop1"/>
        <w:numPr>
          <w:ilvl w:val="0"/>
          <w:numId w:val="0"/>
        </w:numPr>
        <w:ind w:left="360" w:hanging="360"/>
      </w:pPr>
      <w:r w:rsidRPr="0061130F">
        <w:rPr>
          <w:highlight w:val="yellow"/>
        </w:rPr>
        <w:lastRenderedPageBreak/>
        <w:t>Bijlage 2 Aantonen passend niveau van beveiliging</w:t>
      </w:r>
    </w:p>
    <w:p w14:paraId="4E9DCBB1" w14:textId="77777777" w:rsidR="00D36324" w:rsidRDefault="00D36324" w:rsidP="00D36324">
      <w:pPr>
        <w:tabs>
          <w:tab w:val="left" w:pos="5671"/>
        </w:tabs>
        <w:rPr>
          <w:rFonts w:asciiTheme="minorHAnsi" w:hAnsiTheme="minorHAnsi" w:cs="Arial"/>
        </w:rPr>
      </w:pPr>
    </w:p>
    <w:p w14:paraId="169C3087" w14:textId="77777777" w:rsidR="00D36324" w:rsidRDefault="00D36324" w:rsidP="004245D6">
      <w:pPr>
        <w:ind w:left="360"/>
      </w:pPr>
      <w:r w:rsidRPr="00D36324">
        <w:t>□</w:t>
      </w:r>
      <w:r>
        <w:t xml:space="preserve"> </w:t>
      </w:r>
      <w:r>
        <w:tab/>
        <w:t>N</w:t>
      </w:r>
      <w:r w:rsidRPr="00D36324">
        <w:t>ormenstelsel</w:t>
      </w:r>
      <w:r>
        <w:t>:</w:t>
      </w:r>
    </w:p>
    <w:p w14:paraId="00FE5BC0" w14:textId="77777777" w:rsidR="00D36324" w:rsidRDefault="00D36324" w:rsidP="00D36324">
      <w:pPr>
        <w:ind w:left="1418"/>
      </w:pPr>
      <w:r w:rsidRPr="00D36324">
        <w:t>□</w:t>
      </w:r>
      <w:r>
        <w:t xml:space="preserve"> </w:t>
      </w:r>
      <w:r w:rsidRPr="00D36324">
        <w:t xml:space="preserve">De informatiebeveiliging vindt plaats volgens algemeen erkende normen, namelijk: </w:t>
      </w:r>
      <w:r>
        <w:br/>
      </w:r>
      <w:r>
        <w:br/>
      </w:r>
      <w:r w:rsidRPr="00D36324">
        <w:t>………………………………………………………………………………………………………………………………………</w:t>
      </w:r>
    </w:p>
    <w:p w14:paraId="39128AC6" w14:textId="77777777" w:rsidR="00D36324" w:rsidRPr="00D36324" w:rsidRDefault="00D36324" w:rsidP="00D36324">
      <w:pPr>
        <w:ind w:left="709" w:firstLine="709"/>
      </w:pPr>
      <w:r w:rsidRPr="00D36324">
        <w:t>(vermeld normenstelsel, zoals bijvoorbeeld NEN7510, NEN/ISO 27001, PCI/DSS).</w:t>
      </w:r>
    </w:p>
    <w:p w14:paraId="1762A659" w14:textId="77777777" w:rsidR="00D36324" w:rsidRDefault="00D36324" w:rsidP="00D36324">
      <w:pPr>
        <w:ind w:left="1418"/>
      </w:pPr>
      <w:r w:rsidRPr="00D36324">
        <w:t>□ De informatiebeveiliging vindt plaats volgens een algemeen erkende overheidsnorm zoals de BIG (of</w:t>
      </w:r>
      <w:r>
        <w:t xml:space="preserve"> de BIR, BIO) of vergelijkbaar, </w:t>
      </w:r>
      <w:r w:rsidRPr="00D36324">
        <w:t>namelijk:</w:t>
      </w:r>
      <w:r>
        <w:br/>
      </w:r>
    </w:p>
    <w:p w14:paraId="3E947029" w14:textId="77777777" w:rsidR="00D36324" w:rsidRDefault="00D36324" w:rsidP="00D36324">
      <w:pPr>
        <w:ind w:left="709" w:firstLine="709"/>
      </w:pPr>
      <w:r w:rsidRPr="00D36324">
        <w:t>………………………………………………………………………………………………………………………………………</w:t>
      </w:r>
    </w:p>
    <w:p w14:paraId="5F9FA7D7" w14:textId="77777777" w:rsidR="00D36324" w:rsidRDefault="00D36324" w:rsidP="00D36324">
      <w:pPr>
        <w:ind w:left="1418"/>
      </w:pPr>
      <w:r w:rsidRPr="00D36324">
        <w:t>□ Anders, nl.</w:t>
      </w:r>
      <w:r>
        <w:t>:</w:t>
      </w:r>
      <w:r>
        <w:br/>
      </w:r>
    </w:p>
    <w:p w14:paraId="0AF6BFDF" w14:textId="77777777" w:rsidR="00D36324" w:rsidRDefault="00D36324" w:rsidP="00D36324">
      <w:pPr>
        <w:ind w:left="1418"/>
      </w:pPr>
      <w:r w:rsidRPr="00D36324">
        <w:t>………………………………………………………………………………………………………………………………………</w:t>
      </w:r>
    </w:p>
    <w:p w14:paraId="372B7C8B" w14:textId="77777777" w:rsidR="00D36324" w:rsidRDefault="00D36324" w:rsidP="00D36324">
      <w:pPr>
        <w:ind w:left="709" w:firstLine="709"/>
      </w:pPr>
    </w:p>
    <w:p w14:paraId="1A55B29F" w14:textId="77777777" w:rsidR="00D36324" w:rsidRPr="00D36324" w:rsidRDefault="00D36324" w:rsidP="00D36324">
      <w:pPr>
        <w:ind w:left="705" w:hanging="705"/>
      </w:pPr>
      <w:r w:rsidRPr="00D36324">
        <w:t>□</w:t>
      </w:r>
      <w:r>
        <w:t xml:space="preserve"> </w:t>
      </w:r>
      <w:r>
        <w:tab/>
      </w:r>
      <w:r w:rsidRPr="00D36324">
        <w:t xml:space="preserve">De </w:t>
      </w:r>
      <w:proofErr w:type="spellStart"/>
      <w:r w:rsidRPr="00D36324">
        <w:t>toereikendheid</w:t>
      </w:r>
      <w:proofErr w:type="spellEnd"/>
      <w:r w:rsidRPr="00D36324">
        <w:t xml:space="preserve"> van de informatiebeveiliging blijkt uit de volgende certificering en verklaring van toepasselijkheid:</w:t>
      </w:r>
    </w:p>
    <w:p w14:paraId="64B2343C" w14:textId="77777777" w:rsidR="00D36324" w:rsidRPr="00D36324" w:rsidRDefault="00D36324" w:rsidP="00D36324">
      <w:pPr>
        <w:ind w:left="1418"/>
      </w:pPr>
      <w:r w:rsidRPr="00D36324">
        <w:t xml:space="preserve">□ Periodieke externe controles zoals audits, pentesten of </w:t>
      </w:r>
      <w:proofErr w:type="spellStart"/>
      <w:r w:rsidRPr="00D36324">
        <w:t>TPM’s</w:t>
      </w:r>
      <w:proofErr w:type="spellEnd"/>
      <w:r w:rsidRPr="00D36324">
        <w:t xml:space="preserve"> </w:t>
      </w:r>
      <w:r>
        <w:br/>
      </w:r>
      <w:r w:rsidRPr="00D36324">
        <w:t>(bijv. ISAE3xxx SOC type II);</w:t>
      </w:r>
    </w:p>
    <w:p w14:paraId="238ABDA9" w14:textId="77777777" w:rsidR="00D36324" w:rsidRPr="00D36324" w:rsidRDefault="00D36324" w:rsidP="00D36324">
      <w:pPr>
        <w:ind w:left="709" w:firstLine="709"/>
      </w:pPr>
      <w:r w:rsidRPr="00D36324">
        <w:t>□ Een Assurance rapport van een auditor die is aangesloten bij NOREA;</w:t>
      </w:r>
    </w:p>
    <w:p w14:paraId="1C9ACA66" w14:textId="77777777" w:rsidR="00D36324" w:rsidRPr="00D36324" w:rsidRDefault="00D36324" w:rsidP="00D36324">
      <w:pPr>
        <w:ind w:left="1418"/>
      </w:pPr>
      <w:r w:rsidRPr="00D36324">
        <w:t xml:space="preserve">□ Eigen controles of eigen mededelingen over de beveiligingsmaatregelen zoals hieronder </w:t>
      </w:r>
      <w:r>
        <w:t>b</w:t>
      </w:r>
      <w:r w:rsidRPr="00D36324">
        <w:t>eschreven:</w:t>
      </w:r>
    </w:p>
    <w:p w14:paraId="795361E6" w14:textId="77777777" w:rsidR="00D36324" w:rsidRDefault="00D36324" w:rsidP="00D36324">
      <w:pPr>
        <w:ind w:firstLine="709"/>
      </w:pPr>
      <w:r>
        <w:tab/>
      </w:r>
    </w:p>
    <w:p w14:paraId="0EDFB343" w14:textId="77777777" w:rsidR="00D36324" w:rsidRDefault="00D36324" w:rsidP="00D36324">
      <w:pPr>
        <w:ind w:left="709" w:firstLine="709"/>
      </w:pPr>
      <w:r w:rsidRPr="00D36324">
        <w:t>………………………………………………………………………………………………………………………………………</w:t>
      </w:r>
    </w:p>
    <w:p w14:paraId="36ECCAD0" w14:textId="77777777" w:rsidR="00D36324" w:rsidRDefault="00D36324" w:rsidP="00D36324"/>
    <w:p w14:paraId="352D4D41" w14:textId="77777777" w:rsidR="00056CDF" w:rsidRPr="00EC4248" w:rsidRDefault="00D36324" w:rsidP="00D36324">
      <w:r w:rsidRPr="00D36324">
        <w:t>NB: Uit de certificering/periodieke externe controles/audits of uit de eigen controles/beschrijvingen blijkt of kan afgeleid worden dat de beveiliging passend is bij de verwerking(en) genoemd in bijlage 1.</w:t>
      </w:r>
      <w:r w:rsidR="00EC4248" w:rsidRPr="00EC4248">
        <w:tab/>
      </w:r>
    </w:p>
    <w:sectPr w:rsidR="00056CDF" w:rsidRPr="00EC4248" w:rsidSect="00FB113C">
      <w:headerReference w:type="default" r:id="rId13"/>
      <w:footerReference w:type="default" r:id="rId14"/>
      <w:pgSz w:w="11901" w:h="16846" w:code="9"/>
      <w:pgMar w:top="1985" w:right="1400" w:bottom="1560" w:left="1191" w:header="567" w:footer="68" w:gutter="0"/>
      <w:paperSrc w:first="11" w:other="1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E5C73" w14:textId="77777777" w:rsidR="005F0851" w:rsidRDefault="005F0851">
      <w:r>
        <w:separator/>
      </w:r>
    </w:p>
  </w:endnote>
  <w:endnote w:type="continuationSeparator" w:id="0">
    <w:p w14:paraId="37EAF588" w14:textId="77777777" w:rsidR="005F0851" w:rsidRDefault="005F0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289412"/>
      <w:docPartObj>
        <w:docPartGallery w:val="Page Numbers (Bottom of Page)"/>
        <w:docPartUnique/>
      </w:docPartObj>
    </w:sdtPr>
    <w:sdtEndPr/>
    <w:sdtContent>
      <w:sdt>
        <w:sdtPr>
          <w:id w:val="-1769616900"/>
          <w:docPartObj>
            <w:docPartGallery w:val="Page Numbers (Top of Page)"/>
            <w:docPartUnique/>
          </w:docPartObj>
        </w:sdtPr>
        <w:sdtEndPr/>
        <w:sdtContent>
          <w:p w14:paraId="33F7D148" w14:textId="771BC322" w:rsidR="003B2068" w:rsidRDefault="00B52AF7">
            <w:pPr>
              <w:pStyle w:val="Voettekst"/>
              <w:jc w:val="right"/>
            </w:pPr>
            <w:r>
              <w:ptab w:relativeTo="margin" w:alignment="left" w:leader="none"/>
            </w:r>
            <w:r w:rsidRPr="00B52AF7">
              <w:rPr>
                <w:b/>
                <w:bCs/>
                <w:sz w:val="16"/>
                <w:szCs w:val="16"/>
              </w:rPr>
              <w:t xml:space="preserve"> </w:t>
            </w:r>
            <w:r>
              <w:rPr>
                <w:b/>
                <w:bCs/>
                <w:sz w:val="16"/>
                <w:szCs w:val="16"/>
              </w:rPr>
              <w:t xml:space="preserve">Verwerkersovereenkomst uitvoering </w:t>
            </w:r>
            <w:r w:rsidR="00FC6743" w:rsidRPr="00B2236D">
              <w:rPr>
                <w:b/>
                <w:bCs/>
                <w:sz w:val="16"/>
                <w:szCs w:val="16"/>
              </w:rPr>
              <w:t>Isolatieaanpak</w:t>
            </w:r>
            <w:r w:rsidR="00C034BA" w:rsidRPr="00B2236D">
              <w:rPr>
                <w:b/>
                <w:bCs/>
                <w:sz w:val="16"/>
                <w:szCs w:val="16"/>
              </w:rPr>
              <w:t xml:space="preserve"> Edam-Volendam 202</w:t>
            </w:r>
            <w:r w:rsidR="000C792E">
              <w:rPr>
                <w:b/>
                <w:bCs/>
                <w:sz w:val="16"/>
                <w:szCs w:val="16"/>
              </w:rPr>
              <w:t>6-2028</w:t>
            </w:r>
            <w:r>
              <w:rPr>
                <w:b/>
                <w:bCs/>
                <w:sz w:val="16"/>
                <w:szCs w:val="16"/>
              </w:rPr>
              <w:t xml:space="preserve"> </w:t>
            </w:r>
            <w:r>
              <w:rPr>
                <w:b/>
                <w:bCs/>
                <w:sz w:val="16"/>
                <w:szCs w:val="16"/>
              </w:rPr>
              <w:tab/>
            </w:r>
            <w:r>
              <w:rPr>
                <w:b/>
                <w:bCs/>
                <w:sz w:val="16"/>
                <w:szCs w:val="16"/>
              </w:rPr>
              <w:tab/>
            </w:r>
            <w:r w:rsidR="003B2068">
              <w:t xml:space="preserve">Pagina </w:t>
            </w:r>
            <w:r w:rsidR="003B2068">
              <w:rPr>
                <w:b/>
                <w:bCs/>
                <w:sz w:val="24"/>
                <w:szCs w:val="24"/>
              </w:rPr>
              <w:fldChar w:fldCharType="begin"/>
            </w:r>
            <w:r w:rsidR="003B2068">
              <w:rPr>
                <w:b/>
                <w:bCs/>
              </w:rPr>
              <w:instrText>PAGE</w:instrText>
            </w:r>
            <w:r w:rsidR="003B2068">
              <w:rPr>
                <w:b/>
                <w:bCs/>
                <w:sz w:val="24"/>
                <w:szCs w:val="24"/>
              </w:rPr>
              <w:fldChar w:fldCharType="separate"/>
            </w:r>
            <w:r w:rsidR="00F76EDF">
              <w:rPr>
                <w:b/>
                <w:bCs/>
                <w:noProof/>
              </w:rPr>
              <w:t>5</w:t>
            </w:r>
            <w:r w:rsidR="003B2068">
              <w:rPr>
                <w:b/>
                <w:bCs/>
                <w:sz w:val="24"/>
                <w:szCs w:val="24"/>
              </w:rPr>
              <w:fldChar w:fldCharType="end"/>
            </w:r>
            <w:r w:rsidR="003B2068">
              <w:t xml:space="preserve"> van </w:t>
            </w:r>
            <w:r w:rsidR="003B2068">
              <w:rPr>
                <w:b/>
                <w:bCs/>
                <w:sz w:val="24"/>
                <w:szCs w:val="24"/>
              </w:rPr>
              <w:fldChar w:fldCharType="begin"/>
            </w:r>
            <w:r w:rsidR="003B2068">
              <w:rPr>
                <w:b/>
                <w:bCs/>
              </w:rPr>
              <w:instrText>NUMPAGES</w:instrText>
            </w:r>
            <w:r w:rsidR="003B2068">
              <w:rPr>
                <w:b/>
                <w:bCs/>
                <w:sz w:val="24"/>
                <w:szCs w:val="24"/>
              </w:rPr>
              <w:fldChar w:fldCharType="separate"/>
            </w:r>
            <w:r w:rsidR="00F76EDF">
              <w:rPr>
                <w:b/>
                <w:bCs/>
                <w:noProof/>
              </w:rPr>
              <w:t>5</w:t>
            </w:r>
            <w:r w:rsidR="003B2068">
              <w:rPr>
                <w:b/>
                <w:bCs/>
                <w:sz w:val="24"/>
                <w:szCs w:val="24"/>
              </w:rPr>
              <w:fldChar w:fldCharType="end"/>
            </w:r>
          </w:p>
        </w:sdtContent>
      </w:sdt>
    </w:sdtContent>
  </w:sdt>
  <w:p w14:paraId="45247C34" w14:textId="77777777" w:rsidR="00311C3E" w:rsidRDefault="00311C3E" w:rsidP="00311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DDD7D" w14:textId="77777777" w:rsidR="005F0851" w:rsidRDefault="005F0851">
      <w:r>
        <w:separator/>
      </w:r>
    </w:p>
  </w:footnote>
  <w:footnote w:type="continuationSeparator" w:id="0">
    <w:p w14:paraId="004BDA08" w14:textId="77777777" w:rsidR="005F0851" w:rsidRDefault="005F0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DD6F" w14:textId="77777777" w:rsidR="00024E78" w:rsidRDefault="00061DCC" w:rsidP="00061DCC">
    <w:pPr>
      <w:tabs>
        <w:tab w:val="left" w:pos="2910"/>
        <w:tab w:val="left" w:pos="3345"/>
        <w:tab w:val="left" w:pos="4020"/>
        <w:tab w:val="right" w:pos="9310"/>
      </w:tabs>
    </w:pPr>
    <w:r>
      <w:tab/>
    </w:r>
    <w:r>
      <w:tab/>
    </w:r>
    <w:r>
      <w:tab/>
    </w:r>
    <w:r>
      <w:tab/>
    </w:r>
    <w:r>
      <w:rPr>
        <w:noProof/>
      </w:rPr>
      <w:drawing>
        <wp:inline distT="0" distB="0" distL="0" distR="0" wp14:anchorId="6420C83F" wp14:editId="58AF07EE">
          <wp:extent cx="1865558" cy="841899"/>
          <wp:effectExtent l="0" t="0" r="1905" b="0"/>
          <wp:docPr id="5" name="Afbeelding 5" descr="P:\iWriter\Nieuwe huisstijl\GEV logo RGB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Writer\Nieuwe huisstijl\GEV logo RGB 3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715" cy="843775"/>
                  </a:xfrm>
                  <a:prstGeom prst="rect">
                    <a:avLst/>
                  </a:prstGeom>
                  <a:noFill/>
                  <a:ln>
                    <a:noFill/>
                  </a:ln>
                </pic:spPr>
              </pic:pic>
            </a:graphicData>
          </a:graphic>
        </wp:inline>
      </w:drawing>
    </w:r>
  </w:p>
  <w:p w14:paraId="00F6B1B0" w14:textId="77777777" w:rsidR="00924A57" w:rsidRDefault="00924A57" w:rsidP="00061DCC">
    <w:pPr>
      <w:tabs>
        <w:tab w:val="left" w:pos="2910"/>
        <w:tab w:val="left" w:pos="3345"/>
        <w:tab w:val="left" w:pos="4020"/>
        <w:tab w:val="right" w:pos="931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1C2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5AF7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0E0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6248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DC3B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E2A4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D226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C8F3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0B8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08E0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10516"/>
    <w:multiLevelType w:val="multilevel"/>
    <w:tmpl w:val="A6D4BA6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16B1AD8"/>
    <w:multiLevelType w:val="hybridMultilevel"/>
    <w:tmpl w:val="9920D4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07A49CA"/>
    <w:multiLevelType w:val="multilevel"/>
    <w:tmpl w:val="0FA21A56"/>
    <w:lvl w:ilvl="0">
      <w:start w:val="2"/>
      <w:numFmt w:val="decimal"/>
      <w:lvlText w:val="%1."/>
      <w:lvlJc w:val="left"/>
      <w:pPr>
        <w:tabs>
          <w:tab w:val="num" w:pos="567"/>
        </w:tabs>
        <w:ind w:left="567" w:hanging="567"/>
      </w:pPr>
      <w:rPr>
        <w:rFonts w:hint="default"/>
      </w:rPr>
    </w:lvl>
    <w:lvl w:ilvl="1">
      <w:start w:val="1"/>
      <w:numFmt w:val="decimal"/>
      <w:isLgl/>
      <w:lvlText w:val="%1.%2"/>
      <w:lvlJc w:val="left"/>
      <w:pPr>
        <w:tabs>
          <w:tab w:val="num" w:pos="540"/>
        </w:tabs>
        <w:ind w:left="540" w:hanging="540"/>
      </w:pPr>
      <w:rPr>
        <w:rFonts w:hint="default"/>
        <w:b/>
        <w:sz w:val="22"/>
      </w:rPr>
    </w:lvl>
    <w:lvl w:ilvl="2">
      <w:start w:val="2"/>
      <w:numFmt w:val="decimal"/>
      <w:isLgl/>
      <w:lvlText w:val="%1.%2.%3"/>
      <w:lvlJc w:val="left"/>
      <w:pPr>
        <w:tabs>
          <w:tab w:val="num" w:pos="720"/>
        </w:tabs>
        <w:ind w:left="720" w:hanging="720"/>
      </w:pPr>
      <w:rPr>
        <w:rFonts w:hint="default"/>
        <w:b/>
        <w:sz w:val="22"/>
      </w:rPr>
    </w:lvl>
    <w:lvl w:ilvl="3">
      <w:start w:val="1"/>
      <w:numFmt w:val="decimal"/>
      <w:isLgl/>
      <w:lvlText w:val="%1.%2.%3.%4"/>
      <w:lvlJc w:val="left"/>
      <w:pPr>
        <w:tabs>
          <w:tab w:val="num" w:pos="720"/>
        </w:tabs>
        <w:ind w:left="720" w:hanging="720"/>
      </w:pPr>
      <w:rPr>
        <w:rFonts w:hint="default"/>
        <w:b/>
        <w:sz w:val="22"/>
      </w:rPr>
    </w:lvl>
    <w:lvl w:ilvl="4">
      <w:start w:val="1"/>
      <w:numFmt w:val="decimal"/>
      <w:isLgl/>
      <w:lvlText w:val="%1.%2.%3.%4.%5"/>
      <w:lvlJc w:val="left"/>
      <w:pPr>
        <w:tabs>
          <w:tab w:val="num" w:pos="1080"/>
        </w:tabs>
        <w:ind w:left="1080" w:hanging="1080"/>
      </w:pPr>
      <w:rPr>
        <w:rFonts w:hint="default"/>
        <w:b/>
        <w:sz w:val="22"/>
      </w:rPr>
    </w:lvl>
    <w:lvl w:ilvl="5">
      <w:start w:val="1"/>
      <w:numFmt w:val="decimal"/>
      <w:isLgl/>
      <w:lvlText w:val="%1.%2.%3.%4.%5.%6"/>
      <w:lvlJc w:val="left"/>
      <w:pPr>
        <w:tabs>
          <w:tab w:val="num" w:pos="1080"/>
        </w:tabs>
        <w:ind w:left="1080" w:hanging="1080"/>
      </w:pPr>
      <w:rPr>
        <w:rFonts w:hint="default"/>
        <w:b/>
        <w:sz w:val="22"/>
      </w:rPr>
    </w:lvl>
    <w:lvl w:ilvl="6">
      <w:start w:val="1"/>
      <w:numFmt w:val="decimal"/>
      <w:isLgl/>
      <w:lvlText w:val="%1.%2.%3.%4.%5.%6.%7"/>
      <w:lvlJc w:val="left"/>
      <w:pPr>
        <w:tabs>
          <w:tab w:val="num" w:pos="1440"/>
        </w:tabs>
        <w:ind w:left="1440" w:hanging="1440"/>
      </w:pPr>
      <w:rPr>
        <w:rFonts w:hint="default"/>
        <w:b/>
        <w:sz w:val="22"/>
      </w:rPr>
    </w:lvl>
    <w:lvl w:ilvl="7">
      <w:start w:val="1"/>
      <w:numFmt w:val="decimal"/>
      <w:isLgl/>
      <w:lvlText w:val="%1.%2.%3.%4.%5.%6.%7.%8"/>
      <w:lvlJc w:val="left"/>
      <w:pPr>
        <w:tabs>
          <w:tab w:val="num" w:pos="1440"/>
        </w:tabs>
        <w:ind w:left="1440" w:hanging="1440"/>
      </w:pPr>
      <w:rPr>
        <w:rFonts w:hint="default"/>
        <w:b/>
        <w:sz w:val="22"/>
      </w:rPr>
    </w:lvl>
    <w:lvl w:ilvl="8">
      <w:start w:val="1"/>
      <w:numFmt w:val="decimal"/>
      <w:isLgl/>
      <w:lvlText w:val="%1.%2.%3.%4.%5.%6.%7.%8.%9"/>
      <w:lvlJc w:val="left"/>
      <w:pPr>
        <w:tabs>
          <w:tab w:val="num" w:pos="1800"/>
        </w:tabs>
        <w:ind w:left="1800" w:hanging="1800"/>
      </w:pPr>
      <w:rPr>
        <w:rFonts w:hint="default"/>
        <w:b/>
        <w:sz w:val="22"/>
      </w:rPr>
    </w:lvl>
  </w:abstractNum>
  <w:abstractNum w:abstractNumId="13" w15:restartNumberingAfterBreak="0">
    <w:nsid w:val="16A2081C"/>
    <w:multiLevelType w:val="multilevel"/>
    <w:tmpl w:val="E9FCEC22"/>
    <w:lvl w:ilvl="0">
      <w:start w:val="1"/>
      <w:numFmt w:val="decimal"/>
      <w:lvlText w:val="%1."/>
      <w:lvlJc w:val="left"/>
      <w:pPr>
        <w:ind w:left="680" w:hanging="68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014CE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4D292C"/>
    <w:multiLevelType w:val="multilevel"/>
    <w:tmpl w:val="7A22CD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748316A"/>
    <w:multiLevelType w:val="multilevel"/>
    <w:tmpl w:val="8C02C11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C184E81"/>
    <w:multiLevelType w:val="multilevel"/>
    <w:tmpl w:val="A6D4BA6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7E2FC5"/>
    <w:multiLevelType w:val="hybridMultilevel"/>
    <w:tmpl w:val="BB52AC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0426101"/>
    <w:multiLevelType w:val="hybridMultilevel"/>
    <w:tmpl w:val="539E2D4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054796"/>
    <w:multiLevelType w:val="multilevel"/>
    <w:tmpl w:val="A6D4BA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3D2B86"/>
    <w:multiLevelType w:val="hybridMultilevel"/>
    <w:tmpl w:val="B94C44B6"/>
    <w:lvl w:ilvl="0" w:tplc="FFFFFFFF">
      <w:start w:val="2509"/>
      <w:numFmt w:val="bullet"/>
      <w:lvlText w:val="-"/>
      <w:lvlJc w:val="left"/>
      <w:pPr>
        <w:tabs>
          <w:tab w:val="num" w:pos="567"/>
        </w:tabs>
        <w:ind w:left="567" w:hanging="567"/>
      </w:pPr>
      <w:rPr>
        <w:rFonts w:ascii="Times New Roman" w:eastAsia="Times New Roman" w:hAnsi="Times New Roman" w:cs="Times New Roman" w:hint="default"/>
      </w:rPr>
    </w:lvl>
    <w:lvl w:ilvl="1" w:tplc="FFFFFFFF">
      <w:start w:val="2509"/>
      <w:numFmt w:val="bullet"/>
      <w:lvlText w:val="-"/>
      <w:lvlJc w:val="left"/>
      <w:pPr>
        <w:tabs>
          <w:tab w:val="num" w:pos="425"/>
        </w:tabs>
        <w:ind w:left="425" w:hanging="425"/>
      </w:pPr>
      <w:rPr>
        <w:rFonts w:hint="default"/>
      </w:rPr>
    </w:lvl>
    <w:lvl w:ilvl="2" w:tplc="FFFFFFFF">
      <w:start w:val="2509"/>
      <w:numFmt w:val="bullet"/>
      <w:lvlText w:val="-"/>
      <w:lvlJc w:val="left"/>
      <w:pPr>
        <w:tabs>
          <w:tab w:val="num" w:pos="425"/>
        </w:tabs>
        <w:ind w:left="425" w:hanging="42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8E7D9D"/>
    <w:multiLevelType w:val="hybridMultilevel"/>
    <w:tmpl w:val="902E9DCE"/>
    <w:lvl w:ilvl="0" w:tplc="04130013">
      <w:start w:val="1"/>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B246B9E"/>
    <w:multiLevelType w:val="hybridMultilevel"/>
    <w:tmpl w:val="D284AB1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7C7473"/>
    <w:multiLevelType w:val="hybridMultilevel"/>
    <w:tmpl w:val="EF566C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BBB241D"/>
    <w:multiLevelType w:val="multilevel"/>
    <w:tmpl w:val="04130023"/>
    <w:lvl w:ilvl="0">
      <w:start w:val="1"/>
      <w:numFmt w:val="upperRoman"/>
      <w:pStyle w:val="Kop1"/>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72EF082D"/>
    <w:multiLevelType w:val="multilevel"/>
    <w:tmpl w:val="A6D4BA6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E054773"/>
    <w:multiLevelType w:val="hybridMultilevel"/>
    <w:tmpl w:val="88081788"/>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1491517">
    <w:abstractNumId w:val="21"/>
  </w:num>
  <w:num w:numId="2" w16cid:durableId="1409035293">
    <w:abstractNumId w:val="12"/>
  </w:num>
  <w:num w:numId="3" w16cid:durableId="1867597613">
    <w:abstractNumId w:val="27"/>
  </w:num>
  <w:num w:numId="4" w16cid:durableId="206837133">
    <w:abstractNumId w:val="25"/>
  </w:num>
  <w:num w:numId="5" w16cid:durableId="613054896">
    <w:abstractNumId w:val="9"/>
  </w:num>
  <w:num w:numId="6" w16cid:durableId="2123373492">
    <w:abstractNumId w:val="7"/>
  </w:num>
  <w:num w:numId="7" w16cid:durableId="432896814">
    <w:abstractNumId w:val="6"/>
  </w:num>
  <w:num w:numId="8" w16cid:durableId="233663490">
    <w:abstractNumId w:val="5"/>
  </w:num>
  <w:num w:numId="9" w16cid:durableId="700940024">
    <w:abstractNumId w:val="4"/>
  </w:num>
  <w:num w:numId="10" w16cid:durableId="1348488052">
    <w:abstractNumId w:val="8"/>
  </w:num>
  <w:num w:numId="11" w16cid:durableId="837114514">
    <w:abstractNumId w:val="3"/>
  </w:num>
  <w:num w:numId="12" w16cid:durableId="3093157">
    <w:abstractNumId w:val="2"/>
  </w:num>
  <w:num w:numId="13" w16cid:durableId="1708679098">
    <w:abstractNumId w:val="1"/>
  </w:num>
  <w:num w:numId="14" w16cid:durableId="99418849">
    <w:abstractNumId w:val="0"/>
  </w:num>
  <w:num w:numId="15" w16cid:durableId="1366449030">
    <w:abstractNumId w:val="24"/>
  </w:num>
  <w:num w:numId="16" w16cid:durableId="816457869">
    <w:abstractNumId w:val="22"/>
  </w:num>
  <w:num w:numId="17" w16cid:durableId="926426763">
    <w:abstractNumId w:val="13"/>
  </w:num>
  <w:num w:numId="18" w16cid:durableId="1838500720">
    <w:abstractNumId w:val="19"/>
  </w:num>
  <w:num w:numId="19" w16cid:durableId="911891239">
    <w:abstractNumId w:val="11"/>
  </w:num>
  <w:num w:numId="20" w16cid:durableId="1231845823">
    <w:abstractNumId w:val="15"/>
  </w:num>
  <w:num w:numId="21" w16cid:durableId="13112749">
    <w:abstractNumId w:val="14"/>
  </w:num>
  <w:num w:numId="22" w16cid:durableId="1969162365">
    <w:abstractNumId w:val="18"/>
  </w:num>
  <w:num w:numId="23" w16cid:durableId="1651985112">
    <w:abstractNumId w:val="28"/>
  </w:num>
  <w:num w:numId="24" w16cid:durableId="483933375">
    <w:abstractNumId w:val="23"/>
  </w:num>
  <w:num w:numId="25" w16cid:durableId="1978799187">
    <w:abstractNumId w:val="26"/>
  </w:num>
  <w:num w:numId="26" w16cid:durableId="165749716">
    <w:abstractNumId w:val="16"/>
  </w:num>
  <w:num w:numId="27" w16cid:durableId="1493645681">
    <w:abstractNumId w:val="10"/>
  </w:num>
  <w:num w:numId="28" w16cid:durableId="1611471632">
    <w:abstractNumId w:val="17"/>
  </w:num>
  <w:num w:numId="29" w16cid:durableId="4621140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Mark Lansen"/>
    <w:docVar w:name="DocDuplex" w:val="DUPLEX_DEFAULT"/>
    <w:docVar w:name="DocIndex" w:val="0000"/>
    <w:docVar w:name="DocPrinter" w:val="NOPRINTER"/>
    <w:docVar w:name="DocReg" w:val="0"/>
    <w:docVar w:name="DocType" w:val="0BD6A57A4746441FB473337506A58C6A"/>
    <w:docVar w:name="DocumentLanguage" w:val="nl-NL"/>
    <w:docVar w:name="IW_Generated" w:val="False"/>
    <w:docVar w:name="KingAsync" w:val="none"/>
    <w:docVar w:name="KingWizard" w:val="0"/>
    <w:docVar w:name="mitStyleTemplates" w:val="Stijl Edam-Volendam 2018|"/>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ACDA2E21E1AD448E81D854F125575733&lt;/GroupID&gt;&lt;GroupName&gt;Collegebesluit &lt;/GroupName&gt;&lt;GroupDescription /&gt;&lt;GroupIndex&gt;0&lt;/GroupIndex&gt;&lt;GroupFields /&gt;&lt;IsRepeatingGroup&gt;false&lt;/IsRepeatingGroup&gt;&lt;/QuestionGroup&gt;&lt;QuestionGroup&gt;&lt;GroupID&gt;GR55B88D6EA9A543CB93D9FA382E4830A0&lt;/GroupID&gt;&lt;GroupName&gt;StandaardBriefNAW&lt;/GroupName&gt;&lt;GroupDescription /&gt;&lt;GroupIndex&gt;1&lt;/GroupIndex&gt;&lt;GroupFields&gt;&lt;QuestionField&gt;&lt;FieldMask /&gt;&lt;FieldListSettings&gt;&lt;DisplayDirection&gt;Vertical&lt;/DisplayDirection&gt;&lt;/FieldListSettings&gt;&lt;FieldValues /&gt;&lt;FieldMerge&gt;false&lt;/FieldMerge&gt;&lt;FieldParent&gt;GR55B88D6EA9A543CB93D9FA382E4830A0&lt;/FieldParent&gt;&lt;FieldRun&gt;0&lt;/FieldRun&gt;&lt;FieldDataSource&gt;3&lt;/FieldDataSource&gt;&lt;FieldList&gt;0&lt;/FieldList&gt;&lt;FieldRequired&gt;3&lt;/FieldRequired&gt;&lt;FieldLen&gt;-1&lt;/FieldLen&gt;&lt;FieldHelp /&gt;&lt;FieldDocProp&gt;TEXT2&lt;/FieldDocProp&gt;&lt;FieldEmptyDate&gt;false&lt;/FieldEmptyDate&gt;&lt;FieldDefault xsi:type=&quot;xsd:string&quot;&gt;MITDECOS@Decos~Decos~NAAM, ADDRESS, ADDRESS/PHONE1, CONTACT, CONTACT/ITEMTYPE_KEY2, FOLDER, FOLDER/MARK, FOLDER/SUBJECT1, FOLDER/DOCUMENT_DATE, FOLDER/PHONE1, FOLDER/DEPARTMENT, FOLDER/TEXT4, FOLDER/TEXT6~~FOLDER/MARK&lt;/FieldDefault&gt;&lt;FieldFormat&gt;geen&lt;/FieldFormat&gt;&lt;FieldDataType&gt;0&lt;/FieldDataType&gt;&lt;FieldTip /&gt;&lt;FieldPrompt&gt;Ons kenmerk&lt;/FieldPrompt&gt;&lt;FieldIndex&gt;0&lt;/FieldIndex&gt;&lt;FieldDescription&gt;Voor communicatie met burgers, bedrijven en instelling dient één algemeen zaaknummer opgegeven te worden. Dit kunt u middels de Decos knop opzoeken.&lt;/FieldDescription&gt;&lt;FieldName&gt;OnsKenmerk&lt;/FieldName&gt;&lt;FieldID&gt;VV2970549B183C43258FAD8B7EA18D8C88&lt;/FieldID&gt;&lt;FieldXpath&gt;mitoffice/decosdata/ITEM/ITEMS[@TYPE='FOLDER']/ITEM/MARK&lt;/FieldXpath&gt;&lt;FieldLinkedProp /&gt;&lt;/QuestionField&gt;&lt;QuestionField&gt;&lt;FieldMask /&gt;&lt;FieldListSettings&gt;&lt;DisplayDirection&gt;Vertical&lt;/DisplayDirection&gt;&lt;/FieldListSettings&gt;&lt;FieldValues /&gt;&lt;FieldMerge&gt;false&lt;/FieldMerge&gt;&lt;FieldParent&gt;GR55B88D6EA9A543CB93D9FA382E4830A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mbtenaar&lt;/FieldPrompt&gt;&lt;FieldIndex&gt;1&lt;/FieldIndex&gt;&lt;FieldDescription&gt;Behandelend ambtenaar van het dossier&lt;/FieldDescription&gt;&lt;FieldName&gt;Ambtenaar&lt;/FieldName&gt;&lt;FieldID&gt;VV74BAD2526F9040BF9D5B7067263E506C&lt;/FieldID&gt;&lt;FieldXpath&gt;mitoffice/decosdata/ITEM/TEXT6&lt;/FieldXpath&gt;&lt;FieldLinkedProp&gt;Author&lt;/FieldLinkedProp&gt;&lt;/QuestionField&gt;&lt;QuestionField&gt;&lt;FieldMask /&gt;&lt;FieldListSettings&gt;&lt;DisplayDirection&gt;Vertical&lt;/DisplayDirection&gt;&lt;/FieldListSettings&gt;&lt;FieldValues /&gt;&lt;FieldMerge&gt;false&lt;/FieldMerge&gt;&lt;FieldParent&gt;GR55B88D6EA9A543CB93D9FA382E4830A0&lt;/FieldParent&gt;&lt;FieldRun&gt;0&lt;/FieldRun&gt;&lt;FieldDataSource&gt;0&lt;/FieldDataSource&gt;&lt;FieldList&gt;0&lt;/FieldList&gt;&lt;FieldRequired&gt;1&lt;/FieldRequired&gt;&lt;FieldLen&gt;-1&lt;/FieldLen&gt;&lt;FieldHelp /&gt;&lt;FieldDocProp&gt;SUBJECT2&lt;/FieldDocProp&gt;&lt;FieldEmptyDate&gt;false&lt;/FieldEmptyDate&gt;&lt;FieldDefault xsi:type=&quot;xsd:string&quot;&gt;&lt;/FieldDefault&gt;&lt;FieldFormat&gt;geen&lt;/FieldFormat&gt;&lt;FieldDataType&gt;0&lt;/FieldDataType&gt;&lt;FieldTip /&gt;&lt;FieldPrompt&gt;Onderwerp&lt;/FieldPrompt&gt;&lt;FieldIndex&gt;2&lt;/FieldIndex&gt;&lt;FieldDescription&gt;Onderwerp&lt;/FieldDescription&gt;&lt;FieldName&gt;Onderwerp&lt;/FieldName&gt;&lt;FieldID&gt;VVF999CF3669014DE0951BA99180AB6907&lt;/FieldID&gt;&lt;FieldXpath&gt;mitoffice/decosdata/ITEM/SUBJECT2&lt;/FieldXpath&gt;&lt;FieldLinkedProp /&gt;&lt;/QuestionField&gt;&lt;QuestionField&gt;&lt;FieldMask /&gt;&lt;FieldListSettings&gt;&lt;DisplayDirection&gt;Vertical&lt;/DisplayDirection&gt;&lt;/FieldListSettings&gt;&lt;FieldValues /&gt;&lt;FieldMerge&gt;false&lt;/FieldMerge&gt;&lt;FieldParent&gt;GR55B88D6EA9A543CB93D9FA382E4830A0&lt;/FieldParent&gt;&lt;FieldRun&gt;1&lt;/FieldRun&gt;&lt;FieldDataSource&gt;0&lt;/FieldDataSource&gt;&lt;FieldList&gt;0&lt;/FieldList&gt;&lt;FieldRequired&gt;0&lt;/FieldRequired&gt;&lt;FieldLen&gt;-1&lt;/FieldLen&gt;&lt;FieldHelp /&gt;&lt;FieldDocProp&gt;TEXT6&lt;/FieldDocProp&gt;&lt;FieldEmptyDate&gt;false&lt;/FieldEmptyDate&gt;&lt;FieldDefault xsi:type=&quot;xsd:string&quot;&gt;&lt;/FieldDefault&gt;&lt;FieldFormat&gt;geen&lt;/FieldFormat&gt;&lt;FieldDataType&gt;0&lt;/FieldDataType&gt;&lt;FieldTip /&gt;&lt;FieldPrompt /&gt;&lt;FieldIndex&gt;3&lt;/FieldIndex&gt;&lt;FieldDescription /&gt;&lt;FieldName&gt;Schrijver&lt;/FieldName&gt;&lt;FieldID&gt;VV52643061A1434BD58A6B428CA1829110&lt;/FieldID&gt;&lt;FieldXpath /&gt;&lt;FieldLinkedProp&gt;Author&lt;/FieldLinkedProp&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AE8F33E7063642EEB35CC81B8A15043A&lt;/ID&gt;_x000d__x000a_      &lt;PROMPT&gt;_x000d__x000a_        &lt;NLNL&gt;Aut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843E1A2F28ECB4BBC18BCFDB4F2F366&lt;/ID&gt;_x000d__x000a_      &lt;PROMPT&gt;_x000d__x000a_        &lt;NLNL&gt;Uw brief van&lt;/NLNL&gt;_x000d__x000a_        &lt;NLBE /&gt;_x000d__x000a_        &lt;FRFR /&gt;_x000d__x000a_        &lt;FRBE /&gt;_x000d__x000a_        &lt;ENUS&gt;Uw brief van&lt;/ENUS&gt;_x000d__x000a_        &lt;DEDE&gt;Uw brief van&lt;/DEDE&gt;_x000d__x000a_        &lt;DADK /&gt;_x000d__x000a_        &lt;PLPL /&gt;_x000d__x000a_        &lt;SVSE /&gt;_x000d__x000a_        &lt;EN&gt;Uw brief van&lt;/EN&gt;_x000d__x000a_      &lt;/PROMPT&gt;_x000d__x000a_      &lt;FIELDDESC&gt;_x000d__x000a_        &lt;NLNL&gt;Uw Brief Van&lt;/NLNL&gt;_x000d__x000a_        &lt;NLBE /&gt;_x000d__x000a_        &lt;FRFR /&gt;_x000d__x000a_        &lt;FRBE /&gt;_x000d__x000a_        &lt;ENUS&gt;Uw Brief Van&lt;/ENUS&gt;_x000d__x000a_        &lt;DEDE&gt;Uw Brief Van&lt;/DEDE&gt;_x000d__x000a_        &lt;DADK /&gt;_x000d__x000a_        &lt;PLPL /&gt;_x000d__x000a_        &lt;SVSE /&gt;_x000d__x000a_        &lt;EN&gt;Uw Brief Va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4250B4B163E64E93B7A8B989467A23&lt;/ID&gt;_x000d__x000a_      &lt;PROMPT&gt;_x000d__x000a_        &lt;NLNL&gt;Bijlage(n)&lt;/NLNL&gt;_x000d__x000a_        &lt;NLBE /&gt;_x000d__x000a_        &lt;FRFR /&gt;_x000d__x000a_        &lt;FRBE /&gt;_x000d__x000a_        &lt;ENUS&gt;Bijlage(n)&lt;/ENUS&gt;_x000d__x000a_        &lt;DEDE&gt;Bijlage(n)&lt;/DEDE&gt;_x000d__x000a_        &lt;DADK /&gt;_x000d__x000a_        &lt;PLPL /&gt;_x000d__x000a_        &lt;SVSE /&gt;_x000d__x000a_        &lt;EN&gt;Bijlage(n)&lt;/EN&gt;_x000d__x000a_      &lt;/PROMPT&gt;_x000d__x000a_      &lt;FIELDDESC&gt;_x000d__x000a_        &lt;NLNL&gt;Bijlage(n)&lt;/NLNL&gt;_x000d__x000a_        &lt;NLBE /&gt;_x000d__x000a_        &lt;FRFR /&gt;_x000d__x000a_        &lt;FRBE /&gt;_x000d__x000a_        &lt;ENUS&gt;Bijlage(n)&lt;/ENUS&gt;_x000d__x000a_        &lt;DEDE&gt;Bijlage(n)&lt;/DEDE&gt;_x000d__x000a_        &lt;DADK /&gt;_x000d__x000a_        &lt;PLPL /&gt;_x000d__x000a_        &lt;SVSE /&gt;_x000d__x000a_        &lt;EN&gt;Bijlage(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FAB87450F844AA08EFCB36B068BDD6A&lt;/ID&gt;_x000d__x000a_      &lt;PROMPT&gt;_x000d__x000a_        &lt;NLNL&gt;Control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degene in die de brief controleerd.&lt;/NLNL&gt;_x000d__x000a_        &lt;NLBE /&gt;_x000d__x000a_        &lt;FRFR /&gt;_x000d__x000a_        &lt;FRBE /&gt;_x000d__x000a_        &lt;ENUS&gt;Vul hier degene in die de brief controleerd.&lt;/ENUS&gt;_x000d__x000a_        &lt;DEDE&gt;Vul hier degene in die de brief controleerd.&lt;/DEDE&gt;_x000d__x000a_        &lt;DADK /&gt;_x000d__x000a_        &lt;PLPL /&gt;_x000d__x000a_        &lt;SVSE /&gt;_x000d__x000a_        &lt;EN&gt;Vul hier degene in die de brief controleerd.&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AA7C742BA3F4BA49EF9E08C919BA911&lt;/ID&gt;_x000d__x000a_      &lt;PROMPT&gt;_x000d__x000a_        &lt;NLNL&gt;Alleen zichtbaar v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81D9C5E1774D889962F7A10DEF2341&lt;/ID&gt;_x000d__x000a_      &lt;PROMPT&gt;_x000d__x000a_        &lt;NLNL&gt;Afdelingshoof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F691D42EF994018AC23686111D6FD27&lt;/ID&gt;_x000d__x000a_      &lt;PROMPT&gt;_x000d__x000a_        &lt;NLNL&gt;Gemandateer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F7DDC82B8E34E5FAE0DAAFDF5828545&lt;/ID&gt;_x000d__x000a_      &lt;PROMPT&gt;_x000d__x000a_        &lt;NLNL&gt;Documenttyp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2CAF3933BA33D41883A98C494E6555E&lt;/ID&gt;_x000d__x000a_      &lt;PROMPT&gt;_x000d__x000a_        &lt;NLNL&gt;Naam persoon&lt;/NLNL&gt;_x000d__x000a_        &lt;NLBE /&gt;_x000d__x000a_        &lt;FRFR /&gt;_x000d__x000a_        &lt;FRBE /&gt;_x000d__x000a_        &lt;ENUS&gt;Naam persoon&lt;/ENUS&gt;_x000d__x000a_        &lt;DEDE&gt;Naam persoon&lt;/DEDE&gt;_x000d__x000a_        &lt;DADK /&gt;_x000d__x000a_        &lt;PLPL /&gt;_x000d__x000a_        &lt;SVSE /&gt;_x000d__x000a_        &lt;EN&gt;Naam persoon&lt;/EN&gt;_x000d__x000a_      &lt;/PROMPT&gt;_x000d__x000a_      &lt;FIELDDESC&gt;_x000d__x000a_        &lt;NLNL&gt;Middels de Decos knop kunt u de tenaamstelling, welke in het zaakdossier is opgenomen, op zoeken. Hierna zullen de volgende gegevens vanuit Decos gevuld worden: Naam van burger, bedrijfsnaam of organisatie, adres, postcode en woonplaats&lt;/NLNL&gt;_x000d__x000a_        &lt;NLBE /&gt;_x000d__x000a_        &lt;FRFR /&gt;_x000d__x000a_        &lt;FRBE /&gt;_x000d__x000a_        &lt;ENUS&gt;Middels de Decos knop kunt u de tenaamstelling, welke in het zaakdossier is opgenomen, op zoeken. Hierna zullen de volgende gegevens vanuit Decos gevuld worden: Naam van burger, bedrijfsnaam of organisatie, adres, postcode en woonplaats&lt;/ENUS&gt;_x000d__x000a_        &lt;DEDE&gt;Middels de Decos knop kunt u de tenaamstelling, welke in het zaakdossier is opgenomen, op zoeken. Hierna zullen de volgende gegevens vanuit Decos gevuld worden: Naam van burger, bedrijfsnaam of organisatie, adres, postcode en woonplaats&lt;/DEDE&gt;_x000d__x000a_        &lt;DADK /&gt;_x000d__x000a_        &lt;PLPL /&gt;_x000d__x000a_        &lt;SVSE /&gt;_x000d__x000a_        &lt;EN&gt;Middels de Decos knop kunt u de tenaamstelling, welke in het zaakdossier is opgenomen, op zoeken. Hierna zullen de volgende gegevens vanuit Decos gevuld worden: Naam van burger, bedrijfsnaam of organisatie, adres, postcode en woonplaat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C40D4DD6567D847A039037094663549&lt;/ID&gt;_x000d__x000a_      &lt;PROMPT&gt;_x000d__x000a_        &lt;NLNL&gt;Adres of postbus&lt;/NLNL&gt;_x000d__x000a_        &lt;NLBE /&gt;_x000d__x000a_        &lt;FRFR /&gt;_x000d__x000a_        &lt;FRBE /&gt;_x000d__x000a_        &lt;ENUS&gt;Adres of postbus&lt;/ENUS&gt;_x000d__x000a_        &lt;DEDE&gt;Adres of postbus&lt;/DEDE&gt;_x000d__x000a_        &lt;DADK /&gt;_x000d__x000a_        &lt;PLPL /&gt;_x000d__x000a_        &lt;SVSE /&gt;_x000d__x000a_        &lt;EN&gt;Adres of postbus&lt;/EN&gt;_x000d__x000a_      &lt;/PROMPT&gt;_x000d__x000a_      &lt;FIELDDESC&gt;_x000d__x000a_        &lt;NLNL&gt;Adres of postbus&lt;/NLNL&gt;_x000d__x000a_        &lt;NLBE /&gt;_x000d__x000a_        &lt;FRFR /&gt;_x000d__x000a_        &lt;FRBE /&gt;_x000d__x000a_        &lt;ENUS&gt;Adres of postbus&lt;/ENUS&gt;_x000d__x000a_        &lt;DEDE&gt;Adres of postbus&lt;/DEDE&gt;_x000d__x000a_        &lt;DADK /&gt;_x000d__x000a_        &lt;PLPL /&gt;_x000d__x000a_        &lt;SVSE /&gt;_x000d__x000a_        &lt;EN&gt;Adres of postbu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BA68918E0D7D048BBC09AEF68EF4273&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FBE0FF14DD5BF4E896B68BF325A327E&lt;/ID&gt;_x000d__x000a_      &lt;PROMPT&gt;_x000d__x000a_        &lt;NLNL&gt;Woonplaats&lt;/NLNL&gt;_x000d__x000a_        &lt;NLBE /&gt;_x000d__x000a_        &lt;FRFR /&gt;_x000d__x000a_        &lt;FRBE /&gt;_x000d__x000a_        &lt;ENUS&gt;Woonplaats&lt;/ENUS&gt;_x000d__x000a_        &lt;DEDE&gt;Woonplaats&lt;/DEDE&gt;_x000d__x000a_        &lt;DADK /&gt;_x000d__x000a_        &lt;PLPL /&gt;_x000d__x000a_        &lt;SVSE /&gt;_x000d__x000a_        &lt;EN&gt;Woonplaats&lt;/EN&gt;_x000d__x000a_      &lt;/PROMPT&gt;_x000d__x000a_      &lt;FIELDDESC&gt;_x000d__x000a_        &lt;NLNL&gt;Woonplaats&lt;/NLNL&gt;_x000d__x000a_        &lt;NLBE /&gt;_x000d__x000a_        &lt;FRFR /&gt;_x000d__x000a_        &lt;FRBE /&gt;_x000d__x000a_        &lt;ENUS&gt;Woonplaats&lt;/ENUS&gt;_x000d__x000a_        &lt;DEDE&gt;Woonplaats&lt;/DEDE&gt;_x000d__x000a_        &lt;DADK /&gt;_x000d__x000a_        &lt;PLPL /&gt;_x000d__x000a_        &lt;SVSE /&gt;_x000d__x000a_        &lt;EN&gt;Woonplaat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FB7B435CE753D439C1408D3975DFE89&lt;/ID&gt;_x000d__x000a_      &lt;PROMPT&gt;_x000d__x000a_        &lt;NLNL&gt;Ons kenmerk&lt;/NLNL&gt;_x000d__x000a_        &lt;NLBE /&gt;_x000d__x000a_        &lt;FRFR /&gt;_x000d__x000a_        &lt;FRBE /&gt;_x000d__x000a_        &lt;ENUS&gt;Ons kenmerk&lt;/ENUS&gt;_x000d__x000a_        &lt;DEDE&gt;Ons kenmerk&lt;/DEDE&gt;_x000d__x000a_        &lt;DADK /&gt;_x000d__x000a_        &lt;PLPL /&gt;_x000d__x000a_        &lt;SVSE /&gt;_x000d__x000a_        &lt;EN&gt;Ons kenmerk&lt;/EN&gt;_x000d__x000a_      &lt;/PROMPT&gt;_x000d__x000a_      &lt;FIELDDESC&gt;_x000d__x000a_        &lt;NLNL&gt;Voor communicatie met burgers, bedrijven en instelling dient één algemeen zaaknummer opgegeven te worden. Dit kunt u middels de Decos knop opzoeken.&lt;/NLNL&gt;_x000d__x000a_        &lt;NLBE /&gt;_x000d__x000a_        &lt;FRFR /&gt;_x000d__x000a_        &lt;FRBE /&gt;_x000d__x000a_        &lt;ENUS&gt;Voor communicatie met burgers, bedrijven en instelling dient één algemeen zaaknummer opgegeven te worden. Dit kunt u middels de Decos knop opzoeken.&lt;/ENUS&gt;_x000d__x000a_        &lt;DEDE&gt;Voor communicatie met burgers, bedrijven en instelling dient één algemeen zaaknummer opgegeven te worden. Dit kunt u middels de Decos knop opzoeken.&lt;/DEDE&gt;_x000d__x000a_        &lt;DADK /&gt;_x000d__x000a_        &lt;PLPL /&gt;_x000d__x000a_        &lt;SVSE /&gt;_x000d__x000a_        &lt;EN&gt;Voor communicatie met burgers, bedrijven en instelling dient één algemeen zaaknummer opgegeven te worden. Dit kunt u middels de Decos knop opzoeke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520A3D308C44279917077FC7FACA02D&lt;/ID&gt;_x000d__x000a_      &lt;PROMPT&gt;_x000d__x000a_        &lt;NLNL&gt;Als concept in eigen werkvoorraa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Als je &quot;J&quot; selecteert dan kun je via Decos Direct de extra bestanden toevoegen aan de registratie.                                                                          Met de &quot;J&quot; kun je er ook voor zorgen dat je het document als &quot;concept&quot; in je werkvoorraad houdt in de stap Conceptbrief definitief maken&quot;&lt;/NLNL&gt;_x000d__x000a_        &lt;NLBE /&gt;_x000d__x000a_        &lt;FRFR /&gt;_x000d__x000a_        &lt;FRBE /&gt;_x000d__x000a_        &lt;ENUS&gt;Als je &quot;J&quot; selecteert dan kun je via Decos Direct de extra bestanden toevoegen aan de registratie.&lt;/ENUS&gt;_x000d__x000a_        &lt;DEDE&gt;Als je &quot;J&quot; selecteert dan kun je via Decos Direct de extra bestanden toevoegen aan de registratie.&lt;/DEDE&gt;_x000d__x000a_        &lt;DADK /&gt;_x000d__x000a_        &lt;PLPL /&gt;_x000d__x000a_        &lt;SVSE /&gt;_x000d__x000a_        &lt;EN&gt;Als je &quot;J&quot; selecteert dan kun je via Decos Direct de extra bestanden toevoegen aan de registratie.&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8D98DE24953471794D64C0B400B0305&lt;/ID&gt;_x000d__x000a_      &lt;PROMPT&gt;_x000d__x000a_        &lt;NLNL&gt;Document naar control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Bij de keuze &quot;J&quot; moet ook het veld &quot;Controleur&quot;ingevuld worden!!&lt;/NLNL&gt;_x000d__x000a_        &lt;NLBE /&gt;_x000d__x000a_        &lt;FRFR /&gt;_x000d__x000a_        &lt;FRBE /&gt;_x000d__x000a_        &lt;ENUS&gt;Bij de keuze &quot;J&quot; moet ook het veld &quot;Controleur&quot;ingevuld worden!!&lt;/ENUS&gt;_x000d__x000a_        &lt;DEDE&gt;Bij de keuze &quot;J&quot; moet ook het veld &quot;Controleur&quot;ingevuld worden!!&lt;/DEDE&gt;_x000d__x000a_        &lt;DADK /&gt;_x000d__x000a_        &lt;PLPL /&gt;_x000d__x000a_        &lt;SVSE /&gt;_x000d__x000a_        &lt;EN&gt;Bij de keuze &quot;J&quot; moet ook het veld &quot;Controleur&quot;ingevuld worde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C14CCD6826743E499D659CBD183961C&lt;/ID&gt;_x000d__x000a_      &lt;PROMPT&gt;_x000d__x000a_        &lt;NLNL&gt;Aut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1C6DB27CAEA18429D8C6532F083D0BD&lt;/ID&gt;_x000d__x000a_      &lt;PROMPT&gt;_x000d__x000a_        &lt;NLNL&gt;Ambtenaar&lt;/NLNL&gt;_x000d__x000a_        &lt;NLBE /&gt;_x000d__x000a_        &lt;FRFR /&gt;_x000d__x000a_        &lt;FRBE /&gt;_x000d__x000a_        &lt;ENUS&gt;Ambtenaar&lt;/ENUS&gt;_x000d__x000a_        &lt;DEDE&gt;Ambtenaar&lt;/DEDE&gt;_x000d__x000a_        &lt;DADK /&gt;_x000d__x000a_        &lt;PLPL /&gt;_x000d__x000a_        &lt;SVSE /&gt;_x000d__x000a_        &lt;EN&gt;Ambtenaar&lt;/EN&gt;_x000d__x000a_      &lt;/PROMPT&gt;_x000d__x000a_      &lt;FIELDDESC&gt;_x000d__x000a_        &lt;NLNL&gt;Behandelend ambtenaar van het dossi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93DEB8D6202EB4DB62BF7AAA6CAB561&lt;/ID&gt;_x000d__x000a_      &lt;PROMPT&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EB5F833A0324B6F8203353E8760E11C&lt;/ID&gt;_x000d__x000a_      &lt;PROMPT&gt;_x000d__x000a_        &lt;NLNL&gt;Datum Collegebeslu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EA7A1CA6D704B0880FE65DA78CF7D91&lt;/ID&gt;_x000d__x000a_      &lt;PROMPT&gt;_x000d__x000a_        &lt;NLNL&gt;Bedra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B0D04D2BB4C49F2806E314EF51683A6&lt;/ID&gt;_x000d__x000a_      &lt;PROMPT&gt;_x000d__x000a_        &lt;NLNL&gt;Geld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38378B1EB544F3FAB540F5D8ACC0FAE&lt;/ID&gt;_x000d__x000a_      &lt;PROMPT&gt;_x000d__x000a_        &lt;NLNL&gt;Gevestigd t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D8F12589DEF404B806C2B601D04E2AE&lt;/ID&gt;_x000d__x000a_      &lt;PROMPT&gt;_x000d__x000a_        &lt;NLNL&gt;Geldgev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0B062E870A54370B1D4ACDCCC4B90B8&lt;/ID&gt;_x000d__x000a_      &lt;PROMPT&gt;_x000d__x000a_        &lt;NLNL&gt;Naam persoon&lt;/NLNL&gt;_x000d__x000a_        &lt;NLBE /&gt;_x000d__x000a_        &lt;FRFR /&gt;_x000d__x000a_        &lt;FRBE /&gt;_x000d__x000a_        &lt;ENUS&gt;Naam persoon&lt;/ENUS&gt;_x000d__x000a_        &lt;DEDE&gt;Naam persoon&lt;/DEDE&gt;_x000d__x000a_        &lt;DADK /&gt;_x000d__x000a_        &lt;PLPL /&gt;_x000d__x000a_        &lt;SVSE /&gt;_x000d__x000a_        &lt;EN&gt;Naam persoon&lt;/EN&gt;_x000d__x000a_      &lt;/PROMPT&gt;_x000d__x000a_      &lt;FIELDDESC&gt;_x000d__x000a_        &lt;NLNL&gt;Middels de Decos knop kunt u de tenaamstelling, welke in het zaakdossier is opgenomen, op zoeken. Hierna zullen de volgende gegevens vanuit Decos gevuld worden: Naam van burger, bedrijfsnaam of organisatie, adres, postcode en woonplaats&lt;/NLNL&gt;_x000d__x000a_        &lt;NLBE /&gt;_x000d__x000a_        &lt;FRFR /&gt;_x000d__x000a_        &lt;FRBE /&gt;_x000d__x000a_        &lt;ENUS&gt;Middels de Decos knop kunt u de tenaamstelling, welke in het zaakdossier is opgenomen, op zoeken. Hierna zullen de volgende gegevens vanuit Decos gevuld worden: Naam van burger, bedrijfsnaam of organisatie, adres, postcode en woonplaats&lt;/ENUS&gt;_x000d__x000a_        &lt;DEDE&gt;Middels de Decos knop kunt u de tenaamstelling, welke in het zaakdossier is opgenomen, op zoeken. Hierna zullen de volgende gegevens vanuit Decos gevuld worden: Naam van burger, bedrijfsnaam of organisatie, adres, postcode en woonplaats&lt;/DEDE&gt;_x000d__x000a_        &lt;DADK /&gt;_x000d__x000a_        &lt;PLPL /&gt;_x000d__x000a_        &lt;SVSE /&gt;_x000d__x000a_        &lt;EN&gt;Middels de Decos knop kunt u de tenaamstelling, welke in het zaakdossier is opgenomen, op zoeken. Hierna zullen de volgende gegevens vanuit Decos gevuld worden: Naam van burger, bedrijfsnaam of organisatie, adres, postcode en woonplaat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C55222036BC4165B13DB15A59B8036B&lt;/ID&gt;_x000d__x000a_      &lt;PROMPT&gt;_x000d__x000a_        &lt;NLNL&gt;Adres of postbus&lt;/NLNL&gt;_x000d__x000a_        &lt;NLBE /&gt;_x000d__x000a_        &lt;FRFR /&gt;_x000d__x000a_        &lt;FRBE /&gt;_x000d__x000a_        &lt;ENUS&gt;Adres of postbus&lt;/ENUS&gt;_x000d__x000a_        &lt;DEDE&gt;Adres of postbus&lt;/DEDE&gt;_x000d__x000a_        &lt;DADK /&gt;_x000d__x000a_        &lt;PLPL /&gt;_x000d__x000a_        &lt;SVSE /&gt;_x000d__x000a_        &lt;EN&gt;Adres of postbus&lt;/EN&gt;_x000d__x000a_      &lt;/PROMPT&gt;_x000d__x000a_      &lt;FIELDDESC&gt;_x000d__x000a_        &lt;NLNL&gt;Adres of postbus&lt;/NLNL&gt;_x000d__x000a_        &lt;NLBE /&gt;_x000d__x000a_        &lt;FRFR /&gt;_x000d__x000a_        &lt;FRBE /&gt;_x000d__x000a_        &lt;ENUS&gt;Adres of postbus&lt;/ENUS&gt;_x000d__x000a_        &lt;DEDE&gt;Adres of postbus&lt;/DEDE&gt;_x000d__x000a_        &lt;DADK /&gt;_x000d__x000a_        &lt;PLPL /&gt;_x000d__x000a_        &lt;SVSE /&gt;_x000d__x000a_        &lt;EN&gt;Adres of postbu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40946B973734FCD821F470CE98B4DBD&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7F1ADB955BD4AEABC9067A38BE291C8&lt;/ID&gt;_x000d__x000a_      &lt;PROMPT&gt;_x000d__x000a_        &lt;NLNL&gt;Woonplaats&lt;/NLNL&gt;_x000d__x000a_        &lt;NLBE /&gt;_x000d__x000a_        &lt;FRFR /&gt;_x000d__x000a_        &lt;FRBE /&gt;_x000d__x000a_        &lt;ENUS&gt;Woonplaats&lt;/ENUS&gt;_x000d__x000a_        &lt;DEDE&gt;Woonplaats&lt;/DEDE&gt;_x000d__x000a_        &lt;DADK /&gt;_x000d__x000a_        &lt;PLPL /&gt;_x000d__x000a_        &lt;SVSE /&gt;_x000d__x000a_        &lt;EN&gt;Woonplaats&lt;/EN&gt;_x000d__x000a_      &lt;/PROMPT&gt;_x000d__x000a_      &lt;FIELDDESC&gt;_x000d__x000a_        &lt;NLNL&gt;Woonplaats&lt;/NLNL&gt;_x000d__x000a_        &lt;NLBE /&gt;_x000d__x000a_        &lt;FRFR /&gt;_x000d__x000a_        &lt;FRBE /&gt;_x000d__x000a_        &lt;ENUS&gt;Woonplaats&lt;/ENUS&gt;_x000d__x000a_        &lt;DEDE&gt;Woonplaats&lt;/DEDE&gt;_x000d__x000a_        &lt;DADK /&gt;_x000d__x000a_        &lt;PLPL /&gt;_x000d__x000a_        &lt;SVSE /&gt;_x000d__x000a_        &lt;EN&gt;Woonplaat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970549B183C43258FAD8B7EA18D8C88&lt;/ID&gt;_x000d__x000a_      &lt;PROMPT&gt;_x000d__x000a_        &lt;NLNL&gt;Ons kenmerk&lt;/NLNL&gt;_x000d__x000a_        &lt;NLBE /&gt;_x000d__x000a_        &lt;FRFR /&gt;_x000d__x000a_        &lt;FRBE /&gt;_x000d__x000a_        &lt;ENUS&gt;Ons kenmerk&lt;/ENUS&gt;_x000d__x000a_        &lt;DEDE&gt;Ons kenmerk&lt;/DEDE&gt;_x000d__x000a_        &lt;DADK /&gt;_x000d__x000a_        &lt;PLPL /&gt;_x000d__x000a_        &lt;SVSE /&gt;_x000d__x000a_        &lt;EN&gt;Ons kenmerk&lt;/EN&gt;_x000d__x000a_      &lt;/PROMPT&gt;_x000d__x000a_      &lt;FIELDDESC&gt;_x000d__x000a_        &lt;NLNL&gt;Voor communicatie met burgers, bedrijven en instelling dient één algemeen zaaknummer opgegeven te worden. Dit kunt u middels de Decos knop opzoeken.&lt;/NLNL&gt;_x000d__x000a_        &lt;NLBE /&gt;_x000d__x000a_        &lt;FRFR /&gt;_x000d__x000a_        &lt;FRBE /&gt;_x000d__x000a_        &lt;ENUS&gt;Voor communicatie met burgers, bedrijven en instelling dient één algemeen zaaknummer opgegeven te worden. Dit kunt u middels de Decos knop opzoeken.&lt;/ENUS&gt;_x000d__x000a_        &lt;DEDE&gt;Voor communicatie met burgers, bedrijven en instelling dient één algemeen zaaknummer opgegeven te worden. Dit kunt u middels de Decos knop opzoeken.&lt;/DEDE&gt;_x000d__x000a_        &lt;DADK /&gt;_x000d__x000a_        &lt;PLPL /&gt;_x000d__x000a_        &lt;SVSE /&gt;_x000d__x000a_        &lt;EN&gt;Voor communicatie met burgers, bedrijven en instelling dient één algemeen zaaknummer opgegeven te worden. Dit kunt u middels de Decos knop opzoeke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4BAD2526F9040BF9D5B7067263E506C&lt;/ID&gt;_x000d__x000a_      &lt;PROMPT&gt;_x000d__x000a_        &lt;NLNL&gt;Ambtenaar&lt;/NLNL&gt;_x000d__x000a_        &lt;NLBE /&gt;_x000d__x000a_        &lt;FRFR /&gt;_x000d__x000a_        &lt;FRBE /&gt;_x000d__x000a_        &lt;ENUS&gt;Ambtenaar&lt;/ENUS&gt;_x000d__x000a_        &lt;DEDE&gt;Ambtenaar&lt;/DEDE&gt;_x000d__x000a_        &lt;DADK /&gt;_x000d__x000a_        &lt;PLPL /&gt;_x000d__x000a_        &lt;SVSE /&gt;_x000d__x000a_        &lt;EN&gt;Ambtenaar&lt;/EN&gt;_x000d__x000a_      &lt;/PROMPT&gt;_x000d__x000a_      &lt;FIELDDESC&gt;_x000d__x000a_        &lt;NLNL&gt;Behandelend ambtenaar van het dossi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2643061A1434BD58A6B428CA1829110&lt;/ID&gt;_x000d__x000a_      &lt;PROMPT&gt;_x000d__x000a_        &lt;NLNL&gt;Aut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999CF3669014DE0951BA99180AB6907&lt;/ID&gt;_x000d__x000a_      &lt;PROMPT&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4A4BD2484AC4CBC8B3A2669207A4DDA&lt;/ID&gt;_x000d__x000a_      &lt;PROMPT&gt;_x000d__x000a_        &lt;NLNL&gt;Als concept in eigen werkvoorraa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Als je &quot;J&quot; selecteert dan kun je via Decos Direct de extra bestanden toevoegen aan de registratie.                                                                          Met de &quot;J&quot; kun je er ook voor zorgen dat je het document als &quot;concept&quot; in je werkvoorraad houdt in de stap Conceptbrief definitief maken&quot;&lt;/NLNL&gt;_x000d__x000a_        &lt;NLBE /&gt;_x000d__x000a_        &lt;FRFR /&gt;_x000d__x000a_        &lt;FRBE /&gt;_x000d__x000a_        &lt;ENUS&gt;Als je &quot;J&quot; selecteert dan kun je via Decos Direct de extra bestanden toevoegen aan de registratie.&lt;/ENUS&gt;_x000d__x000a_        &lt;DEDE&gt;Als je &quot;J&quot; selecteert dan kun je via Decos Direct de extra bestanden toevoegen aan de registratie.&lt;/DEDE&gt;_x000d__x000a_        &lt;DADK /&gt;_x000d__x000a_        &lt;PLPL /&gt;_x000d__x000a_        &lt;SVSE /&gt;_x000d__x000a_        &lt;EN&gt;Als je &quot;J&quot; selecteert dan kun je via Decos Direct de extra bestanden toevoegen aan de registratie.&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AD7FCF740C047F58BC7ACBC5781582B&lt;/ID&gt;_x000d__x000a_      &lt;PROMPT&gt;_x000d__x000a_        &lt;NLNL&gt;Document naar control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Bij de keuze &quot;J&quot; moet ook het veld &quot;Controleur&quot;ingevuld worden!!&lt;/NLNL&gt;_x000d__x000a_        &lt;NLBE /&gt;_x000d__x000a_        &lt;FRFR /&gt;_x000d__x000a_        &lt;FRBE /&gt;_x000d__x000a_        &lt;ENUS&gt;Bij de keuze &quot;J&quot; moet ook het veld &quot;Controleur&quot;ingevuld worden!!&lt;/ENUS&gt;_x000d__x000a_        &lt;DEDE&gt;Bij de keuze &quot;J&quot; moet ook het veld &quot;Controleur&quot;ingevuld worden!!&lt;/DEDE&gt;_x000d__x000a_        &lt;DADK /&gt;_x000d__x000a_        &lt;PLPL /&gt;_x000d__x000a_        &lt;SVSE /&gt;_x000d__x000a_        &lt;EN&gt;Bij de keuze &quot;J&quot; moet ook het veld &quot;Controleur&quot;ingevuld worde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C5DF0C94164F33B981BF5A1E76E41F&lt;/ID&gt;_x000d__x000a_      &lt;PROMPT&gt;_x000d__x000a_        &lt;NLNL&gt;Afdelingshoof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26B988EAE8940768F104D2A3DD9DD49&lt;/ID&gt;_x000d__x000a_      &lt;PROMPT&gt;_x000d__x000a_        &lt;NLNL&gt;Gemandateer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21B44D1215D4F87AFAB9E8D68D7DD46&lt;/ID&gt;_x000d__x000a_      &lt;PROMPT&gt;_x000d__x000a_        &lt;NLNL&gt;Control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degene in die de brief controleerd.&lt;/NLNL&gt;_x000d__x000a_        &lt;NLBE /&gt;_x000d__x000a_        &lt;FRFR /&gt;_x000d__x000a_        &lt;FRBE /&gt;_x000d__x000a_        &lt;ENUS&gt;Vul hier degene in die de brief controleerd.&lt;/ENUS&gt;_x000d__x000a_        &lt;DEDE&gt;Vul hier degene in die de brief controleerd.&lt;/DEDE&gt;_x000d__x000a_        &lt;DADK /&gt;_x000d__x000a_        &lt;PLPL /&gt;_x000d__x000a_        &lt;SVSE /&gt;_x000d__x000a_        &lt;EN&gt;Vul hier degene in die de brief controleerd.&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B4733AD12D744248B85C01053ED8171C&lt;/ID&gt;_x000d__x000a_      &lt;NAME&gt;_x000d__x000a_        &lt;NLNL&gt;Workflow gegevens&lt;/NLNL&gt;_x000d__x000a_        &lt;NLBE /&gt;_x000d__x000a_        &lt;FRFR /&gt;_x000d__x000a_        &lt;FRBE /&gt;_x000d__x000a_        &lt;ENUS&gt;Extra info&lt;/ENUS&gt;_x000d__x000a_        &lt;DEDE&gt;Extra info&lt;/DEDE&gt;_x000d__x000a_        &lt;DADK /&gt;_x000d__x000a_        &lt;PLPL /&gt;_x000d__x000a_        &lt;SVSE /&gt;_x000d__x000a_        &lt;EN&gt;Extra info&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73AFEB0EA918F438DFEB96DA7DB7FB4&lt;/ID&gt;_x000d__x000a_      &lt;NAME&gt;_x000d__x000a_        &lt;NLNL&gt;StandaardBriefNAW&lt;/NLNL&gt;_x000d__x000a_        &lt;NLBE /&gt;_x000d__x000a_        &lt;FRFR /&gt;_x000d__x000a_        &lt;FRBE /&gt;_x000d__x000a_        &lt;ENUS&gt;StandaardBriefNAW&lt;/ENUS&gt;_x000d__x000a_        &lt;DEDE&gt;StandaardBriefNAW&lt;/DEDE&gt;_x000d__x000a_        &lt;DADK /&gt;_x000d__x000a_        &lt;PLPL /&gt;_x000d__x000a_        &lt;SVSE /&gt;_x000d__x000a_        &lt;EN&gt;StandaardBriefNAW&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ACDA2E21E1AD448E81D854F125575733&lt;/ID&gt;_x000d__x000a_      &lt;NAME&gt;_x000d__x000a_        &lt;NLNL&gt;Collegebesluit &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5B88D6EA9A543CB93D9FA382E4830A0&lt;/ID&gt;_x000d__x000a_      &lt;NAME&gt;_x000d__x000a_        &lt;NLNL&gt;StandaardBriefNAW&lt;/NLNL&gt;_x000d__x000a_        &lt;NLBE /&gt;_x000d__x000a_        &lt;FRFR /&gt;_x000d__x000a_        &lt;FRBE /&gt;_x000d__x000a_        &lt;ENUS&gt;StandaardBriefNAW&lt;/ENUS&gt;_x000d__x000a_        &lt;DEDE&gt;StandaardBriefNAW&lt;/DEDE&gt;_x000d__x000a_        &lt;DADK /&gt;_x000d__x000a_        &lt;PLPL /&gt;_x000d__x000a_        &lt;SVSE /&gt;_x000d__x000a_        &lt;EN&gt;StandaardBriefNAW&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05B5B7A0D9745F9B0E9D5A57A875788&lt;/ID&gt;_x000d__x000a_      &lt;NAME&gt;_x000d__x000a_        &lt;NLNL&gt;Workflow gegevens&lt;/NLNL&gt;_x000d__x000a_        &lt;NLBE /&gt;_x000d__x000a_        &lt;FRFR /&gt;_x000d__x000a_        &lt;FRBE /&gt;_x000d__x000a_        &lt;ENUS&gt;Extra info&lt;/ENUS&gt;_x000d__x000a_        &lt;DEDE&gt;Extra info&lt;/DEDE&gt;_x000d__x000a_        &lt;DADK /&gt;_x000d__x000a_        &lt;PLPL /&gt;_x000d__x000a_        &lt;SVSE /&gt;_x000d__x000a_        &lt;EN&gt;Extra info&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263EC61816E9400493C346C3779E79F9~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EDF8845A78A4A0BA21E1D394C8854F1~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95F8FCD7E044AFA90ADBCB35768453B~0&lt;/ID&gt;_x000d__x000a_      &lt;VALUESINGLE&gt;_x000d__x000a_        &lt;NLNL&gt;-  -&lt;/NLNL&gt;_x000d__x000a_        &lt;NLBE /&gt;_x000d__x000a_        &lt;FRFR /&gt;_x000d__x000a_        &lt;FRBE /&gt;_x000d__x000a_        &lt;ENUS&gt;-  -&lt;/ENUS&gt;_x000d__x000a_        &lt;DEDE&gt;-  -&lt;/DEDE&gt;_x000d__x000a_        &lt;DADK /&gt;_x000d__x000a_        &lt;PLPL /&gt;_x000d__x000a_        &lt;SVSE /&gt;_x000d__x000a_        &lt;EN&gt;-  -&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127A6B71DED454D99CB55D30862EA6A~0&lt;/ID&gt;_x000d__x000a_      &lt;VALUESINGLE&gt;_x000d__x000a_        &lt;NLNL&gt;- 1 -&lt;/NLNL&gt;_x000d__x000a_        &lt;NLBE /&gt;_x000d__x000a_        &lt;FRFR /&gt;_x000d__x000a_        &lt;FRBE /&gt;_x000d__x000a_        &lt;ENUS&gt;- 1 -&lt;/ENUS&gt;_x000d__x000a_        &lt;DEDE&gt;- 1 -&lt;/DEDE&gt;_x000d__x000a_        &lt;DADK /&gt;_x000d__x000a_        &lt;PLPL /&gt;_x000d__x000a_        &lt;SVSE /&gt;_x000d__x000a_        &lt;EN&gt;- 1 -&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B23E08AF86422FA67E30CFAB3D0907~0&lt;/ID&gt;_x000d__x000a_      &lt;VALUESINGLE&gt;_x000d__x000a_        &lt;NLNL&gt;Dick Hendriks&lt;/NLNL&gt;_x000d__x000a_        &lt;NLBE /&gt;_x000d__x000a_        &lt;FRFR /&gt;_x000d__x000a_        &lt;FRBE /&gt;_x000d__x000a_        &lt;ENUS&gt;Dick Hendriks&lt;/ENUS&gt;_x000d__x000a_        &lt;DEDE&gt;Dick Hendriks&lt;/DEDE&gt;_x000d__x000a_        &lt;DADK /&gt;_x000d__x000a_        &lt;PLPL /&gt;_x000d__x000a_        &lt;SVSE /&gt;_x000d__x000a_        &lt;EN&gt;Dick Hendrik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31A07751E4F4864AAC7CEDF151ED5A9~0&lt;/ID&gt;_x000d__x000a_      &lt;VALUESINGLE&gt;_x000d__x000a_        &lt;NLNL&gt;Jaap Leek&lt;/NLNL&gt;_x000d__x000a_        &lt;NLBE /&gt;_x000d__x000a_        &lt;FRFR /&gt;_x000d__x000a_        &lt;FRBE /&gt;_x000d__x000a_        &lt;ENUS&gt;Jaap Leek&lt;/ENUS&gt;_x000d__x000a_        &lt;DEDE&gt;Jaap Leek&lt;/DEDE&gt;_x000d__x000a_        &lt;DADK /&gt;_x000d__x000a_        &lt;PLPL /&gt;_x000d__x000a_        &lt;SVSE /&gt;_x000d__x000a_        &lt;EN&gt;Jaap Leek&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C506A19A2FB4AFDB6A6CC701A7524D8~0&lt;/ID&gt;_x000d__x000a_      &lt;VALUESINGLE&gt;_x000d__x000a_        &lt;NLNL&gt;Marc Beerhorst&lt;/NLNL&gt;_x000d__x000a_        &lt;NLBE /&gt;_x000d__x000a_        &lt;FRFR /&gt;_x000d__x000a_        &lt;FRBE /&gt;_x000d__x000a_        &lt;ENUS&gt;Marc Beerhorst&lt;/ENUS&gt;_x000d__x000a_        &lt;DEDE&gt;Marc Beerhorst&lt;/DEDE&gt;_x000d__x000a_        &lt;DADK /&gt;_x000d__x000a_        &lt;PLPL /&gt;_x000d__x000a_        &lt;SVSE /&gt;_x000d__x000a_        &lt;EN&gt;Marc Beerhors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54D9295812843BC833CA78EB566A5DC~0&lt;/ID&gt;_x000d__x000a_      &lt;VALUESINGLE&gt;_x000d__x000a_        &lt;NLNL&gt;Norbert Klaassen&lt;/NLNL&gt;_x000d__x000a_        &lt;NLBE /&gt;_x000d__x000a_        &lt;FRFR /&gt;_x000d__x000a_        &lt;FRBE /&gt;_x000d__x000a_        &lt;ENUS&gt;Norbert Klaassen&lt;/ENUS&gt;_x000d__x000a_        &lt;DEDE&gt;Norbert Klaassen&lt;/DEDE&gt;_x000d__x000a_        &lt;DADK /&gt;_x000d__x000a_        &lt;PLPL /&gt;_x000d__x000a_        &lt;SVSE /&gt;_x000d__x000a_        &lt;EN&gt;Norbert Klaass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9F5F1ED9CC148B7B2A5550E29DBB6F1~0&lt;/ID&gt;_x000d__x000a_      &lt;VALUESINGLE&gt;_x000d__x000a_        &lt;NLNL&gt;Roelf de Boer&lt;/NLNL&gt;_x000d__x000a_        &lt;NLBE /&gt;_x000d__x000a_        &lt;FRFR /&gt;_x000d__x000a_        &lt;FRBE /&gt;_x000d__x000a_        &lt;ENUS&gt;Roelf de Boer&lt;/ENUS&gt;_x000d__x000a_        &lt;DEDE&gt;Roelf de Boer&lt;/DEDE&gt;_x000d__x000a_        &lt;DADK /&gt;_x000d__x000a_        &lt;PLPL /&gt;_x000d__x000a_        &lt;SVSE /&gt;_x000d__x000a_        &lt;EN&gt;Roelf de Bo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FB97727209246878D0042941982DC48~0&lt;/ID&gt;_x000d__x000a_      &lt;VALUESINGLE&gt;_x000d__x000a_        &lt;NLNL&gt;Wim van der Niet&lt;/NLNL&gt;_x000d__x000a_        &lt;NLBE /&gt;_x000d__x000a_        &lt;FRFR /&gt;_x000d__x000a_        &lt;FRBE /&gt;_x000d__x000a_        &lt;ENUS&gt;Wim van der Niet&lt;/ENUS&gt;_x000d__x000a_        &lt;DEDE&gt;Wim van der Niet&lt;/DEDE&gt;_x000d__x000a_        &lt;DADK /&gt;_x000d__x000a_        &lt;PLPL /&gt;_x000d__x000a_        &lt;SVSE /&gt;_x000d__x000a_        &lt;EN&gt;Wim van der Nie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D436D3947DA48A2B366CF9D5A40B7BF~0&lt;/ID&gt;_x000d__x000a_      &lt;VALUESINGLE&gt;_x000d__x000a_        &lt;NLNL&gt;Jera van Gelder&lt;/NLNL&gt;_x000d__x000a_        &lt;NLBE /&gt;_x000d__x000a_        &lt;FRFR /&gt;_x000d__x000a_        &lt;FRBE /&gt;_x000d__x000a_        &lt;ENUS&gt;Jera van Gelder&lt;/ENUS&gt;_x000d__x000a_        &lt;DEDE&gt;Jera van Gelder&lt;/DEDE&gt;_x000d__x000a_        &lt;DADK /&gt;_x000d__x000a_        &lt;PLPL /&gt;_x000d__x000a_        &lt;SVSE /&gt;_x000d__x000a_        &lt;EN&gt;Jera van Geld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9864927D214A42917351DFEDE9AE51~0&lt;/ID&gt;_x000d__x000a_      &lt;VALUESINGLE&gt;_x000d__x000a_        &lt;NLNL&gt;Specialist Preventie en Preparatie&lt;/NLNL&gt;_x000d__x000a_        &lt;NLBE /&gt;_x000d__x000a_        &lt;FRFR /&gt;_x000d__x000a_        &lt;FRBE /&gt;_x000d__x000a_        &lt;ENUS&gt;Specialist Preventie en Preparatie&lt;/ENUS&gt;_x000d__x000a_        &lt;DEDE&gt;Specialist Preventie en Preparatie&lt;/DEDE&gt;_x000d__x000a_        &lt;DADK /&gt;_x000d__x000a_        &lt;PLPL /&gt;_x000d__x000a_        &lt;SVSE /&gt;_x000d__x000a_        &lt;EN&gt;Specialist Preventie en Preparat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012CB940C4D4B9CB89D4BA93568E6B5~0&lt;/ID&gt;_x000d__x000a_      &lt;VALUESINGLE&gt;_x000d__x000a_        &lt;NLNL&gt;-   -&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BE9E4F9665D4DD8ADC90243875912A1~0&lt;/ID&gt;_x000d__x000a_      &lt;VALUESINGLE&gt;_x000d__x000a_        &lt;NLNL&gt;- 1 -&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1970E5044F8614F87E16F3EBA1DC714~0&lt;/ID&gt;_x000d__x000a_      &lt;VALUESINGLE&gt;_x000d__x000a_        &lt;NLNL&gt;- 2 -&lt;/NLNL&gt;_x000d__x000a_        &lt;NLBE /&gt;_x000d__x000a_        &lt;FRFR /&gt;_x000d__x000a_        &lt;FRBE /&gt;_x000d__x000a_        &lt;ENUS&gt;- 2 -&lt;/ENUS&gt;_x000d__x000a_        &lt;DEDE&gt;- 2 -&lt;/DEDE&gt;_x000d__x000a_        &lt;DADK /&gt;_x000d__x000a_        &lt;PLPL /&gt;_x000d__x000a_        &lt;SVSE /&gt;_x000d__x000a_        &lt;EN&gt;- 2 -&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B520C5D1C8FE5428628282640F93CBB~0&lt;/ID&gt;_x000d__x000a_      &lt;VALUESINGLE&gt;_x000d__x000a_        &lt;NLNL&gt;- 3 -&lt;/NLNL&gt;_x000d__x000a_        &lt;NLBE /&gt;_x000d__x000a_        &lt;FRFR /&gt;_x000d__x000a_        &lt;FRBE /&gt;_x000d__x000a_        &lt;ENUS&gt;- 3 -&lt;/ENUS&gt;_x000d__x000a_        &lt;DEDE&gt;- 3 -&lt;/DEDE&gt;_x000d__x000a_        &lt;DADK /&gt;_x000d__x000a_        &lt;PLPL /&gt;_x000d__x000a_        &lt;SVSE /&gt;_x000d__x000a_        &lt;EN&gt;- 3 -&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E941C6B941643408CE2D3A848670F18~0&lt;/ID&gt;_x000d__x000a_      &lt;VALUESINGLE&gt;_x000d__x000a_        &lt;NLNL&gt;- 4 -&lt;/NLNL&gt;_x000d__x000a_        &lt;NLBE /&gt;_x000d__x000a_        &lt;FRFR /&gt;_x000d__x000a_        &lt;FRBE /&gt;_x000d__x000a_        &lt;ENUS&gt;- 4 -&lt;/ENUS&gt;_x000d__x000a_        &lt;DEDE&gt;- 4 -&lt;/DEDE&gt;_x000d__x000a_        &lt;DADK /&gt;_x000d__x000a_        &lt;PLPL /&gt;_x000d__x000a_        &lt;SVSE /&gt;_x000d__x000a_        &lt;EN&gt;- 4 -&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28F0C6C8E094A088D89E36FF4E23206~0&lt;/ID&gt;_x000d__x000a_      &lt;VALUESINGLE&gt;_x000d__x000a_        &lt;NLNL&gt;Alexander Reddering&lt;/NLNL&gt;_x000d__x000a_        &lt;NLBE /&gt;_x000d__x000a_        &lt;FRFR /&gt;_x000d__x000a_        &lt;FRBE /&gt;_x000d__x000a_        &lt;ENUS&gt;Alexander Reddering&lt;/ENUS&gt;_x000d__x000a_        &lt;DEDE&gt;Alexander Reddering&lt;/DEDE&gt;_x000d__x000a_        &lt;DADK /&gt;_x000d__x000a_        &lt;PLPL /&gt;_x000d__x000a_        &lt;SVSE /&gt;_x000d__x000a_        &lt;EN&gt;Alexander Redder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F797C6839A24C7897E15517AE2B18FC~0&lt;/ID&gt;_x000d__x000a_      &lt;VALUESINGLE&gt;_x000d__x000a_        &lt;NLNL&gt;Dick Schilder&lt;/NLNL&gt;_x000d__x000a_        &lt;NLBE /&gt;_x000d__x000a_        &lt;FRFR /&gt;_x000d__x000a_        &lt;FRBE /&gt;_x000d__x000a_        &lt;ENUS&gt;Dick Schilder&lt;/ENUS&gt;_x000d__x000a_        &lt;DEDE&gt;Dick Schilder&lt;/DEDE&gt;_x000d__x000a_        &lt;DADK /&gt;_x000d__x000a_        &lt;PLPL /&gt;_x000d__x000a_        &lt;SVSE /&gt;_x000d__x000a_        &lt;EN&gt;Dick Schild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476044F92344EECB3AE97608A8BF775~0&lt;/ID&gt;_x000d__x000a_      &lt;VALUESINGLE&gt;_x000d__x000a_        &lt;NLNL&gt;Hans de Roos&lt;/NLNL&gt;_x000d__x000a_        &lt;NLBE /&gt;_x000d__x000a_        &lt;FRFR /&gt;_x000d__x000a_        &lt;FRBE /&gt;_x000d__x000a_        &lt;ENUS&gt;Hans de Roos&lt;/ENUS&gt;_x000d__x000a_        &lt;DEDE&gt;Hans de Roos&lt;/DEDE&gt;_x000d__x000a_        &lt;DADK /&gt;_x000d__x000a_        &lt;PLPL /&gt;_x000d__x000a_        &lt;SVSE /&gt;_x000d__x000a_        &lt;EN&gt;Hans de Roo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BBF481C9FC74128AA7E0A9F23250631~0&lt;/ID&gt;_x000d__x000a_      &lt;VALUESINGLE&gt;_x000d__x000a_        &lt;NLNL&gt;Ilja Koning&lt;/NLNL&gt;_x000d__x000a_        &lt;NLBE /&gt;_x000d__x000a_        &lt;FRFR /&gt;_x000d__x000a_        &lt;FRBE /&gt;_x000d__x000a_        &lt;ENUS&gt;Ilja Koning&lt;/ENUS&gt;_x000d__x000a_        &lt;DEDE&gt;Ilja Koning&lt;/DEDE&gt;_x000d__x000a_        &lt;DADK /&gt;_x000d__x000a_        &lt;PLPL /&gt;_x000d__x000a_        &lt;SVSE /&gt;_x000d__x000a_        &lt;EN&gt;Ilja Kon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0C0D35AF4BC4B639A0C4A5B16DDA166~0&lt;/ID&gt;_x000d__x000a_      &lt;VALUESINGLE&gt;_x000d__x000a_        &lt;NLNL&gt;Jan Schilder&lt;/NLNL&gt;_x000d__x000a_        &lt;NLBE /&gt;_x000d__x000a_        &lt;FRFR /&gt;_x000d__x000a_        &lt;FRBE /&gt;_x000d__x000a_        &lt;ENUS&gt;Jan Schilder&lt;/ENUS&gt;_x000d__x000a_        &lt;DEDE&gt;Jan Schilder&lt;/DEDE&gt;_x000d__x000a_        &lt;DADK /&gt;_x000d__x000a_        &lt;PLPL /&gt;_x000d__x000a_        &lt;SVSE /&gt;_x000d__x000a_        &lt;EN&gt;Jan Schild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6784172069745E28DCF38DE2CE20C89~0&lt;/ID&gt;_x000d__x000a_      &lt;VALUESINGLE&gt;_x000d__x000a_        &lt;NLNL&gt;Marjon van der V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811ABAB270644C89F00492733C03D11~0&lt;/ID&gt;_x000d__x000a_      &lt;VALUESINGLE&gt;_x000d__x000a_        &lt;NLNL&gt;Henry ten Hoev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CE7658A91674216A72BDFB34E3A5AD1~0&lt;/ID&gt;_x000d__x000a_      &lt;VALUESINGLE&gt;_x000d__x000a_        &lt;NLNL&gt;Dick Hendriks&lt;/NLNL&gt;_x000d__x000a_        &lt;NLBE /&gt;_x000d__x000a_        &lt;FRFR /&gt;_x000d__x000a_        &lt;FRBE /&gt;_x000d__x000a_        &lt;ENUS&gt;Dick Hendriks&lt;/ENUS&gt;_x000d__x000a_        &lt;DEDE&gt;Dick Hendriks&lt;/DEDE&gt;_x000d__x000a_        &lt;DADK /&gt;_x000d__x000a_        &lt;PLPL /&gt;_x000d__x000a_        &lt;SVSE /&gt;_x000d__x000a_        &lt;EN&gt;Dick Hendrik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F5C8F284474430BA04EA9FF3AC773E0~0&lt;/ID&gt;_x000d__x000a_      &lt;VALUESINGLE&gt;_x000d__x000a_        &lt;NLNL&gt;Jaap Leek&lt;/NLNL&gt;_x000d__x000a_        &lt;NLBE /&gt;_x000d__x000a_        &lt;FRFR /&gt;_x000d__x000a_        &lt;FRBE /&gt;_x000d__x000a_        &lt;ENUS&gt;Jaap Leek&lt;/ENUS&gt;_x000d__x000a_        &lt;DEDE&gt;Jaap Leek&lt;/DEDE&gt;_x000d__x000a_        &lt;DADK /&gt;_x000d__x000a_        &lt;PLPL /&gt;_x000d__x000a_        &lt;SVSE /&gt;_x000d__x000a_        &lt;EN&gt;Jaap Leek&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E7FC1706ED548F4AB1CA4F31890F82E~0&lt;/ID&gt;_x000d__x000a_      &lt;VALUESINGLE&gt;_x000d__x000a_        &lt;NLNL&gt;Linda van Essen&lt;/NLNL&gt;_x000d__x000a_        &lt;NLBE /&gt;_x000d__x000a_        &lt;FRFR /&gt;_x000d__x000a_        &lt;FRBE /&gt;_x000d__x000a_        &lt;ENUS&gt;Linda van Essen&lt;/ENUS&gt;_x000d__x000a_        &lt;DEDE&gt;Linda van Essen&lt;/DEDE&gt;_x000d__x000a_        &lt;DADK /&gt;_x000d__x000a_        &lt;PLPL /&gt;_x000d__x000a_        &lt;SVSE /&gt;_x000d__x000a_        &lt;EN&gt;Linda van Ess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22A60F4C9964CC78A91608BB31456C4~0&lt;/ID&gt;_x000d__x000a_      &lt;VALUESINGLE&gt;_x000d__x000a_        &lt;NLNL&gt;Marc Beerhorst&lt;/NLNL&gt;_x000d__x000a_        &lt;NLBE /&gt;_x000d__x000a_        &lt;FRFR /&gt;_x000d__x000a_        &lt;FRBE /&gt;_x000d__x000a_        &lt;ENUS&gt;Marc Beerhorst&lt;/ENUS&gt;_x000d__x000a_        &lt;DEDE&gt;Marc Beerhorst&lt;/DEDE&gt;_x000d__x000a_        &lt;DADK /&gt;_x000d__x000a_        &lt;PLPL /&gt;_x000d__x000a_        &lt;SVSE /&gt;_x000d__x000a_        &lt;EN&gt;Marc Beerhors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27BA49FF0D040BA9E306C510BCE726E~0&lt;/ID&gt;_x000d__x000a_      &lt;VALUESINGLE&gt;_x000d__x000a_        &lt;NLNL&gt;Norbert Klaassen&lt;/NLNL&gt;_x000d__x000a_        &lt;NLBE /&gt;_x000d__x000a_        &lt;FRFR /&gt;_x000d__x000a_        &lt;FRBE /&gt;_x000d__x000a_        &lt;ENUS&gt;Norbert Klaassen&lt;/ENUS&gt;_x000d__x000a_        &lt;DEDE&gt;Norbert Klaassen&lt;/DEDE&gt;_x000d__x000a_        &lt;DADK /&gt;_x000d__x000a_        &lt;PLPL /&gt;_x000d__x000a_        &lt;SVSE /&gt;_x000d__x000a_        &lt;EN&gt;Norbert Klaass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01AF5991E04ED8B2E7329FDC9D9766~0&lt;/ID&gt;_x000d__x000a_      &lt;VALUESINGLE&gt;_x000d__x000a_        &lt;NLNL&gt;Roelf de Boer&lt;/NLNL&gt;_x000d__x000a_        &lt;NLBE /&gt;_x000d__x000a_        &lt;FRFR /&gt;_x000d__x000a_        &lt;FRBE /&gt;_x000d__x000a_        &lt;ENUS&gt;Roelf de Boer&lt;/ENUS&gt;_x000d__x000a_        &lt;DEDE&gt;Roelf de Boer&lt;/DEDE&gt;_x000d__x000a_        &lt;DADK /&gt;_x000d__x000a_        &lt;PLPL /&gt;_x000d__x000a_        &lt;SVSE /&gt;_x000d__x000a_        &lt;EN&gt;Roelf de Bo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EF0E8EB0F5D4A03AC484B8390D9192D~0&lt;/ID&gt;_x000d__x000a_      &lt;VALUESINGLE&gt;_x000d__x000a_        &lt;NLNL&gt;Wim van der Niet&lt;/NLNL&gt;_x000d__x000a_        &lt;NLBE /&gt;_x000d__x000a_        &lt;FRFR /&gt;_x000d__x000a_        &lt;FRBE /&gt;_x000d__x000a_        &lt;ENUS&gt;Wim van der Niet&lt;/ENUS&gt;_x000d__x000a_        &lt;DEDE&gt;Wim van der Niet&lt;/DEDE&gt;_x000d__x000a_        &lt;DADK /&gt;_x000d__x000a_        &lt;PLPL /&gt;_x000d__x000a_        &lt;SVSE /&gt;_x000d__x000a_        &lt;EN&gt;Wim van der Nie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95B246FB20441529B64650D7AF5F176~0&lt;/ID&gt;_x000d__x000a_      &lt;VALUESINGLE&gt;_x000d__x000a_        &lt;NLNL&gt;Ido van der Meul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DF31FA482E1423881226D547C35BEE9~0&lt;/ID&gt;_x000d__x000a_      &lt;VALUESINGLE&gt;_x000d__x000a_        &lt;NLNL&gt;Gemeentesecretaris / Algemeen directeur&lt;/NLNL&gt;_x000d__x000a_        &lt;NLBE /&gt;_x000d__x000a_        &lt;FRFR /&gt;_x000d__x000a_        &lt;FRBE /&gt;_x000d__x000a_        &lt;ENUS&gt;Gemeentesecretaris&lt;/ENUS&gt;_x000d__x000a_        &lt;DEDE&gt;Gemeentesecretaris&lt;/DEDE&gt;_x000d__x000a_        &lt;DADK /&gt;_x000d__x000a_        &lt;PLPL /&gt;_x000d__x000a_        &lt;SVSE /&gt;_x000d__x000a_        &lt;EN&gt;Gemeentesecretari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731FD5EC52A4C4693017042F9CE8F30~0&lt;/ID&gt;_x000d__x000a_      &lt;VALUESINGLE&gt;_x000d__x000a_        &lt;NLNL&gt;niet ondertekenen/ DIV printen&lt;/NLNL&gt;_x000d__x000a_        &lt;NLBE /&gt;_x000d__x000a_        &lt;FRFR /&gt;_x000d__x000a_        &lt;FRBE /&gt;_x000d__x000a_        &lt;ENUS&gt;niet ondertekenen/DIV printen&lt;/ENUS&gt;_x000d__x000a_        &lt;DEDE&gt;niet ondertekenen/DIV printen&lt;/DEDE&gt;_x000d__x000a_        &lt;DADK /&gt;_x000d__x000a_        &lt;PLPL /&gt;_x000d__x000a_        &lt;SVSE /&gt;_x000d__x000a_        &lt;EN&gt;niet ondertekenen/DIV print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7237E435B164E689E7CFE6F791F9220~0&lt;/ID&gt;_x000d__x000a_      &lt;VALUESINGLE&gt;_x000d__x000a_        &lt;NLNL&gt;Boa Hans Breunis&lt;/NLNL&gt;_x000d__x000a_        &lt;NLBE /&gt;_x000d__x000a_        &lt;FRFR /&gt;_x000d__x000a_        &lt;FRBE /&gt;_x000d__x000a_        &lt;ENUS&gt;Boa Hans Breunis&lt;/ENUS&gt;_x000d__x000a_        &lt;DEDE&gt;Boa Hans Breunis&lt;/DEDE&gt;_x000d__x000a_        &lt;DADK /&gt;_x000d__x000a_        &lt;PLPL /&gt;_x000d__x000a_        &lt;SVSE /&gt;_x000d__x000a_        &lt;EN&gt;Boa Hans Breuni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A11AB5B54B8456C99E1D8757C40B6E9~0&lt;/ID&gt;_x000d__x000a_      &lt;VALUESINGLE&gt;_x000d__x000a_        &lt;NLNL&gt;Boa Mirwais Alizadah&lt;/NLNL&gt;_x000d__x000a_        &lt;NLBE /&gt;_x000d__x000a_        &lt;FRFR /&gt;_x000d__x000a_        &lt;FRBE /&gt;_x000d__x000a_        &lt;ENUS&gt;Boa Mirwais Alizadah&lt;/ENUS&gt;_x000d__x000a_        &lt;DEDE&gt;Boa Mirwais Alizadah&lt;/DEDE&gt;_x000d__x000a_        &lt;DADK /&gt;_x000d__x000a_        &lt;PLPL /&gt;_x000d__x000a_        &lt;SVSE /&gt;_x000d__x000a_        &lt;EN&gt;Boa Mirwais Alizadah&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1530C655C9F4A5487D35498B63E9CC0~0&lt;/ID&gt;_x000d__x000a_      &lt;VALUESINGLE&gt;_x000d__x000a_        &lt;NLNL&gt;Boa Willem van Ooijen&lt;/NLNL&gt;_x000d__x000a_        &lt;NLBE /&gt;_x000d__x000a_        &lt;FRFR /&gt;_x000d__x000a_        &lt;FRBE /&gt;_x000d__x000a_        &lt;ENUS&gt;Boa Willem van Ooijen&lt;/ENUS&gt;_x000d__x000a_        &lt;DEDE&gt;Boa Willem van Ooijen&lt;/DEDE&gt;_x000d__x000a_        &lt;DADK /&gt;_x000d__x000a_        &lt;PLPL /&gt;_x000d__x000a_        &lt;SVSE /&gt;_x000d__x000a_        &lt;EN&gt;Boa Willem van Ooij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A984A4B3CB642DCA32D5FA7170E1313~0&lt;/ID&gt;_x000d__x000a_      &lt;VALUESINGLE&gt;_x000d__x000a_        &lt;NLNL&gt;Burgemeester&lt;/NLNL&gt;_x000d__x000a_        &lt;NLBE /&gt;_x000d__x000a_        &lt;FRFR /&gt;_x000d__x000a_        &lt;FRBE /&gt;_x000d__x000a_        &lt;ENUS&gt;Burgemeester&lt;/ENUS&gt;_x000d__x000a_        &lt;DEDE&gt;Burgemeester&lt;/DEDE&gt;_x000d__x000a_        &lt;DADK /&gt;_x000d__x000a_        &lt;PLPL /&gt;_x000d__x000a_        &lt;SVSE /&gt;_x000d__x000a_        &lt;EN&gt;Burgemeest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
    <w:docVar w:name="tblLanguage1" w:val="    &lt;/VALUEEX&gt;_x000d__x000a_    &lt;/VALUE&gt;_x000d__x000a_    &lt;VALUE&gt;_x000d__x000a_      &lt;ID&gt;B030B1EC75B743F8824C2414278BA1FD~0&lt;/ID&gt;_x000d__x000a_      &lt;VALUESINGLE&gt;_x000d__x000a_        &lt;NLNL&gt;Burgemeester / Gemeentesecretaris&lt;/NLNL&gt;_x000d__x000a_        &lt;NLBE /&gt;_x000d__x000a_        &lt;FRFR /&gt;_x000d__x000a_        &lt;FRBE /&gt;_x000d__x000a_        &lt;ENUS&gt;Burgemeester / Gemeentesecretaris&lt;/ENUS&gt;_x000d__x000a_        &lt;DEDE&gt;Burgemeester / Gemeentesecretaris&lt;/DEDE&gt;_x000d__x000a_        &lt;DADK /&gt;_x000d__x000a_        &lt;PLPL /&gt;_x000d__x000a_        &lt;SVSE /&gt;_x000d__x000a_        &lt;EN&gt;Burgemeester / Gemeentesecretari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B9141DDB59D40EBBBE759ABFDB38913~0&lt;/ID&gt;_x000d__x000a_      &lt;VALUESINGLE&gt;_x000d__x000a_        &lt;NLNL&gt;Coördinator Administratie &amp;amp; Ondersteuning&lt;/NLNL&gt;_x000d__x000a_        &lt;NLBE /&gt;_x000d__x000a_        &lt;FRFR /&gt;_x000d__x000a_        &lt;FRBE /&gt;_x000d__x000a_        &lt;ENUS&gt;Coördinator Administratie &amp;amp; Ondersteuning&lt;/ENUS&gt;_x000d__x000a_        &lt;DEDE&gt;Coördinator Administratie &amp;amp; Ondersteuning&lt;/DEDE&gt;_x000d__x000a_        &lt;DADK /&gt;_x000d__x000a_        &lt;PLPL /&gt;_x000d__x000a_        &lt;SVSE /&gt;_x000d__x000a_        &lt;EN&gt;Coördinator Administratie &amp;amp; Ondersteun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3420C6AEFD0443C91E5D9939CC93AFC~0&lt;/ID&gt;_x000d__x000a_      &lt;VALUESINGLE&gt;_x000d__x000a_        &lt;NLNL&gt;Coördinator Bedrijfsbureau&lt;/NLNL&gt;_x000d__x000a_        &lt;NLBE /&gt;_x000d__x000a_        &lt;FRFR /&gt;_x000d__x000a_        &lt;FRBE /&gt;_x000d__x000a_        &lt;ENUS&gt;Coördinator Bedrijfsbureau&lt;/ENUS&gt;_x000d__x000a_        &lt;DEDE&gt;Coördinator Bedrijfsbureau&lt;/DEDE&gt;_x000d__x000a_        &lt;DADK /&gt;_x000d__x000a_        &lt;PLPL /&gt;_x000d__x000a_        &lt;SVSE /&gt;_x000d__x000a_        &lt;EN&gt;Coördinator Bedrijfsbureau&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FF34D33C8054315A63D0D119AB5F043~0&lt;/ID&gt;_x000d__x000a_      &lt;VALUESINGLE&gt;_x000d__x000a_        &lt;NLNL&gt;Coördinator Beleid&lt;/NLNL&gt;_x000d__x000a_        &lt;NLBE /&gt;_x000d__x000a_        &lt;FRFR /&gt;_x000d__x000a_        &lt;FRBE /&gt;_x000d__x000a_        &lt;ENUS&gt;Coördinator Beleid&lt;/ENUS&gt;_x000d__x000a_        &lt;DEDE&gt;Coördinator Beleid&lt;/DEDE&gt;_x000d__x000a_        &lt;DADK /&gt;_x000d__x000a_        &lt;PLPL /&gt;_x000d__x000a_        &lt;SVSE /&gt;_x000d__x000a_        &lt;EN&gt;Coördinator Beleid&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058BC6891E4350A514D22E19959EDB~0&lt;/ID&gt;_x000d__x000a_      &lt;VALUESINGLE&gt;_x000d__x000a_        &lt;NLNL&gt;Coördinator Beleid &amp;amp; Belastingen&lt;/NLNL&gt;_x000d__x000a_        &lt;NLBE /&gt;_x000d__x000a_        &lt;FRFR /&gt;_x000d__x000a_        &lt;FRBE /&gt;_x000d__x000a_        &lt;ENUS&gt;Coördinator Beleid &amp;amp; Belastingen&lt;/ENUS&gt;_x000d__x000a_        &lt;DEDE&gt;Coördinator Beleid &amp;amp; Belastingen&lt;/DEDE&gt;_x000d__x000a_        &lt;DADK /&gt;_x000d__x000a_        &lt;PLPL /&gt;_x000d__x000a_        &lt;SVSE /&gt;_x000d__x000a_        &lt;EN&gt;Coördinator Beleid &amp;amp; Belasting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D24A5FD5B5B46E1A731D8C28164636B~0&lt;/ID&gt;_x000d__x000a_      &lt;VALUESINGLE&gt;_x000d__x000a_        &lt;NLNL&gt;Coördinator Bestuursondersteuning&lt;/NLNL&gt;_x000d__x000a_        &lt;NLBE /&gt;_x000d__x000a_        &lt;FRFR /&gt;_x000d__x000a_        &lt;FRBE /&gt;_x000d__x000a_        &lt;ENUS&gt;Coördinator Bestuursondersteuning&lt;/ENUS&gt;_x000d__x000a_        &lt;DEDE&gt;Coördinator Bestuursondersteuning&lt;/DEDE&gt;_x000d__x000a_        &lt;DADK /&gt;_x000d__x000a_        &lt;PLPL /&gt;_x000d__x000a_        &lt;SVSE /&gt;_x000d__x000a_        &lt;EN&gt;Coördinator Bestuursondersteun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2EA92FD87E647A19EC602F4706241E0~0&lt;/ID&gt;_x000d__x000a_      &lt;VALUESINGLE&gt;_x000d__x000a_        &lt;NLNL&gt;Coördinator Bouw- en Milieuzaken&lt;/NLNL&gt;_x000d__x000a_        &lt;NLBE /&gt;_x000d__x000a_        &lt;FRFR /&gt;_x000d__x000a_        &lt;FRBE /&gt;_x000d__x000a_        &lt;ENUS&gt;Coördinator Bouw- en Milieuzaken&lt;/ENUS&gt;_x000d__x000a_        &lt;DEDE&gt;Coördinator Bouw- en Milieuzaken&lt;/DEDE&gt;_x000d__x000a_        &lt;DADK /&gt;_x000d__x000a_        &lt;PLPL /&gt;_x000d__x000a_        &lt;SVSE /&gt;_x000d__x000a_        &lt;EN&gt;Coördinator Bouw- en Milieuza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F5943EF06B04C2F981A638F753CF7DC~0&lt;/ID&gt;_x000d__x000a_      &lt;VALUESINGLE&gt;_x000d__x000a_        &lt;NLNL&gt;Coördinator Burgerzaken &amp;amp; receptie&lt;/NLNL&gt;_x000d__x000a_        &lt;NLBE /&gt;_x000d__x000a_        &lt;FRFR /&gt;_x000d__x000a_        &lt;FRBE /&gt;_x000d__x000a_        &lt;ENUS&gt;Coördinator Burgerzaken &amp;amp; receptie&lt;/ENUS&gt;_x000d__x000a_        &lt;DEDE&gt;Coördinator Burgerzaken &amp;amp; receptie&lt;/DEDE&gt;_x000d__x000a_        &lt;DADK /&gt;_x000d__x000a_        &lt;PLPL /&gt;_x000d__x000a_        &lt;SVSE /&gt;_x000d__x000a_        &lt;EN&gt;Coördinator Burgerzaken &amp;amp; recept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FD230A18073491FBD46127C9224FF76~0&lt;/ID&gt;_x000d__x000a_      &lt;VALUESINGLE&gt;_x000d__x000a_        &lt;NLNL&gt;Coördinator Comptabiliteit &amp;amp; Verzekeringen&lt;/NLNL&gt;_x000d__x000a_        &lt;NLBE /&gt;_x000d__x000a_        &lt;FRFR /&gt;_x000d__x000a_        &lt;FRBE /&gt;_x000d__x000a_        &lt;ENUS&gt;Coördinator Comptabiliteit &amp;amp; Verzekeringen&lt;/ENUS&gt;_x000d__x000a_        &lt;DEDE&gt;Coördinator Comptabiliteit &amp;amp; Verzekeringen&lt;/DEDE&gt;_x000d__x000a_        &lt;DADK /&gt;_x000d__x000a_        &lt;PLPL /&gt;_x000d__x000a_        &lt;SVSE /&gt;_x000d__x000a_        &lt;EN&gt;Coördinator Comptabiliteit &amp;amp; Verzekering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2A16A098D1C4F67BCACD7B087C4F893~0&lt;/ID&gt;_x000d__x000a_      &lt;VALUESINGLE&gt;_x000d__x000a_        &lt;NLNL&gt;Coördinator Facilitaire Zaken&lt;/NLNL&gt;_x000d__x000a_        &lt;NLBE /&gt;_x000d__x000a_        &lt;FRFR /&gt;_x000d__x000a_        &lt;FRBE /&gt;_x000d__x000a_        &lt;ENUS&gt;Coördinator Facilitaire Zaken&lt;/ENUS&gt;_x000d__x000a_        &lt;DEDE&gt;Coördinator Facilitaire Zaken&lt;/DEDE&gt;_x000d__x000a_        &lt;DADK /&gt;_x000d__x000a_        &lt;PLPL /&gt;_x000d__x000a_        &lt;SVSE /&gt;_x000d__x000a_        &lt;EN&gt;Coördinator Facilitaire Za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97B9CD02ED8482BB6E9CBA87DE6751C~0&lt;/ID&gt;_x000d__x000a_      &lt;VALUESINGLE&gt;_x000d__x000a_        &lt;NLNL&gt;Coördinator Informatie &amp;amp; Automatisering&lt;/NLNL&gt;_x000d__x000a_        &lt;NLBE /&gt;_x000d__x000a_        &lt;FRFR /&gt;_x000d__x000a_        &lt;FRBE /&gt;_x000d__x000a_        &lt;ENUS&gt;Coördinator Informatie &amp;amp; Automatisering&lt;/ENUS&gt;_x000d__x000a_        &lt;DEDE&gt;Coördinator Informatie &amp;amp; Automatisering&lt;/DEDE&gt;_x000d__x000a_        &lt;DADK /&gt;_x000d__x000a_        &lt;PLPL /&gt;_x000d__x000a_        &lt;SVSE /&gt;_x000d__x000a_        &lt;EN&gt;Coördinator Informatie &amp;amp; Automatiser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2DAC8E3D30C4182827FFE2BEC1DADCA~0&lt;/ID&gt;_x000d__x000a_      &lt;VALUESINGLE&gt;_x000d__x000a_        &lt;NLNL&gt;Coördinator Integrale Veiligheid&lt;/NLNL&gt;_x000d__x000a_        &lt;NLBE /&gt;_x000d__x000a_        &lt;FRFR /&gt;_x000d__x000a_        &lt;FRBE /&gt;_x000d__x000a_        &lt;ENUS&gt;Coördinator Integrale Veiligheid&lt;/ENUS&gt;_x000d__x000a_        &lt;DEDE&gt;Coördinator Integrale Veiligheid&lt;/DEDE&gt;_x000d__x000a_        &lt;DADK /&gt;_x000d__x000a_        &lt;PLPL /&gt;_x000d__x000a_        &lt;SVSE /&gt;_x000d__x000a_        &lt;EN&gt;Coördinator Integrale Veiligheid&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E4CB250C9244F8B8671EDD37B3351A3~0&lt;/ID&gt;_x000d__x000a_      &lt;VALUESINGLE&gt;_x000d__x000a_        &lt;NLNL&gt;Coördinator Kabinet &amp;amp; Bestuurssecretariaat&lt;/NLNL&gt;_x000d__x000a_        &lt;NLBE /&gt;_x000d__x000a_        &lt;FRFR /&gt;_x000d__x000a_        &lt;FRBE /&gt;_x000d__x000a_        &lt;ENUS&gt;Coördinator Kabinet &amp;amp; Bestuurssecretariaat&lt;/ENUS&gt;_x000d__x000a_        &lt;DEDE&gt;Coördinator Kabinet &amp;amp; Bestuurssecretariaat&lt;/DEDE&gt;_x000d__x000a_        &lt;DADK /&gt;_x000d__x000a_        &lt;PLPL /&gt;_x000d__x000a_        &lt;SVSE /&gt;_x000d__x000a_        &lt;EN&gt;Coördinator Kabinet &amp;amp; Bestuurssecretariaa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32C77EAB8E84B9090B0664E9821DA28~0&lt;/ID&gt;_x000d__x000a_      &lt;VALUESINGLE&gt;_x000d__x000a_        &lt;NLNL&gt;Coördinator Personeel &amp;amp; Organisatie&lt;/NLNL&gt;_x000d__x000a_        &lt;NLBE /&gt;_x000d__x000a_        &lt;FRFR /&gt;_x000d__x000a_        &lt;FRBE /&gt;_x000d__x000a_        &lt;ENUS&gt;Coördinator Personeel &amp;amp; Organisatie&lt;/ENUS&gt;_x000d__x000a_        &lt;DEDE&gt;Coördinator Personeel &amp;amp; Organisatie&lt;/DEDE&gt;_x000d__x000a_        &lt;DADK /&gt;_x000d__x000a_        &lt;PLPL /&gt;_x000d__x000a_        &lt;SVSE /&gt;_x000d__x000a_        &lt;EN&gt;Coördinator Personeel &amp;amp; Organisat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084AF7A38EB43D8905A2008AE80041C~0&lt;/ID&gt;_x000d__x000a_      &lt;VALUESINGLE&gt;_x000d__x000a_        &lt;NLNL&gt;Coördinator Ruimtelijke ontwikkeling&lt;/NLNL&gt;_x000d__x000a_        &lt;NLBE /&gt;_x000d__x000a_        &lt;FRFR /&gt;_x000d__x000a_        &lt;FRBE /&gt;_x000d__x000a_        &lt;ENUS&gt;Coördinator Ruimtelijke ontwikkeling&lt;/ENUS&gt;_x000d__x000a_        &lt;DEDE&gt;Coördinator Ruimtelijke ontwikkeling&lt;/DEDE&gt;_x000d__x000a_        &lt;DADK /&gt;_x000d__x000a_        &lt;PLPL /&gt;_x000d__x000a_        &lt;SVSE /&gt;_x000d__x000a_        &lt;EN&gt;Coördinator Ruimtelijke ontwikkel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0667F666F334CB284B4AA5D0B616056~0&lt;/ID&gt;_x000d__x000a_      &lt;VALUESINGLE&gt;_x000d__x000a_        &lt;NLNL&gt;Coördinator Werk, Inkomen &amp;amp; Zorg&lt;/NLNL&gt;_x000d__x000a_        &lt;NLBE /&gt;_x000d__x000a_        &lt;FRFR /&gt;_x000d__x000a_        &lt;FRBE /&gt;_x000d__x000a_        &lt;ENUS&gt;Coördinator Werk, Inkomen &amp;amp; Zorg&lt;/ENUS&gt;_x000d__x000a_        &lt;DEDE&gt;Coördinator Werk, Inkomen &amp;amp; Zorg&lt;/DEDE&gt;_x000d__x000a_        &lt;DADK /&gt;_x000d__x000a_        &lt;PLPL /&gt;_x000d__x000a_        &lt;SVSE /&gt;_x000d__x000a_        &lt;EN&gt;Coördinator Werk, Inkomen &amp;amp; Zor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9C306539ADD405FBB969F60D50EB89E~0&lt;/ID&gt;_x000d__x000a_      &lt;VALUESINGLE&gt;_x000d__x000a_        &lt;NLNL&gt;Coördinator Werken &amp;amp; Projecten&lt;/NLNL&gt;_x000d__x000a_        &lt;NLBE /&gt;_x000d__x000a_        &lt;FRFR /&gt;_x000d__x000a_        &lt;FRBE /&gt;_x000d__x000a_        &lt;ENUS&gt;Coördinator Werken &amp;amp; Projecten&lt;/ENUS&gt;_x000d__x000a_        &lt;DEDE&gt;Coördinator Werken &amp;amp; Projecten&lt;/DEDE&gt;_x000d__x000a_        &lt;DADK /&gt;_x000d__x000a_        &lt;PLPL /&gt;_x000d__x000a_        &lt;SVSE /&gt;_x000d__x000a_        &lt;EN&gt;Coördinator Werken &amp;amp; Project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DD22D0B52FE4385BD6498EA57A6B3BE~0&lt;/ID&gt;_x000d__x000a_      &lt;VALUESINGLE&gt;_x000d__x000a_        &lt;NLNL&gt;Griffier&lt;/NLNL&gt;_x000d__x000a_        &lt;NLBE /&gt;_x000d__x000a_        &lt;FRFR /&gt;_x000d__x000a_        &lt;FRBE /&gt;_x000d__x000a_        &lt;ENUS&gt;Griffier&lt;/ENUS&gt;_x000d__x000a_        &lt;DEDE&gt;Griffier&lt;/DEDE&gt;_x000d__x000a_        &lt;DADK /&gt;_x000d__x000a_        &lt;PLPL /&gt;_x000d__x000a_        &lt;SVSE /&gt;_x000d__x000a_        &lt;EN&gt;Griffi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CDE68E2D6574F44AC7A1323E2DFC520~0&lt;/ID&gt;_x000d__x000a_      &lt;VALUESINGLE&gt;_x000d__x000a_        &lt;NLNL&gt;Heffingsambtenaar G. Kwakman&lt;/NLNL&gt;_x000d__x000a_        &lt;NLBE /&gt;_x000d__x000a_        &lt;FRFR /&gt;_x000d__x000a_        &lt;FRBE /&gt;_x000d__x000a_        &lt;ENUS&gt;Heffingsambtenaar G. Kwakman&lt;/ENUS&gt;_x000d__x000a_        &lt;DEDE&gt;Heffingsambtenaar G. Kwakman&lt;/DEDE&gt;_x000d__x000a_        &lt;DADK /&gt;_x000d__x000a_        &lt;PLPL /&gt;_x000d__x000a_        &lt;SVSE /&gt;_x000d__x000a_        &lt;EN&gt;Heffingsambtenaar G. Kwakma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298F15188D45DDAE587C18B03BA376~0&lt;/ID&gt;_x000d__x000a_      &lt;VALUESINGLE&gt;_x000d__x000a_        &lt;NLNL&gt;Hoofd afdeling Middelen&lt;/NLNL&gt;_x000d__x000a_        &lt;NLBE /&gt;_x000d__x000a_        &lt;FRFR /&gt;_x000d__x000a_        &lt;FRBE /&gt;_x000d__x000a_        &lt;ENUS&gt;Hoofd afdeling Middelen&lt;/ENUS&gt;_x000d__x000a_        &lt;DEDE&gt;Hoofd afdeling Middelen&lt;/DEDE&gt;_x000d__x000a_        &lt;DADK /&gt;_x000d__x000a_        &lt;PLPL /&gt;_x000d__x000a_        &lt;SVSE /&gt;_x000d__x000a_        &lt;EN&gt;Hoofd afdeling Middel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F297868AE71408A8DEF0524DC43FE9B~0&lt;/ID&gt;_x000d__x000a_      &lt;VALUESINGLE&gt;_x000d__x000a_        &lt;NLNL&gt;Hoofd afdeling OW (/ adjunct directeur)&lt;/NLNL&gt;_x000d__x000a_        &lt;NLBE /&gt;_x000d__x000a_        &lt;FRFR /&gt;_x000d__x000a_        &lt;FRBE /&gt;_x000d__x000a_        &lt;ENUS&gt;Hoofd afdeling OW (/ adjunct directeur)&lt;/ENUS&gt;_x000d__x000a_        &lt;DEDE&gt;Hoofd afdeling OW (/ adjunct directeur)&lt;/DEDE&gt;_x000d__x000a_        &lt;DADK /&gt;_x000d__x000a_        &lt;PLPL /&gt;_x000d__x000a_        &lt;SVSE /&gt;_x000d__x000a_        &lt;EN&gt;Hoofd afdeling OW (/ adjunct directe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E052A679C394E0E923CC411435ECAB8~0&lt;/ID&gt;_x000d__x000a_      &lt;VALUESINGLE&gt;_x000d__x000a_        &lt;NLNL&gt;Hoofd afdeling Samenleving&lt;/NLNL&gt;_x000d__x000a_        &lt;NLBE /&gt;_x000d__x000a_        &lt;FRFR /&gt;_x000d__x000a_        &lt;FRBE /&gt;_x000d__x000a_        &lt;ENUS&gt;Hoofd afdeling Samenleving&lt;/ENUS&gt;_x000d__x000a_        &lt;DEDE&gt;Hoofd afdeling Samenleving&lt;/DEDE&gt;_x000d__x000a_        &lt;DADK /&gt;_x000d__x000a_        &lt;PLPL /&gt;_x000d__x000a_        &lt;SVSE /&gt;_x000d__x000a_        &lt;EN&gt;Hoofd afdeling Samenlev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54C037DFF4C4E78B61E8ABF65368110~0&lt;/ID&gt;_x000d__x000a_      &lt;VALUESINGLE&gt;_x000d__x000a_        &lt;NLNL&gt;Hoofd afdeling VHB&lt;/NLNL&gt;_x000d__x000a_        &lt;NLBE /&gt;_x000d__x000a_        &lt;FRFR /&gt;_x000d__x000a_        &lt;FRBE /&gt;_x000d__x000a_        &lt;ENUS&gt;Hoofd afdeling VHB&lt;/ENUS&gt;_x000d__x000a_        &lt;DEDE&gt;Hoofd afdeling VHB&lt;/DEDE&gt;_x000d__x000a_        &lt;DADK /&gt;_x000d__x000a_        &lt;PLPL /&gt;_x000d__x000a_        &lt;SVSE /&gt;_x000d__x000a_        &lt;EN&gt;Hoofd afdeling VHB&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5BF4550B63F4DD998561399BDE1FCCC~0&lt;/ID&gt;_x000d__x000a_      &lt;VALUESINGLE&gt;_x000d__x000a_        &lt;NLNL&gt;Hoofd afdeling VROM&lt;/NLNL&gt;_x000d__x000a_        &lt;NLBE /&gt;_x000d__x000a_        &lt;FRFR /&gt;_x000d__x000a_        &lt;FRBE /&gt;_x000d__x000a_        &lt;ENUS&gt;Hoofd afdeling VROM&lt;/ENUS&gt;_x000d__x000a_        &lt;DEDE&gt;Hoofd afdeling VROM&lt;/DEDE&gt;_x000d__x000a_        &lt;DADK /&gt;_x000d__x000a_        &lt;PLPL /&gt;_x000d__x000a_        &lt;SVSE /&gt;_x000d__x000a_        &lt;EN&gt;Hoofd afdeling VROM&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0E727AFE40F43E0991B3BE2576EB74D~0&lt;/ID&gt;_x000d__x000a_      &lt;VALUESINGLE&gt;_x000d__x000a_        &lt;NLNL&gt;Hoofdopzichter operationele taken&lt;/NLNL&gt;_x000d__x000a_        &lt;NLBE /&gt;_x000d__x000a_        &lt;FRFR /&gt;_x000d__x000a_        &lt;FRBE /&gt;_x000d__x000a_        &lt;ENUS&gt;Hoofdopzichter operationele taken&lt;/ENUS&gt;_x000d__x000a_        &lt;DEDE&gt;Hoofdopzichter operationele taken&lt;/DEDE&gt;_x000d__x000a_        &lt;DADK /&gt;_x000d__x000a_        &lt;PLPL /&gt;_x000d__x000a_        &lt;SVSE /&gt;_x000d__x000a_        &lt;EN&gt;Hoofdopzichter operationele ta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176FAA945A94E0F81B27EF322CF1178~0&lt;/ID&gt;_x000d__x000a_      &lt;VALUESINGLE&gt;_x000d__x000a_        &lt;NLNL&gt;Opzichter / Gebouwenbeheerder&lt;/NLNL&gt;_x000d__x000a_        &lt;NLBE /&gt;_x000d__x000a_        &lt;FRFR /&gt;_x000d__x000a_        &lt;FRBE /&gt;_x000d__x000a_        &lt;ENUS&gt;Opzichter / Gebouwenbeheerder&lt;/ENUS&gt;_x000d__x000a_        &lt;DEDE&gt;Opzichter / Gebouwenbeheerder&lt;/DEDE&gt;_x000d__x000a_        &lt;DADK /&gt;_x000d__x000a_        &lt;PLPL /&gt;_x000d__x000a_        &lt;SVSE /&gt;_x000d__x000a_        &lt;EN&gt;Opzichter / Gebouwenbeheerd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FDF03DE16934A6CB1DEAC31C0EB7AEE~0&lt;/ID&gt;_x000d__x000a_      &lt;VALUESINGLE&gt;_x000d__x000a_        &lt;NLNL&gt;Opzichter C.F.I. Veerman&lt;/NLNL&gt;_x000d__x000a_        &lt;NLBE /&gt;_x000d__x000a_        &lt;FRFR /&gt;_x000d__x000a_        &lt;FRBE /&gt;_x000d__x000a_        &lt;ENUS&gt;Opzichter C.F.I. Veerman&lt;/ENUS&gt;_x000d__x000a_        &lt;DEDE&gt;Opzichter C.F.I. Veerman&lt;/DEDE&gt;_x000d__x000a_        &lt;DADK /&gt;_x000d__x000a_        &lt;PLPL /&gt;_x000d__x000a_        &lt;SVSE /&gt;_x000d__x000a_        &lt;EN&gt;Opzichter C.F.I. Veerma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E723771726B401B8EBEB3C797004855~0&lt;/ID&gt;_x000d__x000a_      &lt;VALUESINGLE&gt;_x000d__x000a_        &lt;NLNL&gt;Opzichter F. van Dijk&lt;/NLNL&gt;_x000d__x000a_        &lt;NLBE /&gt;_x000d__x000a_        &lt;FRFR /&gt;_x000d__x000a_        &lt;FRBE /&gt;_x000d__x000a_        &lt;ENUS&gt;Opzichter F. van Dijk&lt;/ENUS&gt;_x000d__x000a_        &lt;DEDE&gt;Opzichter F. van Dijk&lt;/DEDE&gt;_x000d__x000a_        &lt;DADK /&gt;_x000d__x000a_        &lt;PLPL /&gt;_x000d__x000a_        &lt;SVSE /&gt;_x000d__x000a_        &lt;EN&gt;Opzichter F. van Dijk&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A4CBA18633344EF842849FA9EDB38B6~0&lt;/ID&gt;_x000d__x000a_      &lt;VALUESINGLE&gt;_x000d__x000a_        &lt;NLNL&gt;Opzichter G.J. van Niekerken&lt;/NLNL&gt;_x000d__x000a_        &lt;NLBE /&gt;_x000d__x000a_        &lt;FRFR /&gt;_x000d__x000a_        &lt;FRBE /&gt;_x000d__x000a_        &lt;ENUS&gt;Opzichter G.J. van Niekerken&lt;/ENUS&gt;_x000d__x000a_        &lt;DEDE&gt;Opzichter G.J. van Niekerken&lt;/DEDE&gt;_x000d__x000a_        &lt;DADK /&gt;_x000d__x000a_        &lt;PLPL /&gt;_x000d__x000a_        &lt;SVSE /&gt;_x000d__x000a_        &lt;EN&gt;Opzichter G.J. van Nieker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C87390803494514BFE8D3C78AE83E3E~0&lt;/ID&gt;_x000d__x000a_      &lt;VALUESINGLE&gt;_x000d__x000a_        &lt;NLNL&gt;Opzichter J.J. de Boer&lt;/NLNL&gt;_x000d__x000a_        &lt;NLBE /&gt;_x000d__x000a_        &lt;FRFR /&gt;_x000d__x000a_        &lt;FRBE /&gt;_x000d__x000a_        &lt;ENUS&gt;Opzichter J.J. de Boer&lt;/ENUS&gt;_x000d__x000a_        &lt;DEDE&gt;Opzichter J.J. de Boer&lt;/DEDE&gt;_x000d__x000a_        &lt;DADK /&gt;_x000d__x000a_        &lt;PLPL /&gt;_x000d__x000a_        &lt;SVSE /&gt;_x000d__x000a_        &lt;EN&gt;Opzichter J.J. de Bo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37779BEA0E74DBDAAAF79867D744CCD~0&lt;/ID&gt;_x000d__x000a_      &lt;VALUESINGLE&gt;_x000d__x000a_        &lt;NLNL&gt;Secretaris Bezwaarschriftencommissie C. van Altena&lt;/NLNL&gt;_x000d__x000a_        &lt;NLBE /&gt;_x000d__x000a_        &lt;FRFR /&gt;_x000d__x000a_        &lt;FRBE /&gt;_x000d__x000a_        &lt;ENUS&gt;Secretaris Bezwaarschriftencommissie C. van Altena&lt;/ENUS&gt;_x000d__x000a_        &lt;DEDE&gt;Secretaris Bezwaarschriftencommissie C. van Altena&lt;/DEDE&gt;_x000d__x000a_        &lt;DADK /&gt;_x000d__x000a_        &lt;PLPL /&gt;_x000d__x000a_        &lt;SVSE /&gt;_x000d__x000a_        &lt;EN&gt;Secretaris Bezwaarschriftencommissie C. van Alten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145EC5D348C47C097156CF514CD083E~0&lt;/ID&gt;_x000d__x000a_      &lt;VALUESINGLE&gt;_x000d__x000a_        &lt;NLNL&gt;Secretaris Bezwaarschriftencommissie L. Spilt&lt;/NLNL&gt;_x000d__x000a_        &lt;NLBE /&gt;_x000d__x000a_        &lt;FRFR /&gt;_x000d__x000a_        &lt;FRBE /&gt;_x000d__x000a_        &lt;ENUS&gt;Secretaris Bezwaarschriftencommissie L. Spilt&lt;/ENUS&gt;_x000d__x000a_        &lt;DEDE&gt;Secretaris Bezwaarschriftencommissie L. Spilt&lt;/DEDE&gt;_x000d__x000a_        &lt;DADK /&gt;_x000d__x000a_        &lt;PLPL /&gt;_x000d__x000a_        &lt;SVSE /&gt;_x000d__x000a_        &lt;EN&gt;Secretaris Bezwaarschriftencommissie L. Spil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113E981FD364F66821FFD33D308F862~0&lt;/ID&gt;_x000d__x000a_      &lt;VALUESINGLE&gt;_x000d__x000a_        &lt;NLNL&gt;Hoofd Sociaal Domei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5C0F34B389F445E8B292FE7797911B3~0&lt;/ID&gt;_x000d__x000a_      &lt;VALUESINGLE&gt;_x000d__x000a_        &lt;NLNL&gt;Boa Dean Sarjo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E2ED051046447F7A0A82F8FA8FC35BE~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760FFB0C88D4BEB9E660411ED47C62D~0&lt;/ID&gt;_x000d__x000a_      &lt;VALUESINGLE&gt;_x000d__x000a_        &lt;NLNL&gt;Aanvraag / Verzoe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61DB10D8404D80878DE18BCDEB24BC~0&lt;/ID&gt;_x000d__x000a_      &lt;VALUESINGLE&gt;_x000d__x000a_        &lt;NLNL&gt;Overig stuk uitgaa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CFFAA2AF39E4408A6FDD6F2A498BFAB~0&lt;/ID&gt;_x000d__x000a_      &lt;VALUESINGLE&gt;_x000d__x000a_        &lt;NLNL&gt;Verzoek aanvullende gegeve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AA428FD1FFB4A4DB78D51C02262E354~0&lt;/ID&gt;_x000d__x000a_      &lt;VALUESINGLE&gt;_x000d__x000a_        &lt;NLNL&gt;Factu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7CF05944543471BB3115298D4B223B6~0&lt;/ID&gt;_x000d__x000a_      &lt;VALUESINGLE&gt;_x000d__x000a_        &lt;NLNL&gt;Behandelberich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0ACB9E2DB1B45149A704C182EC918BD~0&lt;/ID&gt;_x000d__x000a_      &lt;VALUESINGLE&gt;_x000d__x000a_        &lt;NLNL&gt;Beschikk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7354BEB81C7448EACEED00F6785ADC5~0&lt;/ID&gt;_x000d__x000a_      &lt;VALUESINGLE&gt;_x000d__x000a_        &lt;NLNL&gt;J&lt;/NLNL&gt;_x000d__x000a_        &lt;NLBE /&gt;_x000d__x000a_        &lt;FRFR /&gt;_x000d__x000a_        &lt;FRBE /&gt;_x000d__x000a_        &lt;ENUS&gt;J&lt;/ENUS&gt;_x000d__x000a_        &lt;DEDE&gt;J&lt;/DEDE&gt;_x000d__x000a_        &lt;DADK /&gt;_x000d__x000a_        &lt;PLPL /&gt;_x000d__x000a_        &lt;SVSE /&gt;_x000d__x000a_        &lt;EN&gt;J&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97C7DA8254B433B9DC3891B8622F2EF~0&lt;/ID&gt;_x000d__x000a_      &lt;VALUESINGLE&gt;_x000d__x000a_        &lt;NLNL&gt;N&lt;/NLNL&gt;_x000d__x000a_        &lt;NLBE /&gt;_x000d__x000a_        &lt;FRFR /&gt;_x000d__x000a_        &lt;FRBE /&gt;_x000d__x000a_        &lt;ENUS&gt;N&lt;/ENUS&gt;_x000d__x000a_        &lt;DEDE&gt;N&lt;/DEDE&gt;_x000d__x000a_        &lt;DADK /&gt;_x000d__x000a_        &lt;PLPL /&gt;_x000d__x000a_        &lt;SVSE /&gt;_x000d__x000a_        &lt;EN&gt;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D8524BACA1845C4B6D6D5A1A4742C20~0&lt;/ID&gt;_x000d__x000a_      &lt;VALUESINGLE&gt;_x000d__x000a_        &lt;NLNL&gt;J&lt;/NLNL&gt;_x000d__x000a_        &lt;NLBE /&gt;_x000d__x000a_        &lt;FRFR /&gt;_x000d__x000a_        &lt;FRBE /&gt;_x000d__x000a_        &lt;ENUS&gt;J&lt;/ENUS&gt;_x000d__x000a_        &lt;DEDE&gt;J&lt;/DEDE&gt;_x000d__x000a_        &lt;DADK /&gt;_x000d__x000a_        &lt;PLPL /&gt;_x000d__x000a_        &lt;SVSE /&gt;_x000d__x000a_        &lt;EN&gt;J&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13B439FB2E641CE8C5316B2CA4BFFDB~0&lt;/ID&gt;_x000d__x000a_      &lt;VALUESINGLE&gt;_x000d__x000a_        &lt;NLNL&gt;N&lt;/NLNL&gt;_x000d__x000a_        &lt;NLBE /&gt;_x000d__x000a_        &lt;FRFR /&gt;_x000d__x000a_        &lt;FRBE /&gt;_x000d__x000a_        &lt;ENUS&gt;N&lt;/ENUS&gt;_x000d__x000a_        &lt;DEDE&gt;N&lt;/DEDE&gt;_x000d__x000a_        &lt;DADK /&gt;_x000d__x000a_        &lt;PLPL /&gt;_x000d__x000a_        &lt;SVSE /&gt;_x000d__x000a_        &lt;EN&gt;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19D062D575B4C2CB401161239C5E388~0&lt;/ID&gt;_x000d__x000a_      &lt;VALUESINGLE&gt;_x000d__x000a_        &lt;NLNL&gt;Afdelingshoofd Publiek, Veiligheid en Bestuurs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4A785FCD2444B83AC49573742246053~0&lt;/ID&gt;_x000d__x000a_      &lt;VALUESINGLE&gt;_x000d__x000a_        &lt;NLNL&gt;Afdelingshoofd Financi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D04EBD17D09405FAE0BE85416B7AF8F~0&lt;/ID&gt;_x000d__x000a_      &lt;VALUESINGLE&gt;_x000d__x000a_        &lt;NLNL&gt;Afdelingshoofd Interne Dienstverlen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0F6C594A5074352B6D01328A5B379C8~0&lt;/ID&gt;_x000d__x000a_      &lt;VALUESINGLE&gt;_x000d__x000a_        &lt;NLNL&gt;Afdelingshoofd Ruimtelijke Ontwikk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EEB29ED4FA54F979D88437B6E34DB5B~0&lt;/ID&gt;_x000d__x000a_      &lt;VALUESINGLE&gt;_x000d__x000a_        &lt;NLNL&gt;Afdelingshoofd Openbare Wer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4F80064D43C43FD90B3545B52510410~0&lt;/ID&gt;_x000d__x000a_      &lt;VALUESINGLE&gt;_x000d__x000a_        &lt;NLNL&gt;Afdelingshoofd Samenlev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97DE22CB883481A8DD611F3A2E5E6A0~0&lt;/ID&gt;_x000d__x000a_      &lt;VALUESINGLE&gt;_x000d__x000a_        &lt;NLNL&gt;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F537EA13A1543F994318040EC54E76D~0&lt;/ID&gt;_x000d__x000a_      &lt;VALUESINGLE&gt;_x000d__x000a_        &lt;NLNL&gt;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FD3C59B737641B1A311113F65A1E411~0&lt;/ID&gt;_x000d__x000a_      &lt;VALUESINGLE&gt;_x000d__x000a_        &lt;NLNL&gt;Griffi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7B32FB8C4204E9BACF845B47E9009E9~0&lt;/ID&gt;_x000d__x000a_      &lt;VALUESINGLE&gt;_x000d__x000a_        &lt;NLNL&gt;Afdelingshoofd Publiek, Veiligheid en Bestuurs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F2C6C32EB4C413FABD891C68AA1B660~0&lt;/ID&gt;_x000d__x000a_      &lt;VALUESINGLE&gt;_x000d__x000a_        &lt;NLNL&gt;Afdelingshoofd Financië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3314519429C42B8AACA09BA9BB77275~0&lt;/ID&gt;_x000d__x000a_      &lt;VALUESINGLE&gt;_x000d__x000a_        &lt;NLNL&gt;Afdelingshoofd Interne Dienstverlen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8ACE88DEA8340F888B5324415AAF31E~0&lt;/ID&gt;_x000d__x000a_      &lt;VALUESINGLE&gt;_x000d__x000a_        &lt;NLNL&gt;Afdelingshoofd Ruimtelijke Ontwikk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4FB956D98C0413DB4FCAA0FC2EE1406~0&lt;/ID&gt;_x000d__x000a_      &lt;VALUESINGLE&gt;_x000d__x000a_        &lt;NLNL&gt;Afdelingshoofd Openbare Wer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6101E0E36D24DCBB4A0D8F79D56C289~0&lt;/ID&gt;_x000d__x000a_      &lt;VALUESINGLE&gt;_x000d__x000a_        &lt;NLNL&gt;Afdelingshoofd Samenlev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8487C2FE06E489782DB21E7CD5CAF69~0&lt;/ID&gt;_x000d__x000a_      &lt;VALUESINGLE&gt;_x000d__x000a_        &lt;NLNL&gt;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F08160D52C246DCBE1EDE3D2B96B37E~0&lt;/ID&gt;_x000d__x000a_      &lt;VALUESINGLE&gt;_x000d__x000a_        &lt;NLNL&gt;Burgemeester / 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823B866D8E741FDB5217C9063D885A9~0&lt;/ID&gt;_x000d__x000a_      &lt;VALUESINGLE&gt;_x000d__x000a_        &lt;NLNL&gt;Secretaris Bezwaarschriftencommissie C. van Alten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A3F05385DE449E1940F4821041798D2~0&lt;/ID&gt;_x000d__x000a_      &lt;VALUESINGLE&gt;_x000d__x000a_        &lt;NLNL&gt;Secretaris Bezwaarschriftencommissie L. Spil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A9EE860EB4C4CB9BC3BBB9813D36DA5~0&lt;/ID&gt;_x000d__x000a_      &lt;VALUESINGLE&gt;_x000d__x000a_        &lt;NLNL&gt;Heffingsambtenaar M. Nibb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83440F840A44EC98F7A7AE3068ACE67~0&lt;/ID&gt;_x000d__x000a_      &lt;VALUESINGLE&gt;_x000d__x000a_        &lt;NLNL&gt;Heffingsambtenaar G. Kwakma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9A4432A32E94559B2ABCC8293F63D8C~0&lt;/ID&gt;_x000d__x000a_      &lt;VALUESINGLE&gt;_x000d__x000a_        &lt;NLNL&gt;Coördinator Publie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8D51D110B824918878CF83D0151BEFD~0&lt;/ID&gt;_x000d__x000a_      &lt;VALUESINGLE&gt;_x000d__x000a_        &lt;NLNL&gt;Coördinator Veilighei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5087F84E3834724A0C5DE955D75FC9B~0&lt;/ID&gt;_x000d__x000a_      &lt;VALUESINGLE&gt;_x000d__x000a_        &lt;NLNL&gt;Coördinator Algemeen Juridische 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D4393B74844BF1A937378E822628AE~0&lt;/ID&gt;_x000d__x000a_      &lt;VALUESINGLE&gt;_x000d__x000a_        &lt;NLNL&gt;Coördinator Beleid en Belastig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412CFBF721744729DE11970D6010CCB~0&lt;/ID&gt;_x000d__x000a_      &lt;VALUESINGLE&gt;_x000d__x000a_        &lt;NLNL&gt;Coördinator Behe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00EB9646C5B47068041D1A6936097A2~0&lt;/ID&gt;_x000d__x000a_      &lt;VALUESINGLE&gt;_x000d__x000a_        &lt;NLNL&gt;Coördinator Personeels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89382B0E6E8483AA433ED61001EF7FE~0&lt;/ID&gt;_x000d__x000a_      &lt;VALUESINGLE&gt;_x000d__x000a_        &lt;NLNL&gt;Coördinator Informatievoorzien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99CFCC2D01F4506AE00943B644FB19A~0&lt;/ID&gt;_x000d__x000a_      &lt;VALUESINGLE&gt;_x000d__x000a_        &lt;NLNL&gt;Coördinator Facilitaire 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11DFF2F1E2740BC96D602B8F4A223D1~0&lt;/ID&gt;_x000d__x000a_      &lt;VALUESINGLE&gt;_x000d__x000a_        &lt;NLNL&gt;Coördinator Omgevingsbelei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DCC6E5027464F8CBE9A462B34E2C683~0&lt;/ID&gt;_x000d__x000a_      &lt;VALUESINGLE&gt;_x000d__x000a_        &lt;NLNL&gt;Coördinator Bouw en Milieu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B8DBA9D745B42AC9451D90780B2C6AF~0&lt;/ID&gt;_x000d__x000a_      &lt;VALUESINGLE&gt;_x000d__x000a_        &lt;NLNL&gt;Coördinator Werken en Projec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DF801F5357249ACA86DF32BD7B3883D~0&lt;/ID&gt;_x000d__x000a_      &lt;VALUESINGLE&gt;_x000d__x000a_        &lt;NLNL&gt;N.V.T. door naar DIV voor prin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005E06C54C428085B54A6A2902CCB5~0&lt;/ID&gt;_x000d__x000a_      &lt;VALUESINGLE&gt;_x000d__x000a_        &lt;NLNL&gt;Coördinator Ontwikkeling en Projec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21A1C68B3D54EF2ABC2FAC3EC649DF8~0&lt;/ID&gt;_x000d__x000a_      &lt;VALUESINGLE&gt;_x000d__x000a_        &lt;NLNL&gt;Coördinator Breed Sociaal Loke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9DF065D20BB4C2D9887D5A11DFA26C9~0&lt;/ID&gt;_x000d__x000a_      &lt;VALUESINGLE&gt;_x000d__x000a_        &lt;NLNL&gt;Coördinator Administratie en Ondersteun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41540BCC3794EF8B3D257DC5EA90A96~0&lt;/ID&gt;_x000d__x000a_      &lt;VALUESINGLE&gt;_x000d__x000a_        &lt;NLNL&gt;Coördinator Zorgtea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E427753124A4D8B94E7EDD5A20845F5~0&lt;/ID&gt;_x000d__x000a_      &lt;VALUESINGLE&gt;_x000d__x000a_        &lt;NLNL&gt;Coordinator Bestuurssecretariaat, Kabinet en Voorlicht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9B268C70C6D44B99B9A0249179DD82C~0&lt;/ID&gt;_x000d__x000a_      &lt;VALUESINGLE&gt;_x000d__x000a_        &lt;NLNL&gt;...&lt;/NLNL&gt;_x000d__x000a_        &lt;NLBE /&gt;_x000d__x000a_        &lt;FRFR /&gt;_x000d__x000a_        &lt;FRBE /&gt;_x000d__x000a_        &lt;ENUS&gt;...&lt;/ENUS&gt;_x000d__x000a_        &lt;DEDE&gt;...&lt;/DEDE&gt;_x000d__x000a_        &lt;DADK /&gt;_x000d__x000a_        &lt;PLPL /&gt;_x000d__x000a_        &lt;SVSE /&gt;_x000d__x000a_        &lt;EN&g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D2213C052BD4A58BC8441BC46128B2F~0&lt;/ID&gt;_x000d__x000a_      &lt;VALUESINGLE&gt;_x000d__x000a_        &lt;NLNL&gt;Cees van Altena&lt;/NLNL&gt;_x000d__x000a_        &lt;NLBE /&gt;_x000d__x000a_        &lt;FRFR /&gt;_x000d__x000a_        &lt;FRBE /&gt;_x000d__x000a_        &lt;ENUS&gt;Cees van Altena&lt;/ENUS&gt;_x000d__x000a_        &lt;DEDE&gt;Cees van Altena&lt;/DEDE&gt;_x000d__x000a_        &lt;DADK /&gt;_x000d__x000a_        &lt;PLPL /&gt;_x000d__x000a_        &lt;SVSE /&gt;_x000d__x000a_        &lt;EN&gt;Cees van Alten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A8A147D17A04A4BA1585F10AAC189C8~0&lt;/ID&gt;_x000d__x000a_      &lt;VALUESINGLE&gt;_x000d__x000a_        &lt;NLNL&gt;Cor Kwakman&lt;/NLNL&gt;_x000d__x000a_        &lt;NLBE /&gt;_x000d__x000a_        &lt;FRFR /&gt;_x000d__x000a_        &lt;FRBE /&gt;_x000d__x000a_        &lt;ENUS&gt;Cor Kwakman&lt;/ENUS&gt;_x000d__x000a_        &lt;DEDE&gt;Cor Kwakman&lt;/DEDE&gt;_x000d__x000a_        &lt;DADK /&gt;_x000d__x000a_        &lt;PLPL /&gt;_x000d__x000a_        &lt;SVSE /&gt;_x000d__x000a_        &lt;EN&gt;Cor Kwakma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42E5D9A2B994DBDB2956D621E3B887B~0&lt;/ID&gt;_x000d__x000a_      &lt;VALUESINGLE&gt;_x000d__x000a_        &lt;NLNL&gt;Gerard Jan Rep&lt;/NLNL&gt;_x000d__x000a_        &lt;NLBE /&gt;_x000d__x000a_        &lt;FRFR /&gt;_x000d__x000a_        &lt;FRBE /&gt;_x000d__x000a_        &lt;ENUS&gt;Gerard Jan Rep&lt;/ENUS&gt;_x000d__x000a_        &lt;DEDE&gt;Gerard Jan Rep&lt;/DEDE&gt;_x000d__x000a_        &lt;DADK /&gt;_x000d__x000a_        &lt;PLPL /&gt;_x000d__x000a_        &lt;SVSE /&gt;_x000d__x000a_        &lt;EN&gt;Gerard Jan Rep&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AEE7A7372604A02BC4D12B74F1E0F2A~0&lt;/ID&gt;_x000d__x000a_      &lt;VALUESINGLE&gt;_x000d__x000a_        &lt;NLNL&gt;Gerhard Benjamins&lt;/NLNL&gt;_x000d__x000a_        &lt;NLBE /&gt;_x000d__x000a_        &lt;FRFR /&gt;_x000d__x000a_        &lt;FRBE /&gt;_x000d__x000a_        &lt;ENUS&gt;Gerhard Benjamins&lt;/ENUS&gt;_x000d__x000a_        &lt;DEDE&gt;Gerhard Benjamins&lt;/DEDE&gt;_x000d__x000a_        &lt;DADK /&gt;_x000d__x000a_        &lt;PLPL /&gt;_x000d__x000a_        &lt;SVSE /&gt;_x000d__x000a_        &lt;EN&gt;Gerhard Benjamin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56E9CB1D5474A91B1DA33D602C2EE0C~0&lt;/ID&gt;_x000d__x000a_      &lt;VALUESINGLE&gt;_x000d__x000a_        &lt;NLNL&gt;Gina de Wit&lt;/NLNL&gt;_x000d__x000a_        &lt;NLBE /&gt;_x000d__x000a_        &lt;FRFR /&gt;_x000d__x000a_        &lt;FRBE /&gt;_x000d__x000a_        &lt;ENUS&gt;Gina de Wit&lt;/ENUS&gt;_x000d__x000a_        &lt;DEDE&gt;Gina de Wit&lt;/DEDE&gt;_x000d__x000a_        &lt;DADK /&gt;_x000d__x000a_        &lt;PLPL /&gt;_x000d__x000a_        &lt;SVSE /&gt;_x000d__x000a_        &lt;EN&gt;Gina de Wi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F3D092223404CFD8FABE08E0D0CAE9C~0&lt;/ID&gt;_x000d__x000a_      &lt;VALUESINGLE&gt;_x000d__x000a_        &lt;NLNL&gt;Hans de Vries&lt;/NLNL&gt;_x000d__x000a_        &lt;NLBE /&gt;_x000d__x000a_        &lt;FRFR /&gt;_x000d__x000a_        &lt;FRBE /&gt;_x000d__x000a_        &lt;ENUS&gt;Hans de Vries&lt;/ENUS&gt;_x000d__x000a_        &lt;DEDE&gt;Hans de Vries&lt;/DEDE&gt;_x000d__x000a_        &lt;DADK /&gt;_x000d__x000a_        &lt;PLPL /&gt;_x000d__x000a_        &lt;SVSE /&gt;_x000d__x000a_        &lt;EN&gt;Hans de Vrie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579AB191EF64CBD9FBF61B862C2726B~0&lt;/ID&gt;_x000d__x000a_      &lt;VALUESINGLE&gt;_x000d__x000a_        &lt;NLNL&gt;Henk Tol&lt;/NLNL&gt;_x000d__x000a_        &lt;NLBE /&gt;_x000d__x000a_        &lt;FRFR /&gt;_x000d__x000a_        &lt;FRBE /&gt;_x000d__x000a_        &lt;ENUS&gt;Henk Tol&lt;/ENUS&gt;_x000d__x000a_        &lt;DEDE&gt;Henk Tol&lt;/DEDE&gt;_x000d__x000a_        &lt;DADK /&gt;_x000d__x000a_        &lt;PLPL /&gt;_x000d__x000a_        &lt;SVSE /&gt;_x000d__x000a_        &lt;EN&gt;Henk Tol&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EAACD6FEA494FE4A487BABC920A9409~0&lt;/ID&gt;_x000d__x000a_      &lt;VALUESINGLE&gt;_x000d__x000a_        &lt;NLNL&gt;Jan Burger&lt;/NLNL&gt;_x000d__x000a_        &lt;NLBE /&gt;_x000d__x000a_        &lt;FRFR /&gt;_x000d__x000a_        &lt;FRBE /&gt;_x000d__x000a_        &lt;ENUS&gt;Jan Burger&lt;/ENUS&gt;_x000d__x000a_        &lt;DEDE&gt;Jan Burger&lt;/DEDE&gt;_x000d__x000a_        &lt;DADK /&gt;_x000d__x000a_        &lt;PLPL /&gt;_x000d__x000a_        &lt;SVSE /&gt;_x000d__x000a_        &lt;EN&gt;Jan Burg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A65D47E88D43C29206D60C345145CB~0&lt;/ID&gt;_x000d__x000a_      &lt;VALUESINGLE&gt;_x000d__x000a_        &lt;NLNL&gt;Lars Koopma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3823F04B3B7478BBA8EEF060D3BD7C4~0&lt;/ID&gt;_x000d__x000a_      &lt;VALUESINGLE&gt;_x000d__x000a_        &lt;NLNL&gt;Mirjam Smit&lt;/NLNL&gt;_x000d__x000a_        &lt;NLBE /&gt;_x000d__x000a_        &lt;FRFR /&gt;_x000d__x000a_        &lt;FRBE /&gt;_x000d__x000a_        &lt;ENUS&gt;Mirjam Smit&lt;/ENUS&gt;_x000d__x000a_        &lt;DEDE&gt;Mirjam Smit&lt;/DEDE&gt;_x000d__x000a_        &lt;DADK /&gt;_x000d__x000a_        &lt;PLPL /&gt;_x000d__x000a_        &lt;SVSE /&gt;_x000d__x000a_        &lt;EN&gt;Mirjam Smi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1EE0CA8ED6B4049A16DB9145E7C540F~0&lt;/ID&gt;_x000d__x000a_      &lt;VALUESINGLE&gt;_x000d__x000a_        &lt;NLNL&gt;Sandra Steur - Blokker&lt;/NLNL&gt;_x000d__x000a_        &lt;NLBE /&gt;_x000d__x000a_        &lt;FRFR /&gt;_x000d__x000a_        &lt;FRBE /&gt;_x000d__x000a_        &lt;ENUS&gt;Sandra Steur&lt;/ENUS&gt;_x000d__x000a_        &lt;DEDE&gt;Sandra Steur&lt;/DEDE&gt;_x000d__x000a_        &lt;DADK /&gt;_x000d__x000a_        &lt;PLPL /&gt;_x000d__x000a_        &lt;SVSE /&gt;_x000d__x000a_        &lt;EN&gt;Sandra Ste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20DF55C68A0453A854761420A718FAD~0&lt;/ID&gt;_x000d__x000a_      &lt;VALUESINGLE&gt;_x000d__x000a_        &lt;NLNL&gt;Stefan Steur&lt;/NLNL&gt;_x000d__x000a_        &lt;NLBE /&gt;_x000d__x000a_        &lt;FRFR /&gt;_x000d__x000a_        &lt;FRBE /&gt;_x000d__x000a_        &lt;ENUS&gt;Stefan Steur&lt;/ENUS&gt;_x000d__x000a_        &lt;DEDE&gt;Stefan Steur&lt;/DEDE&gt;_x000d__x000a_        &lt;DADK /&gt;_x000d__x000a_        &lt;PLPL /&gt;_x000d__x000a_        &lt;SVSE /&gt;_x000d__x000a_        &lt;EN&gt;Stefan Ste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0DE010A6C7485F9BAB952DB827DF75~0&lt;/ID&gt;_x000d__x000a_      &lt;VALUESINGLE&gt;_x000d__x000a_        &lt;NLNL&gt;Caroline Broer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D58E94343B4D56A4B2B06F1B52FF49~0&lt;/ID&gt;_x000d__x000a_      &lt;VALUESINGLE&gt;_x000d__x000a_        &lt;NLNL&gt;Wies Verkuil&lt;/NLNL&gt;_x000d__x000a_        &lt;NLBE /&gt;_x000d__x000a_        &lt;FRFR /&gt;_x000d__x000a_        &lt;FRBE /&gt;_x000d__x000a_        &lt;ENUS&gt;Wies Verkuil&lt;/ENUS&gt;_x000d__x000a_        &lt;DEDE&gt;Wies Verkuil&lt;/DEDE&gt;_x000d__x000a_        &lt;DADK /&gt;_x000d__x000a_        &lt;PLPL /&gt;_x000d__x000a_        &lt;SVSE /&gt;_x000d__x000a_        &lt;EN&gt;Wies Verkuil&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CA324F4BC9F4C328A63E52719B0A4F6~0&lt;/ID&gt;_x000d__x000a_      &lt;VALUESINGLE&gt;_x000d__x000a_        &lt;NLNL&gt;Yvonne Zandee&lt;/NLNL&gt;_x000d__x000a_        &lt;NLBE /&gt;_x000d__x000a_        &lt;FRFR /&gt;_x000d__x000a_        &lt;FRBE /&gt;_x000d__x000a_        &lt;ENUS&gt;Yvonne Zandee&lt;/ENUS&gt;_x000d__x000a_        &lt;DEDE&gt;Yvonne Zandee&lt;/DEDE&gt;_x000d__x000a_        &lt;DADK /&gt;_x000d__x000a_        &lt;PLPL /&gt;_x000d__x000a_        &lt;SVSE /&gt;_x000d__x000a_        &lt;EN&gt;Yvonne Zande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15C5690CA5E414C8BF3FA70DF20AEE9~0&lt;/ID&gt;_x000d__x000a_      &lt;VALUESINGLE&gt;_x000d__x000a_        &lt;NLNL&gt;Marjolein Smi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4D209F11D4943AFB2A2139D59A271B1~0&lt;/ID&gt;_x000d__x000a_      &lt;VALUESINGLE&gt;_x000d__x000a_        &lt;NLNL&gt;Marc Ste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8A949B25586423F904AA1947920A067~0&lt;/ID&gt;_x000d__x000a_      &lt;VALUESINGLE&gt;_x000d__x000a_        &lt;NLNL&gt;Nico Pla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B5EF8398E144EA0BE135BF0BFA8A584~0&lt;/ID&gt;_x000d__x000a_      &lt;VALUESINGLE&gt;_x000d__x000a_        &lt;NLNL&gt;Ien Verrip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C52897EF3E54C9FAE4B4D10B2CC2372~0&lt;/ID&gt;_x000d__x000a_      &lt;VALUESINGLE&gt;_x000d__x000a_        &lt;NLNL&gt;Isabelle Tee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713FE6DB35945129A4EE1B0CE649258~0&lt;/ID&gt;_x000d__x000a_      &lt;VALUESINGLE&gt;_x000d__x000a_        &lt;NLNL&gt;Trijntje Veerman - Schou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CCC190D90C54172B7F0551E7EC8CAEE~0&lt;/ID&gt;_x000d__x000a_      &lt;VALUESINGLE&gt;_x000d__x000a_        &lt;NLNL&gt;Frank Pouw&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889D7648CE749939C2FF4EA77F1856A~0&lt;/ID&gt;_x000d__x000a_      &lt;VALUESINGLE&gt;_x000d__x000a_        &lt;NLNL&gt;Gerard Kwakma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04DA5007F2D47218C9A016758221E29~0&lt;/ID&gt;_x000d__x000a_      &lt;VALUESINGLE&gt;_x000d__x000a_        &lt;NLNL&gt;Joop Smit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20A86C16FF14178AF451AAFC1612AFB~0&lt;/ID&gt;_x000d__x000a_      &lt;VALUESINGLE&gt;_x000d__x000a_        &lt;NLNL&gt;Ferry Schaafsm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F0DD4D8BB1E42C09220412C43459EFC~0&lt;/ID&gt;_x000d__x000a_      &lt;VALUESINGLE&gt;_x000d__x000a_        &lt;NLNL&gt;Esther Moerkamp&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C539FBDED004A6996EC9E11EF0259C2~0&lt;/ID&gt;_x000d__x000a_      &lt;VALUESINGLE&gt;_x000d__x000a_        &lt;NLNL&gt;Joost Bonenkamp&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6.1.16271"/>
  </w:docVars>
  <w:rsids>
    <w:rsidRoot w:val="00472254"/>
    <w:rsid w:val="00000C1C"/>
    <w:rsid w:val="00015213"/>
    <w:rsid w:val="0001572E"/>
    <w:rsid w:val="00017C86"/>
    <w:rsid w:val="00024E78"/>
    <w:rsid w:val="000402BB"/>
    <w:rsid w:val="000420C7"/>
    <w:rsid w:val="00043ADB"/>
    <w:rsid w:val="00044602"/>
    <w:rsid w:val="00054132"/>
    <w:rsid w:val="00056CDF"/>
    <w:rsid w:val="00060CD4"/>
    <w:rsid w:val="00061DCC"/>
    <w:rsid w:val="00080F3A"/>
    <w:rsid w:val="00090EDC"/>
    <w:rsid w:val="00093D21"/>
    <w:rsid w:val="000C1C7E"/>
    <w:rsid w:val="000C1F14"/>
    <w:rsid w:val="000C792E"/>
    <w:rsid w:val="000D0DAE"/>
    <w:rsid w:val="000E16E1"/>
    <w:rsid w:val="000F3C37"/>
    <w:rsid w:val="000F4E1B"/>
    <w:rsid w:val="00105430"/>
    <w:rsid w:val="00115786"/>
    <w:rsid w:val="00116A3A"/>
    <w:rsid w:val="0013179F"/>
    <w:rsid w:val="0015669D"/>
    <w:rsid w:val="00162AAF"/>
    <w:rsid w:val="001637B1"/>
    <w:rsid w:val="001713D9"/>
    <w:rsid w:val="0017478D"/>
    <w:rsid w:val="00176282"/>
    <w:rsid w:val="00177900"/>
    <w:rsid w:val="00181544"/>
    <w:rsid w:val="00196100"/>
    <w:rsid w:val="001A4BF7"/>
    <w:rsid w:val="001B65F4"/>
    <w:rsid w:val="001C3FC7"/>
    <w:rsid w:val="001D1533"/>
    <w:rsid w:val="001D46F9"/>
    <w:rsid w:val="001E19B1"/>
    <w:rsid w:val="001F17FB"/>
    <w:rsid w:val="001F49AC"/>
    <w:rsid w:val="002120E8"/>
    <w:rsid w:val="00217B35"/>
    <w:rsid w:val="0024541A"/>
    <w:rsid w:val="00265BA2"/>
    <w:rsid w:val="0028017B"/>
    <w:rsid w:val="00280C26"/>
    <w:rsid w:val="002825F1"/>
    <w:rsid w:val="00284E27"/>
    <w:rsid w:val="002A3CFA"/>
    <w:rsid w:val="002A5828"/>
    <w:rsid w:val="002A684E"/>
    <w:rsid w:val="002C37F4"/>
    <w:rsid w:val="002D4CA8"/>
    <w:rsid w:val="002E2F42"/>
    <w:rsid w:val="002F2F6A"/>
    <w:rsid w:val="00300F77"/>
    <w:rsid w:val="00304691"/>
    <w:rsid w:val="00311561"/>
    <w:rsid w:val="00311C3E"/>
    <w:rsid w:val="003135E7"/>
    <w:rsid w:val="00316F13"/>
    <w:rsid w:val="00317568"/>
    <w:rsid w:val="00320A97"/>
    <w:rsid w:val="0032239F"/>
    <w:rsid w:val="003234EF"/>
    <w:rsid w:val="00380CF7"/>
    <w:rsid w:val="00390AA4"/>
    <w:rsid w:val="003A1A79"/>
    <w:rsid w:val="003B136C"/>
    <w:rsid w:val="003B2068"/>
    <w:rsid w:val="003C29BD"/>
    <w:rsid w:val="003E0742"/>
    <w:rsid w:val="003E0F9D"/>
    <w:rsid w:val="00400383"/>
    <w:rsid w:val="004074C3"/>
    <w:rsid w:val="004245D6"/>
    <w:rsid w:val="004329F0"/>
    <w:rsid w:val="00440A90"/>
    <w:rsid w:val="00454C58"/>
    <w:rsid w:val="004625F1"/>
    <w:rsid w:val="00462F19"/>
    <w:rsid w:val="00464591"/>
    <w:rsid w:val="00465BFD"/>
    <w:rsid w:val="00472254"/>
    <w:rsid w:val="0047589F"/>
    <w:rsid w:val="0048400D"/>
    <w:rsid w:val="00484D8E"/>
    <w:rsid w:val="00487B46"/>
    <w:rsid w:val="0049004B"/>
    <w:rsid w:val="00495D9F"/>
    <w:rsid w:val="00496DC1"/>
    <w:rsid w:val="004D59F8"/>
    <w:rsid w:val="004F40B6"/>
    <w:rsid w:val="004F61B7"/>
    <w:rsid w:val="00500342"/>
    <w:rsid w:val="0050702A"/>
    <w:rsid w:val="00510A77"/>
    <w:rsid w:val="00514027"/>
    <w:rsid w:val="00514474"/>
    <w:rsid w:val="0052521C"/>
    <w:rsid w:val="0054553C"/>
    <w:rsid w:val="00547662"/>
    <w:rsid w:val="005510D4"/>
    <w:rsid w:val="00552C26"/>
    <w:rsid w:val="00554597"/>
    <w:rsid w:val="00565A96"/>
    <w:rsid w:val="0057257F"/>
    <w:rsid w:val="00573D9A"/>
    <w:rsid w:val="00586226"/>
    <w:rsid w:val="00595923"/>
    <w:rsid w:val="005B126D"/>
    <w:rsid w:val="005C11B5"/>
    <w:rsid w:val="005C2602"/>
    <w:rsid w:val="005E6C74"/>
    <w:rsid w:val="005F0851"/>
    <w:rsid w:val="005F65FB"/>
    <w:rsid w:val="006065F3"/>
    <w:rsid w:val="0061130F"/>
    <w:rsid w:val="00611C6B"/>
    <w:rsid w:val="00626DD2"/>
    <w:rsid w:val="00630C9F"/>
    <w:rsid w:val="00640FE1"/>
    <w:rsid w:val="00642D0A"/>
    <w:rsid w:val="00651DB1"/>
    <w:rsid w:val="00657130"/>
    <w:rsid w:val="00663B41"/>
    <w:rsid w:val="0066760D"/>
    <w:rsid w:val="00672C79"/>
    <w:rsid w:val="00675A3D"/>
    <w:rsid w:val="006916F2"/>
    <w:rsid w:val="00694089"/>
    <w:rsid w:val="00696C45"/>
    <w:rsid w:val="006C2A29"/>
    <w:rsid w:val="006E7282"/>
    <w:rsid w:val="006F4601"/>
    <w:rsid w:val="006F6FED"/>
    <w:rsid w:val="00701E72"/>
    <w:rsid w:val="00711D78"/>
    <w:rsid w:val="0071723D"/>
    <w:rsid w:val="00717F6D"/>
    <w:rsid w:val="00726094"/>
    <w:rsid w:val="0073217F"/>
    <w:rsid w:val="0073756B"/>
    <w:rsid w:val="0074388D"/>
    <w:rsid w:val="00753D8B"/>
    <w:rsid w:val="00764349"/>
    <w:rsid w:val="00770CEE"/>
    <w:rsid w:val="00785BD6"/>
    <w:rsid w:val="00793003"/>
    <w:rsid w:val="007975B9"/>
    <w:rsid w:val="007B39CD"/>
    <w:rsid w:val="007B488A"/>
    <w:rsid w:val="007D29DD"/>
    <w:rsid w:val="007E2AD3"/>
    <w:rsid w:val="007E2CE4"/>
    <w:rsid w:val="007E7F84"/>
    <w:rsid w:val="007F0EAB"/>
    <w:rsid w:val="007F5783"/>
    <w:rsid w:val="0080257F"/>
    <w:rsid w:val="00805257"/>
    <w:rsid w:val="00806076"/>
    <w:rsid w:val="00807530"/>
    <w:rsid w:val="00820588"/>
    <w:rsid w:val="00825264"/>
    <w:rsid w:val="00830DE7"/>
    <w:rsid w:val="00833AF1"/>
    <w:rsid w:val="00836250"/>
    <w:rsid w:val="00836E66"/>
    <w:rsid w:val="00836F70"/>
    <w:rsid w:val="00860008"/>
    <w:rsid w:val="008A15E0"/>
    <w:rsid w:val="008B42B4"/>
    <w:rsid w:val="008B66C8"/>
    <w:rsid w:val="008C59CD"/>
    <w:rsid w:val="008D1055"/>
    <w:rsid w:val="008D2509"/>
    <w:rsid w:val="008D4BF9"/>
    <w:rsid w:val="008E073B"/>
    <w:rsid w:val="008F3618"/>
    <w:rsid w:val="008F6BEF"/>
    <w:rsid w:val="00900EE3"/>
    <w:rsid w:val="00912E35"/>
    <w:rsid w:val="009174CF"/>
    <w:rsid w:val="00924A57"/>
    <w:rsid w:val="00932F61"/>
    <w:rsid w:val="00935EF5"/>
    <w:rsid w:val="00943517"/>
    <w:rsid w:val="00946553"/>
    <w:rsid w:val="00951557"/>
    <w:rsid w:val="00960F5A"/>
    <w:rsid w:val="00963563"/>
    <w:rsid w:val="0097296A"/>
    <w:rsid w:val="0097402F"/>
    <w:rsid w:val="00974EF4"/>
    <w:rsid w:val="00983CB1"/>
    <w:rsid w:val="00985107"/>
    <w:rsid w:val="00996001"/>
    <w:rsid w:val="009B527A"/>
    <w:rsid w:val="009D0A11"/>
    <w:rsid w:val="00A00AFD"/>
    <w:rsid w:val="00A066E4"/>
    <w:rsid w:val="00A13EBD"/>
    <w:rsid w:val="00A21BA5"/>
    <w:rsid w:val="00A266A8"/>
    <w:rsid w:val="00A30FCF"/>
    <w:rsid w:val="00A36976"/>
    <w:rsid w:val="00A36E74"/>
    <w:rsid w:val="00A37726"/>
    <w:rsid w:val="00A37F40"/>
    <w:rsid w:val="00A44B51"/>
    <w:rsid w:val="00A45E69"/>
    <w:rsid w:val="00A53109"/>
    <w:rsid w:val="00A561E8"/>
    <w:rsid w:val="00A61C97"/>
    <w:rsid w:val="00A61D74"/>
    <w:rsid w:val="00A64F84"/>
    <w:rsid w:val="00A75DF8"/>
    <w:rsid w:val="00A77181"/>
    <w:rsid w:val="00A8609C"/>
    <w:rsid w:val="00A96FFA"/>
    <w:rsid w:val="00AA5CC6"/>
    <w:rsid w:val="00AB2D4C"/>
    <w:rsid w:val="00AC324D"/>
    <w:rsid w:val="00AC7EB7"/>
    <w:rsid w:val="00AD3BC0"/>
    <w:rsid w:val="00AD710C"/>
    <w:rsid w:val="00AE38B5"/>
    <w:rsid w:val="00AF1B0A"/>
    <w:rsid w:val="00AF429C"/>
    <w:rsid w:val="00AF79A7"/>
    <w:rsid w:val="00B07769"/>
    <w:rsid w:val="00B1337B"/>
    <w:rsid w:val="00B219FA"/>
    <w:rsid w:val="00B2236D"/>
    <w:rsid w:val="00B34B9C"/>
    <w:rsid w:val="00B35AF9"/>
    <w:rsid w:val="00B42F99"/>
    <w:rsid w:val="00B43354"/>
    <w:rsid w:val="00B44D0B"/>
    <w:rsid w:val="00B52AF7"/>
    <w:rsid w:val="00B561B0"/>
    <w:rsid w:val="00B61BD6"/>
    <w:rsid w:val="00B637CB"/>
    <w:rsid w:val="00B73B55"/>
    <w:rsid w:val="00B80B1E"/>
    <w:rsid w:val="00B86396"/>
    <w:rsid w:val="00B86541"/>
    <w:rsid w:val="00BA0E51"/>
    <w:rsid w:val="00BB1E80"/>
    <w:rsid w:val="00BC357B"/>
    <w:rsid w:val="00BC4F51"/>
    <w:rsid w:val="00BC50F4"/>
    <w:rsid w:val="00BC7537"/>
    <w:rsid w:val="00BE5528"/>
    <w:rsid w:val="00BE67F5"/>
    <w:rsid w:val="00C034BA"/>
    <w:rsid w:val="00C03AF7"/>
    <w:rsid w:val="00C06335"/>
    <w:rsid w:val="00C127F7"/>
    <w:rsid w:val="00C212F9"/>
    <w:rsid w:val="00C369DC"/>
    <w:rsid w:val="00C45B2D"/>
    <w:rsid w:val="00C51D8B"/>
    <w:rsid w:val="00C5366D"/>
    <w:rsid w:val="00C6387D"/>
    <w:rsid w:val="00C64F7A"/>
    <w:rsid w:val="00C66FBC"/>
    <w:rsid w:val="00C85C83"/>
    <w:rsid w:val="00C86AF9"/>
    <w:rsid w:val="00C86DE0"/>
    <w:rsid w:val="00CA6723"/>
    <w:rsid w:val="00CB440F"/>
    <w:rsid w:val="00CB7B41"/>
    <w:rsid w:val="00CC2F89"/>
    <w:rsid w:val="00CC5C8A"/>
    <w:rsid w:val="00CC78C7"/>
    <w:rsid w:val="00CE488A"/>
    <w:rsid w:val="00CF5BF1"/>
    <w:rsid w:val="00CF63C3"/>
    <w:rsid w:val="00CF686B"/>
    <w:rsid w:val="00D040B8"/>
    <w:rsid w:val="00D106D8"/>
    <w:rsid w:val="00D119FC"/>
    <w:rsid w:val="00D36324"/>
    <w:rsid w:val="00D5457C"/>
    <w:rsid w:val="00D554DD"/>
    <w:rsid w:val="00D736E6"/>
    <w:rsid w:val="00D86CB1"/>
    <w:rsid w:val="00D87DA4"/>
    <w:rsid w:val="00D93114"/>
    <w:rsid w:val="00DA1382"/>
    <w:rsid w:val="00DA478D"/>
    <w:rsid w:val="00DB50FE"/>
    <w:rsid w:val="00DB74FC"/>
    <w:rsid w:val="00DC1E50"/>
    <w:rsid w:val="00DC49F1"/>
    <w:rsid w:val="00DE6F5F"/>
    <w:rsid w:val="00DF078D"/>
    <w:rsid w:val="00DF0D99"/>
    <w:rsid w:val="00DF1F85"/>
    <w:rsid w:val="00E1105E"/>
    <w:rsid w:val="00E14458"/>
    <w:rsid w:val="00E202FE"/>
    <w:rsid w:val="00E36C85"/>
    <w:rsid w:val="00E40B3A"/>
    <w:rsid w:val="00E54C46"/>
    <w:rsid w:val="00E71F98"/>
    <w:rsid w:val="00E80590"/>
    <w:rsid w:val="00E92B81"/>
    <w:rsid w:val="00E96E00"/>
    <w:rsid w:val="00EA01DE"/>
    <w:rsid w:val="00EA6719"/>
    <w:rsid w:val="00EB0EEB"/>
    <w:rsid w:val="00EC41EB"/>
    <w:rsid w:val="00EC4248"/>
    <w:rsid w:val="00EC6594"/>
    <w:rsid w:val="00EC6F0D"/>
    <w:rsid w:val="00ED249D"/>
    <w:rsid w:val="00ED663D"/>
    <w:rsid w:val="00EE0642"/>
    <w:rsid w:val="00EE0A69"/>
    <w:rsid w:val="00EE5DDB"/>
    <w:rsid w:val="00EE6FC8"/>
    <w:rsid w:val="00F13BE8"/>
    <w:rsid w:val="00F424D3"/>
    <w:rsid w:val="00F5665D"/>
    <w:rsid w:val="00F61B96"/>
    <w:rsid w:val="00F63103"/>
    <w:rsid w:val="00F711AF"/>
    <w:rsid w:val="00F75F40"/>
    <w:rsid w:val="00F76AF5"/>
    <w:rsid w:val="00F76EDF"/>
    <w:rsid w:val="00F84993"/>
    <w:rsid w:val="00F97105"/>
    <w:rsid w:val="00F97B05"/>
    <w:rsid w:val="00FB113C"/>
    <w:rsid w:val="00FC007E"/>
    <w:rsid w:val="00FC0E72"/>
    <w:rsid w:val="00FC4C6D"/>
    <w:rsid w:val="00FC6743"/>
    <w:rsid w:val="00FD17EC"/>
    <w:rsid w:val="00FE374B"/>
    <w:rsid w:val="00FF3369"/>
    <w:rsid w:val="00FF49AF"/>
    <w:rsid w:val="00FF6066"/>
    <w:rsid w:val="00FF610C"/>
    <w:rsid w:val="00FF7F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181F8"/>
  <w15:chartTrackingRefBased/>
  <w15:docId w15:val="{34C660EF-A2AC-4EE5-8C94-79878D8DB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0D99"/>
    <w:rPr>
      <w:rFonts w:ascii="Calibri" w:hAnsi="Calibri"/>
      <w:sz w:val="22"/>
      <w:szCs w:val="22"/>
    </w:rPr>
  </w:style>
  <w:style w:type="paragraph" w:styleId="Kop1">
    <w:name w:val="heading 1"/>
    <w:basedOn w:val="Standaard"/>
    <w:next w:val="Standaard"/>
    <w:link w:val="Kop1Char"/>
    <w:qFormat/>
    <w:rsid w:val="00DF0D99"/>
    <w:pPr>
      <w:keepNext/>
      <w:keepLines/>
      <w:numPr>
        <w:numId w:val="4"/>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semiHidden/>
    <w:unhideWhenUsed/>
    <w:qFormat/>
    <w:rsid w:val="000420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semiHidden/>
    <w:unhideWhenUsed/>
    <w:qFormat/>
    <w:rsid w:val="000420C7"/>
    <w:pPr>
      <w:keepNext/>
      <w:keepLines/>
      <w:spacing w:before="40"/>
      <w:ind w:left="720" w:hanging="432"/>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semiHidden/>
    <w:unhideWhenUsed/>
    <w:qFormat/>
    <w:rsid w:val="000420C7"/>
    <w:pPr>
      <w:keepNext/>
      <w:keepLines/>
      <w:spacing w:before="40"/>
      <w:ind w:left="864" w:hanging="144"/>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semiHidden/>
    <w:unhideWhenUsed/>
    <w:qFormat/>
    <w:rsid w:val="000420C7"/>
    <w:pPr>
      <w:keepNext/>
      <w:keepLines/>
      <w:spacing w:before="40"/>
      <w:ind w:left="1008" w:hanging="432"/>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semiHidden/>
    <w:unhideWhenUsed/>
    <w:qFormat/>
    <w:rsid w:val="000420C7"/>
    <w:pPr>
      <w:keepNext/>
      <w:keepLines/>
      <w:spacing w:before="40"/>
      <w:ind w:left="1152" w:hanging="432"/>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0420C7"/>
    <w:pPr>
      <w:keepNext/>
      <w:keepLines/>
      <w:spacing w:before="40"/>
      <w:ind w:left="1296" w:hanging="288"/>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0420C7"/>
    <w:pPr>
      <w:keepNext/>
      <w:keepLine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0420C7"/>
    <w:pPr>
      <w:keepNext/>
      <w:keepLine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DF0D99"/>
    <w:pPr>
      <w:framePr w:w="3835" w:h="289" w:hSpace="141" w:wrap="auto" w:vAnchor="text" w:hAnchor="page" w:x="3804" w:y="-542"/>
      <w:pBdr>
        <w:top w:val="single" w:sz="6" w:space="1" w:color="auto"/>
        <w:left w:val="single" w:sz="6" w:space="1" w:color="auto"/>
        <w:bottom w:val="single" w:sz="6" w:space="1" w:color="auto"/>
        <w:right w:val="single" w:sz="6" w:space="1" w:color="auto"/>
      </w:pBdr>
      <w:jc w:val="center"/>
    </w:pPr>
    <w:rPr>
      <w:u w:val="single"/>
    </w:rPr>
  </w:style>
  <w:style w:type="paragraph" w:styleId="Koptekst">
    <w:name w:val="header"/>
    <w:basedOn w:val="Standaard"/>
    <w:link w:val="KoptekstChar"/>
    <w:rsid w:val="00DF0D99"/>
    <w:pPr>
      <w:tabs>
        <w:tab w:val="center" w:pos="4536"/>
        <w:tab w:val="right" w:pos="9072"/>
      </w:tabs>
    </w:pPr>
  </w:style>
  <w:style w:type="paragraph" w:styleId="Voettekst">
    <w:name w:val="footer"/>
    <w:basedOn w:val="Standaard"/>
    <w:link w:val="VoettekstChar"/>
    <w:rsid w:val="00DF0D99"/>
    <w:pPr>
      <w:tabs>
        <w:tab w:val="center" w:pos="4536"/>
        <w:tab w:val="right" w:pos="9072"/>
      </w:tabs>
    </w:pPr>
  </w:style>
  <w:style w:type="table" w:styleId="Tabelraster">
    <w:name w:val="Table Grid"/>
    <w:basedOn w:val="Standaardtabel"/>
    <w:uiPriority w:val="39"/>
    <w:rsid w:val="00DF0D9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rsid w:val="00C85C83"/>
    <w:rPr>
      <w:rFonts w:ascii="Calibri" w:hAnsi="Calibri"/>
      <w:sz w:val="22"/>
      <w:szCs w:val="22"/>
    </w:rPr>
  </w:style>
  <w:style w:type="character" w:customStyle="1" w:styleId="VoettekstChar">
    <w:name w:val="Voettekst Char"/>
    <w:basedOn w:val="Standaardalinea-lettertype"/>
    <w:link w:val="Voettekst"/>
    <w:rsid w:val="00C85C83"/>
    <w:rPr>
      <w:rFonts w:ascii="Calibri" w:hAnsi="Calibri"/>
      <w:sz w:val="22"/>
      <w:szCs w:val="22"/>
    </w:rPr>
  </w:style>
  <w:style w:type="character" w:styleId="Voetnootmarkering">
    <w:name w:val="footnote reference"/>
    <w:rsid w:val="00C85C83"/>
    <w:rPr>
      <w:vertAlign w:val="superscript"/>
    </w:rPr>
  </w:style>
  <w:style w:type="paragraph" w:styleId="Voetnoottekst">
    <w:name w:val="footnote text"/>
    <w:basedOn w:val="Standaard"/>
    <w:link w:val="VoetnoottekstChar"/>
    <w:rsid w:val="00C85C83"/>
  </w:style>
  <w:style w:type="character" w:customStyle="1" w:styleId="VoetnoottekstChar">
    <w:name w:val="Voetnoottekst Char"/>
    <w:basedOn w:val="Standaardalinea-lettertype"/>
    <w:link w:val="Voetnoottekst"/>
    <w:rsid w:val="00C85C83"/>
    <w:rPr>
      <w:rFonts w:ascii="Arial" w:hAnsi="Arial"/>
    </w:rPr>
  </w:style>
  <w:style w:type="paragraph" w:styleId="Eindnoottekst">
    <w:name w:val="endnote text"/>
    <w:basedOn w:val="Standaard"/>
    <w:link w:val="EindnoottekstChar"/>
    <w:rsid w:val="00380CF7"/>
  </w:style>
  <w:style w:type="character" w:customStyle="1" w:styleId="EindnoottekstChar">
    <w:name w:val="Eindnoottekst Char"/>
    <w:basedOn w:val="Standaardalinea-lettertype"/>
    <w:link w:val="Eindnoottekst"/>
    <w:rsid w:val="00380CF7"/>
    <w:rPr>
      <w:rFonts w:ascii="Arial" w:hAnsi="Arial"/>
    </w:rPr>
  </w:style>
  <w:style w:type="character" w:styleId="Eindnootmarkering">
    <w:name w:val="endnote reference"/>
    <w:basedOn w:val="Standaardalinea-lettertype"/>
    <w:rsid w:val="00380CF7"/>
    <w:rPr>
      <w:vertAlign w:val="superscript"/>
    </w:rPr>
  </w:style>
  <w:style w:type="character" w:styleId="Hyperlink">
    <w:name w:val="Hyperlink"/>
    <w:basedOn w:val="Standaardalinea-lettertype"/>
    <w:rsid w:val="00311C3E"/>
    <w:rPr>
      <w:color w:val="0563C1" w:themeColor="hyperlink"/>
      <w:u w:val="single"/>
    </w:rPr>
  </w:style>
  <w:style w:type="character" w:customStyle="1" w:styleId="Kop1Char">
    <w:name w:val="Kop 1 Char"/>
    <w:basedOn w:val="Standaardalinea-lettertype"/>
    <w:link w:val="Kop1"/>
    <w:rsid w:val="00DF0D99"/>
    <w:rPr>
      <w:rFonts w:asciiTheme="majorHAnsi" w:eastAsiaTheme="majorEastAsia" w:hAnsiTheme="majorHAnsi" w:cstheme="majorBidi"/>
      <w:color w:val="2E74B5" w:themeColor="accent1" w:themeShade="BF"/>
      <w:sz w:val="32"/>
      <w:szCs w:val="32"/>
    </w:rPr>
  </w:style>
  <w:style w:type="table" w:customStyle="1" w:styleId="Stijl1">
    <w:name w:val="Stijl1"/>
    <w:basedOn w:val="Standaardtabel"/>
    <w:uiPriority w:val="99"/>
    <w:rsid w:val="00DF0D99"/>
    <w:rPr>
      <w:rFonts w:asciiTheme="minorHAnsi" w:hAnsiTheme="minorHAnsi"/>
      <w:sz w:val="22"/>
      <w:szCs w:val="22"/>
    </w:rPr>
    <w:tblPr/>
  </w:style>
  <w:style w:type="table" w:customStyle="1" w:styleId="Tabel">
    <w:name w:val="Tabel"/>
    <w:basedOn w:val="Standaardtabel"/>
    <w:uiPriority w:val="99"/>
    <w:rsid w:val="00DF0D99"/>
    <w:rPr>
      <w:rFonts w:ascii="Calibri" w:hAnsi="Calibri"/>
      <w:sz w:val="22"/>
      <w:szCs w:val="22"/>
    </w:rPr>
    <w:tblPr/>
  </w:style>
  <w:style w:type="table" w:styleId="Eenvoudigetabel1">
    <w:name w:val="Table Simple 1"/>
    <w:basedOn w:val="Standaardtabel"/>
    <w:semiHidden/>
    <w:unhideWhenUsed/>
    <w:rsid w:val="00DF0D99"/>
    <w:rPr>
      <w:rFonts w:ascii="Calibri" w:hAnsi="Calibr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unhideWhenUsed/>
    <w:rsid w:val="00DF0D99"/>
    <w:rPr>
      <w:rFonts w:ascii="Calibri" w:hAnsi="Calibr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unhideWhenUsed/>
    <w:rsid w:val="00DF0D99"/>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unhideWhenUsed/>
    <w:rsid w:val="00DF0D99"/>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unhideWhenUsed/>
    <w:rsid w:val="00DF0D99"/>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semiHidden/>
    <w:unhideWhenUsed/>
    <w:rsid w:val="00DF0D99"/>
    <w:rPr>
      <w:rFonts w:ascii="Calibri" w:hAnsi="Calibr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unhideWhenUsed/>
    <w:rsid w:val="00DF0D99"/>
    <w:rPr>
      <w:rFonts w:ascii="Calibri" w:hAnsi="Calibr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unhideWhenUsed/>
    <w:rsid w:val="00DF0D99"/>
    <w:rPr>
      <w:rFonts w:ascii="Calibri" w:hAnsi="Calibr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unhideWhenUsed/>
    <w:rsid w:val="00DF0D99"/>
    <w:rPr>
      <w:rFonts w:ascii="Calibri" w:hAnsi="Calibr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unhideWhenUsed/>
    <w:rsid w:val="00DF0D99"/>
    <w:rPr>
      <w:rFonts w:ascii="Calibri" w:hAnsi="Calibr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unhideWhenUsed/>
    <w:rsid w:val="00DF0D99"/>
    <w:rPr>
      <w:rFonts w:ascii="Calibri" w:hAnsi="Calibr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unhideWhenUsed/>
    <w:rsid w:val="00DF0D99"/>
    <w:rPr>
      <w:rFonts w:ascii="Calibri" w:hAnsi="Calibr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rsid w:val="00DF0D99"/>
    <w:rPr>
      <w:szCs w:val="24"/>
    </w:rPr>
  </w:style>
  <w:style w:type="table" w:styleId="Professioneletabel">
    <w:name w:val="Table Professional"/>
    <w:basedOn w:val="Standaardtabel"/>
    <w:semiHidden/>
    <w:unhideWhenUsed/>
    <w:rsid w:val="00DF0D99"/>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unhideWhenUsed/>
    <w:rsid w:val="00DF0D99"/>
    <w:rPr>
      <w:rFonts w:ascii="Calibri" w:hAnsi="Calibr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unhideWhenUsed/>
    <w:rsid w:val="00DF0D99"/>
    <w:rPr>
      <w:rFonts w:ascii="Calibri" w:hAnsi="Calibr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unhideWhenUsed/>
    <w:rsid w:val="00DF0D99"/>
    <w:rPr>
      <w:rFonts w:ascii="Calibri" w:hAnsi="Calibr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unhideWhenUsed/>
    <w:rsid w:val="00DF0D99"/>
    <w:rPr>
      <w:rFonts w:ascii="Calibri" w:hAnsi="Calibr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unhideWhenUsed/>
    <w:rsid w:val="00DF0D99"/>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unhideWhenUsed/>
    <w:rsid w:val="00DF0D99"/>
    <w:rPr>
      <w:rFonts w:ascii="Calibri" w:hAnsi="Calibr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unhideWhenUsed/>
    <w:rsid w:val="00DF0D99"/>
    <w:rPr>
      <w:rFonts w:ascii="Calibri" w:hAnsi="Calibr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unhideWhenUsed/>
    <w:rsid w:val="00DF0D99"/>
    <w:rPr>
      <w:rFonts w:ascii="Calibri" w:hAnsi="Calibr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unhideWhenUsed/>
    <w:rsid w:val="00DF0D99"/>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unhideWhenUsed/>
    <w:rsid w:val="00DF0D99"/>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unhideWhenUsed/>
    <w:rsid w:val="00DF0D99"/>
    <w:rPr>
      <w:rFonts w:ascii="Calibri" w:hAnsi="Calibr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unhideWhenUsed/>
    <w:rsid w:val="00DF0D99"/>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unhideWhenUsed/>
    <w:rsid w:val="00DF0D99"/>
    <w:rPr>
      <w:rFonts w:ascii="Calibri" w:hAnsi="Calibr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unhideWhenUsed/>
    <w:rsid w:val="00DF0D99"/>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unhideWhenUsed/>
    <w:rsid w:val="00DF0D99"/>
    <w:rPr>
      <w:rFonts w:ascii="Calibri" w:hAnsi="Calibr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unhideWhenUsed/>
    <w:rsid w:val="00DF0D99"/>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unhideWhenUsed/>
    <w:rsid w:val="00DF0D99"/>
    <w:rPr>
      <w:rFonts w:ascii="Calibri" w:hAnsi="Calibr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unhideWhenUsed/>
    <w:rsid w:val="00DF0D99"/>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unhideWhenUsed/>
    <w:rsid w:val="00DF0D99"/>
    <w:rPr>
      <w:rFonts w:ascii="Calibri" w:hAnsi="Calibr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unhideWhenUsed/>
    <w:rsid w:val="00DF0D99"/>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unhideWhenUsed/>
    <w:rsid w:val="00DF0D99"/>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unhideWhenUsed/>
    <w:rsid w:val="00DF0D9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unhideWhenUsed/>
    <w:rsid w:val="00DF0D99"/>
    <w:rPr>
      <w:rFonts w:ascii="Calibri" w:hAnsi="Calibr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unhideWhenUsed/>
    <w:rsid w:val="00DF0D99"/>
    <w:rPr>
      <w:rFonts w:ascii="Calibri" w:hAnsi="Calibr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unhideWhenUsed/>
    <w:rsid w:val="00DF0D99"/>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unhideWhenUsed/>
    <w:rsid w:val="00DF0D99"/>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unhideWhenUsed/>
    <w:rsid w:val="00DF0D99"/>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DF0D99"/>
    <w:rPr>
      <w:rFonts w:ascii="Calibri" w:hAnsi="Calibr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DF0D99"/>
    <w:rPr>
      <w:rFonts w:ascii="Calibri" w:hAnsi="Calibr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DF0D99"/>
    <w:rPr>
      <w:rFonts w:ascii="Calibri" w:hAnsi="Calibr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DF0D99"/>
    <w:rPr>
      <w:rFonts w:ascii="Calibri" w:hAnsi="Calibr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DF0D99"/>
    <w:rPr>
      <w:rFonts w:ascii="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DF0D99"/>
    <w:rPr>
      <w:rFonts w:ascii="Calibri" w:hAnsi="Calibr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DF0D99"/>
    <w:rPr>
      <w:rFonts w:ascii="Calibri" w:hAnsi="Calibr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DF0D99"/>
    <w:rPr>
      <w:rFonts w:ascii="Calibri" w:hAnsi="Calibri"/>
      <w:sz w:val="22"/>
      <w:szCs w:val="22"/>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1licht-Accent2">
    <w:name w:val="List Table 1 Light Accent 2"/>
    <w:basedOn w:val="Standaardtabel"/>
    <w:uiPriority w:val="46"/>
    <w:rsid w:val="00DF0D99"/>
    <w:rPr>
      <w:rFonts w:ascii="Calibri" w:hAnsi="Calibri"/>
      <w:sz w:val="22"/>
      <w:szCs w:val="22"/>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DF0D99"/>
    <w:rPr>
      <w:rFonts w:ascii="Calibri" w:hAnsi="Calibri"/>
      <w:sz w:val="22"/>
      <w:szCs w:val="22"/>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jstalinea">
    <w:name w:val="List Paragraph"/>
    <w:basedOn w:val="Standaard"/>
    <w:uiPriority w:val="34"/>
    <w:qFormat/>
    <w:rsid w:val="00F63103"/>
    <w:pPr>
      <w:contextualSpacing/>
    </w:pPr>
    <w:rPr>
      <w:szCs w:val="20"/>
    </w:rPr>
  </w:style>
  <w:style w:type="character" w:styleId="Zwaar">
    <w:name w:val="Strong"/>
    <w:basedOn w:val="Standaardalinea-lettertype"/>
    <w:qFormat/>
    <w:rsid w:val="0032239F"/>
    <w:rPr>
      <w:b/>
      <w:bCs/>
    </w:rPr>
  </w:style>
  <w:style w:type="character" w:customStyle="1" w:styleId="Kop2Char">
    <w:name w:val="Kop 2 Char"/>
    <w:basedOn w:val="Standaardalinea-lettertype"/>
    <w:link w:val="Kop2"/>
    <w:semiHidden/>
    <w:rsid w:val="000420C7"/>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semiHidden/>
    <w:rsid w:val="000420C7"/>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semiHidden/>
    <w:rsid w:val="000420C7"/>
    <w:rPr>
      <w:rFonts w:asciiTheme="majorHAnsi" w:eastAsiaTheme="majorEastAsia" w:hAnsiTheme="majorHAnsi" w:cstheme="majorBidi"/>
      <w:i/>
      <w:iCs/>
      <w:color w:val="2E74B5" w:themeColor="accent1" w:themeShade="BF"/>
      <w:sz w:val="22"/>
      <w:szCs w:val="22"/>
    </w:rPr>
  </w:style>
  <w:style w:type="character" w:customStyle="1" w:styleId="Kop5Char">
    <w:name w:val="Kop 5 Char"/>
    <w:basedOn w:val="Standaardalinea-lettertype"/>
    <w:link w:val="Kop5"/>
    <w:semiHidden/>
    <w:rsid w:val="000420C7"/>
    <w:rPr>
      <w:rFonts w:asciiTheme="majorHAnsi" w:eastAsiaTheme="majorEastAsia" w:hAnsiTheme="majorHAnsi" w:cstheme="majorBidi"/>
      <w:color w:val="2E74B5" w:themeColor="accent1" w:themeShade="BF"/>
      <w:sz w:val="22"/>
      <w:szCs w:val="22"/>
    </w:rPr>
  </w:style>
  <w:style w:type="character" w:customStyle="1" w:styleId="Kop6Char">
    <w:name w:val="Kop 6 Char"/>
    <w:basedOn w:val="Standaardalinea-lettertype"/>
    <w:link w:val="Kop6"/>
    <w:semiHidden/>
    <w:rsid w:val="000420C7"/>
    <w:rPr>
      <w:rFonts w:asciiTheme="majorHAnsi" w:eastAsiaTheme="majorEastAsia" w:hAnsiTheme="majorHAnsi" w:cstheme="majorBidi"/>
      <w:color w:val="1F4D78" w:themeColor="accent1" w:themeShade="7F"/>
      <w:sz w:val="22"/>
      <w:szCs w:val="22"/>
    </w:rPr>
  </w:style>
  <w:style w:type="character" w:customStyle="1" w:styleId="Kop7Char">
    <w:name w:val="Kop 7 Char"/>
    <w:basedOn w:val="Standaardalinea-lettertype"/>
    <w:link w:val="Kop7"/>
    <w:semiHidden/>
    <w:rsid w:val="000420C7"/>
    <w:rPr>
      <w:rFonts w:asciiTheme="majorHAnsi" w:eastAsiaTheme="majorEastAsia" w:hAnsiTheme="majorHAnsi" w:cstheme="majorBidi"/>
      <w:i/>
      <w:iCs/>
      <w:color w:val="1F4D78" w:themeColor="accent1" w:themeShade="7F"/>
      <w:sz w:val="22"/>
      <w:szCs w:val="22"/>
    </w:rPr>
  </w:style>
  <w:style w:type="character" w:customStyle="1" w:styleId="Kop8Char">
    <w:name w:val="Kop 8 Char"/>
    <w:basedOn w:val="Standaardalinea-lettertype"/>
    <w:link w:val="Kop8"/>
    <w:semiHidden/>
    <w:rsid w:val="000420C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0420C7"/>
    <w:rPr>
      <w:rFonts w:asciiTheme="majorHAnsi" w:eastAsiaTheme="majorEastAsia" w:hAnsiTheme="majorHAnsi" w:cstheme="majorBidi"/>
      <w:i/>
      <w:iCs/>
      <w:color w:val="272727" w:themeColor="text1" w:themeTint="D8"/>
      <w:sz w:val="21"/>
      <w:szCs w:val="21"/>
    </w:rPr>
  </w:style>
  <w:style w:type="table" w:styleId="Rastertabel4-Accent5">
    <w:name w:val="Grid Table 4 Accent 5"/>
    <w:basedOn w:val="Standaardtabel"/>
    <w:uiPriority w:val="49"/>
    <w:rsid w:val="00B219FA"/>
    <w:pPr>
      <w:jc w:val="center"/>
    </w:pPr>
    <w:rPr>
      <w:rFonts w:asciiTheme="minorHAnsi" w:hAnsiTheme="minorHAnsi"/>
      <w:sz w:val="22"/>
    </w:rPr>
    <w:tblPr>
      <w:tblStyleRowBandSize w:val="1"/>
      <w:tblStyleColBandSize w:val="1"/>
      <w:tblBorders>
        <w:top w:val="single" w:sz="4" w:space="0" w:color="4E3857"/>
        <w:left w:val="single" w:sz="4" w:space="0" w:color="4E3857"/>
        <w:bottom w:val="single" w:sz="4" w:space="0" w:color="4E3857"/>
        <w:right w:val="single" w:sz="4" w:space="0" w:color="4E3857"/>
        <w:insideH w:val="single" w:sz="4" w:space="0" w:color="4E3857"/>
        <w:insideV w:val="single" w:sz="4" w:space="0" w:color="4E3857"/>
      </w:tblBorders>
    </w:tblPr>
    <w:tcPr>
      <w:shd w:val="clear" w:color="auto" w:fill="FFFFFF" w:themeFill="background1"/>
    </w:tcPr>
    <w:tblStylePr w:type="firstRow">
      <w:rPr>
        <w:b/>
        <w:bCs/>
        <w:color w:val="FFFFFF" w:themeColor="background1"/>
      </w:rPr>
      <w:tblPr/>
      <w:tcPr>
        <w:shd w:val="clear" w:color="auto" w:fill="4E3857"/>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2Horz">
      <w:tblPr/>
      <w:tcPr>
        <w:shd w:val="clear" w:color="auto" w:fill="DEEAF6" w:themeFill="accent1" w:themeFillTint="33"/>
      </w:tcPr>
    </w:tblStylePr>
  </w:style>
  <w:style w:type="character" w:styleId="Onopgelostemelding">
    <w:name w:val="Unresolved Mention"/>
    <w:basedOn w:val="Standaardalinea-lettertype"/>
    <w:uiPriority w:val="99"/>
    <w:semiHidden/>
    <w:unhideWhenUsed/>
    <w:rsid w:val="002E2F42"/>
    <w:rPr>
      <w:color w:val="605E5C"/>
      <w:shd w:val="clear" w:color="auto" w:fill="E1DFDD"/>
    </w:rPr>
  </w:style>
  <w:style w:type="character" w:styleId="Verwijzingopmerking">
    <w:name w:val="annotation reference"/>
    <w:basedOn w:val="Standaardalinea-lettertype"/>
    <w:rsid w:val="00AF79A7"/>
    <w:rPr>
      <w:sz w:val="16"/>
      <w:szCs w:val="16"/>
    </w:rPr>
  </w:style>
  <w:style w:type="paragraph" w:styleId="Tekstopmerking">
    <w:name w:val="annotation text"/>
    <w:basedOn w:val="Standaard"/>
    <w:link w:val="TekstopmerkingChar"/>
    <w:rsid w:val="00AF79A7"/>
    <w:rPr>
      <w:sz w:val="20"/>
      <w:szCs w:val="20"/>
    </w:rPr>
  </w:style>
  <w:style w:type="character" w:customStyle="1" w:styleId="TekstopmerkingChar">
    <w:name w:val="Tekst opmerking Char"/>
    <w:basedOn w:val="Standaardalinea-lettertype"/>
    <w:link w:val="Tekstopmerking"/>
    <w:rsid w:val="00AF79A7"/>
    <w:rPr>
      <w:rFonts w:ascii="Calibri" w:hAnsi="Calibri"/>
    </w:rPr>
  </w:style>
  <w:style w:type="paragraph" w:styleId="Onderwerpvanopmerking">
    <w:name w:val="annotation subject"/>
    <w:basedOn w:val="Tekstopmerking"/>
    <w:next w:val="Tekstopmerking"/>
    <w:link w:val="OnderwerpvanopmerkingChar"/>
    <w:rsid w:val="00AF79A7"/>
    <w:rPr>
      <w:b/>
      <w:bCs/>
    </w:rPr>
  </w:style>
  <w:style w:type="character" w:customStyle="1" w:styleId="OnderwerpvanopmerkingChar">
    <w:name w:val="Onderwerp van opmerking Char"/>
    <w:basedOn w:val="TekstopmerkingChar"/>
    <w:link w:val="Onderwerpvanopmerking"/>
    <w:rsid w:val="00AF79A7"/>
    <w:rPr>
      <w:rFonts w:ascii="Calibri" w:hAnsi="Calibri"/>
      <w:b/>
      <w:bCs/>
    </w:rPr>
  </w:style>
  <w:style w:type="paragraph" w:styleId="Ballontekst">
    <w:name w:val="Balloon Text"/>
    <w:basedOn w:val="Standaard"/>
    <w:link w:val="BallontekstChar"/>
    <w:rsid w:val="00AF79A7"/>
    <w:rPr>
      <w:rFonts w:ascii="Segoe UI" w:hAnsi="Segoe UI" w:cs="Segoe UI"/>
      <w:sz w:val="18"/>
      <w:szCs w:val="18"/>
    </w:rPr>
  </w:style>
  <w:style w:type="character" w:customStyle="1" w:styleId="BallontekstChar">
    <w:name w:val="Ballontekst Char"/>
    <w:basedOn w:val="Standaardalinea-lettertype"/>
    <w:link w:val="Ballontekst"/>
    <w:rsid w:val="00AF79A7"/>
    <w:rPr>
      <w:rFonts w:ascii="Segoe UI" w:hAnsi="Segoe UI" w:cs="Segoe UI"/>
      <w:sz w:val="18"/>
      <w:szCs w:val="18"/>
    </w:rPr>
  </w:style>
  <w:style w:type="paragraph" w:styleId="Revisie">
    <w:name w:val="Revision"/>
    <w:hidden/>
    <w:uiPriority w:val="99"/>
    <w:semiHidden/>
    <w:rsid w:val="00A13EB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935368">
      <w:bodyDiv w:val="1"/>
      <w:marLeft w:val="0"/>
      <w:marRight w:val="0"/>
      <w:marTop w:val="0"/>
      <w:marBottom w:val="0"/>
      <w:divBdr>
        <w:top w:val="none" w:sz="0" w:space="0" w:color="auto"/>
        <w:left w:val="none" w:sz="0" w:space="0" w:color="auto"/>
        <w:bottom w:val="none" w:sz="0" w:space="0" w:color="auto"/>
        <w:right w:val="none" w:sz="0" w:space="0" w:color="auto"/>
      </w:divBdr>
    </w:div>
    <w:div w:id="177107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edam-volendam.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vicedesk@edam-volendam.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il032\AppData\Local\Temp\MicrosoftEdgeDownloads\102b5789-d62d-42a1-8bb3-6eb973be923d\20250724%20Declaratieroute%20Rel%20en%20Edam-Volendam%20Privacyovereenkoms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4A01299B46DFB4586AAA210760FFF68" ma:contentTypeVersion="3" ma:contentTypeDescription="Een nieuw document maken." ma:contentTypeScope="" ma:versionID="f072dcf7949e2d3d50648093d79ea8c9">
  <xsd:schema xmlns:xsd="http://www.w3.org/2001/XMLSchema" xmlns:xs="http://www.w3.org/2001/XMLSchema" xmlns:p="http://schemas.microsoft.com/office/2006/metadata/properties" xmlns:ns2="d3259e24-1393-4de7-8e64-db525e2e6804" targetNamespace="http://schemas.microsoft.com/office/2006/metadata/properties" ma:root="true" ma:fieldsID="13e5226d4456b702c8f8410d3719835b" ns2:_="">
    <xsd:import namespace="d3259e24-1393-4de7-8e64-db525e2e680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59e24-1393-4de7-8e64-db525e2e6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BF5208-B85F-4FFE-B4F9-9FDFBBAC5EE4}">
  <ds:schemaRefs>
    <ds:schemaRef ds:uri="http://schemas.openxmlformats.org/officeDocument/2006/bibliography"/>
  </ds:schemaRefs>
</ds:datastoreItem>
</file>

<file path=customXml/itemProps2.xml><?xml version="1.0" encoding="utf-8"?>
<ds:datastoreItem xmlns:ds="http://schemas.openxmlformats.org/officeDocument/2006/customXml" ds:itemID="{25FC514B-83F6-467D-A336-34F006623F76}"/>
</file>

<file path=customXml/itemProps3.xml><?xml version="1.0" encoding="utf-8"?>
<ds:datastoreItem xmlns:ds="http://schemas.openxmlformats.org/officeDocument/2006/customXml" ds:itemID="{11119A5C-BF22-466E-8B2B-47BFB1D1C0EC}">
  <ds:schemaRefs>
    <ds:schemaRef ds:uri="http://schemas.microsoft.com/sharepoint/v3/contenttype/forms"/>
  </ds:schemaRefs>
</ds:datastoreItem>
</file>

<file path=customXml/itemProps4.xml><?xml version="1.0" encoding="utf-8"?>
<ds:datastoreItem xmlns:ds="http://schemas.openxmlformats.org/officeDocument/2006/customXml" ds:itemID="{8C7C0E35-8953-487C-82B2-E21FB9778BD5}">
  <ds:schemaRefs>
    <ds:schemaRef ds:uri="http://schemas.microsoft.com/office/2006/metadata/properties"/>
    <ds:schemaRef ds:uri="http://schemas.microsoft.com/office/infopath/2007/PartnerControls"/>
    <ds:schemaRef ds:uri="4a36d435-f504-4d2f-bfcd-73bcedef4b36"/>
  </ds:schemaRefs>
</ds:datastoreItem>
</file>

<file path=docProps/app.xml><?xml version="1.0" encoding="utf-8"?>
<Properties xmlns="http://schemas.openxmlformats.org/officeDocument/2006/extended-properties" xmlns:vt="http://schemas.openxmlformats.org/officeDocument/2006/docPropsVTypes">
  <Template>20250724 Declaratieroute Rel en Edam-Volendam Privacyovereenkomst</Template>
  <TotalTime>0</TotalTime>
  <Pages>8</Pages>
  <Words>2409</Words>
  <Characters>13254</Characters>
  <Application>Microsoft Office Word</Application>
  <DocSecurity>4</DocSecurity>
  <Lines>110</Lines>
  <Paragraphs>31</Paragraphs>
  <ScaleCrop>false</ScaleCrop>
  <HeadingPairs>
    <vt:vector size="2" baseType="variant">
      <vt:variant>
        <vt:lpstr>Titel</vt:lpstr>
      </vt:variant>
      <vt:variant>
        <vt:i4>1</vt:i4>
      </vt:variant>
    </vt:vector>
  </HeadingPairs>
  <TitlesOfParts>
    <vt:vector size="1" baseType="lpstr">
      <vt:lpstr>Sjabloon Standaard Brief</vt:lpstr>
    </vt:vector>
  </TitlesOfParts>
  <Company>Gemeente Edam-Volendam</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Standaard Brief</dc:title>
  <dc:subject/>
  <dc:creator>Michel Schilder</dc:creator>
  <cp:keywords/>
  <dc:description/>
  <cp:lastModifiedBy>Ingrid Schilder</cp:lastModifiedBy>
  <cp:revision>2</cp:revision>
  <cp:lastPrinted>2009-01-08T09:14:00Z</cp:lastPrinted>
  <dcterms:created xsi:type="dcterms:W3CDTF">2026-02-05T10:32:00Z</dcterms:created>
  <dcterms:modified xsi:type="dcterms:W3CDTF">2026-02-05T10:32:00Z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0x010100E4A01299B46DFB4586AAA210760FFF68</vt:lpwstr>
  </property>
</Properties>
</file>