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351E1" w14:textId="7E488A91" w:rsidR="00170202" w:rsidRPr="006F21F3" w:rsidRDefault="006F21F3" w:rsidP="00170202">
      <w:pPr>
        <w:rPr>
          <w:rFonts w:ascii="Calibri" w:eastAsia="Verdana" w:hAnsi="Calibri" w:cs="Calibri"/>
          <w:b/>
          <w:bCs/>
          <w:sz w:val="22"/>
        </w:rPr>
      </w:pPr>
      <w:r w:rsidRPr="006F21F3">
        <w:rPr>
          <w:rFonts w:ascii="Calibri" w:eastAsia="Verdana" w:hAnsi="Calibri" w:cs="Calibri"/>
          <w:b/>
          <w:bCs/>
          <w:sz w:val="22"/>
        </w:rPr>
        <w:t>Bijlage 2 Rankingformulier</w:t>
      </w:r>
    </w:p>
    <w:p w14:paraId="663DAF2E" w14:textId="77777777" w:rsidR="006F21F3" w:rsidRPr="006F21F3" w:rsidRDefault="006F21F3" w:rsidP="00170202">
      <w:pPr>
        <w:rPr>
          <w:rFonts w:ascii="Calibri" w:eastAsia="Verdana" w:hAnsi="Calibri" w:cs="Calibri"/>
          <w:sz w:val="22"/>
        </w:rPr>
      </w:pPr>
    </w:p>
    <w:p w14:paraId="1F993684" w14:textId="77777777" w:rsidR="006F21F3" w:rsidRPr="006F21F3" w:rsidRDefault="006F21F3" w:rsidP="00170202">
      <w:pPr>
        <w:rPr>
          <w:rFonts w:ascii="Calibri" w:eastAsia="Verdana" w:hAnsi="Calibri" w:cs="Calibri"/>
          <w:sz w:val="22"/>
        </w:rPr>
      </w:pPr>
    </w:p>
    <w:p w14:paraId="3CA6A6ED" w14:textId="13209A32" w:rsidR="006F21F3" w:rsidRPr="006F21F3" w:rsidRDefault="006F21F3" w:rsidP="00170202">
      <w:pPr>
        <w:rPr>
          <w:rFonts w:ascii="Calibri" w:eastAsia="Verdana" w:hAnsi="Calibri" w:cs="Calibri"/>
          <w:sz w:val="22"/>
        </w:rPr>
      </w:pPr>
      <w:r w:rsidRPr="006F21F3">
        <w:rPr>
          <w:rFonts w:ascii="Calibri" w:eastAsia="Verdana" w:hAnsi="Calibri" w:cs="Calibri"/>
          <w:sz w:val="22"/>
        </w:rPr>
        <w:t>Dit formulier is onderdeel van de selectieleidraad bij de Europese aanbesteding:</w:t>
      </w:r>
    </w:p>
    <w:p w14:paraId="7957EFAA" w14:textId="77777777" w:rsidR="006F21F3" w:rsidRPr="006F21F3" w:rsidRDefault="006F21F3" w:rsidP="00170202">
      <w:pPr>
        <w:rPr>
          <w:rFonts w:ascii="Calibri" w:eastAsia="Verdana" w:hAnsi="Calibri" w:cs="Calibri"/>
          <w:sz w:val="22"/>
        </w:rPr>
      </w:pPr>
    </w:p>
    <w:p w14:paraId="3F48EE8B" w14:textId="77777777" w:rsidR="00170202" w:rsidRPr="006F21F3" w:rsidRDefault="00170202" w:rsidP="00170202">
      <w:pPr>
        <w:rPr>
          <w:rFonts w:ascii="Calibri" w:eastAsia="Verdana" w:hAnsi="Calibri" w:cs="Calibri"/>
          <w:sz w:val="22"/>
        </w:rPr>
      </w:pPr>
    </w:p>
    <w:p w14:paraId="6BF4211C" w14:textId="345C21F8" w:rsidR="00170202" w:rsidRPr="006F21F3" w:rsidRDefault="006F21F3" w:rsidP="006F21F3">
      <w:pPr>
        <w:rPr>
          <w:rFonts w:ascii="Calibri" w:hAnsi="Calibri" w:cs="Calibri"/>
          <w:sz w:val="22"/>
        </w:rPr>
      </w:pPr>
      <w:r w:rsidRPr="006F21F3">
        <w:rPr>
          <w:rFonts w:ascii="Calibri" w:hAnsi="Calibri" w:cs="Calibri"/>
          <w:sz w:val="22"/>
        </w:rPr>
        <w:t>Leveren en retourname autowrakken voor opleiding en oefenen</w:t>
      </w:r>
      <w:r w:rsidRPr="006F21F3">
        <w:rPr>
          <w:rFonts w:ascii="Calibri" w:hAnsi="Calibri" w:cs="Calibri"/>
          <w:sz w:val="22"/>
        </w:rPr>
        <w:t xml:space="preserve"> voor </w:t>
      </w:r>
      <w:r w:rsidRPr="006F21F3">
        <w:rPr>
          <w:rFonts w:ascii="Calibri" w:hAnsi="Calibri" w:cs="Calibri"/>
          <w:sz w:val="22"/>
        </w:rPr>
        <w:t>Veiligheidsregio Haaglanden</w:t>
      </w:r>
    </w:p>
    <w:p w14:paraId="0FA72E7A" w14:textId="77777777" w:rsidR="00A92B19" w:rsidRPr="006F21F3" w:rsidRDefault="00A92B19" w:rsidP="001C4949">
      <w:pPr>
        <w:spacing w:after="200"/>
        <w:rPr>
          <w:rFonts w:ascii="Calibri" w:hAnsi="Calibri" w:cs="Calibri"/>
          <w:sz w:val="22"/>
        </w:rPr>
      </w:pPr>
    </w:p>
    <w:p w14:paraId="3CD3E782" w14:textId="77777777" w:rsidR="006F21F3" w:rsidRPr="006F21F3" w:rsidRDefault="006F21F3" w:rsidP="001C4949">
      <w:pPr>
        <w:spacing w:after="200"/>
        <w:rPr>
          <w:rFonts w:ascii="Calibri" w:hAnsi="Calibri" w:cs="Calibri"/>
          <w:sz w:val="22"/>
        </w:rPr>
      </w:pPr>
      <w:r w:rsidRPr="006F21F3">
        <w:rPr>
          <w:rFonts w:ascii="Calibri" w:hAnsi="Calibri" w:cs="Calibri"/>
          <w:sz w:val="22"/>
        </w:rPr>
        <w:t>Geef aan</w:t>
      </w:r>
      <w:r w:rsidRPr="006F21F3">
        <w:rPr>
          <w:rFonts w:ascii="Calibri" w:hAnsi="Calibri" w:cs="Calibri"/>
          <w:sz w:val="22"/>
        </w:rPr>
        <w:t xml:space="preserve"> hoeveel autowrakken u in de betreffende kalenderjaren heeft ingekocht</w:t>
      </w:r>
      <w:r w:rsidRPr="006F21F3">
        <w:rPr>
          <w:rFonts w:ascii="Calibri" w:hAnsi="Calibri" w:cs="Calibri"/>
          <w:sz w:val="22"/>
        </w:rPr>
        <w:t>:</w:t>
      </w:r>
    </w:p>
    <w:p w14:paraId="446CFBF4" w14:textId="77777777" w:rsidR="006F21F3" w:rsidRPr="006F21F3" w:rsidRDefault="006F21F3" w:rsidP="001C4949">
      <w:pPr>
        <w:spacing w:after="200"/>
        <w:rPr>
          <w:rFonts w:ascii="Calibri" w:hAnsi="Calibri" w:cs="Calibri"/>
          <w:sz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F21F3" w:rsidRPr="006F21F3" w14:paraId="4145624E" w14:textId="77777777" w:rsidTr="006F21F3">
        <w:tc>
          <w:tcPr>
            <w:tcW w:w="2407" w:type="dxa"/>
          </w:tcPr>
          <w:p w14:paraId="041316B1" w14:textId="77777777" w:rsidR="006F21F3" w:rsidRPr="006F21F3" w:rsidRDefault="006F21F3" w:rsidP="001C4949">
            <w:pPr>
              <w:spacing w:after="200"/>
              <w:rPr>
                <w:rFonts w:ascii="Calibri" w:hAnsi="Calibri" w:cs="Calibri"/>
                <w:sz w:val="22"/>
              </w:rPr>
            </w:pPr>
          </w:p>
        </w:tc>
        <w:tc>
          <w:tcPr>
            <w:tcW w:w="2407" w:type="dxa"/>
          </w:tcPr>
          <w:p w14:paraId="6B5A4689" w14:textId="6BB49FAE" w:rsidR="006F21F3" w:rsidRPr="006F21F3" w:rsidRDefault="006F21F3" w:rsidP="001C4949">
            <w:pPr>
              <w:spacing w:after="200"/>
              <w:rPr>
                <w:rFonts w:ascii="Calibri" w:hAnsi="Calibri" w:cs="Calibri"/>
                <w:sz w:val="22"/>
              </w:rPr>
            </w:pPr>
            <w:r w:rsidRPr="006F21F3">
              <w:rPr>
                <w:rFonts w:ascii="Calibri" w:hAnsi="Calibri" w:cs="Calibri"/>
                <w:sz w:val="22"/>
              </w:rPr>
              <w:t>2023</w:t>
            </w:r>
          </w:p>
        </w:tc>
        <w:tc>
          <w:tcPr>
            <w:tcW w:w="2407" w:type="dxa"/>
          </w:tcPr>
          <w:p w14:paraId="0150E57E" w14:textId="793DC12A" w:rsidR="006F21F3" w:rsidRPr="006F21F3" w:rsidRDefault="006F21F3" w:rsidP="001C4949">
            <w:pPr>
              <w:spacing w:after="200"/>
              <w:rPr>
                <w:rFonts w:ascii="Calibri" w:hAnsi="Calibri" w:cs="Calibri"/>
                <w:sz w:val="22"/>
              </w:rPr>
            </w:pPr>
            <w:r w:rsidRPr="006F21F3">
              <w:rPr>
                <w:rFonts w:ascii="Calibri" w:hAnsi="Calibri" w:cs="Calibri"/>
                <w:sz w:val="22"/>
              </w:rPr>
              <w:t>2024</w:t>
            </w:r>
          </w:p>
        </w:tc>
        <w:tc>
          <w:tcPr>
            <w:tcW w:w="2407" w:type="dxa"/>
          </w:tcPr>
          <w:p w14:paraId="1780BFA9" w14:textId="4CF8DFAA" w:rsidR="006F21F3" w:rsidRPr="006F21F3" w:rsidRDefault="006F21F3" w:rsidP="001C4949">
            <w:pPr>
              <w:spacing w:after="200"/>
              <w:rPr>
                <w:rFonts w:ascii="Calibri" w:hAnsi="Calibri" w:cs="Calibri"/>
                <w:sz w:val="22"/>
              </w:rPr>
            </w:pPr>
            <w:r w:rsidRPr="006F21F3">
              <w:rPr>
                <w:rFonts w:ascii="Calibri" w:hAnsi="Calibri" w:cs="Calibri"/>
                <w:sz w:val="22"/>
              </w:rPr>
              <w:t>2025</w:t>
            </w:r>
          </w:p>
        </w:tc>
      </w:tr>
      <w:tr w:rsidR="006F21F3" w:rsidRPr="006F21F3" w14:paraId="03AFA226" w14:textId="77777777" w:rsidTr="006F21F3">
        <w:tc>
          <w:tcPr>
            <w:tcW w:w="2407" w:type="dxa"/>
          </w:tcPr>
          <w:p w14:paraId="1DD91A40" w14:textId="3EC51C47" w:rsidR="006F21F3" w:rsidRPr="006F21F3" w:rsidRDefault="006F21F3" w:rsidP="001C4949">
            <w:pPr>
              <w:spacing w:after="200"/>
              <w:rPr>
                <w:rFonts w:ascii="Calibri" w:hAnsi="Calibri" w:cs="Calibri"/>
                <w:sz w:val="22"/>
              </w:rPr>
            </w:pPr>
            <w:r w:rsidRPr="006F21F3">
              <w:rPr>
                <w:rFonts w:ascii="Calibri" w:hAnsi="Calibri" w:cs="Calibri"/>
                <w:sz w:val="22"/>
              </w:rPr>
              <w:t>Aantal ingekochte autowrakken</w:t>
            </w:r>
          </w:p>
        </w:tc>
        <w:tc>
          <w:tcPr>
            <w:tcW w:w="2407" w:type="dxa"/>
          </w:tcPr>
          <w:p w14:paraId="2CD0C532" w14:textId="77777777" w:rsidR="006F21F3" w:rsidRPr="006F21F3" w:rsidRDefault="006F21F3" w:rsidP="001C4949">
            <w:pPr>
              <w:spacing w:after="200"/>
              <w:rPr>
                <w:rFonts w:ascii="Calibri" w:hAnsi="Calibri" w:cs="Calibri"/>
                <w:sz w:val="22"/>
              </w:rPr>
            </w:pPr>
          </w:p>
        </w:tc>
        <w:tc>
          <w:tcPr>
            <w:tcW w:w="2407" w:type="dxa"/>
          </w:tcPr>
          <w:p w14:paraId="6029CEA0" w14:textId="77777777" w:rsidR="006F21F3" w:rsidRPr="006F21F3" w:rsidRDefault="006F21F3" w:rsidP="001C4949">
            <w:pPr>
              <w:spacing w:after="200"/>
              <w:rPr>
                <w:rFonts w:ascii="Calibri" w:hAnsi="Calibri" w:cs="Calibri"/>
                <w:sz w:val="22"/>
              </w:rPr>
            </w:pPr>
          </w:p>
        </w:tc>
        <w:tc>
          <w:tcPr>
            <w:tcW w:w="2407" w:type="dxa"/>
          </w:tcPr>
          <w:p w14:paraId="3EE8CA8F" w14:textId="77777777" w:rsidR="006F21F3" w:rsidRPr="006F21F3" w:rsidRDefault="006F21F3" w:rsidP="001C4949">
            <w:pPr>
              <w:spacing w:after="200"/>
              <w:rPr>
                <w:rFonts w:ascii="Calibri" w:hAnsi="Calibri" w:cs="Calibri"/>
                <w:sz w:val="22"/>
              </w:rPr>
            </w:pPr>
          </w:p>
        </w:tc>
      </w:tr>
    </w:tbl>
    <w:p w14:paraId="115DB7DD" w14:textId="1CE917AF" w:rsidR="006F21F3" w:rsidRPr="006F21F3" w:rsidRDefault="006F21F3" w:rsidP="001C4949">
      <w:pPr>
        <w:spacing w:after="200"/>
        <w:rPr>
          <w:rFonts w:ascii="Calibri" w:hAnsi="Calibri" w:cs="Calibri"/>
          <w:sz w:val="22"/>
        </w:rPr>
      </w:pPr>
    </w:p>
    <w:p w14:paraId="1BAEC92D" w14:textId="3BF8A460" w:rsidR="003D3C4D" w:rsidRPr="006F21F3" w:rsidRDefault="006F21F3" w:rsidP="001C4949">
      <w:pPr>
        <w:spacing w:after="200"/>
        <w:rPr>
          <w:rFonts w:ascii="Calibri" w:hAnsi="Calibri" w:cs="Calibri"/>
          <w:sz w:val="22"/>
        </w:rPr>
      </w:pPr>
      <w:r w:rsidRPr="006F21F3">
        <w:rPr>
          <w:rFonts w:ascii="Calibri" w:hAnsi="Calibri" w:cs="Calibri"/>
          <w:sz w:val="22"/>
        </w:rPr>
        <w:t>U tekent dit formulier waarmee u verklaart dat dit naar waarheid is ingevuld en dat u, na opvragen door de VRH, dit binnen vijf dagen kunt aantonen.</w:t>
      </w:r>
    </w:p>
    <w:p w14:paraId="1B68886F" w14:textId="77777777" w:rsidR="003D3C4D" w:rsidRPr="006F21F3" w:rsidRDefault="003D3C4D" w:rsidP="001C4949">
      <w:pPr>
        <w:spacing w:after="200"/>
        <w:rPr>
          <w:rFonts w:ascii="Calibri" w:hAnsi="Calibri" w:cs="Calibri"/>
          <w:sz w:val="22"/>
        </w:rPr>
      </w:pPr>
    </w:p>
    <w:p w14:paraId="7BA3D3D8" w14:textId="3BC33642" w:rsidR="003D3C4D" w:rsidRPr="006F21F3" w:rsidRDefault="006F21F3" w:rsidP="001C4949">
      <w:pPr>
        <w:spacing w:after="200"/>
        <w:rPr>
          <w:rFonts w:ascii="Calibri" w:hAnsi="Calibri" w:cs="Calibri"/>
          <w:sz w:val="22"/>
        </w:rPr>
      </w:pPr>
      <w:r w:rsidRPr="006F21F3">
        <w:rPr>
          <w:rFonts w:ascii="Calibri" w:hAnsi="Calibri" w:cs="Calibri"/>
          <w:sz w:val="22"/>
        </w:rPr>
        <w:t>Inschrijver (naam bedrijf)</w:t>
      </w:r>
      <w:r w:rsidRPr="006F21F3">
        <w:rPr>
          <w:rFonts w:ascii="Calibri" w:hAnsi="Calibri" w:cs="Calibri"/>
          <w:sz w:val="22"/>
        </w:rPr>
        <w:tab/>
        <w:t>:</w:t>
      </w:r>
    </w:p>
    <w:p w14:paraId="5703055F" w14:textId="2CD03325" w:rsidR="003D3C4D" w:rsidRPr="006F21F3" w:rsidRDefault="006F21F3" w:rsidP="001C4949">
      <w:pPr>
        <w:spacing w:after="200"/>
        <w:rPr>
          <w:rFonts w:ascii="Calibri" w:hAnsi="Calibri" w:cs="Calibri"/>
          <w:sz w:val="22"/>
        </w:rPr>
      </w:pPr>
      <w:r w:rsidRPr="006F21F3">
        <w:rPr>
          <w:rFonts w:ascii="Calibri" w:hAnsi="Calibri" w:cs="Calibri"/>
          <w:sz w:val="22"/>
        </w:rPr>
        <w:t>Plaats</w:t>
      </w:r>
      <w:r w:rsidRPr="006F21F3">
        <w:rPr>
          <w:rFonts w:ascii="Calibri" w:hAnsi="Calibri" w:cs="Calibri"/>
          <w:sz w:val="22"/>
        </w:rPr>
        <w:tab/>
      </w:r>
      <w:r w:rsidRPr="006F21F3">
        <w:rPr>
          <w:rFonts w:ascii="Calibri" w:hAnsi="Calibri" w:cs="Calibri"/>
          <w:sz w:val="22"/>
        </w:rPr>
        <w:tab/>
      </w:r>
      <w:r w:rsidRPr="006F21F3">
        <w:rPr>
          <w:rFonts w:ascii="Calibri" w:hAnsi="Calibri" w:cs="Calibri"/>
          <w:sz w:val="22"/>
        </w:rPr>
        <w:tab/>
      </w:r>
      <w:r w:rsidRPr="006F21F3">
        <w:rPr>
          <w:rFonts w:ascii="Calibri" w:hAnsi="Calibri" w:cs="Calibri"/>
          <w:sz w:val="22"/>
        </w:rPr>
        <w:tab/>
        <w:t>:</w:t>
      </w:r>
    </w:p>
    <w:p w14:paraId="29F1E9C0" w14:textId="53B4DD2D" w:rsidR="003D3C4D" w:rsidRPr="006F21F3" w:rsidRDefault="006F21F3" w:rsidP="001C4949">
      <w:pPr>
        <w:spacing w:after="200"/>
        <w:rPr>
          <w:rFonts w:ascii="Calibri" w:hAnsi="Calibri" w:cs="Calibri"/>
          <w:sz w:val="22"/>
        </w:rPr>
      </w:pPr>
      <w:r w:rsidRPr="006F21F3">
        <w:rPr>
          <w:rFonts w:ascii="Calibri" w:hAnsi="Calibri" w:cs="Calibri"/>
          <w:sz w:val="22"/>
        </w:rPr>
        <w:t>Datum</w:t>
      </w:r>
      <w:r w:rsidRPr="006F21F3">
        <w:rPr>
          <w:rFonts w:ascii="Calibri" w:hAnsi="Calibri" w:cs="Calibri"/>
          <w:sz w:val="22"/>
        </w:rPr>
        <w:tab/>
      </w:r>
      <w:r w:rsidRPr="006F21F3">
        <w:rPr>
          <w:rFonts w:ascii="Calibri" w:hAnsi="Calibri" w:cs="Calibri"/>
          <w:sz w:val="22"/>
        </w:rPr>
        <w:tab/>
      </w:r>
      <w:r w:rsidRPr="006F21F3">
        <w:rPr>
          <w:rFonts w:ascii="Calibri" w:hAnsi="Calibri" w:cs="Calibri"/>
          <w:sz w:val="22"/>
        </w:rPr>
        <w:tab/>
      </w:r>
      <w:r w:rsidRPr="006F21F3">
        <w:rPr>
          <w:rFonts w:ascii="Calibri" w:hAnsi="Calibri" w:cs="Calibri"/>
          <w:sz w:val="22"/>
        </w:rPr>
        <w:tab/>
        <w:t>:</w:t>
      </w:r>
    </w:p>
    <w:p w14:paraId="36870299" w14:textId="2D21AA40" w:rsidR="006F21F3" w:rsidRPr="006F21F3" w:rsidRDefault="006F21F3" w:rsidP="001C4949">
      <w:pPr>
        <w:spacing w:after="200"/>
        <w:rPr>
          <w:rFonts w:ascii="Calibri" w:hAnsi="Calibri" w:cs="Calibri"/>
          <w:sz w:val="22"/>
        </w:rPr>
      </w:pPr>
      <w:r w:rsidRPr="006F21F3">
        <w:rPr>
          <w:rFonts w:ascii="Calibri" w:hAnsi="Calibri" w:cs="Calibri"/>
          <w:sz w:val="22"/>
        </w:rPr>
        <w:t>Ondertekend door</w:t>
      </w:r>
      <w:r w:rsidRPr="006F21F3">
        <w:rPr>
          <w:rFonts w:ascii="Calibri" w:hAnsi="Calibri" w:cs="Calibri"/>
          <w:sz w:val="22"/>
        </w:rPr>
        <w:tab/>
      </w:r>
      <w:r w:rsidRPr="006F21F3">
        <w:rPr>
          <w:rFonts w:ascii="Calibri" w:hAnsi="Calibri" w:cs="Calibri"/>
          <w:sz w:val="22"/>
        </w:rPr>
        <w:tab/>
        <w:t>:</w:t>
      </w:r>
    </w:p>
    <w:p w14:paraId="237515CE" w14:textId="77777777" w:rsidR="006F21F3" w:rsidRPr="006F21F3" w:rsidRDefault="006F21F3" w:rsidP="001C4949">
      <w:pPr>
        <w:spacing w:after="200"/>
        <w:rPr>
          <w:rFonts w:ascii="Calibri" w:hAnsi="Calibri" w:cs="Calibri"/>
          <w:sz w:val="22"/>
        </w:rPr>
      </w:pPr>
    </w:p>
    <w:p w14:paraId="20851CCE" w14:textId="77777777" w:rsidR="006F21F3" w:rsidRPr="006F21F3" w:rsidRDefault="006F21F3" w:rsidP="001C4949">
      <w:pPr>
        <w:spacing w:after="200"/>
        <w:rPr>
          <w:rFonts w:ascii="Calibri" w:hAnsi="Calibri" w:cs="Calibri"/>
          <w:sz w:val="22"/>
        </w:rPr>
      </w:pPr>
    </w:p>
    <w:p w14:paraId="7958C34A" w14:textId="14C6E985" w:rsidR="006F21F3" w:rsidRPr="006F21F3" w:rsidRDefault="006F21F3" w:rsidP="001C4949">
      <w:pPr>
        <w:spacing w:after="200"/>
        <w:rPr>
          <w:rFonts w:ascii="Calibri" w:hAnsi="Calibri" w:cs="Calibri"/>
          <w:sz w:val="22"/>
        </w:rPr>
      </w:pPr>
      <w:r w:rsidRPr="006F21F3">
        <w:rPr>
          <w:rFonts w:ascii="Calibri" w:hAnsi="Calibri" w:cs="Calibri"/>
          <w:sz w:val="22"/>
        </w:rPr>
        <w:t>Handtekening</w:t>
      </w:r>
      <w:r w:rsidRPr="006F21F3">
        <w:rPr>
          <w:rFonts w:ascii="Calibri" w:hAnsi="Calibri" w:cs="Calibri"/>
          <w:sz w:val="22"/>
        </w:rPr>
        <w:tab/>
      </w:r>
      <w:r w:rsidRPr="006F21F3">
        <w:rPr>
          <w:rFonts w:ascii="Calibri" w:hAnsi="Calibri" w:cs="Calibri"/>
          <w:sz w:val="22"/>
        </w:rPr>
        <w:tab/>
      </w:r>
      <w:r w:rsidRPr="006F21F3">
        <w:rPr>
          <w:rFonts w:ascii="Calibri" w:hAnsi="Calibri" w:cs="Calibri"/>
          <w:sz w:val="22"/>
        </w:rPr>
        <w:tab/>
        <w:t>_________________________________________</w:t>
      </w:r>
    </w:p>
    <w:sectPr w:rsidR="006F21F3" w:rsidRPr="006F21F3" w:rsidSect="00EF79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851" w:left="1134" w:header="709" w:footer="397" w:gutter="0"/>
      <w:paperSrc w:first="7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8D79F" w14:textId="77777777" w:rsidR="006F21F3" w:rsidRDefault="006F21F3" w:rsidP="0034636A">
      <w:pPr>
        <w:spacing w:line="240" w:lineRule="auto"/>
      </w:pPr>
      <w:r>
        <w:separator/>
      </w:r>
    </w:p>
  </w:endnote>
  <w:endnote w:type="continuationSeparator" w:id="0">
    <w:p w14:paraId="7A8D6BAE" w14:textId="77777777" w:rsidR="006F21F3" w:rsidRDefault="006F21F3" w:rsidP="003463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182CA" w14:textId="77777777" w:rsidR="003D3C4D" w:rsidRDefault="003D3C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321544"/>
      <w:docPartObj>
        <w:docPartGallery w:val="Page Numbers (Bottom of Page)"/>
        <w:docPartUnique/>
      </w:docPartObj>
    </w:sdtPr>
    <w:sdtEndPr/>
    <w:sdtContent>
      <w:p w14:paraId="28910AA8" w14:textId="77777777" w:rsidR="00A92B19" w:rsidRDefault="0030481B" w:rsidP="0030481B">
        <w:pPr>
          <w:pStyle w:val="Voettekst"/>
          <w:spacing w:before="240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58752" behindDoc="1" locked="0" layoutInCell="1" allowOverlap="1" wp14:anchorId="78A54E03" wp14:editId="78AEC984">
              <wp:simplePos x="0" y="0"/>
              <wp:positionH relativeFrom="column">
                <wp:posOffset>4954905</wp:posOffset>
              </wp:positionH>
              <wp:positionV relativeFrom="page">
                <wp:posOffset>9937750</wp:posOffset>
              </wp:positionV>
              <wp:extent cx="1889760" cy="782955"/>
              <wp:effectExtent l="0" t="0" r="0" b="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fldChar w:fldCharType="begin"/>
        </w:r>
        <w:r w:rsidR="00A92B19">
          <w:instrText xml:space="preserve"> PAGE   \* MERGEFORMAT </w:instrText>
        </w:r>
        <w:r w:rsidR="00A92B19">
          <w:fldChar w:fldCharType="separate"/>
        </w:r>
        <w:r w:rsidR="00FD1986">
          <w:rPr>
            <w:noProof/>
          </w:rPr>
          <w:t>2</w:t>
        </w:r>
        <w:r w:rsidR="00A92B19">
          <w:rPr>
            <w:noProof/>
          </w:rPr>
          <w:fldChar w:fldCharType="end"/>
        </w:r>
      </w:p>
    </w:sdtContent>
  </w:sdt>
  <w:p w14:paraId="5F52A6B2" w14:textId="77777777" w:rsidR="00A92B19" w:rsidRDefault="00A92B1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321547"/>
      <w:docPartObj>
        <w:docPartGallery w:val="Page Numbers (Bottom of Page)"/>
        <w:docPartUnique/>
      </w:docPartObj>
    </w:sdtPr>
    <w:sdtEndPr/>
    <w:sdtContent>
      <w:p w14:paraId="059BB752" w14:textId="74724E65" w:rsidR="00A92B19" w:rsidRDefault="001C4949" w:rsidP="001C4949">
        <w:pPr>
          <w:pStyle w:val="Voettekst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67456" behindDoc="1" locked="0" layoutInCell="1" allowOverlap="1" wp14:anchorId="121F6654" wp14:editId="59A56255">
              <wp:simplePos x="0" y="0"/>
              <wp:positionH relativeFrom="column">
                <wp:posOffset>4953635</wp:posOffset>
              </wp:positionH>
              <wp:positionV relativeFrom="page">
                <wp:posOffset>9922510</wp:posOffset>
              </wp:positionV>
              <wp:extent cx="1889760" cy="782955"/>
              <wp:effectExtent l="0" t="0" r="0" b="0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rPr>
            <w:noProof/>
            <w:szCs w:val="17"/>
            <w:lang w:eastAsia="nl-NL"/>
          </w:rPr>
          <w:drawing>
            <wp:anchor distT="0" distB="0" distL="114300" distR="114300" simplePos="0" relativeHeight="251663360" behindDoc="0" locked="0" layoutInCell="1" allowOverlap="1" wp14:anchorId="38BA2B19" wp14:editId="59143E37">
              <wp:simplePos x="0" y="0"/>
              <wp:positionH relativeFrom="column">
                <wp:posOffset>5464175</wp:posOffset>
              </wp:positionH>
              <wp:positionV relativeFrom="paragraph">
                <wp:posOffset>-701675</wp:posOffset>
              </wp:positionV>
              <wp:extent cx="666750" cy="546735"/>
              <wp:effectExtent l="19050" t="0" r="0" b="0"/>
              <wp:wrapSquare wrapText="bothSides"/>
              <wp:docPr id="10" name="iso" descr="HKZ_9001_logo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KZ_9001_logo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6750" cy="5467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A92B19" w:rsidRPr="00186074">
          <w:t xml:space="preserve"> </w:t>
        </w:r>
        <w:r w:rsidR="00A92B19">
          <w:fldChar w:fldCharType="begin"/>
        </w:r>
        <w:r w:rsidR="00A92B19">
          <w:instrText xml:space="preserve"> IF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DA57FC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A92B19">
          <w:instrText>&lt;</w:instrText>
        </w:r>
        <w:r w:rsidR="00D55961">
          <w:rPr>
            <w:noProof/>
          </w:rPr>
          <w:fldChar w:fldCharType="begin"/>
        </w:r>
        <w:r w:rsidR="00D55961">
          <w:rPr>
            <w:noProof/>
          </w:rPr>
          <w:instrText xml:space="preserve"> SECTIONPAGES </w:instrText>
        </w:r>
        <w:r w:rsidR="00D55961">
          <w:rPr>
            <w:noProof/>
          </w:rPr>
          <w:fldChar w:fldCharType="separate"/>
        </w:r>
        <w:r w:rsidR="00DA57FC">
          <w:rPr>
            <w:noProof/>
          </w:rPr>
          <w:instrText>1</w:instrText>
        </w:r>
        <w:r w:rsidR="00D55961">
          <w:rPr>
            <w:noProof/>
          </w:rPr>
          <w:fldChar w:fldCharType="end"/>
        </w:r>
        <w:r w:rsidR="00A92B19">
          <w:instrText xml:space="preserve">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6F21F3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A92B19">
          <w:fldChar w:fldCharType="end"/>
        </w:r>
      </w:p>
    </w:sdtContent>
  </w:sdt>
  <w:p w14:paraId="41D46FCC" w14:textId="77777777" w:rsidR="00A92B19" w:rsidRDefault="00A92B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5638A" w14:textId="77777777" w:rsidR="006F21F3" w:rsidRDefault="006F21F3" w:rsidP="0034636A">
      <w:pPr>
        <w:spacing w:line="240" w:lineRule="auto"/>
      </w:pPr>
      <w:r>
        <w:separator/>
      </w:r>
    </w:p>
  </w:footnote>
  <w:footnote w:type="continuationSeparator" w:id="0">
    <w:p w14:paraId="30036DE1" w14:textId="77777777" w:rsidR="006F21F3" w:rsidRDefault="006F21F3" w:rsidP="003463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6227" w14:textId="77777777" w:rsidR="003D3C4D" w:rsidRDefault="003D3C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4D348" w14:textId="77777777" w:rsidR="003D3C4D" w:rsidRDefault="003D3C4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EC823" w14:textId="77777777" w:rsidR="00A92B19" w:rsidRDefault="001C4949" w:rsidP="00DC3B6F">
    <w:pPr>
      <w:pStyle w:val="Koptekst"/>
    </w:pPr>
    <w:r w:rsidRPr="001C4949"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6475B3AE" wp14:editId="127AF540">
          <wp:simplePos x="0" y="0"/>
          <wp:positionH relativeFrom="page">
            <wp:posOffset>86360</wp:posOffset>
          </wp:positionH>
          <wp:positionV relativeFrom="page">
            <wp:posOffset>516890</wp:posOffset>
          </wp:positionV>
          <wp:extent cx="2556000" cy="1101600"/>
          <wp:effectExtent l="0" t="0" r="0" b="0"/>
          <wp:wrapNone/>
          <wp:docPr id="5" name="LogoVoorb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Veiligheidsregio Haaglanden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6000" cy="11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0AA15" w14:textId="77777777" w:rsidR="00A92B19" w:rsidRDefault="00A92B19" w:rsidP="00C326E6">
    <w:pPr>
      <w:pStyle w:val="Koptekst"/>
      <w:spacing w:after="14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6E152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027DC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BA5BC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D26F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6EA14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448E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6E29E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8925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FE69E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7C0B3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6E1F7E"/>
    <w:multiLevelType w:val="hybridMultilevel"/>
    <w:tmpl w:val="0164ADBE"/>
    <w:lvl w:ilvl="0" w:tplc="210C1196">
      <w:numFmt w:val="bullet"/>
      <w:pStyle w:val="Opsomming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2882BA8">
      <w:start w:val="1"/>
      <w:numFmt w:val="bullet"/>
      <w:pStyle w:val="Subopsomming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508801">
    <w:abstractNumId w:val="10"/>
  </w:num>
  <w:num w:numId="2" w16cid:durableId="1516917064">
    <w:abstractNumId w:val="9"/>
  </w:num>
  <w:num w:numId="3" w16cid:durableId="437720793">
    <w:abstractNumId w:val="7"/>
  </w:num>
  <w:num w:numId="4" w16cid:durableId="1108307446">
    <w:abstractNumId w:val="6"/>
  </w:num>
  <w:num w:numId="5" w16cid:durableId="1288196728">
    <w:abstractNumId w:val="5"/>
  </w:num>
  <w:num w:numId="6" w16cid:durableId="613367011">
    <w:abstractNumId w:val="4"/>
  </w:num>
  <w:num w:numId="7" w16cid:durableId="442768130">
    <w:abstractNumId w:val="8"/>
  </w:num>
  <w:num w:numId="8" w16cid:durableId="1880822137">
    <w:abstractNumId w:val="3"/>
  </w:num>
  <w:num w:numId="9" w16cid:durableId="535773650">
    <w:abstractNumId w:val="2"/>
  </w:num>
  <w:num w:numId="10" w16cid:durableId="1874270143">
    <w:abstractNumId w:val="1"/>
  </w:num>
  <w:num w:numId="11" w16cid:durableId="1016270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drawingGridHorizontalSpacing w:val="8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ijnhorizontaal" w:val="cm"/>
    <w:docVar w:name="lijnverticaal" w:val="cm"/>
  </w:docVars>
  <w:rsids>
    <w:rsidRoot w:val="006F21F3"/>
    <w:rsid w:val="00007438"/>
    <w:rsid w:val="00011C86"/>
    <w:rsid w:val="000206F9"/>
    <w:rsid w:val="00030590"/>
    <w:rsid w:val="00047469"/>
    <w:rsid w:val="00056BE2"/>
    <w:rsid w:val="00063EA8"/>
    <w:rsid w:val="00073C0F"/>
    <w:rsid w:val="00081361"/>
    <w:rsid w:val="00081532"/>
    <w:rsid w:val="000903F7"/>
    <w:rsid w:val="00095A18"/>
    <w:rsid w:val="000A3FF4"/>
    <w:rsid w:val="000A620F"/>
    <w:rsid w:val="000A6B81"/>
    <w:rsid w:val="000B6D67"/>
    <w:rsid w:val="000C7678"/>
    <w:rsid w:val="000D0566"/>
    <w:rsid w:val="000D151D"/>
    <w:rsid w:val="000D23A6"/>
    <w:rsid w:val="000D2A88"/>
    <w:rsid w:val="000D6AAF"/>
    <w:rsid w:val="000D6B1D"/>
    <w:rsid w:val="000E1782"/>
    <w:rsid w:val="000E4256"/>
    <w:rsid w:val="000E6E67"/>
    <w:rsid w:val="000F099C"/>
    <w:rsid w:val="000F3F38"/>
    <w:rsid w:val="00101EB0"/>
    <w:rsid w:val="00102989"/>
    <w:rsid w:val="00102FFB"/>
    <w:rsid w:val="00105F89"/>
    <w:rsid w:val="00117EA4"/>
    <w:rsid w:val="00131521"/>
    <w:rsid w:val="00131A8C"/>
    <w:rsid w:val="00146C0A"/>
    <w:rsid w:val="001504E8"/>
    <w:rsid w:val="001528F5"/>
    <w:rsid w:val="001537C6"/>
    <w:rsid w:val="00170202"/>
    <w:rsid w:val="00170C77"/>
    <w:rsid w:val="001837D2"/>
    <w:rsid w:val="00186074"/>
    <w:rsid w:val="001A7B38"/>
    <w:rsid w:val="001C2426"/>
    <w:rsid w:val="001C352E"/>
    <w:rsid w:val="001C3CF7"/>
    <w:rsid w:val="001C4949"/>
    <w:rsid w:val="001C791F"/>
    <w:rsid w:val="001D1D80"/>
    <w:rsid w:val="001D466B"/>
    <w:rsid w:val="001D4D5B"/>
    <w:rsid w:val="001F00E4"/>
    <w:rsid w:val="001F1FE3"/>
    <w:rsid w:val="001F4A5D"/>
    <w:rsid w:val="002026F6"/>
    <w:rsid w:val="0021022C"/>
    <w:rsid w:val="00210BAC"/>
    <w:rsid w:val="00225348"/>
    <w:rsid w:val="00240E7A"/>
    <w:rsid w:val="0024722B"/>
    <w:rsid w:val="00247BC6"/>
    <w:rsid w:val="00255AB1"/>
    <w:rsid w:val="00255CB3"/>
    <w:rsid w:val="00257DC9"/>
    <w:rsid w:val="002723EB"/>
    <w:rsid w:val="002735B1"/>
    <w:rsid w:val="00273C5C"/>
    <w:rsid w:val="00284592"/>
    <w:rsid w:val="002903B7"/>
    <w:rsid w:val="00291ACF"/>
    <w:rsid w:val="00295470"/>
    <w:rsid w:val="00295B7E"/>
    <w:rsid w:val="002A1A90"/>
    <w:rsid w:val="002A5549"/>
    <w:rsid w:val="002A5E7F"/>
    <w:rsid w:val="002A641A"/>
    <w:rsid w:val="002B18C7"/>
    <w:rsid w:val="002B2298"/>
    <w:rsid w:val="002C5B23"/>
    <w:rsid w:val="002D22DF"/>
    <w:rsid w:val="002E66B5"/>
    <w:rsid w:val="002E6C74"/>
    <w:rsid w:val="002F0A44"/>
    <w:rsid w:val="00302E72"/>
    <w:rsid w:val="0030481B"/>
    <w:rsid w:val="0030598D"/>
    <w:rsid w:val="003065E1"/>
    <w:rsid w:val="00320920"/>
    <w:rsid w:val="00323CC1"/>
    <w:rsid w:val="00324956"/>
    <w:rsid w:val="0034636A"/>
    <w:rsid w:val="00353BB8"/>
    <w:rsid w:val="00356C13"/>
    <w:rsid w:val="003652F5"/>
    <w:rsid w:val="003704E5"/>
    <w:rsid w:val="00372065"/>
    <w:rsid w:val="00374729"/>
    <w:rsid w:val="00375514"/>
    <w:rsid w:val="00377997"/>
    <w:rsid w:val="00391047"/>
    <w:rsid w:val="003920DE"/>
    <w:rsid w:val="00394B7D"/>
    <w:rsid w:val="003962CC"/>
    <w:rsid w:val="003B1851"/>
    <w:rsid w:val="003C0B8B"/>
    <w:rsid w:val="003C4AB4"/>
    <w:rsid w:val="003C601C"/>
    <w:rsid w:val="003D0079"/>
    <w:rsid w:val="003D00E2"/>
    <w:rsid w:val="003D03EF"/>
    <w:rsid w:val="003D0C33"/>
    <w:rsid w:val="003D1D2A"/>
    <w:rsid w:val="003D3C4D"/>
    <w:rsid w:val="003D5D4D"/>
    <w:rsid w:val="003D7804"/>
    <w:rsid w:val="003E0684"/>
    <w:rsid w:val="003E1A35"/>
    <w:rsid w:val="004032E4"/>
    <w:rsid w:val="0040396E"/>
    <w:rsid w:val="00404A70"/>
    <w:rsid w:val="004054A9"/>
    <w:rsid w:val="00410C86"/>
    <w:rsid w:val="00422C8B"/>
    <w:rsid w:val="0042447F"/>
    <w:rsid w:val="0042756C"/>
    <w:rsid w:val="00455EA2"/>
    <w:rsid w:val="00466FFB"/>
    <w:rsid w:val="00484B73"/>
    <w:rsid w:val="00495057"/>
    <w:rsid w:val="004A19EA"/>
    <w:rsid w:val="004A2B13"/>
    <w:rsid w:val="004A3967"/>
    <w:rsid w:val="004A43AA"/>
    <w:rsid w:val="004C4BB9"/>
    <w:rsid w:val="004C6533"/>
    <w:rsid w:val="004D1C15"/>
    <w:rsid w:val="004E1638"/>
    <w:rsid w:val="004E1960"/>
    <w:rsid w:val="004E5C13"/>
    <w:rsid w:val="004F2513"/>
    <w:rsid w:val="004F3FA6"/>
    <w:rsid w:val="005107DD"/>
    <w:rsid w:val="00512B10"/>
    <w:rsid w:val="00513040"/>
    <w:rsid w:val="005133C8"/>
    <w:rsid w:val="00513E76"/>
    <w:rsid w:val="00524E49"/>
    <w:rsid w:val="005440ED"/>
    <w:rsid w:val="00554045"/>
    <w:rsid w:val="0055541B"/>
    <w:rsid w:val="00567906"/>
    <w:rsid w:val="00567AC7"/>
    <w:rsid w:val="0058340B"/>
    <w:rsid w:val="005866D4"/>
    <w:rsid w:val="005918D2"/>
    <w:rsid w:val="00591B6E"/>
    <w:rsid w:val="00595DA4"/>
    <w:rsid w:val="005A642D"/>
    <w:rsid w:val="005B50C7"/>
    <w:rsid w:val="005B69B5"/>
    <w:rsid w:val="005C39AD"/>
    <w:rsid w:val="005C421D"/>
    <w:rsid w:val="005E7892"/>
    <w:rsid w:val="005E7F73"/>
    <w:rsid w:val="00605784"/>
    <w:rsid w:val="00617018"/>
    <w:rsid w:val="00617261"/>
    <w:rsid w:val="006276AA"/>
    <w:rsid w:val="00627B75"/>
    <w:rsid w:val="00634E6F"/>
    <w:rsid w:val="00640A0E"/>
    <w:rsid w:val="00643CE3"/>
    <w:rsid w:val="00660070"/>
    <w:rsid w:val="006609C7"/>
    <w:rsid w:val="00667395"/>
    <w:rsid w:val="00667B83"/>
    <w:rsid w:val="006914B0"/>
    <w:rsid w:val="0069180A"/>
    <w:rsid w:val="00697384"/>
    <w:rsid w:val="00697AD9"/>
    <w:rsid w:val="006B2E5E"/>
    <w:rsid w:val="006B4687"/>
    <w:rsid w:val="006C3518"/>
    <w:rsid w:val="006D7896"/>
    <w:rsid w:val="006E0E0A"/>
    <w:rsid w:val="006F0985"/>
    <w:rsid w:val="006F21F3"/>
    <w:rsid w:val="00704304"/>
    <w:rsid w:val="007054DE"/>
    <w:rsid w:val="00717194"/>
    <w:rsid w:val="00725825"/>
    <w:rsid w:val="007429E6"/>
    <w:rsid w:val="007535F9"/>
    <w:rsid w:val="00773D50"/>
    <w:rsid w:val="00776C20"/>
    <w:rsid w:val="0077709F"/>
    <w:rsid w:val="00781E46"/>
    <w:rsid w:val="007872B1"/>
    <w:rsid w:val="007A7577"/>
    <w:rsid w:val="007B2031"/>
    <w:rsid w:val="007B267F"/>
    <w:rsid w:val="007B62C3"/>
    <w:rsid w:val="007B7DA6"/>
    <w:rsid w:val="007D0CB1"/>
    <w:rsid w:val="007E2284"/>
    <w:rsid w:val="007E41CF"/>
    <w:rsid w:val="007E6402"/>
    <w:rsid w:val="00817201"/>
    <w:rsid w:val="0082157A"/>
    <w:rsid w:val="008438E9"/>
    <w:rsid w:val="008514C8"/>
    <w:rsid w:val="008547E5"/>
    <w:rsid w:val="00856DC9"/>
    <w:rsid w:val="00867E1E"/>
    <w:rsid w:val="00883CA3"/>
    <w:rsid w:val="008903EA"/>
    <w:rsid w:val="008A527E"/>
    <w:rsid w:val="008B650C"/>
    <w:rsid w:val="008C754B"/>
    <w:rsid w:val="008E30A2"/>
    <w:rsid w:val="008F0C32"/>
    <w:rsid w:val="008F3106"/>
    <w:rsid w:val="008F72BE"/>
    <w:rsid w:val="009039B4"/>
    <w:rsid w:val="00912E0C"/>
    <w:rsid w:val="00921DC8"/>
    <w:rsid w:val="0092482C"/>
    <w:rsid w:val="00924867"/>
    <w:rsid w:val="00926596"/>
    <w:rsid w:val="00931727"/>
    <w:rsid w:val="009329BA"/>
    <w:rsid w:val="0093587B"/>
    <w:rsid w:val="00941C65"/>
    <w:rsid w:val="00944C1C"/>
    <w:rsid w:val="00950BE1"/>
    <w:rsid w:val="00962A9A"/>
    <w:rsid w:val="00967FF7"/>
    <w:rsid w:val="00970207"/>
    <w:rsid w:val="009704EC"/>
    <w:rsid w:val="00977D17"/>
    <w:rsid w:val="009A16B2"/>
    <w:rsid w:val="009B607D"/>
    <w:rsid w:val="009E76A1"/>
    <w:rsid w:val="00A003C6"/>
    <w:rsid w:val="00A04D7C"/>
    <w:rsid w:val="00A1529A"/>
    <w:rsid w:val="00A15B1E"/>
    <w:rsid w:val="00A16428"/>
    <w:rsid w:val="00A32407"/>
    <w:rsid w:val="00A42BFB"/>
    <w:rsid w:val="00A70494"/>
    <w:rsid w:val="00A80FEB"/>
    <w:rsid w:val="00A8175F"/>
    <w:rsid w:val="00A92B19"/>
    <w:rsid w:val="00AA1A2C"/>
    <w:rsid w:val="00AA21AA"/>
    <w:rsid w:val="00AB0F64"/>
    <w:rsid w:val="00AC2192"/>
    <w:rsid w:val="00AC2F8A"/>
    <w:rsid w:val="00AE4670"/>
    <w:rsid w:val="00AE4C6C"/>
    <w:rsid w:val="00AF0605"/>
    <w:rsid w:val="00AF1657"/>
    <w:rsid w:val="00AF4423"/>
    <w:rsid w:val="00B01E1E"/>
    <w:rsid w:val="00B05B9C"/>
    <w:rsid w:val="00B178B7"/>
    <w:rsid w:val="00B1793F"/>
    <w:rsid w:val="00B2192E"/>
    <w:rsid w:val="00B25288"/>
    <w:rsid w:val="00B361FC"/>
    <w:rsid w:val="00B40F3A"/>
    <w:rsid w:val="00B439D2"/>
    <w:rsid w:val="00B47ACA"/>
    <w:rsid w:val="00B57583"/>
    <w:rsid w:val="00B63E01"/>
    <w:rsid w:val="00B738CB"/>
    <w:rsid w:val="00B81C00"/>
    <w:rsid w:val="00B8355F"/>
    <w:rsid w:val="00B83D5A"/>
    <w:rsid w:val="00B87284"/>
    <w:rsid w:val="00B92538"/>
    <w:rsid w:val="00BC4B9A"/>
    <w:rsid w:val="00BD226B"/>
    <w:rsid w:val="00BD287D"/>
    <w:rsid w:val="00BD293D"/>
    <w:rsid w:val="00BD3F47"/>
    <w:rsid w:val="00BE1B41"/>
    <w:rsid w:val="00BE5DCA"/>
    <w:rsid w:val="00BF09CA"/>
    <w:rsid w:val="00BF6485"/>
    <w:rsid w:val="00C038CC"/>
    <w:rsid w:val="00C273CE"/>
    <w:rsid w:val="00C326E6"/>
    <w:rsid w:val="00C43C05"/>
    <w:rsid w:val="00C44F2E"/>
    <w:rsid w:val="00C54C00"/>
    <w:rsid w:val="00C57120"/>
    <w:rsid w:val="00C57902"/>
    <w:rsid w:val="00C6001A"/>
    <w:rsid w:val="00C62FFB"/>
    <w:rsid w:val="00C72565"/>
    <w:rsid w:val="00C72DDF"/>
    <w:rsid w:val="00C82191"/>
    <w:rsid w:val="00C82FC5"/>
    <w:rsid w:val="00C974A2"/>
    <w:rsid w:val="00CA11E0"/>
    <w:rsid w:val="00CA20EA"/>
    <w:rsid w:val="00CA52A5"/>
    <w:rsid w:val="00CA6CC6"/>
    <w:rsid w:val="00CA7958"/>
    <w:rsid w:val="00CB1051"/>
    <w:rsid w:val="00CB2A2A"/>
    <w:rsid w:val="00CB2CD5"/>
    <w:rsid w:val="00CC3C33"/>
    <w:rsid w:val="00CD4E32"/>
    <w:rsid w:val="00CD776A"/>
    <w:rsid w:val="00CF0B63"/>
    <w:rsid w:val="00CF0DAF"/>
    <w:rsid w:val="00CF6342"/>
    <w:rsid w:val="00CF6C83"/>
    <w:rsid w:val="00D0095E"/>
    <w:rsid w:val="00D03DF8"/>
    <w:rsid w:val="00D06252"/>
    <w:rsid w:val="00D0799E"/>
    <w:rsid w:val="00D12CC4"/>
    <w:rsid w:val="00D14E97"/>
    <w:rsid w:val="00D201E0"/>
    <w:rsid w:val="00D248F0"/>
    <w:rsid w:val="00D271FB"/>
    <w:rsid w:val="00D3372F"/>
    <w:rsid w:val="00D430AE"/>
    <w:rsid w:val="00D55961"/>
    <w:rsid w:val="00D56823"/>
    <w:rsid w:val="00D62CEB"/>
    <w:rsid w:val="00D63687"/>
    <w:rsid w:val="00D66F05"/>
    <w:rsid w:val="00D7600B"/>
    <w:rsid w:val="00D76673"/>
    <w:rsid w:val="00D834A3"/>
    <w:rsid w:val="00D83C36"/>
    <w:rsid w:val="00D972C6"/>
    <w:rsid w:val="00DA49EA"/>
    <w:rsid w:val="00DA57FC"/>
    <w:rsid w:val="00DA7A8F"/>
    <w:rsid w:val="00DB1DE1"/>
    <w:rsid w:val="00DB1E86"/>
    <w:rsid w:val="00DB341E"/>
    <w:rsid w:val="00DC3B6F"/>
    <w:rsid w:val="00DD2D96"/>
    <w:rsid w:val="00DD4A02"/>
    <w:rsid w:val="00DD50F0"/>
    <w:rsid w:val="00DE0568"/>
    <w:rsid w:val="00DE3A04"/>
    <w:rsid w:val="00DE745A"/>
    <w:rsid w:val="00DF2550"/>
    <w:rsid w:val="00E05929"/>
    <w:rsid w:val="00E07216"/>
    <w:rsid w:val="00E11731"/>
    <w:rsid w:val="00E34C8E"/>
    <w:rsid w:val="00E454F1"/>
    <w:rsid w:val="00E61101"/>
    <w:rsid w:val="00E63C9B"/>
    <w:rsid w:val="00E73708"/>
    <w:rsid w:val="00E8282D"/>
    <w:rsid w:val="00E90804"/>
    <w:rsid w:val="00E92A2F"/>
    <w:rsid w:val="00EA2393"/>
    <w:rsid w:val="00EC2608"/>
    <w:rsid w:val="00ED25C1"/>
    <w:rsid w:val="00EE1574"/>
    <w:rsid w:val="00EE2C6B"/>
    <w:rsid w:val="00EE4B2F"/>
    <w:rsid w:val="00EF168D"/>
    <w:rsid w:val="00EF6C07"/>
    <w:rsid w:val="00EF798E"/>
    <w:rsid w:val="00F04B63"/>
    <w:rsid w:val="00F152E1"/>
    <w:rsid w:val="00F216EE"/>
    <w:rsid w:val="00F30E5D"/>
    <w:rsid w:val="00F43E26"/>
    <w:rsid w:val="00F461BB"/>
    <w:rsid w:val="00F50649"/>
    <w:rsid w:val="00F51AB8"/>
    <w:rsid w:val="00F53C84"/>
    <w:rsid w:val="00F53DC1"/>
    <w:rsid w:val="00F55F7D"/>
    <w:rsid w:val="00F5766B"/>
    <w:rsid w:val="00F65EBD"/>
    <w:rsid w:val="00F661AF"/>
    <w:rsid w:val="00F70511"/>
    <w:rsid w:val="00F759B4"/>
    <w:rsid w:val="00F773A4"/>
    <w:rsid w:val="00F77D6B"/>
    <w:rsid w:val="00F80C25"/>
    <w:rsid w:val="00F85EDB"/>
    <w:rsid w:val="00F912AC"/>
    <w:rsid w:val="00F91C17"/>
    <w:rsid w:val="00FB6011"/>
    <w:rsid w:val="00FC4B24"/>
    <w:rsid w:val="00FD1986"/>
    <w:rsid w:val="00FD34E3"/>
    <w:rsid w:val="00FD3EA7"/>
    <w:rsid w:val="00FD564A"/>
    <w:rsid w:val="00FD71B8"/>
    <w:rsid w:val="00FE7B2B"/>
    <w:rsid w:val="00FF3B8A"/>
    <w:rsid w:val="00FF7585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C6FFD"/>
  <w15:docId w15:val="{8D4D2E01-E77C-4322-9CE7-71BD1C1A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0070"/>
    <w:pPr>
      <w:spacing w:after="0"/>
    </w:pPr>
    <w:rPr>
      <w:rFonts w:ascii="Verdana" w:hAnsi="Verdana"/>
      <w:sz w:val="18"/>
    </w:rPr>
  </w:style>
  <w:style w:type="paragraph" w:styleId="Kop1">
    <w:name w:val="heading 1"/>
    <w:next w:val="Standaard"/>
    <w:link w:val="Kop1Char"/>
    <w:uiPriority w:val="9"/>
    <w:qFormat/>
    <w:rsid w:val="001D1D80"/>
    <w:pPr>
      <w:keepNext/>
      <w:keepLines/>
      <w:spacing w:after="0" w:line="240" w:lineRule="auto"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C17"/>
    <w:pPr>
      <w:keepNext/>
      <w:keepLines/>
      <w:spacing w:after="100" w:line="220" w:lineRule="exact"/>
      <w:outlineLvl w:val="1"/>
    </w:pPr>
    <w:rPr>
      <w:rFonts w:ascii="Calibri" w:eastAsiaTheme="majorEastAsia" w:hAnsi="Calibri" w:cstheme="majorBidi"/>
      <w:b/>
      <w:bCs/>
      <w:color w:val="F07D00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53C8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35D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F53C8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3D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F53C8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3D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F53C8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F53C8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463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636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463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636A"/>
  </w:style>
  <w:style w:type="paragraph" w:styleId="Voettekst">
    <w:name w:val="footer"/>
    <w:basedOn w:val="Standaard"/>
    <w:link w:val="VoettekstChar"/>
    <w:uiPriority w:val="99"/>
    <w:unhideWhenUsed/>
    <w:rsid w:val="003463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636A"/>
  </w:style>
  <w:style w:type="table" w:styleId="Tabelraster">
    <w:name w:val="Table Grid"/>
    <w:basedOn w:val="Standaardtabel"/>
    <w:uiPriority w:val="39"/>
    <w:rsid w:val="009039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fKopjes">
    <w:name w:val="_RefKopjes"/>
    <w:basedOn w:val="Standaard"/>
    <w:rsid w:val="009039B4"/>
    <w:pPr>
      <w:spacing w:line="240" w:lineRule="auto"/>
      <w:jc w:val="right"/>
    </w:pPr>
    <w:rPr>
      <w:sz w:val="15"/>
      <w:szCs w:val="15"/>
    </w:rPr>
  </w:style>
  <w:style w:type="character" w:styleId="Hyperlink">
    <w:name w:val="Hyperlink"/>
    <w:basedOn w:val="Standaardalinea-lettertype"/>
    <w:uiPriority w:val="99"/>
    <w:unhideWhenUsed/>
    <w:rsid w:val="00410C86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C4949"/>
    <w:rPr>
      <w:color w:val="31B6BC" w:themeColor="accent3"/>
    </w:rPr>
  </w:style>
  <w:style w:type="character" w:customStyle="1" w:styleId="TekstZwart">
    <w:name w:val="TekstZwart"/>
    <w:basedOn w:val="Standaardalinea-lettertype"/>
    <w:uiPriority w:val="1"/>
    <w:rsid w:val="00F661AF"/>
    <w:rPr>
      <w:color w:val="000000" w:themeColor="text1"/>
    </w:rPr>
  </w:style>
  <w:style w:type="paragraph" w:styleId="Lijstalinea">
    <w:name w:val="List Paragraph"/>
    <w:basedOn w:val="Standaard"/>
    <w:uiPriority w:val="34"/>
    <w:rsid w:val="00B8355F"/>
    <w:pPr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Opsomming">
    <w:name w:val="Opsomming"/>
    <w:basedOn w:val="Lijstalinea"/>
    <w:rsid w:val="00495057"/>
    <w:pPr>
      <w:numPr>
        <w:numId w:val="1"/>
      </w:numPr>
      <w:spacing w:after="0" w:line="240" w:lineRule="auto"/>
      <w:ind w:left="177" w:hanging="177"/>
    </w:pPr>
  </w:style>
  <w:style w:type="paragraph" w:customStyle="1" w:styleId="Subopsomming">
    <w:name w:val="_Subopsomming"/>
    <w:basedOn w:val="Opsomming"/>
    <w:rsid w:val="00495057"/>
    <w:pPr>
      <w:numPr>
        <w:ilvl w:val="1"/>
      </w:numPr>
      <w:ind w:left="460" w:hanging="283"/>
    </w:pPr>
  </w:style>
  <w:style w:type="character" w:customStyle="1" w:styleId="Uitleg">
    <w:name w:val="_Uitleg"/>
    <w:basedOn w:val="Standaardalinea-lettertype"/>
    <w:uiPriority w:val="1"/>
    <w:rsid w:val="001C4949"/>
    <w:rPr>
      <w:color w:val="002C50" w:themeColor="accent2"/>
      <w:sz w:val="18"/>
      <w:szCs w:val="18"/>
    </w:rPr>
  </w:style>
  <w:style w:type="paragraph" w:customStyle="1" w:styleId="Invultekst">
    <w:name w:val="_Invultekst"/>
    <w:basedOn w:val="Standaard"/>
    <w:rsid w:val="00970207"/>
    <w:pPr>
      <w:spacing w:line="240" w:lineRule="auto"/>
    </w:pPr>
    <w:rPr>
      <w:spacing w:val="2"/>
    </w:rPr>
  </w:style>
  <w:style w:type="character" w:customStyle="1" w:styleId="Kop1Char">
    <w:name w:val="Kop 1 Char"/>
    <w:basedOn w:val="Standaardalinea-lettertype"/>
    <w:link w:val="Kop1"/>
    <w:uiPriority w:val="9"/>
    <w:rsid w:val="001D1D80"/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91C17"/>
    <w:rPr>
      <w:rFonts w:ascii="Calibri" w:eastAsiaTheme="majorEastAsia" w:hAnsi="Calibri" w:cstheme="majorBidi"/>
      <w:b/>
      <w:bCs/>
      <w:color w:val="F07D00" w:themeColor="accent1"/>
      <w:sz w:val="26"/>
      <w:szCs w:val="26"/>
    </w:rPr>
  </w:style>
  <w:style w:type="character" w:customStyle="1" w:styleId="Kop1light">
    <w:name w:val="Kop1_light"/>
    <w:basedOn w:val="Kop1Char"/>
    <w:uiPriority w:val="1"/>
    <w:rsid w:val="001D1D80"/>
    <w:rPr>
      <w:rFonts w:ascii="Calibri Light" w:eastAsiaTheme="majorEastAsia" w:hAnsi="Calibri Light" w:cstheme="majorBidi"/>
      <w:b/>
      <w:bCs/>
      <w:i w:val="0"/>
      <w:iCs w:val="0"/>
      <w:color w:val="000000" w:themeColor="text1"/>
      <w:sz w:val="36"/>
      <w:szCs w:val="32"/>
    </w:rPr>
  </w:style>
  <w:style w:type="character" w:styleId="Zwaar">
    <w:name w:val="Strong"/>
    <w:basedOn w:val="Standaardalinea-lettertype"/>
    <w:uiPriority w:val="22"/>
    <w:rsid w:val="001D1D80"/>
    <w:rPr>
      <w:b/>
      <w:bCs/>
      <w:color w:val="C31405"/>
    </w:rPr>
  </w:style>
  <w:style w:type="character" w:customStyle="1" w:styleId="versie">
    <w:name w:val="versie"/>
    <w:basedOn w:val="Standaardalinea-lettertype"/>
    <w:uiPriority w:val="1"/>
    <w:rsid w:val="001D1D80"/>
  </w:style>
  <w:style w:type="table" w:customStyle="1" w:styleId="TableGrid1">
    <w:name w:val="Table Grid1"/>
    <w:basedOn w:val="Standaardtabel"/>
    <w:next w:val="Tabelraster"/>
    <w:uiPriority w:val="39"/>
    <w:rsid w:val="00A92B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ibliografie">
    <w:name w:val="Bibliography"/>
    <w:basedOn w:val="Standaard"/>
    <w:next w:val="Standaard"/>
    <w:uiPriority w:val="37"/>
    <w:semiHidden/>
    <w:unhideWhenUsed/>
    <w:rsid w:val="00F53C84"/>
  </w:style>
  <w:style w:type="paragraph" w:styleId="Bloktekst">
    <w:name w:val="Block Text"/>
    <w:basedOn w:val="Standaard"/>
    <w:uiPriority w:val="99"/>
    <w:semiHidden/>
    <w:unhideWhenUsed/>
    <w:rsid w:val="00F53C84"/>
    <w:pPr>
      <w:pBdr>
        <w:top w:val="single" w:sz="2" w:space="10" w:color="F07D00" w:themeColor="accent1"/>
        <w:left w:val="single" w:sz="2" w:space="10" w:color="F07D00" w:themeColor="accent1"/>
        <w:bottom w:val="single" w:sz="2" w:space="10" w:color="F07D00" w:themeColor="accent1"/>
        <w:right w:val="single" w:sz="2" w:space="10" w:color="F07D00" w:themeColor="accent1"/>
      </w:pBdr>
      <w:ind w:left="1152" w:right="1152"/>
    </w:pPr>
    <w:rPr>
      <w:rFonts w:asciiTheme="minorHAnsi" w:eastAsiaTheme="minorEastAsia" w:hAnsiTheme="minorHAnsi"/>
      <w:i/>
      <w:iCs/>
      <w:color w:val="F07D00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53C8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53C84"/>
    <w:rPr>
      <w:rFonts w:ascii="Verdana" w:hAnsi="Verdana"/>
      <w:sz w:val="19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53C8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53C84"/>
    <w:rPr>
      <w:rFonts w:ascii="Verdana" w:hAnsi="Verdana"/>
      <w:sz w:val="19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F53C84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53C84"/>
    <w:rPr>
      <w:rFonts w:ascii="Verdana" w:hAnsi="Verdana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F53C84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F53C84"/>
    <w:rPr>
      <w:rFonts w:ascii="Verdana" w:hAnsi="Verdana"/>
      <w:sz w:val="19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F53C8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F53C84"/>
    <w:rPr>
      <w:rFonts w:ascii="Verdana" w:hAnsi="Verdana"/>
      <w:sz w:val="19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F53C84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F53C84"/>
    <w:rPr>
      <w:rFonts w:ascii="Verdana" w:hAnsi="Verdana"/>
      <w:sz w:val="19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F53C8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F53C84"/>
    <w:rPr>
      <w:rFonts w:ascii="Verdana" w:hAnsi="Verdana"/>
      <w:sz w:val="19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F53C84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F53C84"/>
    <w:rPr>
      <w:rFonts w:ascii="Verdana" w:hAnsi="Verdana"/>
      <w:sz w:val="16"/>
      <w:szCs w:val="16"/>
    </w:rPr>
  </w:style>
  <w:style w:type="character" w:styleId="Titelvanboek">
    <w:name w:val="Book Title"/>
    <w:basedOn w:val="Standaardalinea-lettertype"/>
    <w:uiPriority w:val="33"/>
    <w:rsid w:val="00F53C84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F53C84"/>
    <w:pPr>
      <w:spacing w:after="200" w:line="240" w:lineRule="auto"/>
    </w:pPr>
    <w:rPr>
      <w:i/>
      <w:iCs/>
      <w:color w:val="F07D00" w:themeColor="text2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F53C84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F53C84"/>
    <w:rPr>
      <w:rFonts w:ascii="Verdana" w:hAnsi="Verdana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3C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3C84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3C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3C84"/>
    <w:rPr>
      <w:rFonts w:ascii="Verdana" w:hAnsi="Verdana"/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F53C84"/>
  </w:style>
  <w:style w:type="character" w:customStyle="1" w:styleId="DatumChar">
    <w:name w:val="Datum Char"/>
    <w:basedOn w:val="Standaardalinea-lettertype"/>
    <w:link w:val="Datum"/>
    <w:uiPriority w:val="99"/>
    <w:semiHidden/>
    <w:rsid w:val="00F53C84"/>
    <w:rPr>
      <w:rFonts w:ascii="Verdana" w:hAnsi="Verdana"/>
      <w:sz w:val="19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53C8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53C84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F53C84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F53C84"/>
    <w:rPr>
      <w:rFonts w:ascii="Verdana" w:hAnsi="Verdana"/>
      <w:sz w:val="19"/>
    </w:rPr>
  </w:style>
  <w:style w:type="character" w:styleId="Nadruk">
    <w:name w:val="Emphasis"/>
    <w:basedOn w:val="Standaardalinea-lettertype"/>
    <w:uiPriority w:val="20"/>
    <w:rsid w:val="00F53C84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53C84"/>
    <w:rPr>
      <w:rFonts w:ascii="Verdana" w:hAnsi="Verdana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F53C8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F53C84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53C84"/>
    <w:rPr>
      <w:color w:val="800080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53C84"/>
    <w:rPr>
      <w:rFonts w:ascii="Verdana" w:hAnsi="Verdana"/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3C84"/>
    <w:rPr>
      <w:rFonts w:asciiTheme="majorHAnsi" w:eastAsiaTheme="majorEastAsia" w:hAnsiTheme="majorHAnsi" w:cstheme="majorBidi"/>
      <w:color w:val="B35D00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3C84"/>
    <w:rPr>
      <w:rFonts w:asciiTheme="majorHAnsi" w:eastAsiaTheme="majorEastAsia" w:hAnsiTheme="majorHAnsi" w:cstheme="majorBidi"/>
      <w:color w:val="773D00" w:themeColor="accent1" w:themeShade="7F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3C84"/>
    <w:rPr>
      <w:rFonts w:asciiTheme="majorHAnsi" w:eastAsiaTheme="majorEastAsia" w:hAnsiTheme="majorHAnsi" w:cstheme="majorBidi"/>
      <w:i/>
      <w:iCs/>
      <w:color w:val="773D00" w:themeColor="accent1" w:themeShade="7F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3C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3C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F53C84"/>
  </w:style>
  <w:style w:type="paragraph" w:styleId="HTML-adres">
    <w:name w:val="HTML Address"/>
    <w:basedOn w:val="Standaard"/>
    <w:link w:val="HTML-adresChar"/>
    <w:uiPriority w:val="99"/>
    <w:semiHidden/>
    <w:unhideWhenUsed/>
    <w:rsid w:val="00F53C84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F53C84"/>
    <w:rPr>
      <w:rFonts w:ascii="Verdana" w:hAnsi="Verdana"/>
      <w:i/>
      <w:iCs/>
      <w:sz w:val="19"/>
    </w:rPr>
  </w:style>
  <w:style w:type="character" w:styleId="HTML-citaat">
    <w:name w:val="HTML Cite"/>
    <w:basedOn w:val="Standaardalinea-lettertype"/>
    <w:uiPriority w:val="99"/>
    <w:semiHidden/>
    <w:unhideWhenUsed/>
    <w:rsid w:val="00F53C84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F53C84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53C84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53C84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F53C84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F53C84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90" w:hanging="19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380" w:hanging="19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570" w:hanging="19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760" w:hanging="19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950" w:hanging="19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140" w:hanging="19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330" w:hanging="19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520" w:hanging="19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710" w:hanging="190"/>
    </w:pPr>
  </w:style>
  <w:style w:type="paragraph" w:styleId="Indexkop">
    <w:name w:val="index heading"/>
    <w:basedOn w:val="Standaard"/>
    <w:next w:val="Index1"/>
    <w:uiPriority w:val="99"/>
    <w:semiHidden/>
    <w:unhideWhenUsed/>
    <w:rsid w:val="00F53C84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F53C84"/>
    <w:rPr>
      <w:i/>
      <w:iCs/>
      <w:color w:val="F07D00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53C84"/>
    <w:pPr>
      <w:pBdr>
        <w:top w:val="single" w:sz="4" w:space="10" w:color="F07D00" w:themeColor="accent1"/>
        <w:bottom w:val="single" w:sz="4" w:space="10" w:color="F07D00" w:themeColor="accent1"/>
      </w:pBdr>
      <w:spacing w:before="360" w:after="360"/>
      <w:ind w:left="864" w:right="864"/>
      <w:jc w:val="center"/>
    </w:pPr>
    <w:rPr>
      <w:i/>
      <w:iCs/>
      <w:color w:val="F07D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3C84"/>
    <w:rPr>
      <w:rFonts w:ascii="Verdana" w:hAnsi="Verdana"/>
      <w:i/>
      <w:iCs/>
      <w:color w:val="F07D00" w:themeColor="accent1"/>
      <w:sz w:val="19"/>
    </w:rPr>
  </w:style>
  <w:style w:type="character" w:styleId="Intensieveverwijzing">
    <w:name w:val="Intense Reference"/>
    <w:basedOn w:val="Standaardalinea-lettertype"/>
    <w:uiPriority w:val="32"/>
    <w:rsid w:val="00F53C84"/>
    <w:rPr>
      <w:b/>
      <w:bCs/>
      <w:smallCaps/>
      <w:color w:val="F07D00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F53C84"/>
  </w:style>
  <w:style w:type="paragraph" w:styleId="Lijst">
    <w:name w:val="List"/>
    <w:basedOn w:val="Standaard"/>
    <w:uiPriority w:val="99"/>
    <w:semiHidden/>
    <w:unhideWhenUsed/>
    <w:rsid w:val="00F53C84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F53C84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F53C84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F53C84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F53C84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F53C84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F53C84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F53C84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F53C84"/>
    <w:pPr>
      <w:numPr>
        <w:numId w:val="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F53C84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F53C84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F53C84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F53C84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F53C8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F53C84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F53C84"/>
    <w:pPr>
      <w:numPr>
        <w:numId w:val="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F53C84"/>
    <w:pPr>
      <w:numPr>
        <w:numId w:val="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F53C84"/>
    <w:pPr>
      <w:numPr>
        <w:numId w:val="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F53C84"/>
    <w:pPr>
      <w:numPr>
        <w:numId w:val="1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F53C84"/>
    <w:pPr>
      <w:numPr>
        <w:numId w:val="11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F53C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F53C84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F53C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F53C8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F53C84"/>
    <w:pPr>
      <w:spacing w:after="0" w:line="240" w:lineRule="auto"/>
    </w:pPr>
    <w:rPr>
      <w:rFonts w:ascii="Verdana" w:hAnsi="Verdana"/>
      <w:sz w:val="19"/>
    </w:rPr>
  </w:style>
  <w:style w:type="paragraph" w:styleId="Normaalweb">
    <w:name w:val="Normal (Web)"/>
    <w:basedOn w:val="Standaard"/>
    <w:uiPriority w:val="99"/>
    <w:semiHidden/>
    <w:unhideWhenUsed/>
    <w:rsid w:val="00F53C84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F53C84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F53C84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F53C84"/>
    <w:rPr>
      <w:rFonts w:ascii="Verdana" w:hAnsi="Verdana"/>
      <w:sz w:val="19"/>
    </w:rPr>
  </w:style>
  <w:style w:type="character" w:styleId="Paginanummer">
    <w:name w:val="page number"/>
    <w:basedOn w:val="Standaardalinea-lettertype"/>
    <w:uiPriority w:val="99"/>
    <w:semiHidden/>
    <w:unhideWhenUsed/>
    <w:rsid w:val="00F53C84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53C8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53C84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F53C8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3C84"/>
    <w:rPr>
      <w:rFonts w:ascii="Verdana" w:hAnsi="Verdana"/>
      <w:i/>
      <w:iCs/>
      <w:color w:val="404040" w:themeColor="text1" w:themeTint="BF"/>
      <w:sz w:val="19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F53C84"/>
  </w:style>
  <w:style w:type="character" w:customStyle="1" w:styleId="AanhefChar">
    <w:name w:val="Aanhef Char"/>
    <w:basedOn w:val="Standaardalinea-lettertype"/>
    <w:link w:val="Aanhef"/>
    <w:uiPriority w:val="99"/>
    <w:semiHidden/>
    <w:rsid w:val="00F53C84"/>
    <w:rPr>
      <w:rFonts w:ascii="Verdana" w:hAnsi="Verdana"/>
      <w:sz w:val="19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F53C84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F53C84"/>
    <w:rPr>
      <w:rFonts w:ascii="Verdana" w:hAnsi="Verdana"/>
      <w:sz w:val="19"/>
    </w:rPr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F53C84"/>
    <w:rPr>
      <w:u w:val="dotted"/>
    </w:rPr>
  </w:style>
  <w:style w:type="paragraph" w:styleId="Ondertitel">
    <w:name w:val="Subtitle"/>
    <w:basedOn w:val="Standaard"/>
    <w:next w:val="Standaard"/>
    <w:link w:val="OndertitelChar"/>
    <w:uiPriority w:val="11"/>
    <w:rsid w:val="00F53C84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3C8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F53C84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F53C84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F53C84"/>
    <w:pPr>
      <w:ind w:left="190" w:hanging="19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F53C84"/>
  </w:style>
  <w:style w:type="paragraph" w:styleId="Titel">
    <w:name w:val="Title"/>
    <w:basedOn w:val="Standaard"/>
    <w:next w:val="Standaard"/>
    <w:link w:val="TitelChar"/>
    <w:uiPriority w:val="10"/>
    <w:rsid w:val="00F53C8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3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F53C8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F53C8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F53C84"/>
    <w:pPr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F53C84"/>
    <w:pPr>
      <w:spacing w:after="100"/>
      <w:ind w:left="3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F53C84"/>
    <w:pPr>
      <w:spacing w:after="100"/>
      <w:ind w:left="57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F53C84"/>
    <w:pPr>
      <w:spacing w:after="100"/>
      <w:ind w:left="76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F53C84"/>
    <w:pPr>
      <w:spacing w:after="100"/>
      <w:ind w:left="95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F53C84"/>
    <w:pPr>
      <w:spacing w:after="100"/>
      <w:ind w:left="114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F53C84"/>
    <w:pPr>
      <w:spacing w:after="100"/>
      <w:ind w:left="133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F53C84"/>
    <w:pPr>
      <w:spacing w:after="100"/>
      <w:ind w:left="152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F53C84"/>
    <w:pPr>
      <w:spacing w:before="240" w:line="276" w:lineRule="auto"/>
      <w:outlineLvl w:val="9"/>
    </w:pPr>
    <w:rPr>
      <w:rFonts w:asciiTheme="majorHAnsi" w:hAnsiTheme="majorHAnsi"/>
      <w:b w:val="0"/>
      <w:bCs w:val="0"/>
      <w:color w:val="B35D00" w:themeColor="accent1" w:themeShade="BF"/>
      <w:sz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53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rhaaglanden.sharepoint.com/sites/VRHBranding/VRH%20Sjablonen/VRH%20leeg%20document.dotx" TargetMode="External"/></Relationships>
</file>

<file path=word/theme/theme1.xml><?xml version="1.0" encoding="utf-8"?>
<a:theme xmlns:a="http://schemas.openxmlformats.org/drawingml/2006/main" name="Office-thema">
  <a:themeElements>
    <a:clrScheme name="VRH">
      <a:dk1>
        <a:srgbClr val="000000"/>
      </a:dk1>
      <a:lt1>
        <a:sysClr val="window" lastClr="FFFFFF"/>
      </a:lt1>
      <a:dk2>
        <a:srgbClr val="F07D00"/>
      </a:dk2>
      <a:lt2>
        <a:srgbClr val="EEECE1"/>
      </a:lt2>
      <a:accent1>
        <a:srgbClr val="F07D00"/>
      </a:accent1>
      <a:accent2>
        <a:srgbClr val="002C50"/>
      </a:accent2>
      <a:accent3>
        <a:srgbClr val="31B6BC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RH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a41dd2-5c84-4b35-8df5-4ed53c36d74f" xsi:nil="true"/>
    <lcf76f155ced4ddcb4097134ff3c332f xmlns="461e544d-6d5e-4101-aba2-ea656b2847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DE71065527B4CB203C59525768AB2" ma:contentTypeVersion="19" ma:contentTypeDescription="Create a new document." ma:contentTypeScope="" ma:versionID="20917e28f35fad4b99597a0f28be9f6d">
  <xsd:schema xmlns:xsd="http://www.w3.org/2001/XMLSchema" xmlns:xs="http://www.w3.org/2001/XMLSchema" xmlns:p="http://schemas.microsoft.com/office/2006/metadata/properties" xmlns:ns2="461e544d-6d5e-4101-aba2-ea656b284716" xmlns:ns3="39a41dd2-5c84-4b35-8df5-4ed53c36d74f" targetNamespace="http://schemas.microsoft.com/office/2006/metadata/properties" ma:root="true" ma:fieldsID="c73a2dcd91f5fd90f5b78375da33a960" ns2:_="" ns3:_="">
    <xsd:import namespace="461e544d-6d5e-4101-aba2-ea656b284716"/>
    <xsd:import namespace="39a41dd2-5c84-4b35-8df5-4ed53c36d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e544d-6d5e-4101-aba2-ea656b284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6692e1c-8354-499e-aef6-6577f213c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41dd2-5c84-4b35-8df5-4ed53c36d7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718c0f-b72c-4b8c-93bb-f08f36c75ca3}" ma:internalName="TaxCatchAll" ma:showField="CatchAllData" ma:web="39a41dd2-5c84-4b35-8df5-4ed53c36d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A614A-F7C3-41A4-96DA-A45B2EBA7C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FBAF30-60E1-4132-9576-BD9F1E03FC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FB594-2119-4EFA-A710-EAF23E97BF53}"/>
</file>

<file path=customXml/itemProps4.xml><?xml version="1.0" encoding="utf-8"?>
<ds:datastoreItem xmlns:ds="http://schemas.openxmlformats.org/officeDocument/2006/customXml" ds:itemID="{A49CDD63-0559-44B3-A7D7-B445E3A1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VRH%20leeg%20document</Template>
  <TotalTime>22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Arjo Dogterom</dc:creator>
  <cp:lastModifiedBy>Arjo Dogterom</cp:lastModifiedBy>
  <cp:revision>1</cp:revision>
  <dcterms:created xsi:type="dcterms:W3CDTF">2026-02-06T08:04:00Z</dcterms:created>
  <dcterms:modified xsi:type="dcterms:W3CDTF">2026-02-06T08:27:00Z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30-09-2019</vt:lpwstr>
  </property>
  <property fmtid="{D5CDD505-2E9C-101B-9397-08002B2CF9AE}" pid="3" name="ContentTypeId">
    <vt:lpwstr>0x0101005BFDE71065527B4CB203C59525768AB2</vt:lpwstr>
  </property>
  <property fmtid="{D5CDD505-2E9C-101B-9397-08002B2CF9AE}" pid="4" name="Project">
    <vt:lpwstr>Titel aanbesteding</vt:lpwstr>
  </property>
  <property fmtid="{D5CDD505-2E9C-101B-9397-08002B2CF9AE}" pid="5" name="Openbaar">
    <vt:lpwstr>Nee</vt:lpwstr>
  </property>
  <property fmtid="{D5CDD505-2E9C-101B-9397-08002B2CF9AE}" pid="6" name="DocSjabloonTitel">
    <vt:lpwstr>Bestek aanbesteding</vt:lpwstr>
  </property>
  <property fmtid="{D5CDD505-2E9C-101B-9397-08002B2CF9AE}" pid="7" name="MediaServiceImageTags">
    <vt:lpwstr/>
  </property>
  <property fmtid="{D5CDD505-2E9C-101B-9397-08002B2CF9AE}" pid="8" name="DocSjabloonDatum">
    <vt:lpwstr>Maart 2007</vt:lpwstr>
  </property>
  <property fmtid="{D5CDD505-2E9C-101B-9397-08002B2CF9AE}" pid="9" name="Dienst">
    <vt:lpwstr>Nee</vt:lpwstr>
  </property>
  <property fmtid="{D5CDD505-2E9C-101B-9397-08002B2CF9AE}" pid="10" name="Inkoper">
    <vt:lpwstr>inkoper</vt:lpwstr>
  </property>
  <property fmtid="{D5CDD505-2E9C-101B-9397-08002B2CF9AE}" pid="11" name="_NewReviewCycle">
    <vt:lpwstr/>
  </property>
  <property fmtid="{D5CDD505-2E9C-101B-9397-08002B2CF9AE}" pid="12" name="DocSjabloonAuteur">
    <vt:lpwstr>B/CICT</vt:lpwstr>
  </property>
  <property fmtid="{D5CDD505-2E9C-101B-9397-08002B2CF9AE}" pid="13" name="DocSjabloonSubTitel">
    <vt:lpwstr>Europese aanbesteding</vt:lpwstr>
  </property>
  <property fmtid="{D5CDD505-2E9C-101B-9397-08002B2CF9AE}" pid="14" name="DocVersie">
    <vt:lpwstr>v1.20</vt:lpwstr>
  </property>
  <property fmtid="{D5CDD505-2E9C-101B-9397-08002B2CF9AE}" pid="15" name="DocStatus">
    <vt:lpwstr>GEVULD</vt:lpwstr>
  </property>
  <property fmtid="{D5CDD505-2E9C-101B-9397-08002B2CF9AE}" pid="16" name="_DocHome">
    <vt:i4>-1010602857</vt:i4>
  </property>
  <property fmtid="{D5CDD505-2E9C-101B-9397-08002B2CF9AE}" pid="17" name="Kenmerk">
    <vt:lpwstr>kenmerk</vt:lpwstr>
  </property>
  <property fmtid="{D5CDD505-2E9C-101B-9397-08002B2CF9AE}" pid="18" name="DatumAankondiging">
    <vt:lpwstr>datumaankondiging</vt:lpwstr>
  </property>
  <property fmtid="{D5CDD505-2E9C-101B-9397-08002B2CF9AE}" pid="19" name="Datum">
    <vt:lpwstr>9 maart 2007</vt:lpwstr>
  </property>
  <property fmtid="{D5CDD505-2E9C-101B-9397-08002B2CF9AE}" pid="20" name="eDOCS AutoSave">
    <vt:lpwstr>20200304154722490</vt:lpwstr>
  </property>
</Properties>
</file>