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1D6A" w14:textId="2AC38280" w:rsidR="0091455A" w:rsidRPr="0091455A" w:rsidRDefault="0091455A" w:rsidP="0091455A">
      <w:pPr>
        <w:pStyle w:val="Kop1"/>
        <w:rPr>
          <w:b/>
          <w:bCs/>
        </w:rPr>
      </w:pPr>
      <w:r>
        <w:rPr>
          <w:b/>
          <w:bCs/>
        </w:rPr>
        <w:t>BIJLAGE I VERKLARING SANCTIEPAKKET RUSSISCHE PARTIJEN</w:t>
      </w:r>
    </w:p>
    <w:p w14:paraId="73360AD4" w14:textId="77777777" w:rsidR="001B011A" w:rsidRDefault="009D5C3D" w:rsidP="009D5C3D">
      <w:r w:rsidRPr="009D5C3D">
        <w:t xml:space="preserve">Onderstaande verklaring dient inschrijver naar waarheid in te vullen. </w:t>
      </w:r>
    </w:p>
    <w:p w14:paraId="7B4A6737" w14:textId="77777777" w:rsidR="001B011A" w:rsidRDefault="009D5C3D" w:rsidP="0091455A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7066A117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2C3ECFCA" w14:textId="77777777" w:rsidR="00D6626D" w:rsidRDefault="00D6626D" w:rsidP="009D5C3D">
      <w:r>
        <w:t>In onderstaande tabellen dient inschrijver:</w:t>
      </w:r>
    </w:p>
    <w:p w14:paraId="00B64989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6C2FB561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17"/>
        <w:gridCol w:w="5007"/>
        <w:gridCol w:w="2268"/>
      </w:tblGrid>
      <w:tr w:rsidR="0091455A" w:rsidRPr="0091455A" w14:paraId="7F53D708" w14:textId="655D9A89" w:rsidTr="0091455A">
        <w:tc>
          <w:tcPr>
            <w:tcW w:w="517" w:type="dxa"/>
            <w:shd w:val="clear" w:color="auto" w:fill="E5DFEC"/>
          </w:tcPr>
          <w:p w14:paraId="4DAF5614" w14:textId="2724554D" w:rsidR="0091455A" w:rsidRPr="0091455A" w:rsidRDefault="0091455A" w:rsidP="0091455A">
            <w:pPr>
              <w:rPr>
                <w:b/>
                <w:bCs/>
              </w:rPr>
            </w:pPr>
          </w:p>
        </w:tc>
        <w:tc>
          <w:tcPr>
            <w:tcW w:w="5007" w:type="dxa"/>
            <w:shd w:val="clear" w:color="auto" w:fill="E5DFEC"/>
          </w:tcPr>
          <w:p w14:paraId="50158FE6" w14:textId="3D38F8D8" w:rsidR="0091455A" w:rsidRPr="0091455A" w:rsidRDefault="0091455A" w:rsidP="0091455A">
            <w:pPr>
              <w:rPr>
                <w:bCs/>
              </w:rPr>
            </w:pPr>
            <w:r w:rsidRPr="0091455A">
              <w:rPr>
                <w:b/>
                <w:bCs/>
              </w:rPr>
              <w:t>Vraag</w:t>
            </w:r>
            <w:r w:rsidRPr="0091455A">
              <w:rPr>
                <w:b/>
                <w:bCs/>
              </w:rPr>
              <w:tab/>
            </w:r>
          </w:p>
        </w:tc>
        <w:tc>
          <w:tcPr>
            <w:tcW w:w="2268" w:type="dxa"/>
            <w:shd w:val="clear" w:color="auto" w:fill="E5DFEC"/>
          </w:tcPr>
          <w:p w14:paraId="663E4E6F" w14:textId="70C08B60" w:rsidR="0091455A" w:rsidRPr="0091455A" w:rsidRDefault="0091455A" w:rsidP="0091455A">
            <w:pPr>
              <w:rPr>
                <w:b/>
              </w:rPr>
            </w:pPr>
            <w:r w:rsidRPr="0091455A">
              <w:rPr>
                <w:b/>
              </w:rPr>
              <w:t>Ja/Nee</w:t>
            </w:r>
          </w:p>
        </w:tc>
      </w:tr>
      <w:tr w:rsidR="0091455A" w:rsidRPr="0091455A" w14:paraId="34AEE1DD" w14:textId="0516341A" w:rsidTr="0091455A">
        <w:tc>
          <w:tcPr>
            <w:tcW w:w="517" w:type="dxa"/>
          </w:tcPr>
          <w:p w14:paraId="63E3C77B" w14:textId="2C3EF82E" w:rsidR="0091455A" w:rsidRPr="0091455A" w:rsidRDefault="0091455A" w:rsidP="009145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07" w:type="dxa"/>
          </w:tcPr>
          <w:p w14:paraId="10BC5D09" w14:textId="77777777" w:rsidR="0091455A" w:rsidRDefault="0091455A" w:rsidP="0091455A">
            <w:r w:rsidRPr="007D437E">
              <w:t>Is inschrijver een Russisch onderdaan of een in Rusland gevestigde natuurlijke persoon, rechtspersoon, entiteit of (ander) lichaam?</w:t>
            </w:r>
          </w:p>
          <w:p w14:paraId="4E6D3E86" w14:textId="68474203" w:rsidR="0091455A" w:rsidRPr="0091455A" w:rsidRDefault="0091455A" w:rsidP="0091455A"/>
        </w:tc>
        <w:tc>
          <w:tcPr>
            <w:tcW w:w="2268" w:type="dxa"/>
          </w:tcPr>
          <w:p w14:paraId="2C5EFA11" w14:textId="77777777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56026378" w14:textId="52AC26DB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  <w:tr w:rsidR="0091455A" w:rsidRPr="0091455A" w14:paraId="0C5A79DB" w14:textId="15E4F80C" w:rsidTr="0091455A">
        <w:tc>
          <w:tcPr>
            <w:tcW w:w="517" w:type="dxa"/>
          </w:tcPr>
          <w:p w14:paraId="2D856F9C" w14:textId="76394B89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2</w:t>
            </w:r>
          </w:p>
        </w:tc>
        <w:tc>
          <w:tcPr>
            <w:tcW w:w="5007" w:type="dxa"/>
          </w:tcPr>
          <w:p w14:paraId="341BAB03" w14:textId="48545258" w:rsidR="0091455A" w:rsidRPr="0091455A" w:rsidRDefault="0091455A" w:rsidP="0091455A"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268" w:type="dxa"/>
          </w:tcPr>
          <w:p w14:paraId="315B80BE" w14:textId="77777777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500C8BC2" w14:textId="1E66C30E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  <w:tr w:rsidR="0091455A" w:rsidRPr="0091455A" w14:paraId="47D6B86A" w14:textId="5B49317B" w:rsidTr="0091455A">
        <w:tc>
          <w:tcPr>
            <w:tcW w:w="517" w:type="dxa"/>
          </w:tcPr>
          <w:p w14:paraId="657ADBDA" w14:textId="0F13AFD3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3</w:t>
            </w:r>
          </w:p>
        </w:tc>
        <w:tc>
          <w:tcPr>
            <w:tcW w:w="5007" w:type="dxa"/>
          </w:tcPr>
          <w:p w14:paraId="06017B03" w14:textId="6F9BFA46" w:rsidR="0091455A" w:rsidRPr="0091455A" w:rsidRDefault="0091455A" w:rsidP="0091455A"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268" w:type="dxa"/>
          </w:tcPr>
          <w:p w14:paraId="01D8DB44" w14:textId="20244E2E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bookmarkEnd w:id="0"/>
            <w:r w:rsidRPr="0091455A">
              <w:t xml:space="preserve"> Ja </w:t>
            </w:r>
          </w:p>
          <w:p w14:paraId="77606384" w14:textId="77777777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bookmarkEnd w:id="1"/>
            <w:r w:rsidRPr="0091455A">
              <w:t xml:space="preserve"> Nee</w:t>
            </w:r>
          </w:p>
        </w:tc>
      </w:tr>
      <w:tr w:rsidR="0091455A" w:rsidRPr="0091455A" w14:paraId="0687ED79" w14:textId="603CB70E" w:rsidTr="0091455A">
        <w:tc>
          <w:tcPr>
            <w:tcW w:w="517" w:type="dxa"/>
          </w:tcPr>
          <w:p w14:paraId="057CCC49" w14:textId="014CD83F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4</w:t>
            </w:r>
          </w:p>
        </w:tc>
        <w:tc>
          <w:tcPr>
            <w:tcW w:w="5007" w:type="dxa"/>
          </w:tcPr>
          <w:p w14:paraId="136D95D9" w14:textId="48A20DDC" w:rsidR="0091455A" w:rsidRPr="0091455A" w:rsidRDefault="0091455A" w:rsidP="0091455A"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268" w:type="dxa"/>
          </w:tcPr>
          <w:p w14:paraId="6E1A696A" w14:textId="1A31E710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064B0192" w14:textId="77777777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</w:tbl>
    <w:p w14:paraId="2A79FC65" w14:textId="77777777" w:rsidR="00DE0E54" w:rsidRDefault="00C01BE6" w:rsidP="00DE0E54">
      <w:r w:rsidRPr="00C01BE6"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24D4702E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5134545B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E0651D" w14:textId="77777777" w:rsidR="002A3B43" w:rsidRDefault="002A3B43" w:rsidP="00DE0E54">
            <w:r>
              <w:lastRenderedPageBreak/>
              <w:t>Statutaire naam inschrijver</w:t>
            </w:r>
          </w:p>
        </w:tc>
        <w:tc>
          <w:tcPr>
            <w:tcW w:w="5522" w:type="dxa"/>
          </w:tcPr>
          <w:p w14:paraId="2F93B93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0D2EB5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9512CE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74FF4A5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0C3340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9AD08E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6C3FA5A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E7D9EE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B02FFC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712DB3E8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5BB19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B7928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78E19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472439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084559A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18123D7" w14:textId="77777777" w:rsidR="00223A5F" w:rsidRPr="00DD1235" w:rsidRDefault="00223A5F" w:rsidP="00DE0E54"/>
    <w:sectPr w:rsidR="00223A5F" w:rsidRPr="00DD1235" w:rsidSect="004530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B8F3" w14:textId="77777777" w:rsidR="006C4DC0" w:rsidRDefault="006C4DC0" w:rsidP="00F43396">
      <w:pPr>
        <w:spacing w:line="240" w:lineRule="auto"/>
      </w:pPr>
      <w:r>
        <w:separator/>
      </w:r>
    </w:p>
    <w:p w14:paraId="476B03FD" w14:textId="77777777" w:rsidR="006C4DC0" w:rsidRDefault="006C4DC0"/>
    <w:p w14:paraId="6F84E636" w14:textId="77777777" w:rsidR="006C4DC0" w:rsidRDefault="006C4DC0"/>
  </w:endnote>
  <w:endnote w:type="continuationSeparator" w:id="0">
    <w:p w14:paraId="57F956F8" w14:textId="77777777" w:rsidR="006C4DC0" w:rsidRDefault="006C4DC0" w:rsidP="00F43396">
      <w:pPr>
        <w:spacing w:line="240" w:lineRule="auto"/>
      </w:pPr>
      <w:r>
        <w:continuationSeparator/>
      </w:r>
    </w:p>
    <w:p w14:paraId="138A503F" w14:textId="77777777" w:rsidR="006C4DC0" w:rsidRDefault="006C4DC0"/>
    <w:p w14:paraId="3C3546CC" w14:textId="77777777" w:rsidR="006C4DC0" w:rsidRDefault="006C4DC0"/>
  </w:endnote>
  <w:endnote w:type="continuationNotice" w:id="1">
    <w:p w14:paraId="3D5013FF" w14:textId="77777777" w:rsidR="006C4DC0" w:rsidRDefault="006C4DC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0DFA" w14:textId="77777777" w:rsidR="008164E3" w:rsidRDefault="008164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5171" w14:textId="77777777" w:rsidR="008164E3" w:rsidRDefault="008164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7D96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96154B" wp14:editId="5ABBB8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01DC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D7525" wp14:editId="29A3FBB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D147053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480A50E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26A5" w14:textId="77777777" w:rsidR="006C4DC0" w:rsidRDefault="006C4DC0" w:rsidP="00F43396">
      <w:pPr>
        <w:spacing w:line="240" w:lineRule="auto"/>
      </w:pPr>
      <w:r>
        <w:separator/>
      </w:r>
    </w:p>
    <w:p w14:paraId="392294A8" w14:textId="77777777" w:rsidR="006C4DC0" w:rsidRDefault="006C4DC0"/>
    <w:p w14:paraId="7EADCFAA" w14:textId="77777777" w:rsidR="006C4DC0" w:rsidRDefault="006C4DC0"/>
  </w:footnote>
  <w:footnote w:type="continuationSeparator" w:id="0">
    <w:p w14:paraId="640AF21D" w14:textId="77777777" w:rsidR="006C4DC0" w:rsidRDefault="006C4DC0" w:rsidP="00F43396">
      <w:pPr>
        <w:spacing w:line="240" w:lineRule="auto"/>
      </w:pPr>
      <w:r>
        <w:continuationSeparator/>
      </w:r>
    </w:p>
    <w:p w14:paraId="12F736C1" w14:textId="77777777" w:rsidR="006C4DC0" w:rsidRDefault="006C4DC0"/>
    <w:p w14:paraId="30FC3306" w14:textId="77777777" w:rsidR="006C4DC0" w:rsidRDefault="006C4DC0"/>
  </w:footnote>
  <w:footnote w:type="continuationNotice" w:id="1">
    <w:p w14:paraId="2F3A10DA" w14:textId="77777777" w:rsidR="006C4DC0" w:rsidRDefault="006C4DC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8666" w14:textId="77777777" w:rsidR="008164E3" w:rsidRDefault="008164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B7A7" w14:textId="779E3D4E" w:rsidR="00BD3EE2" w:rsidRDefault="00BD3EE2" w:rsidP="004B24E8">
    <w:pPr>
      <w:pStyle w:val="Toelichtende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2AF9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4.4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5A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C4DC0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164E3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1455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271F5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CB001"/>
  <w15:chartTrackingRefBased/>
  <w15:docId w15:val="{BBD15825-B5C5-4F1B-A18D-7DAB4CC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455A"/>
    <w:pPr>
      <w:spacing w:before="120" w:after="0" w:line="288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1455A"/>
    <w:pPr>
      <w:keepNext/>
      <w:keepLines/>
      <w:pageBreakBefore/>
      <w:spacing w:before="240"/>
      <w:outlineLvl w:val="0"/>
    </w:pPr>
    <w:rPr>
      <w:rFonts w:ascii="Century Gothic" w:eastAsiaTheme="majorEastAsia" w:hAnsi="Century Gothic" w:cstheme="majorBidi"/>
      <w:color w:val="7A30A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455A"/>
    <w:rPr>
      <w:rFonts w:ascii="Century Gothic" w:eastAsiaTheme="majorEastAsia" w:hAnsi="Century Gothic" w:cstheme="majorBidi"/>
      <w:color w:val="7A30A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4%20Bijlagen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696203F5C4141A4D6F52926B082F6" ma:contentTypeVersion="3" ma:contentTypeDescription="Een nieuw document maken." ma:contentTypeScope="" ma:versionID="f37d635627543861badee633a3670222">
  <xsd:schema xmlns:xsd="http://www.w3.org/2001/XMLSchema" xmlns:xs="http://www.w3.org/2001/XMLSchema" xmlns:p="http://schemas.microsoft.com/office/2006/metadata/properties" xmlns:ns2="c798cfe1-b493-4b8b-ba26-488fcba6cf01" targetNamespace="http://schemas.microsoft.com/office/2006/metadata/properties" ma:root="true" ma:fieldsID="13bc92a1a8d19db78db6732a90c893d1" ns2:_="">
    <xsd:import namespace="c798cfe1-b493-4b8b-ba26-488fcba6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8cfe1-b493-4b8b-ba26-488fcba6c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CD01D7AB-23FF-4B99-AAE5-0C1984304F5F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partijen.dotx</Template>
  <TotalTime>5</TotalTime>
  <Pages>2</Pages>
  <Words>356</Words>
  <Characters>1946</Characters>
  <Application>Microsoft Office Word</Application>
  <DocSecurity>0</DocSecurity>
  <Lines>139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Kwaaitaal</dc:creator>
  <cp:keywords/>
  <dc:description/>
  <cp:lastModifiedBy>Lotte Kwaaitaal</cp:lastModifiedBy>
  <cp:revision>2</cp:revision>
  <cp:lastPrinted>2019-10-11T13:40:00Z</cp:lastPrinted>
  <dcterms:created xsi:type="dcterms:W3CDTF">2026-01-26T13:39:00Z</dcterms:created>
  <dcterms:modified xsi:type="dcterms:W3CDTF">2026-01-26T13:46:00Z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0x010100A46696203F5C4141A4D6F52926B082F6</vt:lpwstr>
  </property>
  <property fmtid="{D5CDD505-2E9C-101B-9397-08002B2CF9AE}" pid="3" name="MediaServiceImageTags">
    <vt:lpwstr/>
  </property>
</Properties>
</file>