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90030" w:rsidR="0092786A" w:rsidP="00C90030" w:rsidRDefault="0092786A" w14:paraId="075A6A0B" w14:textId="142FAC3D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</w:rPr>
      </w:pPr>
      <w:r w:rsidRPr="00C90030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C90030">
        <w:rPr>
          <w:rFonts w:ascii="Lao UI" w:hAnsi="Lao UI" w:cs="Lao UI"/>
          <w:b/>
          <w:bCs/>
          <w:sz w:val="28"/>
          <w:szCs w:val="28"/>
        </w:rPr>
        <w:t>A</w:t>
      </w:r>
      <w:r w:rsidRPr="00C90030">
        <w:rPr>
          <w:rFonts w:ascii="Lao UI" w:hAnsi="Lao UI" w:cs="Lao UI"/>
          <w:b/>
          <w:bCs/>
          <w:sz w:val="28"/>
          <w:szCs w:val="28"/>
        </w:rPr>
        <w:t xml:space="preserve">1 - </w:t>
      </w:r>
      <w:r w:rsidR="0095412C">
        <w:rPr>
          <w:rFonts w:ascii="Lao UI" w:hAnsi="Lao UI" w:cs="Lao UI"/>
          <w:b/>
          <w:bCs/>
          <w:sz w:val="28"/>
          <w:szCs w:val="28"/>
        </w:rPr>
        <w:t>C</w:t>
      </w:r>
      <w:r w:rsidRPr="00C90030">
        <w:rPr>
          <w:rFonts w:ascii="Lao UI" w:hAnsi="Lao UI" w:cs="Lao UI"/>
          <w:b/>
          <w:bCs/>
          <w:sz w:val="28"/>
          <w:szCs w:val="28"/>
        </w:rPr>
        <w:t>hecklist</w:t>
      </w:r>
    </w:p>
    <w:p w:rsidRPr="004219E7" w:rsidR="004219E7" w:rsidP="0A8108C1" w:rsidRDefault="004219E7" w14:paraId="1CCF43A3" w14:textId="07B724EE">
      <w:pPr>
        <w:rPr>
          <w:rFonts w:ascii="Corbel" w:hAnsi="Corbel" w:eastAsia="Times New Roman" w:cs="Calibri"/>
          <w:i w:val="1"/>
          <w:iCs w:val="1"/>
          <w:lang w:eastAsia="nl-NL"/>
        </w:rPr>
      </w:pPr>
      <w:r w:rsidRPr="0A8108C1" w:rsidR="004219E7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Bijlage bij de Selectieleidraad </w:t>
      </w:r>
      <w:r w:rsidRPr="0A8108C1" w:rsidR="004219E7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>inzake</w:t>
      </w:r>
      <w:r w:rsidRPr="0A8108C1" w:rsidR="004219E7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 de niet-openbare aanbesteding </w:t>
      </w:r>
      <w:r w:rsidRPr="0A8108C1" w:rsidR="686CB67A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Ontwerpuitwerking en uitvoering nieuwbouw </w:t>
      </w:r>
      <w:r w:rsidRPr="0A8108C1" w:rsidR="004219E7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>OBS De Zonnewijzer t.b.v. Stichting Spaarnesant</w:t>
      </w:r>
    </w:p>
    <w:p w:rsidRPr="0023457C" w:rsidR="0092786A" w:rsidP="0092786A" w:rsidRDefault="0092786A" w14:paraId="32A2D614" w14:textId="77777777">
      <w:pPr>
        <w:rPr>
          <w:rFonts w:asciiTheme="minorHAnsi" w:hAnsiTheme="minorHAnsi" w:cstheme="minorHAnsi"/>
          <w:b/>
          <w:bCs/>
          <w:sz w:val="18"/>
          <w:szCs w:val="18"/>
        </w:rPr>
      </w:pPr>
    </w:p>
    <w:p w:rsidRPr="0023457C" w:rsidR="0092786A" w:rsidP="0092786A" w:rsidRDefault="0092786A" w14:paraId="2BFB8BF1" w14:textId="592B442E">
      <w:pPr>
        <w:rPr>
          <w:rFonts w:asciiTheme="minorHAnsi" w:hAnsiTheme="minorHAnsi" w:cstheme="minorHAnsi"/>
          <w:b/>
          <w:bCs/>
        </w:rPr>
      </w:pPr>
      <w:r w:rsidRPr="0023457C">
        <w:rPr>
          <w:rFonts w:asciiTheme="minorHAnsi" w:hAnsiTheme="minorHAnsi" w:cstheme="minorHAnsi"/>
          <w:b/>
          <w:bCs/>
        </w:rPr>
        <w:t xml:space="preserve">Deze checklist dient volledig ingevuld en ondertekend te worden door </w:t>
      </w:r>
      <w:r w:rsidR="008D3013">
        <w:rPr>
          <w:rFonts w:asciiTheme="minorHAnsi" w:hAnsiTheme="minorHAnsi" w:cstheme="minorHAnsi"/>
          <w:b/>
          <w:bCs/>
        </w:rPr>
        <w:t>G</w:t>
      </w:r>
      <w:r w:rsidRPr="0023457C">
        <w:rPr>
          <w:rFonts w:asciiTheme="minorHAnsi" w:hAnsiTheme="minorHAnsi" w:cstheme="minorHAnsi"/>
          <w:b/>
          <w:bCs/>
        </w:rPr>
        <w:t xml:space="preserve">egadigde. Er dient een paraaf gezet te worden indien de betreffende stukken zijn bijgevoegd. Gegadigde dient deze checklist in pdf als </w:t>
      </w:r>
      <w:r w:rsidR="003514E0">
        <w:rPr>
          <w:rFonts w:asciiTheme="minorHAnsi" w:hAnsiTheme="minorHAnsi" w:cstheme="minorHAnsi"/>
          <w:b/>
          <w:bCs/>
        </w:rPr>
        <w:t>bestand</w:t>
      </w:r>
      <w:r w:rsidRPr="0023457C">
        <w:rPr>
          <w:rFonts w:asciiTheme="minorHAnsi" w:hAnsiTheme="minorHAnsi" w:cstheme="minorHAnsi"/>
          <w:b/>
          <w:bCs/>
        </w:rPr>
        <w:t xml:space="preserve"> 1 bij zijn </w:t>
      </w:r>
      <w:r w:rsidR="003514E0">
        <w:rPr>
          <w:rFonts w:asciiTheme="minorHAnsi" w:hAnsiTheme="minorHAnsi" w:cstheme="minorHAnsi"/>
          <w:b/>
          <w:bCs/>
        </w:rPr>
        <w:t>A</w:t>
      </w:r>
      <w:r w:rsidRPr="0023457C">
        <w:rPr>
          <w:rFonts w:asciiTheme="minorHAnsi" w:hAnsiTheme="minorHAnsi" w:cstheme="minorHAnsi"/>
          <w:b/>
          <w:bCs/>
        </w:rPr>
        <w:t>anmelding te voegen.</w:t>
      </w:r>
    </w:p>
    <w:p w:rsidRPr="0023457C" w:rsidR="0092786A" w:rsidP="0092786A" w:rsidRDefault="0092786A" w14:paraId="6C346BBF" w14:textId="77777777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1"/>
        <w:tblOverlap w:val="never"/>
        <w:tblW w:w="13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6379"/>
        <w:gridCol w:w="4110"/>
        <w:gridCol w:w="1276"/>
      </w:tblGrid>
      <w:tr w:rsidRPr="0023457C" w:rsidR="0092786A" w:rsidTr="00855D20" w14:paraId="441DE2DE" w14:textId="77777777">
        <w:tc>
          <w:tcPr>
            <w:tcW w:w="1403" w:type="dxa"/>
            <w:shd w:val="clear" w:color="auto" w:fill="D0CECE" w:themeFill="background2" w:themeFillShade="E6"/>
          </w:tcPr>
          <w:p w:rsidRPr="0023457C" w:rsidR="0092786A" w:rsidP="006237C0" w:rsidRDefault="0092786A" w14:paraId="32167E5E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 xml:space="preserve">Betreft gevraagde </w:t>
            </w:r>
          </w:p>
        </w:tc>
        <w:tc>
          <w:tcPr>
            <w:tcW w:w="6379" w:type="dxa"/>
            <w:shd w:val="clear" w:color="auto" w:fill="D0CECE" w:themeFill="background2" w:themeFillShade="E6"/>
          </w:tcPr>
          <w:p w:rsidRPr="0023457C" w:rsidR="0092786A" w:rsidP="006237C0" w:rsidRDefault="0092786A" w14:paraId="23FA98EB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Omschrijving vraag/gevraagde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:rsidRPr="0023457C" w:rsidR="0092786A" w:rsidP="006237C0" w:rsidRDefault="0092786A" w14:paraId="5FC92EC2" w14:textId="6D59DCC3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 xml:space="preserve">Volgorde in uw </w:t>
            </w:r>
            <w:r w:rsidR="008D3013">
              <w:rPr>
                <w:rFonts w:asciiTheme="minorHAnsi" w:hAnsiTheme="minorHAnsi" w:cstheme="minorHAnsi"/>
                <w:b/>
              </w:rPr>
              <w:t>A</w:t>
            </w:r>
            <w:r w:rsidRPr="0023457C">
              <w:rPr>
                <w:rFonts w:asciiTheme="minorHAnsi" w:hAnsiTheme="minorHAnsi" w:cstheme="minorHAnsi"/>
                <w:b/>
              </w:rPr>
              <w:t>anmelding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:rsidRPr="0023457C" w:rsidR="0092786A" w:rsidP="006237C0" w:rsidRDefault="0092786A" w14:paraId="4413BBF1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Bijgevoegd (afvinken)</w:t>
            </w:r>
          </w:p>
        </w:tc>
      </w:tr>
      <w:tr w:rsidRPr="0023457C" w:rsidR="0092786A" w:rsidTr="006237C0" w14:paraId="137046DB" w14:textId="77777777">
        <w:trPr>
          <w:trHeight w:val="397"/>
        </w:trPr>
        <w:tc>
          <w:tcPr>
            <w:tcW w:w="1403" w:type="dxa"/>
          </w:tcPr>
          <w:p w:rsidRPr="0023457C" w:rsidR="0092786A" w:rsidP="006237C0" w:rsidRDefault="0092786A" w14:paraId="49954214" w14:textId="625D43B4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855D20">
              <w:rPr>
                <w:rFonts w:asciiTheme="minorHAnsi" w:hAnsiTheme="minorHAnsi" w:cstheme="minorHAnsi"/>
              </w:rPr>
              <w:t>A</w:t>
            </w:r>
            <w:r w:rsidRPr="0023457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379" w:type="dxa"/>
          </w:tcPr>
          <w:p w:rsidRPr="0023457C" w:rsidR="0092786A" w:rsidP="006237C0" w:rsidRDefault="0092786A" w14:paraId="7E14D486" w14:textId="77777777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>Checklist in te leveren documenten</w:t>
            </w:r>
          </w:p>
        </w:tc>
        <w:tc>
          <w:tcPr>
            <w:tcW w:w="4110" w:type="dxa"/>
          </w:tcPr>
          <w:p w:rsidRPr="0023457C" w:rsidR="0092786A" w:rsidP="006237C0" w:rsidRDefault="00855D20" w14:paraId="002A2207" w14:textId="239C11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Bestand </w:t>
            </w:r>
            <w:r w:rsidRPr="0023457C" w:rsidR="0092786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</w:tcPr>
          <w:p w:rsidRPr="0023457C" w:rsidR="0092786A" w:rsidP="006237C0" w:rsidRDefault="0092786A" w14:paraId="6B681811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6237C0" w14:paraId="3740A591" w14:textId="77777777">
        <w:trPr>
          <w:trHeight w:val="397"/>
        </w:trPr>
        <w:tc>
          <w:tcPr>
            <w:tcW w:w="1403" w:type="dxa"/>
          </w:tcPr>
          <w:p w:rsidRPr="0023457C" w:rsidR="0092786A" w:rsidP="006237C0" w:rsidRDefault="0092786A" w14:paraId="555AF907" w14:textId="354BCC88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855D20">
              <w:rPr>
                <w:rFonts w:asciiTheme="minorHAnsi" w:hAnsiTheme="minorHAnsi" w:cstheme="minorHAnsi"/>
              </w:rPr>
              <w:t>A</w:t>
            </w:r>
            <w:r w:rsidRPr="0023457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9" w:type="dxa"/>
          </w:tcPr>
          <w:p w:rsidRPr="0023457C" w:rsidR="0092786A" w:rsidP="006237C0" w:rsidRDefault="0092786A" w14:paraId="1E106799" w14:textId="77777777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>UEA *)</w:t>
            </w:r>
          </w:p>
        </w:tc>
        <w:tc>
          <w:tcPr>
            <w:tcW w:w="4110" w:type="dxa"/>
          </w:tcPr>
          <w:p w:rsidRPr="0023457C" w:rsidR="0092786A" w:rsidP="006237C0" w:rsidRDefault="008D3013" w14:paraId="76631B31" w14:textId="085ED6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</w:t>
            </w:r>
            <w:r w:rsidRPr="0023457C" w:rsidR="0092786A">
              <w:rPr>
                <w:rFonts w:asciiTheme="minorHAnsi" w:hAnsiTheme="minorHAnsi" w:cstheme="minorHAnsi"/>
              </w:rPr>
              <w:t xml:space="preserve"> 2</w:t>
            </w:r>
          </w:p>
        </w:tc>
        <w:tc>
          <w:tcPr>
            <w:tcW w:w="1276" w:type="dxa"/>
          </w:tcPr>
          <w:p w:rsidRPr="0023457C" w:rsidR="0092786A" w:rsidP="006237C0" w:rsidRDefault="0092786A" w14:paraId="531712F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6237C0" w14:paraId="49A73E1A" w14:textId="77777777">
        <w:trPr>
          <w:trHeight w:val="397"/>
        </w:trPr>
        <w:tc>
          <w:tcPr>
            <w:tcW w:w="1403" w:type="dxa"/>
          </w:tcPr>
          <w:p w:rsidRPr="0023457C" w:rsidR="0092786A" w:rsidP="006237C0" w:rsidRDefault="0092786A" w14:paraId="461C78DA" w14:textId="622106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79" w:type="dxa"/>
          </w:tcPr>
          <w:p w:rsidRPr="0023457C" w:rsidR="0092786A" w:rsidP="006237C0" w:rsidRDefault="0092786A" w14:paraId="4D55207B" w14:textId="6288A975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Uittreksel Handelsregister KvK cf. par. </w:t>
            </w:r>
            <w:r w:rsidR="00DF7731">
              <w:rPr>
                <w:rFonts w:asciiTheme="minorHAnsi" w:hAnsiTheme="minorHAnsi" w:cstheme="minorHAnsi"/>
              </w:rPr>
              <w:t>8.3</w:t>
            </w:r>
            <w:r w:rsidRPr="0023457C">
              <w:rPr>
                <w:rFonts w:asciiTheme="minorHAnsi" w:hAnsiTheme="minorHAnsi" w:cstheme="minorHAnsi"/>
              </w:rPr>
              <w:t xml:space="preserve"> </w:t>
            </w:r>
            <w:r w:rsidR="000C6CA7">
              <w:rPr>
                <w:rFonts w:asciiTheme="minorHAnsi" w:hAnsiTheme="minorHAnsi" w:cstheme="minorHAnsi"/>
              </w:rPr>
              <w:t>en 9.2</w:t>
            </w:r>
            <w:r w:rsidR="00C26CC6">
              <w:rPr>
                <w:rFonts w:asciiTheme="minorHAnsi" w:hAnsiTheme="minorHAnsi" w:cstheme="minorHAnsi"/>
              </w:rPr>
              <w:t>.1</w:t>
            </w:r>
            <w:r w:rsidR="000C6CA7">
              <w:rPr>
                <w:rFonts w:asciiTheme="minorHAnsi" w:hAnsiTheme="minorHAnsi" w:cstheme="minorHAnsi"/>
              </w:rPr>
              <w:t xml:space="preserve"> </w:t>
            </w:r>
            <w:r w:rsidR="00F70F83">
              <w:rPr>
                <w:rFonts w:asciiTheme="minorHAnsi" w:hAnsiTheme="minorHAnsi" w:cstheme="minorHAnsi"/>
              </w:rPr>
              <w:t>S</w:t>
            </w:r>
            <w:r w:rsidRPr="0023457C">
              <w:rPr>
                <w:rFonts w:asciiTheme="minorHAnsi" w:hAnsiTheme="minorHAnsi" w:cstheme="minorHAnsi"/>
              </w:rPr>
              <w:t>electieleidraad</w:t>
            </w:r>
          </w:p>
        </w:tc>
        <w:tc>
          <w:tcPr>
            <w:tcW w:w="4110" w:type="dxa"/>
          </w:tcPr>
          <w:p w:rsidRPr="0023457C" w:rsidR="0092786A" w:rsidP="006237C0" w:rsidRDefault="00E67213" w14:paraId="55CBEDFE" w14:textId="4C0AF2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</w:t>
            </w:r>
            <w:r w:rsidRPr="0023457C" w:rsidR="0092786A">
              <w:rPr>
                <w:rFonts w:asciiTheme="minorHAnsi" w:hAnsiTheme="minorHAnsi" w:cstheme="minorHAnsi"/>
              </w:rPr>
              <w:t xml:space="preserve"> 3</w:t>
            </w:r>
          </w:p>
        </w:tc>
        <w:tc>
          <w:tcPr>
            <w:tcW w:w="1276" w:type="dxa"/>
          </w:tcPr>
          <w:p w:rsidRPr="0023457C" w:rsidR="0092786A" w:rsidP="006237C0" w:rsidRDefault="0092786A" w14:paraId="0B7604EA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5F04EF" w:rsidTr="006237C0" w14:paraId="12488461" w14:textId="77777777">
        <w:trPr>
          <w:trHeight w:val="552"/>
        </w:trPr>
        <w:tc>
          <w:tcPr>
            <w:tcW w:w="1403" w:type="dxa"/>
          </w:tcPr>
          <w:p w:rsidRPr="0023457C" w:rsidR="005F04EF" w:rsidP="006237C0" w:rsidRDefault="005F04EF" w14:paraId="5D46DFE7" w14:textId="624DCD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Bijlage A</w:t>
            </w:r>
            <w:r w:rsidR="008220E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9" w:type="dxa"/>
          </w:tcPr>
          <w:p w:rsidRPr="0023457C" w:rsidR="005F04EF" w:rsidP="006237C0" w:rsidRDefault="005449E9" w14:paraId="0308851A" w14:textId="6315E1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Verklaring geen Russische </w:t>
            </w:r>
            <w:r w:rsidR="00B91870">
              <w:rPr>
                <w:rFonts w:asciiTheme="minorHAnsi" w:hAnsiTheme="minorHAnsi" w:cstheme="minorHAnsi"/>
              </w:rPr>
              <w:t>betrokkenheid</w:t>
            </w:r>
            <w:r w:rsidR="00F70F83">
              <w:rPr>
                <w:rFonts w:asciiTheme="minorHAnsi" w:hAnsiTheme="minorHAnsi" w:cstheme="minorHAnsi"/>
              </w:rPr>
              <w:t xml:space="preserve"> cf.</w:t>
            </w:r>
            <w:r w:rsidR="00531FB8">
              <w:rPr>
                <w:rFonts w:asciiTheme="minorHAnsi" w:hAnsiTheme="minorHAnsi" w:cstheme="minorHAnsi"/>
              </w:rPr>
              <w:t xml:space="preserve">9.2.2. </w:t>
            </w:r>
            <w:r w:rsidR="00F51210">
              <w:rPr>
                <w:rFonts w:asciiTheme="minorHAnsi" w:hAnsiTheme="minorHAnsi" w:cstheme="minorHAnsi"/>
              </w:rPr>
              <w:t>Selectieleidraad</w:t>
            </w:r>
          </w:p>
        </w:tc>
        <w:tc>
          <w:tcPr>
            <w:tcW w:w="4110" w:type="dxa"/>
          </w:tcPr>
          <w:p w:rsidRPr="0023457C" w:rsidR="005F04EF" w:rsidP="006237C0" w:rsidRDefault="00B91870" w14:paraId="78E6E44C" w14:textId="00245F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 4</w:t>
            </w:r>
          </w:p>
        </w:tc>
        <w:tc>
          <w:tcPr>
            <w:tcW w:w="1276" w:type="dxa"/>
          </w:tcPr>
          <w:p w:rsidRPr="0023457C" w:rsidR="005F04EF" w:rsidP="006237C0" w:rsidRDefault="005F04EF" w14:paraId="4CD13E1C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6237C0" w14:paraId="70E6C9A7" w14:textId="77777777">
        <w:trPr>
          <w:trHeight w:val="552"/>
        </w:trPr>
        <w:tc>
          <w:tcPr>
            <w:tcW w:w="1403" w:type="dxa"/>
          </w:tcPr>
          <w:p w:rsidRPr="0023457C" w:rsidR="0092786A" w:rsidP="006237C0" w:rsidRDefault="0092786A" w14:paraId="30065505" w14:textId="0E62781E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B91870">
              <w:rPr>
                <w:rFonts w:asciiTheme="minorHAnsi" w:hAnsiTheme="minorHAnsi" w:cstheme="minorHAnsi"/>
              </w:rPr>
              <w:t>A</w:t>
            </w:r>
            <w:r w:rsidRPr="0023457C">
              <w:rPr>
                <w:rFonts w:asciiTheme="minorHAnsi" w:hAnsiTheme="minorHAnsi" w:cstheme="minorHAnsi"/>
              </w:rPr>
              <w:t>4.1</w:t>
            </w:r>
          </w:p>
        </w:tc>
        <w:tc>
          <w:tcPr>
            <w:tcW w:w="6379" w:type="dxa"/>
          </w:tcPr>
          <w:p w:rsidRPr="0023457C" w:rsidR="0092786A" w:rsidP="006237C0" w:rsidRDefault="009657AA" w14:paraId="7DF87808" w14:textId="50B2ED49">
            <w:pPr>
              <w:rPr>
                <w:rFonts w:asciiTheme="minorHAnsi" w:hAnsiTheme="minorHAnsi" w:cstheme="minorHAnsi"/>
              </w:rPr>
            </w:pPr>
            <w:r w:rsidRPr="00C26CC6">
              <w:rPr>
                <w:rFonts w:asciiTheme="minorHAnsi" w:hAnsiTheme="minorHAnsi" w:cstheme="minorHAnsi"/>
              </w:rPr>
              <w:t>Opgave Referentieproject Kerncompetentie 1 Geschiktheidseis</w:t>
            </w:r>
            <w:r w:rsidRPr="009657AA">
              <w:rPr>
                <w:rFonts w:asciiTheme="minorHAnsi" w:hAnsiTheme="minorHAnsi" w:cstheme="minorHAnsi"/>
              </w:rPr>
              <w:t xml:space="preserve"> </w:t>
            </w:r>
            <w:r w:rsidRPr="0023457C" w:rsidR="0092786A">
              <w:rPr>
                <w:rFonts w:asciiTheme="minorHAnsi" w:hAnsiTheme="minorHAnsi" w:cstheme="minorHAnsi"/>
              </w:rPr>
              <w:t xml:space="preserve">cf. par. </w:t>
            </w:r>
            <w:r w:rsidR="000D3D2B">
              <w:rPr>
                <w:rFonts w:asciiTheme="minorHAnsi" w:hAnsiTheme="minorHAnsi" w:cstheme="minorHAnsi"/>
              </w:rPr>
              <w:t>9.3.3.</w:t>
            </w:r>
            <w:r w:rsidRPr="0023457C" w:rsidR="0092786A">
              <w:rPr>
                <w:rFonts w:asciiTheme="minorHAnsi" w:hAnsiTheme="minorHAnsi" w:cstheme="minorHAnsi"/>
              </w:rPr>
              <w:t xml:space="preserve"> </w:t>
            </w:r>
            <w:r w:rsidR="00C26CC6">
              <w:rPr>
                <w:rFonts w:asciiTheme="minorHAnsi" w:hAnsiTheme="minorHAnsi" w:cstheme="minorHAnsi"/>
              </w:rPr>
              <w:t>S</w:t>
            </w:r>
            <w:r w:rsidRPr="0023457C" w:rsidR="0092786A">
              <w:rPr>
                <w:rFonts w:asciiTheme="minorHAnsi" w:hAnsiTheme="minorHAnsi" w:cstheme="minorHAnsi"/>
              </w:rPr>
              <w:t>electieleidraad</w:t>
            </w:r>
          </w:p>
        </w:tc>
        <w:tc>
          <w:tcPr>
            <w:tcW w:w="4110" w:type="dxa"/>
          </w:tcPr>
          <w:p w:rsidRPr="0023457C" w:rsidR="0092786A" w:rsidP="006237C0" w:rsidRDefault="002F6AE4" w14:paraId="4021B53B" w14:textId="6525B7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 5.1</w:t>
            </w:r>
            <w:r w:rsidRPr="0023457C" w:rsidR="0092786A">
              <w:rPr>
                <w:rFonts w:asciiTheme="minorHAnsi" w:hAnsiTheme="minorHAnsi" w:cstheme="minorHAnsi"/>
              </w:rPr>
              <w:t xml:space="preserve"> </w:t>
            </w:r>
            <w:r w:rsidRPr="00B67BB2" w:rsidR="00B67BB2">
              <w:rPr>
                <w:rFonts w:asciiTheme="minorHAnsi" w:hAnsiTheme="minorHAnsi" w:cstheme="minorHAnsi"/>
              </w:rPr>
              <w:t xml:space="preserve">(inclusief eventueel beeldmateriaal behorend bij de </w:t>
            </w:r>
            <w:r w:rsidR="001361EE">
              <w:rPr>
                <w:rFonts w:asciiTheme="minorHAnsi" w:hAnsiTheme="minorHAnsi" w:cstheme="minorHAnsi"/>
              </w:rPr>
              <w:t>referentie</w:t>
            </w:r>
            <w:r w:rsidRPr="00B67BB2" w:rsidR="00B67BB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6" w:type="dxa"/>
          </w:tcPr>
          <w:p w:rsidRPr="0023457C" w:rsidR="0092786A" w:rsidP="006237C0" w:rsidRDefault="0092786A" w14:paraId="683268A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6237C0" w14:paraId="74E34D83" w14:textId="77777777">
        <w:trPr>
          <w:trHeight w:val="397"/>
        </w:trPr>
        <w:tc>
          <w:tcPr>
            <w:tcW w:w="1403" w:type="dxa"/>
          </w:tcPr>
          <w:p w:rsidRPr="0023457C" w:rsidR="0092786A" w:rsidP="006237C0" w:rsidRDefault="0092786A" w14:paraId="60D301D4" w14:textId="5EBF988A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1C1DEA">
              <w:rPr>
                <w:rFonts w:asciiTheme="minorHAnsi" w:hAnsiTheme="minorHAnsi" w:cstheme="minorHAnsi"/>
              </w:rPr>
              <w:t>A</w:t>
            </w:r>
            <w:r w:rsidRPr="0023457C">
              <w:rPr>
                <w:rFonts w:asciiTheme="minorHAnsi" w:hAnsiTheme="minorHAnsi" w:cstheme="minorHAnsi"/>
              </w:rPr>
              <w:t>4.2</w:t>
            </w:r>
          </w:p>
        </w:tc>
        <w:tc>
          <w:tcPr>
            <w:tcW w:w="6379" w:type="dxa"/>
          </w:tcPr>
          <w:p w:rsidRPr="0023457C" w:rsidR="0092786A" w:rsidP="006237C0" w:rsidRDefault="0092786A" w14:paraId="19FA0D17" w14:textId="3B1A633C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>Opgave referentie</w:t>
            </w:r>
            <w:r w:rsidR="000D093D">
              <w:rPr>
                <w:rFonts w:asciiTheme="minorHAnsi" w:hAnsiTheme="minorHAnsi" w:cstheme="minorHAnsi"/>
              </w:rPr>
              <w:t>project</w:t>
            </w:r>
            <w:r w:rsidR="00B30238">
              <w:rPr>
                <w:rFonts w:asciiTheme="minorHAnsi" w:hAnsiTheme="minorHAnsi" w:cstheme="minorHAnsi"/>
              </w:rPr>
              <w:t xml:space="preserve"> </w:t>
            </w:r>
            <w:r w:rsidR="000D093D">
              <w:rPr>
                <w:rFonts w:asciiTheme="minorHAnsi" w:hAnsiTheme="minorHAnsi" w:cstheme="minorHAnsi"/>
              </w:rPr>
              <w:t>K</w:t>
            </w:r>
            <w:r w:rsidRPr="0023457C">
              <w:rPr>
                <w:rFonts w:asciiTheme="minorHAnsi" w:hAnsiTheme="minorHAnsi" w:cstheme="minorHAnsi"/>
              </w:rPr>
              <w:t xml:space="preserve">erncompetentie 2 cf. par. </w:t>
            </w:r>
            <w:r w:rsidR="00954EAF">
              <w:rPr>
                <w:rFonts w:asciiTheme="minorHAnsi" w:hAnsiTheme="minorHAnsi" w:cstheme="minorHAnsi"/>
              </w:rPr>
              <w:t>9.3.3.</w:t>
            </w:r>
            <w:r w:rsidRPr="0023457C">
              <w:rPr>
                <w:rFonts w:asciiTheme="minorHAnsi" w:hAnsiTheme="minorHAnsi" w:cstheme="minorHAnsi"/>
              </w:rPr>
              <w:t xml:space="preserve"> </w:t>
            </w:r>
            <w:r w:rsidR="00954EAF">
              <w:rPr>
                <w:rFonts w:asciiTheme="minorHAnsi" w:hAnsiTheme="minorHAnsi" w:cstheme="minorHAnsi"/>
              </w:rPr>
              <w:t>S</w:t>
            </w:r>
            <w:r w:rsidRPr="0023457C">
              <w:rPr>
                <w:rFonts w:asciiTheme="minorHAnsi" w:hAnsiTheme="minorHAnsi" w:cstheme="minorHAnsi"/>
              </w:rPr>
              <w:t>electieleidraad</w:t>
            </w:r>
          </w:p>
        </w:tc>
        <w:tc>
          <w:tcPr>
            <w:tcW w:w="4110" w:type="dxa"/>
          </w:tcPr>
          <w:p w:rsidRPr="0023457C" w:rsidR="0092786A" w:rsidP="006237C0" w:rsidRDefault="00BA4936" w14:paraId="28D4F47D" w14:textId="3D9375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</w:t>
            </w:r>
            <w:r w:rsidRPr="0023457C" w:rsidR="0092786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5</w:t>
            </w:r>
            <w:r w:rsidRPr="0023457C" w:rsidR="0092786A">
              <w:rPr>
                <w:rFonts w:asciiTheme="minorHAnsi" w:hAnsiTheme="minorHAnsi" w:cstheme="minorHAnsi"/>
              </w:rPr>
              <w:t xml:space="preserve">.2 (inclusief </w:t>
            </w:r>
            <w:r w:rsidR="00D20975">
              <w:rPr>
                <w:rFonts w:asciiTheme="minorHAnsi" w:hAnsiTheme="minorHAnsi" w:cstheme="minorHAnsi"/>
              </w:rPr>
              <w:t xml:space="preserve">eventueel beeldmateriaal behorend bij </w:t>
            </w:r>
            <w:r w:rsidRPr="0023457C" w:rsidR="0092786A">
              <w:rPr>
                <w:rFonts w:asciiTheme="minorHAnsi" w:hAnsiTheme="minorHAnsi" w:cstheme="minorHAnsi"/>
              </w:rPr>
              <w:t xml:space="preserve">de </w:t>
            </w:r>
            <w:r w:rsidR="001361EE">
              <w:rPr>
                <w:rFonts w:asciiTheme="minorHAnsi" w:hAnsiTheme="minorHAnsi" w:cstheme="minorHAnsi"/>
              </w:rPr>
              <w:t>referentie</w:t>
            </w:r>
            <w:r w:rsidRPr="0023457C" w:rsidR="0092786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6" w:type="dxa"/>
          </w:tcPr>
          <w:p w:rsidRPr="0023457C" w:rsidR="0092786A" w:rsidP="006237C0" w:rsidRDefault="0092786A" w14:paraId="0CB41DA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CB6578" w:rsidTr="006237C0" w14:paraId="798A55C1" w14:textId="77777777">
        <w:trPr>
          <w:trHeight w:val="397"/>
        </w:trPr>
        <w:tc>
          <w:tcPr>
            <w:tcW w:w="1403" w:type="dxa"/>
          </w:tcPr>
          <w:p w:rsidRPr="0023457C" w:rsidR="00CB6578" w:rsidP="00CB6578" w:rsidRDefault="00CB6578" w14:paraId="0F7F4493" w14:textId="39D34604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8B2F6C">
              <w:rPr>
                <w:rFonts w:asciiTheme="minorHAnsi" w:hAnsiTheme="minorHAnsi" w:cstheme="minorHAnsi"/>
              </w:rPr>
              <w:t>A5</w:t>
            </w:r>
            <w:r w:rsidRPr="0023457C">
              <w:rPr>
                <w:rFonts w:asciiTheme="minorHAnsi" w:hAnsiTheme="minorHAnsi" w:cstheme="minorHAnsi"/>
              </w:rPr>
              <w:t>.</w:t>
            </w:r>
            <w:r w:rsidR="003328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379" w:type="dxa"/>
          </w:tcPr>
          <w:p w:rsidRPr="0023457C" w:rsidR="00CB6578" w:rsidP="00CB6578" w:rsidRDefault="00D95964" w14:paraId="2076837C" w14:textId="74C136E4">
            <w:pPr>
              <w:rPr>
                <w:rFonts w:asciiTheme="minorHAnsi" w:hAnsiTheme="minorHAnsi" w:cstheme="minorHAnsi"/>
              </w:rPr>
            </w:pPr>
            <w:r w:rsidRPr="00D95964">
              <w:rPr>
                <w:rFonts w:asciiTheme="minorHAnsi" w:hAnsiTheme="minorHAnsi" w:cstheme="minorHAnsi"/>
              </w:rPr>
              <w:t>Opgave Referentieproject Selectiecriterium 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23457C" w:rsidR="00CB6578">
              <w:rPr>
                <w:rFonts w:asciiTheme="minorHAnsi" w:hAnsiTheme="minorHAnsi" w:cstheme="minorHAnsi"/>
              </w:rPr>
              <w:t xml:space="preserve">cf. par. </w:t>
            </w:r>
            <w:r w:rsidR="006F3EF7">
              <w:rPr>
                <w:rFonts w:asciiTheme="minorHAnsi" w:hAnsiTheme="minorHAnsi" w:cstheme="minorHAnsi"/>
              </w:rPr>
              <w:t>10</w:t>
            </w:r>
            <w:r w:rsidR="007112C7">
              <w:rPr>
                <w:rFonts w:asciiTheme="minorHAnsi" w:hAnsiTheme="minorHAnsi" w:cstheme="minorHAnsi"/>
              </w:rPr>
              <w:t>.3.1</w:t>
            </w:r>
            <w:r w:rsidRPr="0023457C" w:rsidR="00CB6578">
              <w:rPr>
                <w:rFonts w:asciiTheme="minorHAnsi" w:hAnsiTheme="minorHAnsi" w:cstheme="minorHAnsi"/>
              </w:rPr>
              <w:t xml:space="preserve"> </w:t>
            </w:r>
            <w:r w:rsidR="007112C7">
              <w:rPr>
                <w:rFonts w:asciiTheme="minorHAnsi" w:hAnsiTheme="minorHAnsi" w:cstheme="minorHAnsi"/>
              </w:rPr>
              <w:t>S</w:t>
            </w:r>
            <w:r w:rsidRPr="0023457C" w:rsidR="00CB6578">
              <w:rPr>
                <w:rFonts w:asciiTheme="minorHAnsi" w:hAnsiTheme="minorHAnsi" w:cstheme="minorHAnsi"/>
              </w:rPr>
              <w:t>electieleidraad</w:t>
            </w:r>
          </w:p>
        </w:tc>
        <w:tc>
          <w:tcPr>
            <w:tcW w:w="4110" w:type="dxa"/>
          </w:tcPr>
          <w:p w:rsidRPr="0023457C" w:rsidR="00CB6578" w:rsidP="00CB6578" w:rsidRDefault="007112C7" w14:paraId="7D9EFBD8" w14:textId="6313B2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</w:t>
            </w:r>
            <w:r w:rsidRPr="0023457C" w:rsidR="00CB6578">
              <w:rPr>
                <w:rFonts w:asciiTheme="minorHAnsi" w:hAnsiTheme="minorHAnsi" w:cstheme="minorHAnsi"/>
              </w:rPr>
              <w:t xml:space="preserve"> </w:t>
            </w:r>
            <w:r w:rsidR="00D20975">
              <w:rPr>
                <w:rFonts w:asciiTheme="minorHAnsi" w:hAnsiTheme="minorHAnsi" w:cstheme="minorHAnsi"/>
              </w:rPr>
              <w:t>6.1</w:t>
            </w:r>
            <w:r w:rsidRPr="0023457C" w:rsidR="00CB6578">
              <w:rPr>
                <w:rFonts w:asciiTheme="minorHAnsi" w:hAnsiTheme="minorHAnsi" w:cstheme="minorHAnsi"/>
              </w:rPr>
              <w:t xml:space="preserve"> </w:t>
            </w:r>
            <w:r w:rsidRPr="00B414EC" w:rsidR="00B414EC">
              <w:rPr>
                <w:rFonts w:asciiTheme="minorHAnsi" w:hAnsiTheme="minorHAnsi" w:cstheme="minorHAnsi"/>
              </w:rPr>
              <w:t xml:space="preserve">(inclusief eventueel beeldmateriaal behorend bij de </w:t>
            </w:r>
            <w:r w:rsidR="001361EE">
              <w:rPr>
                <w:rFonts w:asciiTheme="minorHAnsi" w:hAnsiTheme="minorHAnsi" w:cstheme="minorHAnsi"/>
              </w:rPr>
              <w:t>referentie</w:t>
            </w:r>
            <w:r w:rsidRPr="00B414EC" w:rsidR="00B414E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6" w:type="dxa"/>
          </w:tcPr>
          <w:p w:rsidRPr="0023457C" w:rsidR="00CB6578" w:rsidP="00CB6578" w:rsidRDefault="00CB6578" w14:paraId="57307877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CB6578" w:rsidTr="006237C0" w14:paraId="2BA8B6DC" w14:textId="77777777">
        <w:trPr>
          <w:trHeight w:val="397"/>
        </w:trPr>
        <w:tc>
          <w:tcPr>
            <w:tcW w:w="1403" w:type="dxa"/>
          </w:tcPr>
          <w:p w:rsidRPr="0023457C" w:rsidR="00CB6578" w:rsidP="00CB6578" w:rsidRDefault="00CB6578" w14:paraId="4F21885C" w14:textId="5229824E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B414EC">
              <w:rPr>
                <w:rFonts w:asciiTheme="minorHAnsi" w:hAnsiTheme="minorHAnsi" w:cstheme="minorHAnsi"/>
              </w:rPr>
              <w:t>A</w:t>
            </w:r>
            <w:r w:rsidRPr="0023457C">
              <w:rPr>
                <w:rFonts w:asciiTheme="minorHAnsi" w:hAnsiTheme="minorHAnsi" w:cstheme="minorHAnsi"/>
              </w:rPr>
              <w:t>5.</w:t>
            </w:r>
            <w:r w:rsidR="00B414E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9" w:type="dxa"/>
          </w:tcPr>
          <w:p w:rsidRPr="0023457C" w:rsidR="00CB6578" w:rsidP="00CB6578" w:rsidRDefault="00CB6578" w14:paraId="54790F4E" w14:textId="6BC002E7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Opgave </w:t>
            </w:r>
            <w:r w:rsidR="00B414EC">
              <w:rPr>
                <w:rFonts w:asciiTheme="minorHAnsi" w:hAnsiTheme="minorHAnsi" w:cstheme="minorHAnsi"/>
              </w:rPr>
              <w:t>Re</w:t>
            </w:r>
            <w:r w:rsidRPr="0023457C">
              <w:rPr>
                <w:rFonts w:asciiTheme="minorHAnsi" w:hAnsiTheme="minorHAnsi" w:cstheme="minorHAnsi"/>
              </w:rPr>
              <w:t>ferentie</w:t>
            </w:r>
            <w:r w:rsidR="00B414EC">
              <w:rPr>
                <w:rFonts w:asciiTheme="minorHAnsi" w:hAnsiTheme="minorHAnsi" w:cstheme="minorHAnsi"/>
              </w:rPr>
              <w:t>project S</w:t>
            </w:r>
            <w:r w:rsidRPr="0023457C">
              <w:rPr>
                <w:rFonts w:asciiTheme="minorHAnsi" w:hAnsiTheme="minorHAnsi" w:cstheme="minorHAnsi"/>
              </w:rPr>
              <w:t>electiecriterium</w:t>
            </w:r>
            <w:r w:rsidR="00B414EC">
              <w:rPr>
                <w:rFonts w:asciiTheme="minorHAnsi" w:hAnsiTheme="minorHAnsi" w:cstheme="minorHAnsi"/>
              </w:rPr>
              <w:t xml:space="preserve"> 2</w:t>
            </w:r>
            <w:r w:rsidRPr="0023457C">
              <w:rPr>
                <w:rFonts w:asciiTheme="minorHAnsi" w:hAnsiTheme="minorHAnsi" w:cstheme="minorHAnsi"/>
              </w:rPr>
              <w:t xml:space="preserve"> cf. par. </w:t>
            </w:r>
            <w:r w:rsidR="008F27F3">
              <w:rPr>
                <w:rFonts w:asciiTheme="minorHAnsi" w:hAnsiTheme="minorHAnsi" w:cstheme="minorHAnsi"/>
              </w:rPr>
              <w:t>10.3.2. S</w:t>
            </w:r>
            <w:r w:rsidRPr="0023457C">
              <w:rPr>
                <w:rFonts w:asciiTheme="minorHAnsi" w:hAnsiTheme="minorHAnsi" w:cstheme="minorHAnsi"/>
              </w:rPr>
              <w:t>electieleidraad</w:t>
            </w:r>
          </w:p>
        </w:tc>
        <w:tc>
          <w:tcPr>
            <w:tcW w:w="4110" w:type="dxa"/>
          </w:tcPr>
          <w:p w:rsidRPr="0023457C" w:rsidR="00CB6578" w:rsidP="00CB6578" w:rsidRDefault="001361EE" w14:paraId="434D1407" w14:textId="570E71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Bestand</w:t>
            </w:r>
            <w:r w:rsidRPr="0023457C" w:rsidR="00CB6578">
              <w:rPr>
                <w:rFonts w:asciiTheme="minorHAnsi" w:hAnsiTheme="minorHAnsi" w:cstheme="minorHAnsi"/>
              </w:rPr>
              <w:t xml:space="preserve"> </w:t>
            </w:r>
            <w:r w:rsidR="008C5E47">
              <w:rPr>
                <w:rFonts w:asciiTheme="minorHAnsi" w:hAnsiTheme="minorHAnsi" w:cstheme="minorHAnsi"/>
              </w:rPr>
              <w:t>6</w:t>
            </w:r>
            <w:r w:rsidRPr="0023457C" w:rsidR="00CB6578">
              <w:rPr>
                <w:rFonts w:asciiTheme="minorHAnsi" w:hAnsiTheme="minorHAnsi" w:cstheme="minorHAnsi"/>
              </w:rPr>
              <w:t>.</w:t>
            </w:r>
            <w:r w:rsidR="008C5E47">
              <w:rPr>
                <w:rFonts w:asciiTheme="minorHAnsi" w:hAnsiTheme="minorHAnsi" w:cstheme="minorHAnsi"/>
              </w:rPr>
              <w:t xml:space="preserve">2 </w:t>
            </w:r>
            <w:r w:rsidRPr="008C5E47" w:rsidR="008C5E47">
              <w:rPr>
                <w:rFonts w:asciiTheme="minorHAnsi" w:hAnsiTheme="minorHAnsi" w:cstheme="minorHAnsi"/>
              </w:rPr>
              <w:t xml:space="preserve">(inclusief eventueel beeldmateriaal behorend bij de </w:t>
            </w:r>
            <w:r>
              <w:rPr>
                <w:rFonts w:asciiTheme="minorHAnsi" w:hAnsiTheme="minorHAnsi" w:cstheme="minorHAnsi"/>
              </w:rPr>
              <w:t>referentie</w:t>
            </w:r>
            <w:r w:rsidRPr="008C5E47" w:rsidR="008C5E4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6" w:type="dxa"/>
          </w:tcPr>
          <w:p w:rsidRPr="0023457C" w:rsidR="00CB6578" w:rsidP="00CB6578" w:rsidRDefault="00CB6578" w14:paraId="7F063192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CB6578" w:rsidTr="006237C0" w14:paraId="6B4301AD" w14:textId="77777777">
        <w:trPr>
          <w:trHeight w:val="397"/>
        </w:trPr>
        <w:tc>
          <w:tcPr>
            <w:tcW w:w="1403" w:type="dxa"/>
          </w:tcPr>
          <w:p w:rsidRPr="0023457C" w:rsidR="00CB6578" w:rsidP="00CB6578" w:rsidRDefault="00CB6578" w14:paraId="027BE37A" w14:textId="0772D743">
            <w:pPr>
              <w:rPr>
                <w:rFonts w:asciiTheme="minorHAnsi" w:hAnsiTheme="minorHAnsi" w:cstheme="minorHAnsi"/>
              </w:rPr>
            </w:pPr>
            <w:r w:rsidRPr="0023457C">
              <w:rPr>
                <w:rFonts w:asciiTheme="minorHAnsi" w:hAnsiTheme="minorHAnsi" w:cstheme="minorHAnsi"/>
              </w:rPr>
              <w:t xml:space="preserve">Bijlage </w:t>
            </w:r>
            <w:r w:rsidR="00AF35FD">
              <w:rPr>
                <w:rFonts w:asciiTheme="minorHAnsi" w:hAnsiTheme="minorHAnsi" w:cstheme="minorHAnsi"/>
              </w:rPr>
              <w:t>A</w:t>
            </w:r>
            <w:r w:rsidRPr="0023457C">
              <w:rPr>
                <w:rFonts w:asciiTheme="minorHAnsi" w:hAnsiTheme="minorHAnsi" w:cstheme="minorHAnsi"/>
              </w:rPr>
              <w:t>5.</w:t>
            </w:r>
            <w:r w:rsidR="00AF35F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9" w:type="dxa"/>
          </w:tcPr>
          <w:p w:rsidRPr="0023457C" w:rsidR="00CB6578" w:rsidP="00CB6578" w:rsidRDefault="00CB6578" w14:paraId="65D272B8" w14:textId="3B5BB8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Opgave </w:t>
            </w:r>
            <w:r w:rsidR="00AF35FD">
              <w:rPr>
                <w:rFonts w:asciiTheme="minorHAnsi" w:hAnsiTheme="minorHAnsi" w:cstheme="minorHAnsi"/>
              </w:rPr>
              <w:t>R</w:t>
            </w:r>
            <w:r w:rsidRPr="0023457C">
              <w:rPr>
                <w:rFonts w:asciiTheme="minorHAnsi" w:hAnsiTheme="minorHAnsi" w:cstheme="minorHAnsi"/>
              </w:rPr>
              <w:t>eferentie</w:t>
            </w:r>
            <w:r w:rsidR="00AF35FD">
              <w:rPr>
                <w:rFonts w:asciiTheme="minorHAnsi" w:hAnsiTheme="minorHAnsi" w:cstheme="minorHAnsi"/>
              </w:rPr>
              <w:t>project</w:t>
            </w:r>
            <w:r w:rsidR="007A6B6A">
              <w:rPr>
                <w:rFonts w:asciiTheme="minorHAnsi" w:hAnsiTheme="minorHAnsi" w:cstheme="minorHAnsi"/>
              </w:rPr>
              <w:t xml:space="preserve"> S</w:t>
            </w:r>
            <w:r w:rsidRPr="0023457C">
              <w:rPr>
                <w:rFonts w:asciiTheme="minorHAnsi" w:hAnsiTheme="minorHAnsi" w:cstheme="minorHAnsi"/>
              </w:rPr>
              <w:t>electiecriterium</w:t>
            </w:r>
            <w:r w:rsidR="007A6B6A">
              <w:rPr>
                <w:rFonts w:asciiTheme="minorHAnsi" w:hAnsiTheme="minorHAnsi" w:cstheme="minorHAnsi"/>
              </w:rPr>
              <w:t xml:space="preserve"> 3</w:t>
            </w:r>
            <w:r w:rsidRPr="0023457C">
              <w:rPr>
                <w:rFonts w:asciiTheme="minorHAnsi" w:hAnsiTheme="minorHAnsi" w:cstheme="minorHAnsi"/>
              </w:rPr>
              <w:t xml:space="preserve"> cf. par. </w:t>
            </w:r>
            <w:r w:rsidR="007A6B6A">
              <w:rPr>
                <w:rFonts w:asciiTheme="minorHAnsi" w:hAnsiTheme="minorHAnsi" w:cstheme="minorHAnsi"/>
              </w:rPr>
              <w:t>10.3.3. S</w:t>
            </w:r>
            <w:r w:rsidRPr="0023457C">
              <w:rPr>
                <w:rFonts w:asciiTheme="minorHAnsi" w:hAnsiTheme="minorHAnsi" w:cstheme="minorHAnsi"/>
              </w:rPr>
              <w:t>electieleidraad</w:t>
            </w:r>
          </w:p>
        </w:tc>
        <w:tc>
          <w:tcPr>
            <w:tcW w:w="4110" w:type="dxa"/>
          </w:tcPr>
          <w:p w:rsidRPr="0023457C" w:rsidR="00CB6578" w:rsidP="00CB6578" w:rsidRDefault="00737143" w14:paraId="5587EDE9" w14:textId="7C4C5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Bestand 6.3 </w:t>
            </w:r>
            <w:r w:rsidRPr="00737143">
              <w:rPr>
                <w:rFonts w:asciiTheme="minorHAnsi" w:hAnsiTheme="minorHAnsi" w:cstheme="minorHAnsi"/>
              </w:rPr>
              <w:t xml:space="preserve">(inclusief eventueel beeldmateriaal behorend bij de </w:t>
            </w:r>
            <w:r w:rsidR="00AF35FD">
              <w:rPr>
                <w:rFonts w:asciiTheme="minorHAnsi" w:hAnsiTheme="minorHAnsi" w:cstheme="minorHAnsi"/>
              </w:rPr>
              <w:t>referentie</w:t>
            </w:r>
            <w:r w:rsidRPr="00737143">
              <w:rPr>
                <w:rFonts w:asciiTheme="minorHAnsi" w:hAnsiTheme="minorHAnsi" w:cstheme="minorHAnsi"/>
              </w:rPr>
              <w:t>)</w:t>
            </w:r>
            <w:r w:rsidRPr="0023457C" w:rsidR="00CB65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</w:tcPr>
          <w:p w:rsidRPr="0023457C" w:rsidR="00CB6578" w:rsidP="00CB6578" w:rsidRDefault="00CB6578" w14:paraId="5ABEF828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CB6578" w:rsidP="0092786A" w:rsidRDefault="0092786A" w14:paraId="5472C0D9" w14:textId="0C222766">
      <w:pPr>
        <w:rPr>
          <w:rFonts w:asciiTheme="minorHAnsi" w:hAnsiTheme="minorHAnsi" w:cstheme="minorHAnsi"/>
          <w:bCs/>
          <w:i/>
          <w:iCs/>
        </w:rPr>
      </w:pPr>
      <w:r w:rsidRPr="0023457C">
        <w:rPr>
          <w:rFonts w:asciiTheme="minorHAnsi" w:hAnsiTheme="minorHAnsi" w:cstheme="minorHAnsi"/>
          <w:bCs/>
          <w:i/>
          <w:iCs/>
        </w:rPr>
        <w:t xml:space="preserve">* Indien </w:t>
      </w:r>
      <w:r w:rsidR="00701C14">
        <w:rPr>
          <w:rFonts w:asciiTheme="minorHAnsi" w:hAnsiTheme="minorHAnsi" w:cstheme="minorHAnsi"/>
          <w:bCs/>
          <w:i/>
          <w:iCs/>
        </w:rPr>
        <w:t>G</w:t>
      </w:r>
      <w:r w:rsidRPr="0023457C">
        <w:rPr>
          <w:rFonts w:asciiTheme="minorHAnsi" w:hAnsiTheme="minorHAnsi" w:cstheme="minorHAnsi"/>
          <w:bCs/>
          <w:i/>
          <w:iCs/>
        </w:rPr>
        <w:t xml:space="preserve">egadigde een combinatie is, dient van elke </w:t>
      </w:r>
      <w:proofErr w:type="spellStart"/>
      <w:r w:rsidRPr="0023457C">
        <w:rPr>
          <w:rFonts w:asciiTheme="minorHAnsi" w:hAnsiTheme="minorHAnsi" w:cstheme="minorHAnsi"/>
          <w:bCs/>
          <w:i/>
          <w:iCs/>
        </w:rPr>
        <w:t>combinant</w:t>
      </w:r>
      <w:proofErr w:type="spellEnd"/>
      <w:r w:rsidRPr="0023457C">
        <w:rPr>
          <w:rFonts w:asciiTheme="minorHAnsi" w:hAnsiTheme="minorHAnsi" w:cstheme="minorHAnsi"/>
          <w:bCs/>
          <w:i/>
          <w:iCs/>
        </w:rPr>
        <w:t xml:space="preserve"> separaat een ingevuld en ondertekend UEA te worden bijgevoegd! Indien </w:t>
      </w:r>
      <w:r w:rsidR="002A204F">
        <w:rPr>
          <w:rFonts w:asciiTheme="minorHAnsi" w:hAnsiTheme="minorHAnsi" w:cstheme="minorHAnsi"/>
          <w:bCs/>
          <w:i/>
          <w:iCs/>
        </w:rPr>
        <w:t>G</w:t>
      </w:r>
      <w:r w:rsidRPr="0023457C">
        <w:rPr>
          <w:rFonts w:asciiTheme="minorHAnsi" w:hAnsiTheme="minorHAnsi" w:cstheme="minorHAnsi"/>
          <w:bCs/>
          <w:i/>
          <w:iCs/>
        </w:rPr>
        <w:t xml:space="preserve">egadigde in het kader van de geschiktheidseisen (cf. par. </w:t>
      </w:r>
      <w:r w:rsidR="00DD108E">
        <w:rPr>
          <w:rFonts w:asciiTheme="minorHAnsi" w:hAnsiTheme="minorHAnsi" w:cstheme="minorHAnsi"/>
          <w:bCs/>
          <w:i/>
          <w:iCs/>
        </w:rPr>
        <w:t>9.3</w:t>
      </w:r>
      <w:r w:rsidRPr="0023457C">
        <w:rPr>
          <w:rFonts w:asciiTheme="minorHAnsi" w:hAnsiTheme="minorHAnsi" w:cstheme="minorHAnsi"/>
          <w:bCs/>
          <w:i/>
          <w:iCs/>
        </w:rPr>
        <w:t xml:space="preserve"> van de </w:t>
      </w:r>
      <w:r w:rsidR="00A048C5">
        <w:rPr>
          <w:rFonts w:asciiTheme="minorHAnsi" w:hAnsiTheme="minorHAnsi" w:cstheme="minorHAnsi"/>
          <w:bCs/>
          <w:i/>
          <w:iCs/>
        </w:rPr>
        <w:t>S</w:t>
      </w:r>
      <w:r w:rsidRPr="0023457C">
        <w:rPr>
          <w:rFonts w:asciiTheme="minorHAnsi" w:hAnsiTheme="minorHAnsi" w:cstheme="minorHAnsi"/>
          <w:bCs/>
          <w:i/>
          <w:iCs/>
        </w:rPr>
        <w:t>electieleidraad) een beroep doet op financiële of technische bekwaamheid van een derde, dient voor iedere derde separaat een ingevuld en ondertekend UEA te worden bijgevoegd!</w:t>
      </w:r>
    </w:p>
    <w:tbl>
      <w:tblPr>
        <w:tblW w:w="136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1340"/>
      </w:tblGrid>
      <w:tr w:rsidRPr="0023457C" w:rsidR="0092786A" w:rsidTr="00784819" w14:paraId="29FEF08C" w14:textId="77777777">
        <w:tc>
          <w:tcPr>
            <w:tcW w:w="2263" w:type="dxa"/>
            <w:shd w:val="clear" w:color="auto" w:fill="D0CECE" w:themeFill="background2" w:themeFillShade="E6"/>
          </w:tcPr>
          <w:p w:rsidRPr="0023457C" w:rsidR="0092786A" w:rsidP="006237C0" w:rsidRDefault="0092786A" w14:paraId="4672642A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Gegadigde</w:t>
            </w:r>
          </w:p>
        </w:tc>
        <w:tc>
          <w:tcPr>
            <w:tcW w:w="11340" w:type="dxa"/>
          </w:tcPr>
          <w:p w:rsidRPr="0023457C" w:rsidR="0092786A" w:rsidP="006237C0" w:rsidRDefault="0092786A" w14:paraId="2D79856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784819" w14:paraId="66E3339F" w14:textId="77777777">
        <w:tc>
          <w:tcPr>
            <w:tcW w:w="2263" w:type="dxa"/>
            <w:shd w:val="clear" w:color="auto" w:fill="D0CECE" w:themeFill="background2" w:themeFillShade="E6"/>
          </w:tcPr>
          <w:p w:rsidRPr="0023457C" w:rsidR="0092786A" w:rsidP="006237C0" w:rsidRDefault="0092786A" w14:paraId="345EEC93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Datum</w:t>
            </w:r>
          </w:p>
        </w:tc>
        <w:tc>
          <w:tcPr>
            <w:tcW w:w="11340" w:type="dxa"/>
          </w:tcPr>
          <w:p w:rsidRPr="0023457C" w:rsidR="0092786A" w:rsidP="006237C0" w:rsidRDefault="0092786A" w14:paraId="38A6825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784819" w14:paraId="34D09AD9" w14:textId="77777777">
        <w:tc>
          <w:tcPr>
            <w:tcW w:w="2263" w:type="dxa"/>
            <w:shd w:val="clear" w:color="auto" w:fill="D0CECE" w:themeFill="background2" w:themeFillShade="E6"/>
          </w:tcPr>
          <w:p w:rsidRPr="0023457C" w:rsidR="0092786A" w:rsidP="006237C0" w:rsidRDefault="0092786A" w14:paraId="354049CE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lastRenderedPageBreak/>
              <w:t>Plaats</w:t>
            </w:r>
          </w:p>
        </w:tc>
        <w:tc>
          <w:tcPr>
            <w:tcW w:w="11340" w:type="dxa"/>
          </w:tcPr>
          <w:p w:rsidRPr="0023457C" w:rsidR="0092786A" w:rsidP="006237C0" w:rsidRDefault="0092786A" w14:paraId="7E5C4504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784819" w14:paraId="3425B619" w14:textId="77777777">
        <w:tc>
          <w:tcPr>
            <w:tcW w:w="2263" w:type="dxa"/>
            <w:shd w:val="clear" w:color="auto" w:fill="D0CECE" w:themeFill="background2" w:themeFillShade="E6"/>
          </w:tcPr>
          <w:p w:rsidRPr="0023457C" w:rsidR="0092786A" w:rsidP="006237C0" w:rsidRDefault="0092786A" w14:paraId="41D13BFE" w14:textId="77777777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Naam ondertekenaar</w:t>
            </w:r>
          </w:p>
        </w:tc>
        <w:tc>
          <w:tcPr>
            <w:tcW w:w="11340" w:type="dxa"/>
          </w:tcPr>
          <w:p w:rsidRPr="0023457C" w:rsidR="0092786A" w:rsidP="006237C0" w:rsidRDefault="0092786A" w14:paraId="12F74BDA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784819" w14:paraId="7609D20F" w14:textId="77777777">
        <w:tc>
          <w:tcPr>
            <w:tcW w:w="2263" w:type="dxa"/>
            <w:tcBorders>
              <w:bottom w:val="single" w:color="auto" w:sz="4" w:space="0"/>
            </w:tcBorders>
            <w:shd w:val="clear" w:color="auto" w:fill="D0CECE" w:themeFill="background2" w:themeFillShade="E6"/>
          </w:tcPr>
          <w:p w:rsidRPr="0023457C" w:rsidR="0092786A" w:rsidP="006237C0" w:rsidRDefault="0092786A" w14:paraId="25C7B6FF" w14:textId="37CF38DC">
            <w:pPr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Functie ondertekenaar</w:t>
            </w:r>
          </w:p>
        </w:tc>
        <w:tc>
          <w:tcPr>
            <w:tcW w:w="11340" w:type="dxa"/>
          </w:tcPr>
          <w:p w:rsidRPr="0023457C" w:rsidR="0092786A" w:rsidP="006237C0" w:rsidRDefault="0092786A" w14:paraId="79C42D4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3457C" w:rsidR="0092786A" w:rsidTr="00784819" w14:paraId="29864F9E" w14:textId="77777777">
        <w:trPr>
          <w:trHeight w:val="353"/>
        </w:trPr>
        <w:tc>
          <w:tcPr>
            <w:tcW w:w="2263" w:type="dxa"/>
            <w:tcBorders>
              <w:bottom w:val="single" w:color="auto" w:sz="4" w:space="0"/>
            </w:tcBorders>
            <w:shd w:val="clear" w:color="auto" w:fill="D0CECE" w:themeFill="background2" w:themeFillShade="E6"/>
          </w:tcPr>
          <w:p w:rsidRPr="0023457C" w:rsidR="0092786A" w:rsidP="00CB6578" w:rsidRDefault="0092786A" w14:paraId="4D20308E" w14:textId="3F1B45A3">
            <w:pPr>
              <w:tabs>
                <w:tab w:val="right" w:pos="2047"/>
              </w:tabs>
              <w:rPr>
                <w:rFonts w:asciiTheme="minorHAnsi" w:hAnsiTheme="minorHAnsi" w:cstheme="minorHAnsi"/>
                <w:b/>
              </w:rPr>
            </w:pPr>
            <w:r w:rsidRPr="0023457C">
              <w:rPr>
                <w:rFonts w:asciiTheme="minorHAnsi" w:hAnsiTheme="minorHAnsi" w:cstheme="minorHAnsi"/>
                <w:b/>
              </w:rPr>
              <w:t>Handtekening</w:t>
            </w:r>
            <w:r w:rsidR="00CB6578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1340" w:type="dxa"/>
            <w:tcBorders>
              <w:bottom w:val="single" w:color="auto" w:sz="4" w:space="0"/>
            </w:tcBorders>
          </w:tcPr>
          <w:p w:rsidRPr="0023457C" w:rsidR="0092786A" w:rsidP="006237C0" w:rsidRDefault="0092786A" w14:paraId="66F3941F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92786A" w:rsidR="00355C41" w:rsidP="00CB6578" w:rsidRDefault="00355C41" w14:paraId="0F77EF30" w14:textId="77777777"/>
    <w:sectPr w:rsidRPr="0092786A" w:rsidR="00355C41" w:rsidSect="0092786A">
      <w:footerReference w:type="default" r:id="rId12"/>
      <w:footerReference w:type="first" r:id="rId13"/>
      <w:pgSz w:w="16838" w:h="11906" w:orient="landscape" w:code="9"/>
      <w:pgMar w:top="1701" w:right="226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06BAF" w:rsidP="00355C41" w:rsidRDefault="00606BAF" w14:paraId="59DB25D6" w14:textId="77777777">
      <w:pPr>
        <w:spacing w:line="240" w:lineRule="auto"/>
      </w:pPr>
      <w:r>
        <w:separator/>
      </w:r>
    </w:p>
  </w:endnote>
  <w:endnote w:type="continuationSeparator" w:id="0">
    <w:p w:rsidR="00606BAF" w:rsidP="00355C41" w:rsidRDefault="00606BAF" w14:paraId="1A91B0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F0CE6" w:rsidR="00065805" w:rsidP="004F0CE6" w:rsidRDefault="004F0CE6" w14:paraId="1854117C" w14:textId="29EF3C8E">
    <w:pPr>
      <w:pStyle w:val="Voettekst"/>
      <w:rPr>
        <w:rFonts w:asciiTheme="minorHAnsi" w:hAnsiTheme="minorHAnsi" w:cstheme="minorHAnsi"/>
        <w:sz w:val="16"/>
        <w:szCs w:val="16"/>
      </w:rPr>
    </w:pPr>
    <w:r w:rsidRPr="004F0CE6">
      <w:rPr>
        <w:rFonts w:asciiTheme="minorHAnsi" w:hAnsiTheme="minorHAnsi" w:cstheme="minorHAnsi"/>
        <w:sz w:val="16"/>
        <w:szCs w:val="16"/>
      </w:rPr>
      <w:t xml:space="preserve">Document: bijlage bij Selectieleidraad </w:t>
    </w:r>
    <w:r w:rsidRPr="004F0CE6" w:rsidR="00065805">
      <w:rPr>
        <w:rStyle w:val="Paginanummer"/>
        <w:rFonts w:asciiTheme="minorHAnsi" w:hAnsiTheme="minorHAnsi" w:cstheme="minorHAnsi"/>
        <w:sz w:val="16"/>
      </w:rPr>
      <w:tab/>
    </w:r>
    <w:r w:rsidRPr="004F0CE6" w:rsidR="00065805">
      <w:rPr>
        <w:rStyle w:val="Paginanummer"/>
        <w:rFonts w:asciiTheme="minorHAnsi" w:hAnsiTheme="minorHAnsi" w:cstheme="minorHAnsi"/>
        <w:sz w:val="16"/>
      </w:rPr>
      <w:tab/>
    </w:r>
  </w:p>
  <w:p w:rsidR="009B4944" w:rsidRDefault="009B4944" w14:paraId="6C2F7F0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17348" w:rsidR="00417348" w:rsidP="00417348" w:rsidRDefault="00417348" w14:paraId="3BC8DD85" w14:textId="77777777">
    <w:pPr>
      <w:pStyle w:val="Voettekst"/>
      <w:ind w:left="567"/>
      <w:jc w:val="right"/>
      <w:rPr>
        <w:b/>
        <w:bCs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06BAF" w:rsidP="00355C41" w:rsidRDefault="00606BAF" w14:paraId="65A898D0" w14:textId="77777777">
      <w:pPr>
        <w:spacing w:line="240" w:lineRule="auto"/>
      </w:pPr>
      <w:r>
        <w:separator/>
      </w:r>
    </w:p>
  </w:footnote>
  <w:footnote w:type="continuationSeparator" w:id="0">
    <w:p w:rsidR="00606BAF" w:rsidP="00355C41" w:rsidRDefault="00606BAF" w14:paraId="362A162D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1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attachedTemplate r:id="rId1"/>
  <w:trackRevisions w:val="false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E6"/>
    <w:rsid w:val="00065805"/>
    <w:rsid w:val="00082957"/>
    <w:rsid w:val="000C6CA7"/>
    <w:rsid w:val="000D093D"/>
    <w:rsid w:val="000D3D2B"/>
    <w:rsid w:val="00117514"/>
    <w:rsid w:val="001211CA"/>
    <w:rsid w:val="001361EE"/>
    <w:rsid w:val="001C1DEA"/>
    <w:rsid w:val="002201D4"/>
    <w:rsid w:val="002A204F"/>
    <w:rsid w:val="002E0F8D"/>
    <w:rsid w:val="002F6AE4"/>
    <w:rsid w:val="0033283A"/>
    <w:rsid w:val="003514E0"/>
    <w:rsid w:val="00355C41"/>
    <w:rsid w:val="00400D9C"/>
    <w:rsid w:val="00417348"/>
    <w:rsid w:val="004219E7"/>
    <w:rsid w:val="004F0CE6"/>
    <w:rsid w:val="00531FB8"/>
    <w:rsid w:val="005449E9"/>
    <w:rsid w:val="005F04EF"/>
    <w:rsid w:val="00606BAF"/>
    <w:rsid w:val="00606EF8"/>
    <w:rsid w:val="006F3EF7"/>
    <w:rsid w:val="00701C14"/>
    <w:rsid w:val="007112C7"/>
    <w:rsid w:val="00723A5D"/>
    <w:rsid w:val="00737143"/>
    <w:rsid w:val="00784819"/>
    <w:rsid w:val="007A6B6A"/>
    <w:rsid w:val="007B7914"/>
    <w:rsid w:val="008220E0"/>
    <w:rsid w:val="00855D20"/>
    <w:rsid w:val="008B2F6C"/>
    <w:rsid w:val="008C5E47"/>
    <w:rsid w:val="008D3013"/>
    <w:rsid w:val="008F27F3"/>
    <w:rsid w:val="0092786A"/>
    <w:rsid w:val="0095412C"/>
    <w:rsid w:val="00954EAF"/>
    <w:rsid w:val="009657AA"/>
    <w:rsid w:val="009B4944"/>
    <w:rsid w:val="009E4AE4"/>
    <w:rsid w:val="00A048C5"/>
    <w:rsid w:val="00AF35FD"/>
    <w:rsid w:val="00B30238"/>
    <w:rsid w:val="00B414EC"/>
    <w:rsid w:val="00B67BB2"/>
    <w:rsid w:val="00B91870"/>
    <w:rsid w:val="00BA4936"/>
    <w:rsid w:val="00C26CC6"/>
    <w:rsid w:val="00C90030"/>
    <w:rsid w:val="00CB6578"/>
    <w:rsid w:val="00D20975"/>
    <w:rsid w:val="00D23A30"/>
    <w:rsid w:val="00D95964"/>
    <w:rsid w:val="00DD108E"/>
    <w:rsid w:val="00DF7731"/>
    <w:rsid w:val="00E67213"/>
    <w:rsid w:val="00F51210"/>
    <w:rsid w:val="00F64F58"/>
    <w:rsid w:val="00F70F83"/>
    <w:rsid w:val="0A8108C1"/>
    <w:rsid w:val="686C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A815D"/>
  <w15:chartTrackingRefBased/>
  <w15:docId w15:val="{279331DE-1E2A-4D2D-83B9-01E098F3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F0CE6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autoRedefine/>
    <w:qFormat/>
    <w:rsid w:val="00606EF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color w:val="385623" w:themeColor="accent6" w:themeShade="8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55C4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color w:val="385623" w:themeColor="accent6" w:themeShade="8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5C41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b/>
      <w:color w:val="385623" w:themeColor="accent6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E4AE4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606EF8"/>
    <w:rPr>
      <w:rFonts w:asciiTheme="majorHAnsi" w:hAnsiTheme="majorHAnsi" w:eastAsiaTheme="majorEastAsia" w:cstheme="majorBidi"/>
      <w:b/>
      <w:color w:val="385623" w:themeColor="accent6" w:themeShade="80"/>
      <w:sz w:val="28"/>
      <w:szCs w:val="32"/>
    </w:rPr>
  </w:style>
  <w:style w:type="paragraph" w:styleId="Geenafstand">
    <w:name w:val="No Spacing"/>
    <w:uiPriority w:val="1"/>
    <w:qFormat/>
    <w:rsid w:val="00355C41"/>
    <w:pPr>
      <w:spacing w:after="0" w:line="240" w:lineRule="auto"/>
    </w:pPr>
  </w:style>
  <w:style w:type="character" w:styleId="Kop2Char" w:customStyle="1">
    <w:name w:val="Kop 2 Char"/>
    <w:basedOn w:val="Standaardalinea-lettertype"/>
    <w:link w:val="Kop2"/>
    <w:rsid w:val="00355C41"/>
    <w:rPr>
      <w:rFonts w:asciiTheme="majorHAnsi" w:hAnsiTheme="majorHAnsi" w:eastAsiaTheme="majorEastAsia" w:cstheme="majorBidi"/>
      <w:b/>
      <w:color w:val="385623" w:themeColor="accent6" w:themeShade="80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355C41"/>
    <w:pPr>
      <w:spacing w:line="240" w:lineRule="auto"/>
      <w:contextualSpacing/>
    </w:pPr>
    <w:rPr>
      <w:rFonts w:asciiTheme="majorHAnsi" w:hAnsiTheme="majorHAnsi" w:eastAsiaTheme="majorEastAsia" w:cstheme="majorBidi"/>
      <w:b/>
      <w:color w:val="385623" w:themeColor="accent6" w:themeShade="80"/>
      <w:spacing w:val="-10"/>
      <w:kern w:val="28"/>
      <w:sz w:val="28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55C41"/>
    <w:rPr>
      <w:rFonts w:asciiTheme="majorHAnsi" w:hAnsiTheme="majorHAnsi" w:eastAsiaTheme="majorEastAsia" w:cstheme="majorBidi"/>
      <w:b/>
      <w:color w:val="385623" w:themeColor="accent6" w:themeShade="80"/>
      <w:spacing w:val="-10"/>
      <w:kern w:val="28"/>
      <w:sz w:val="2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5C4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55C41"/>
    <w:rPr>
      <w:rFonts w:eastAsiaTheme="minorEastAsia"/>
      <w:color w:val="5A5A5A" w:themeColor="text1" w:themeTint="A5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355C41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355C41"/>
    <w:rPr>
      <w:rFonts w:asciiTheme="majorHAnsi" w:hAnsiTheme="majorHAnsi"/>
      <w:i/>
      <w:iCs/>
      <w:color w:val="404040" w:themeColor="text1" w:themeTint="BF"/>
      <w:sz w:val="20"/>
    </w:rPr>
  </w:style>
  <w:style w:type="character" w:styleId="Kop3Char" w:customStyle="1">
    <w:name w:val="Kop 3 Char"/>
    <w:basedOn w:val="Standaardalinea-lettertype"/>
    <w:link w:val="Kop3"/>
    <w:uiPriority w:val="9"/>
    <w:rsid w:val="00355C41"/>
    <w:rPr>
      <w:rFonts w:asciiTheme="majorHAnsi" w:hAnsiTheme="majorHAnsi" w:eastAsiaTheme="majorEastAsia" w:cstheme="majorBidi"/>
      <w:b/>
      <w:color w:val="385623" w:themeColor="accent6" w:themeShade="8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355C41"/>
    <w:rPr>
      <w:rFonts w:asciiTheme="majorHAnsi" w:hAnsiTheme="majorHAnsi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355C41"/>
    <w:rPr>
      <w:rFonts w:asciiTheme="majorHAnsi" w:hAnsiTheme="majorHAnsi"/>
      <w:i/>
      <w:iCs/>
      <w:color w:val="auto"/>
      <w:sz w:val="20"/>
    </w:rPr>
  </w:style>
  <w:style w:type="character" w:styleId="Zwaar">
    <w:name w:val="Strong"/>
    <w:basedOn w:val="Standaardalinea-lettertype"/>
    <w:uiPriority w:val="22"/>
    <w:qFormat/>
    <w:rsid w:val="00355C41"/>
    <w:rPr>
      <w:rFonts w:asciiTheme="majorHAnsi" w:hAnsiTheme="majorHAnsi"/>
      <w:b w:val="0"/>
      <w:b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55C41"/>
    <w:pPr>
      <w:spacing w:before="200"/>
      <w:ind w:left="864" w:right="864"/>
      <w:jc w:val="center"/>
    </w:pPr>
    <w:rPr>
      <w:i/>
      <w:iCs/>
    </w:rPr>
  </w:style>
  <w:style w:type="character" w:styleId="CitaatChar" w:customStyle="1">
    <w:name w:val="Citaat Char"/>
    <w:basedOn w:val="Standaardalinea-lettertype"/>
    <w:link w:val="Citaat"/>
    <w:uiPriority w:val="29"/>
    <w:rsid w:val="00355C41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5C41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55C41"/>
    <w:rPr>
      <w:i/>
      <w:iCs/>
      <w:sz w:val="20"/>
    </w:rPr>
  </w:style>
  <w:style w:type="character" w:styleId="Subtieleverwijzing">
    <w:name w:val="Subtle Reference"/>
    <w:basedOn w:val="Standaardalinea-lettertype"/>
    <w:uiPriority w:val="31"/>
    <w:qFormat/>
    <w:rsid w:val="00355C41"/>
    <w:rPr>
      <w:rFonts w:asciiTheme="majorHAnsi" w:hAnsiTheme="majorHAnsi"/>
      <w:smallCaps/>
      <w:color w:val="auto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355C41"/>
    <w:rPr>
      <w:rFonts w:asciiTheme="majorHAnsi" w:hAnsiTheme="majorHAnsi"/>
      <w:b w:val="0"/>
      <w:bCs/>
      <w:smallCaps/>
      <w:color w:val="auto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355C41"/>
    <w:rPr>
      <w:rFonts w:asciiTheme="minorHAnsi" w:hAnsiTheme="minorHAnsi"/>
      <w:b/>
      <w:bCs/>
      <w:i/>
      <w:iCs/>
      <w:color w:val="auto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55C4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55C41"/>
  </w:style>
  <w:style w:type="paragraph" w:styleId="Voettekst">
    <w:name w:val="footer"/>
    <w:basedOn w:val="Standaard"/>
    <w:link w:val="VoettekstChar"/>
    <w:unhideWhenUsed/>
    <w:rsid w:val="00355C4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355C41"/>
  </w:style>
  <w:style w:type="character" w:styleId="Tekstvantijdelijkeaanduiding">
    <w:name w:val="Placeholder Text"/>
    <w:basedOn w:val="Standaardalinea-lettertype"/>
    <w:uiPriority w:val="99"/>
    <w:semiHidden/>
    <w:rsid w:val="00417348"/>
    <w:rPr>
      <w:color w:val="808080"/>
    </w:rPr>
  </w:style>
  <w:style w:type="paragraph" w:styleId="VoettekstRS" w:customStyle="1">
    <w:name w:val="Voettekst R&amp;S"/>
    <w:basedOn w:val="Voettekst"/>
    <w:link w:val="VoettekstRSChar"/>
    <w:rsid w:val="00417348"/>
    <w:pPr>
      <w:ind w:left="567"/>
      <w:jc w:val="right"/>
    </w:pPr>
    <w:rPr>
      <w:color w:val="FF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17348"/>
    <w:rPr>
      <w:color w:val="0563C1" w:themeColor="hyperlink"/>
      <w:u w:val="single"/>
    </w:rPr>
  </w:style>
  <w:style w:type="character" w:styleId="VoettekstRSChar" w:customStyle="1">
    <w:name w:val="Voettekst R&amp;S Char"/>
    <w:basedOn w:val="VoettekstChar"/>
    <w:link w:val="VoettekstRS"/>
    <w:rsid w:val="00417348"/>
    <w:rPr>
      <w:color w:val="FF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7348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rsid w:val="00065805"/>
  </w:style>
  <w:style w:type="paragraph" w:styleId="Kop21" w:customStyle="1">
    <w:name w:val="Kop 21"/>
    <w:basedOn w:val="Standaard"/>
    <w:qFormat/>
    <w:rsid w:val="009E4AE4"/>
    <w:pPr>
      <w:spacing w:line="240" w:lineRule="auto"/>
    </w:pPr>
    <w:rPr>
      <w:rFonts w:cs="Calibri"/>
      <w:b/>
      <w:sz w:val="24"/>
    </w:rPr>
  </w:style>
  <w:style w:type="character" w:styleId="Kop4Char" w:customStyle="1">
    <w:name w:val="Kop 4 Char"/>
    <w:basedOn w:val="Standaardalinea-lettertype"/>
    <w:link w:val="Kop4"/>
    <w:uiPriority w:val="9"/>
    <w:rsid w:val="009E4AE4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Bijlagetitel" w:customStyle="1">
    <w:name w:val="Bijlage titel"/>
    <w:basedOn w:val="Standaard"/>
    <w:qFormat/>
    <w:rsid w:val="004F0CE6"/>
    <w:pPr>
      <w:shd w:val="clear" w:color="auto" w:fill="002060"/>
      <w:tabs>
        <w:tab w:val="left" w:pos="567"/>
      </w:tabs>
      <w:autoSpaceDE/>
      <w:autoSpaceDN/>
      <w:adjustRightInd/>
      <w:ind w:left="567" w:hanging="567"/>
      <w:contextualSpacing/>
    </w:pPr>
    <w:rPr>
      <w:rFonts w:eastAsia="Times New Roman"/>
      <w:b/>
      <w:spacing w:val="-4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oducten%20projecten\2.%20Projectmanagement\02_verslagen_agenda's_memo's\Memo's\res%20&amp;%20smit%20memo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Sloterweg 796, 1066CN 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786f7-8658-4841-a438-bcd3298fd73f">
      <Terms xmlns="http://schemas.microsoft.com/office/infopath/2007/PartnerControls"/>
    </lcf76f155ced4ddcb4097134ff3c332f>
    <TaxCatchAll xmlns="1c5b0e99-3b6b-46f4-a5dd-ffbecf12d17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087B628A0334BB59FDE57640DD428" ma:contentTypeVersion="11" ma:contentTypeDescription="Een nieuw document maken." ma:contentTypeScope="" ma:versionID="abf796663b2f9e4857c9b98a02004a8a">
  <xsd:schema xmlns:xsd="http://www.w3.org/2001/XMLSchema" xmlns:xs="http://www.w3.org/2001/XMLSchema" xmlns:p="http://schemas.microsoft.com/office/2006/metadata/properties" xmlns:ns2="019786f7-8658-4841-a438-bcd3298fd73f" xmlns:ns3="1c5b0e99-3b6b-46f4-a5dd-ffbecf12d179" targetNamespace="http://schemas.microsoft.com/office/2006/metadata/properties" ma:root="true" ma:fieldsID="3fad8e944225211caded0c78cb7660ef" ns2:_="" ns3:_="">
    <xsd:import namespace="019786f7-8658-4841-a438-bcd3298fd73f"/>
    <xsd:import namespace="1c5b0e99-3b6b-46f4-a5dd-ffbecf12d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786f7-8658-4841-a438-bcd3298fd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ad42f72-1b03-4721-b6da-4e5307533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b0e99-3b6b-46f4-a5dd-ffbecf12d17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0f2f0a0-a5dc-48ae-a997-9addd2b9a31d}" ma:internalName="TaxCatchAll" ma:showField="CatchAllData" ma:web="1c5b0e99-3b6b-46f4-a5dd-ffbecf12d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B1E546-28D2-46A7-9719-0FC2E6487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E1DD7-8114-4F91-80FD-3375B635A347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4.xml><?xml version="1.0" encoding="utf-8"?>
<ds:datastoreItem xmlns:ds="http://schemas.openxmlformats.org/officeDocument/2006/customXml" ds:itemID="{5BA7296F-3F7E-47A8-9829-88FDEA5C4A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743F3E-A851-4CD2-A435-B36237DA0E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res &amp; smit memo</ap:Template>
  <ap:Application>Microsoft Word for the web</ap:Application>
  <ap:DocSecurity>0</ap:DocSecurity>
  <ap:ScaleCrop>false</ap:ScaleCrop>
  <ap:Company>es &amp; Smit B.V. | Sloterweg 796 | 1066CN Amsterdam | +31 (0)20 667 58 75 | info@ressmit.nl | www.ressmit.nl  IBAN NL37INGB0655919465 | BIC INGBNL2A | BTW NL808493383B01 | KvK 34113587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M. Jacobs</dc:creator>
  <keywords/>
  <dc:description/>
  <lastModifiedBy>Marije Smid</lastModifiedBy>
  <revision>49</revision>
  <dcterms:created xsi:type="dcterms:W3CDTF">2026-01-30T14:13:00.0000000Z</dcterms:created>
  <dcterms:modified xsi:type="dcterms:W3CDTF">2026-02-05T12:22:27.3621136Z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0x010100D57087B628A0334BB59FDE57640DD428</vt:lpwstr>
  </property>
  <property fmtid="{D5CDD505-2E9C-101B-9397-08002B2CF9AE}" pid="3" name="MediaServiceImageTags">
    <vt:lpwstr/>
  </property>
</Properties>
</file>