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F314" w14:textId="77777777" w:rsidR="00804A04" w:rsidRPr="00804A04" w:rsidRDefault="00804A04" w:rsidP="00804A04">
      <w:pPr>
        <w:pStyle w:val="Kop1"/>
      </w:pPr>
      <w:r w:rsidRPr="00804A04">
        <w:t>Verklaring Russische sancties Europese Unie</w:t>
      </w:r>
    </w:p>
    <w:p w14:paraId="48C81D7B" w14:textId="491BE27C"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127CFD">
        <w:rPr>
          <w:rFonts w:ascii="Arial" w:hAnsi="Arial" w:cs="Arial"/>
          <w:sz w:val="20"/>
          <w:szCs w:val="20"/>
        </w:rPr>
        <w:t>Schoonmaak Dordtse musea</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E608DA">
        <w:rPr>
          <w:rFonts w:ascii="Arial" w:hAnsi="Arial" w:cs="Arial"/>
          <w:sz w:val="20"/>
          <w:szCs w:val="20"/>
        </w:rPr>
        <w:t>50</w:t>
      </w:r>
      <w:r w:rsidR="00127CFD">
        <w:rPr>
          <w:rFonts w:ascii="Arial" w:hAnsi="Arial" w:cs="Arial"/>
          <w:sz w:val="20"/>
          <w:szCs w:val="20"/>
        </w:rPr>
        <w:t>065GDD</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01FE2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222E36E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FCFD0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183EFD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D945C4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A4D57A"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19E8077" w14:textId="77777777" w:rsidR="00804A04" w:rsidRPr="00804A04" w:rsidRDefault="00804A04" w:rsidP="00804A04">
      <w:pPr>
        <w:tabs>
          <w:tab w:val="left" w:pos="2200"/>
          <w:tab w:val="right" w:pos="9000"/>
        </w:tabs>
        <w:rPr>
          <w:rFonts w:ascii="Arial" w:hAnsi="Arial" w:cs="Arial"/>
          <w:sz w:val="20"/>
          <w:szCs w:val="20"/>
          <w:u w:val="dotted"/>
        </w:rPr>
      </w:pPr>
    </w:p>
    <w:p w14:paraId="28B31239"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8CEE90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4CD8C1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C8498E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15EA155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04121B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DB64589" w14:textId="77777777" w:rsidR="00804A04" w:rsidRPr="00804A04" w:rsidRDefault="00804A04" w:rsidP="00804A04">
      <w:pPr>
        <w:tabs>
          <w:tab w:val="left" w:pos="2300"/>
          <w:tab w:val="right" w:pos="9000"/>
        </w:tabs>
        <w:rPr>
          <w:rFonts w:ascii="Arial" w:hAnsi="Arial" w:cs="Arial"/>
          <w:sz w:val="20"/>
          <w:szCs w:val="20"/>
        </w:rPr>
      </w:pPr>
    </w:p>
    <w:p w14:paraId="049688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DFEF6A8" w14:textId="77777777" w:rsidR="00804A04" w:rsidRDefault="00804A04" w:rsidP="00804A04">
      <w:pPr>
        <w:rPr>
          <w:rFonts w:ascii="Arial" w:hAnsi="Arial" w:cs="Arial"/>
          <w:sz w:val="20"/>
          <w:szCs w:val="20"/>
        </w:rPr>
      </w:pPr>
    </w:p>
    <w:p w14:paraId="59495D4D"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F4379" w14:textId="77777777" w:rsidR="006B5D79" w:rsidRDefault="006B5D79" w:rsidP="00987C12">
      <w:r>
        <w:separator/>
      </w:r>
    </w:p>
    <w:p w14:paraId="0F8C5D37" w14:textId="77777777" w:rsidR="006B5D79" w:rsidRDefault="006B5D79" w:rsidP="00987C12"/>
    <w:p w14:paraId="16E0BBCF" w14:textId="77777777" w:rsidR="006B5D79" w:rsidRDefault="006B5D79" w:rsidP="00987C12"/>
    <w:p w14:paraId="4691A9D9" w14:textId="77777777" w:rsidR="006B5D79" w:rsidRDefault="006B5D79" w:rsidP="00987C12"/>
  </w:endnote>
  <w:endnote w:type="continuationSeparator" w:id="0">
    <w:p w14:paraId="4008EB89" w14:textId="77777777" w:rsidR="006B5D79" w:rsidRDefault="006B5D79" w:rsidP="00987C12">
      <w:r>
        <w:continuationSeparator/>
      </w:r>
    </w:p>
    <w:p w14:paraId="3140BFDC" w14:textId="77777777" w:rsidR="006B5D79" w:rsidRDefault="006B5D79" w:rsidP="00987C12"/>
    <w:p w14:paraId="1C0D33A4" w14:textId="77777777" w:rsidR="006B5D79" w:rsidRDefault="006B5D79" w:rsidP="00987C12"/>
    <w:p w14:paraId="4182D074" w14:textId="77777777" w:rsidR="006B5D79" w:rsidRDefault="006B5D79"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Content>
      <w:p w14:paraId="6E0328CD"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A4125A1"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7AEB" w14:textId="77777777" w:rsidR="0051457F" w:rsidRDefault="0051457F" w:rsidP="0051457F">
    <w:pPr>
      <w:pStyle w:val="Voettekst"/>
      <w:jc w:val="right"/>
      <w:rPr>
        <w:noProof/>
        <w:sz w:val="15"/>
        <w:szCs w:val="15"/>
      </w:rPr>
    </w:pPr>
  </w:p>
  <w:p w14:paraId="24816191" w14:textId="77777777" w:rsidR="00670930" w:rsidRDefault="00670930" w:rsidP="00670930">
    <w:pPr>
      <w:pStyle w:val="Voettekst"/>
      <w:spacing w:line="240" w:lineRule="auto"/>
      <w:jc w:val="right"/>
      <w:rPr>
        <w:rFonts w:cs="Arial"/>
        <w:noProof/>
        <w:color w:val="FFFFFF" w:themeColor="text1"/>
        <w:sz w:val="15"/>
        <w:szCs w:val="15"/>
      </w:rPr>
    </w:pPr>
  </w:p>
  <w:p w14:paraId="1288B186"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4AABAB12" wp14:editId="36CE9CC5">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10F1DD9" w14:textId="3C304CAE"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127CFD">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BF8E23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E1C0" w14:textId="77777777" w:rsidR="006B5D79" w:rsidRDefault="006B5D79" w:rsidP="00987C12">
      <w:r>
        <w:separator/>
      </w:r>
    </w:p>
    <w:p w14:paraId="6CE75086" w14:textId="77777777" w:rsidR="006B5D79" w:rsidRDefault="006B5D79" w:rsidP="00987C12"/>
    <w:p w14:paraId="0109135A" w14:textId="77777777" w:rsidR="006B5D79" w:rsidRDefault="006B5D79" w:rsidP="00987C12"/>
    <w:p w14:paraId="5438221C" w14:textId="77777777" w:rsidR="006B5D79" w:rsidRDefault="006B5D79" w:rsidP="00987C12"/>
  </w:footnote>
  <w:footnote w:type="continuationSeparator" w:id="0">
    <w:p w14:paraId="68F6A9EB" w14:textId="77777777" w:rsidR="006B5D79" w:rsidRDefault="006B5D79" w:rsidP="00987C12">
      <w:r>
        <w:continuationSeparator/>
      </w:r>
    </w:p>
    <w:p w14:paraId="59E19946" w14:textId="77777777" w:rsidR="006B5D79" w:rsidRDefault="006B5D79" w:rsidP="00987C12"/>
    <w:p w14:paraId="3EC20AC4" w14:textId="77777777" w:rsidR="006B5D79" w:rsidRDefault="006B5D79" w:rsidP="00987C12"/>
    <w:p w14:paraId="3523D01B" w14:textId="77777777" w:rsidR="006B5D79" w:rsidRDefault="006B5D79"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5569" w14:textId="77777777" w:rsidR="006E3637" w:rsidRDefault="00DF7745" w:rsidP="00E56333">
    <w:pPr>
      <w:pStyle w:val="Koptekst"/>
      <w:tabs>
        <w:tab w:val="clear" w:pos="4536"/>
        <w:tab w:val="center" w:pos="4820"/>
      </w:tabs>
    </w:pPr>
    <w:r>
      <w:rPr>
        <w:noProof/>
      </w:rPr>
      <w:drawing>
        <wp:inline distT="0" distB="0" distL="0" distR="0" wp14:anchorId="29094329" wp14:editId="63623C2E">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DD"/>
    <w:rsid w:val="00040488"/>
    <w:rsid w:val="00072AF6"/>
    <w:rsid w:val="00081C9D"/>
    <w:rsid w:val="000924E0"/>
    <w:rsid w:val="00092961"/>
    <w:rsid w:val="000A6CAC"/>
    <w:rsid w:val="000C1FDA"/>
    <w:rsid w:val="000E1F64"/>
    <w:rsid w:val="00122B28"/>
    <w:rsid w:val="00127CFD"/>
    <w:rsid w:val="00136C28"/>
    <w:rsid w:val="001467DA"/>
    <w:rsid w:val="001531C0"/>
    <w:rsid w:val="00156E91"/>
    <w:rsid w:val="001A1F06"/>
    <w:rsid w:val="001A7A65"/>
    <w:rsid w:val="002253E8"/>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B5D79"/>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4ADD"/>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C105B"/>
  <w15:chartTrackingRefBased/>
  <w15:docId w15:val="{6328EC70-DCE1-4090-B306-D546FD03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050\OneDrive%20-%20Drechtsteden\Team%20Inkoop\9%20Sjablonen%20TI\01%20Sjablonen%20bibliotheek\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140218-f172-4e8b-a984-8fe843b48600">
      <Terms xmlns="http://schemas.microsoft.com/office/infopath/2007/PartnerControls"/>
    </lcf76f155ced4ddcb4097134ff3c332f>
    <TaxCatchAll xmlns="e2f207d5-190e-48e0-87fc-3a5a9d397a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C8D01F26454B43956A2D8839F9FF1C" ma:contentTypeVersion="10" ma:contentTypeDescription="Een nieuw document maken." ma:contentTypeScope="" ma:versionID="b6ceb5d26e190325312259a832d7da58">
  <xsd:schema xmlns:xsd="http://www.w3.org/2001/XMLSchema" xmlns:xs="http://www.w3.org/2001/XMLSchema" xmlns:p="http://schemas.microsoft.com/office/2006/metadata/properties" xmlns:ns2="f4140218-f172-4e8b-a984-8fe843b48600" xmlns:ns3="e2f207d5-190e-48e0-87fc-3a5a9d397a7a" targetNamespace="http://schemas.microsoft.com/office/2006/metadata/properties" ma:root="true" ma:fieldsID="25af743ad3f65a4765593d6ed7edb70e" ns2:_="" ns3:_="">
    <xsd:import namespace="f4140218-f172-4e8b-a984-8fe843b48600"/>
    <xsd:import namespace="e2f207d5-190e-48e0-87fc-3a5a9d397a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40218-f172-4e8b-a984-8fe843b48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207d5-190e-48e0-87fc-3a5a9d397a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9bcdc6-ee8a-45d9-babb-319dd3d9b5f0}" ma:internalName="TaxCatchAll" ma:showField="CatchAllData" ma:web="e2f207d5-190e-48e0-87fc-3a5a9d397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f4140218-f172-4e8b-a984-8fe843b48600"/>
    <ds:schemaRef ds:uri="e2f207d5-190e-48e0-87fc-3a5a9d397a7a"/>
  </ds:schemaRefs>
</ds:datastoreItem>
</file>

<file path=customXml/itemProps2.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7334B961-CF2A-449B-9E6D-252393690BAE}"/>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1</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Kooten, MLA van (Miranda)</dc:creator>
  <cp:keywords/>
  <dc:description/>
  <cp:lastModifiedBy>Kooten, MLA van (Miranda)</cp:lastModifiedBy>
  <cp:revision>2</cp:revision>
  <cp:lastPrinted>2020-09-04T07:56:00Z</cp:lastPrinted>
  <dcterms:created xsi:type="dcterms:W3CDTF">2025-10-20T10:46:00Z</dcterms:created>
  <dcterms:modified xsi:type="dcterms:W3CDTF">2025-10-20T10:48:00Z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0x010100FBC8D01F26454B43956A2D8839F9FF1C</vt:lpwstr>
  </property>
  <property fmtid="{D5CDD505-2E9C-101B-9397-08002B2CF9AE}" pid="3" name="Order">
    <vt:r8>100</vt:r8>
  </property>
  <property fmtid="{D5CDD505-2E9C-101B-9397-08002B2CF9AE}" pid="4" name="MediaServiceImageTags">
    <vt:lpwstr/>
  </property>
</Properties>
</file>