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81BA" w14:textId="77777777" w:rsidR="002D588D" w:rsidRPr="001764BD" w:rsidRDefault="002D588D" w:rsidP="008839FB">
      <w:pPr>
        <w:pStyle w:val="Kop2"/>
        <w:numPr>
          <w:ilvl w:val="0"/>
          <w:numId w:val="0"/>
        </w:numPr>
        <w:ind w:left="600"/>
      </w:pPr>
      <w:bookmarkStart w:id="0" w:name="_Toc220584741"/>
      <w:r w:rsidRPr="001764BD">
        <w:t>BIJLAGE 1 VRAGENLIJST MARKTCONSULTATIE</w:t>
      </w:r>
      <w:bookmarkEnd w:id="0"/>
      <w:r w:rsidRPr="001764BD">
        <w:t> </w:t>
      </w:r>
    </w:p>
    <w:p w14:paraId="026C91D8" w14:textId="77777777" w:rsidR="002D588D" w:rsidRPr="001764BD" w:rsidRDefault="002D588D" w:rsidP="008B7CC3">
      <w:pPr>
        <w:tabs>
          <w:tab w:val="clear" w:pos="567"/>
        </w:tabs>
        <w:textAlignment w:val="baseline"/>
        <w:rPr>
          <w:rFonts w:ascii="Aptos" w:hAnsi="Aptos" w:cstheme="minorHAnsi"/>
          <w:bCs w:val="0"/>
          <w:color w:val="000000" w:themeColor="text1"/>
          <w:sz w:val="22"/>
          <w:szCs w:val="22"/>
        </w:rPr>
      </w:pPr>
      <w:r w:rsidRPr="001764BD">
        <w:rPr>
          <w:rFonts w:ascii="Aptos" w:hAnsi="Aptos" w:cstheme="minorHAnsi"/>
          <w:bCs w:val="0"/>
          <w:color w:val="000000" w:themeColor="text1"/>
          <w:sz w:val="22"/>
          <w:szCs w:val="22"/>
        </w:rPr>
        <w:t> </w:t>
      </w:r>
    </w:p>
    <w:tbl>
      <w:tblPr>
        <w:tblW w:w="0" w:type="dxa"/>
        <w:tblInd w:w="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70"/>
      </w:tblGrid>
      <w:tr w:rsidR="00043BFC" w:rsidRPr="001764BD" w14:paraId="532A2E49" w14:textId="77777777" w:rsidTr="002D588D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1A23B3B5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Naam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6B1EEFC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43BFC" w:rsidRPr="001764BD" w14:paraId="13C26D54" w14:textId="77777777" w:rsidTr="002D588D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143E8036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Functie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CC95B5A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43BFC" w:rsidRPr="001764BD" w14:paraId="0B37D45E" w14:textId="77777777" w:rsidTr="002D588D">
        <w:trPr>
          <w:trHeight w:val="285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24E8FCFE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Onderneming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93E6F12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43BFC" w:rsidRPr="001764BD" w14:paraId="78E952D6" w14:textId="77777777" w:rsidTr="002D588D">
        <w:trPr>
          <w:trHeight w:val="435"/>
        </w:trPr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77DAD0EB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Telefoonnummer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08DBF1C" w14:textId="77777777" w:rsidR="002D588D" w:rsidRPr="001764BD" w:rsidRDefault="002D588D" w:rsidP="008B7CC3">
            <w:pPr>
              <w:tabs>
                <w:tab w:val="clear" w:pos="567"/>
              </w:tabs>
              <w:ind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 </w:t>
            </w:r>
          </w:p>
        </w:tc>
      </w:tr>
      <w:tr w:rsidR="00043BFC" w:rsidRPr="001764BD" w14:paraId="5CDFB229" w14:textId="77777777" w:rsidTr="002D588D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6E6E6"/>
            <w:hideMark/>
          </w:tcPr>
          <w:p w14:paraId="2A1BC864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e-mail adres </w:t>
            </w:r>
          </w:p>
        </w:tc>
        <w:tc>
          <w:tcPr>
            <w:tcW w:w="567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6E3667E" w14:textId="77777777" w:rsidR="002D588D" w:rsidRPr="001764BD" w:rsidRDefault="002D588D" w:rsidP="008B7CC3">
            <w:pPr>
              <w:tabs>
                <w:tab w:val="clear" w:pos="567"/>
              </w:tabs>
              <w:ind w:left="45" w:right="45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0CC2A630" w14:textId="77777777" w:rsidR="002D588D" w:rsidRPr="001764BD" w:rsidRDefault="002D588D" w:rsidP="008B7CC3">
      <w:pPr>
        <w:tabs>
          <w:tab w:val="clear" w:pos="567"/>
        </w:tabs>
        <w:textAlignment w:val="baseline"/>
        <w:rPr>
          <w:rFonts w:ascii="Aptos" w:hAnsi="Aptos" w:cstheme="minorHAnsi"/>
          <w:bCs w:val="0"/>
          <w:color w:val="000000" w:themeColor="text1"/>
          <w:sz w:val="22"/>
          <w:szCs w:val="22"/>
        </w:rPr>
      </w:pPr>
      <w:r w:rsidRPr="001764BD">
        <w:rPr>
          <w:rFonts w:ascii="Aptos" w:hAnsi="Aptos" w:cstheme="minorHAnsi"/>
          <w:bCs w:val="0"/>
          <w:color w:val="000000" w:themeColor="text1"/>
          <w:sz w:val="22"/>
          <w:szCs w:val="22"/>
        </w:rPr>
        <w:t> </w:t>
      </w:r>
    </w:p>
    <w:tbl>
      <w:tblPr>
        <w:tblW w:w="144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2268"/>
        <w:gridCol w:w="5528"/>
        <w:gridCol w:w="5812"/>
        <w:gridCol w:w="142"/>
      </w:tblGrid>
      <w:tr w:rsidR="009578F6" w:rsidRPr="001764BD" w14:paraId="6FB517F9" w14:textId="77777777" w:rsidTr="006F66B5">
        <w:trPr>
          <w:gridAfter w:val="1"/>
          <w:wAfter w:w="142" w:type="dxa"/>
        </w:trPr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226E4A5E" w14:textId="77777777" w:rsidR="009578F6" w:rsidRPr="001764BD" w:rsidRDefault="009578F6" w:rsidP="001F6671">
            <w:p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/>
                <w:color w:val="000000" w:themeColor="text1"/>
                <w:sz w:val="22"/>
                <w:szCs w:val="22"/>
              </w:rPr>
              <w:t>Nr.</w:t>
            </w: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7C27C433" w14:textId="77777777" w:rsidR="009578F6" w:rsidRPr="001764BD" w:rsidRDefault="009578F6" w:rsidP="008B7CC3">
            <w:pPr>
              <w:tabs>
                <w:tab w:val="clear" w:pos="567"/>
              </w:tabs>
              <w:jc w:val="center"/>
              <w:textAlignment w:val="baseline"/>
              <w:rPr>
                <w:rFonts w:ascii="Aptos" w:hAnsi="Aptos" w:cstheme="minorHAnsi"/>
                <w:b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/>
                <w:color w:val="000000" w:themeColor="text1"/>
                <w:sz w:val="22"/>
                <w:szCs w:val="22"/>
              </w:rPr>
              <w:t>Onderwerp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1C9EC061" w14:textId="77777777" w:rsidR="009578F6" w:rsidRPr="001764BD" w:rsidRDefault="009578F6" w:rsidP="008B7CC3">
            <w:pPr>
              <w:tabs>
                <w:tab w:val="clear" w:pos="567"/>
              </w:tabs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/>
                <w:color w:val="000000" w:themeColor="text1"/>
                <w:sz w:val="22"/>
                <w:szCs w:val="22"/>
              </w:rPr>
              <w:t>Vraag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5812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114719CA" w14:textId="77777777" w:rsidR="009578F6" w:rsidRPr="001764BD" w:rsidRDefault="009578F6" w:rsidP="008B7CC3">
            <w:pPr>
              <w:tabs>
                <w:tab w:val="clear" w:pos="567"/>
              </w:tabs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/>
                <w:color w:val="000000" w:themeColor="text1"/>
                <w:sz w:val="22"/>
                <w:szCs w:val="22"/>
              </w:rPr>
              <w:t>Antwoord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 </w:t>
            </w:r>
          </w:p>
        </w:tc>
      </w:tr>
      <w:tr w:rsidR="00E93C47" w:rsidRPr="001764BD" w14:paraId="36E8FDDD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11659123" w14:textId="77777777" w:rsidR="00E93C47" w:rsidRPr="001764BD" w:rsidRDefault="00E93C47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07DB1ED" w14:textId="77777777" w:rsidR="00E93C47" w:rsidRPr="001764BD" w:rsidRDefault="00E93C47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Algemeen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11F8C23" w14:textId="77777777" w:rsidR="00E93C47" w:rsidRPr="001764BD" w:rsidRDefault="00E93C47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Kunt u een beschrijving geven van uw organisatie en de diensten</w:t>
            </w:r>
            <w:r w:rsidR="00ED04EE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en producten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die u aanbiedt?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2502003" w14:textId="77777777" w:rsidR="00E93C47" w:rsidRPr="001764BD" w:rsidRDefault="00E93C47" w:rsidP="00691657">
            <w:pPr>
              <w:shd w:val="clear" w:color="auto" w:fill="FFFFFF"/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93C47" w:rsidRPr="001764BD" w14:paraId="23092633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235FDAE8" w14:textId="77777777" w:rsidR="00E93C47" w:rsidRPr="001764BD" w:rsidRDefault="00E93C47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F5DC508" w14:textId="77777777" w:rsidR="00E93C47" w:rsidRPr="001764BD" w:rsidRDefault="00E93C47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Algemeen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B5C9A13" w14:textId="77777777" w:rsidR="00E93C47" w:rsidRPr="001764BD" w:rsidRDefault="00E93C47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Hoe zou u de markt waarin u werkzaam bent omschrijven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 (bijv. aantal spelers, specialisaties, schaalgrootte, standaard vs. maatwerk)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? Graag toelichten. 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A8FA065" w14:textId="77777777" w:rsidR="00E93C47" w:rsidRPr="001764BD" w:rsidRDefault="00E93C47" w:rsidP="00691657">
            <w:pPr>
              <w:shd w:val="clear" w:color="auto" w:fill="FFFFFF"/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9578F6" w:rsidRPr="001764BD" w14:paraId="65B6F5D7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310B2E65" w14:textId="77777777" w:rsidR="009578F6" w:rsidRPr="001764BD" w:rsidRDefault="009578F6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4FFB78E" w14:textId="77777777" w:rsidR="009578F6" w:rsidRPr="001764BD" w:rsidRDefault="009578F6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Marktontwikkeling &amp; Trends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131746A" w14:textId="77777777" w:rsidR="00E67BD7" w:rsidRPr="001764BD" w:rsidRDefault="009578F6" w:rsidP="00A4256B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ontwikkelingen en trends kenmerken momenteel de markt voor onderwijs-</w:t>
            </w:r>
            <w:r w:rsidR="00491F3E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en</w:t>
            </w:r>
            <w:r w:rsidR="00E93C47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kantoor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omgevingen, en hoe beïnvloeden deze de verwachte vraag in de komende 3–5 jaar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?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et name rond flexibel en multifunctioneel meubilair?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14:paraId="514BD854" w14:textId="77777777" w:rsidR="009578F6" w:rsidRPr="001764BD" w:rsidRDefault="009578F6" w:rsidP="00691657">
            <w:pPr>
              <w:shd w:val="clear" w:color="auto" w:fill="FFFFFF"/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9578F6" w:rsidRPr="001764BD" w14:paraId="4B14F069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37022574" w14:textId="77777777" w:rsidR="009578F6" w:rsidRPr="001764BD" w:rsidRDefault="009578F6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8639FA4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Innovatie in de markt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0F041E0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Welke innovaties hebben recentelijk hun intrede gedaan in </w:t>
            </w:r>
            <w:r w:rsidR="00E93C47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onderwijs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-</w:t>
            </w:r>
            <w:r w:rsidR="00491F3E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en</w:t>
            </w:r>
            <w:r w:rsidR="00E93C47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kantoor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meubilair</w:t>
            </w:r>
            <w:r w:rsidR="00E93C47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?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E93C47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aar liggen volgens 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u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de grootste kansen voor verdere innovatie (bijv. materiaalgebruik, </w:t>
            </w:r>
            <w:proofErr w:type="spellStart"/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modulariteit</w:t>
            </w:r>
            <w:proofErr w:type="spellEnd"/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, akoestiek, circulariteit), en welke innovaties zullen naar verwachting de komende jaren de meeste impact hebben?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14:paraId="2C1C0C69" w14:textId="77777777" w:rsidR="009578F6" w:rsidRPr="001764BD" w:rsidRDefault="009578F6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9578F6" w:rsidRPr="001764BD" w14:paraId="46598E44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7D57C4EE" w14:textId="77777777" w:rsidR="009578F6" w:rsidRPr="001764BD" w:rsidRDefault="009578F6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B2AE808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Duurzaamheid &amp; circulariteit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8144144" w14:textId="77777777" w:rsidR="00E67BD7" w:rsidRPr="001764BD" w:rsidRDefault="00534C42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534C42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Wat is binnen de meubelmarkt op het gebied van duurzaamheid inmiddels gangbaar (standaard), waarin onderscheiden leveranciers zich van elkaar, en op welke duurzaamheidsaspecten adviseert u ons om ons binnen deze aanbesteding specifiek te richten?</w:t>
            </w:r>
            <w:r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Graag toelichten. 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14:paraId="2C1896AF" w14:textId="77777777" w:rsidR="009578F6" w:rsidRPr="001764BD" w:rsidRDefault="009578F6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9578F6" w:rsidRPr="001764BD" w14:paraId="129CDC1C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74B3A69C" w14:textId="77777777" w:rsidR="009578F6" w:rsidRPr="001764BD" w:rsidRDefault="009578F6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B0B9BB2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Beschikbaarheid &amp; leverzekerheid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760BA3A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factoren bepalen momenteel de leverzekerheid en levertijden in de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markt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voor meubilair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(incl. grondstof- en transportdynamiek)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?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E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n hoe verwacht 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u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dat deze zich de komende tijd ontwikkelen?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14:paraId="54D5369C" w14:textId="77777777" w:rsidR="009578F6" w:rsidRPr="001764BD" w:rsidRDefault="009578F6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9578F6" w:rsidRPr="001764BD" w14:paraId="46C725DE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26B4E50E" w14:textId="77777777" w:rsidR="009578F6" w:rsidRPr="001764BD" w:rsidRDefault="009578F6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4C41D7C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Functionaliteit &amp; gebruik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2ABD7E4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functionaliteiten gelden in de markt als standaard voor onderwijs-</w:t>
            </w:r>
            <w:r w:rsidR="00491F3E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en</w:t>
            </w:r>
            <w:r w:rsidR="00E93C47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kantoor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meubilair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?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H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oe wordt ingespeeld op prikkelgevoeligheid en ergonomische behoeften, en welke keuzes ziet 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u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voor het flexibel inrichten van ruimtes?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14:paraId="4586285C" w14:textId="77777777" w:rsidR="009578F6" w:rsidRPr="001764BD" w:rsidRDefault="009578F6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6F66B5" w:rsidRPr="001764BD" w14:paraId="354B64C5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61048452" w14:textId="77777777" w:rsidR="006F66B5" w:rsidRPr="001764BD" w:rsidRDefault="006F66B5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555335B" w14:textId="77777777" w:rsidR="006F66B5" w:rsidRPr="001764BD" w:rsidRDefault="006F66B5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Assortimentsopbouw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09FDD50" w14:textId="77777777" w:rsidR="006F66B5" w:rsidRPr="001764BD" w:rsidRDefault="006F66B5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6F66B5">
              <w:rPr>
                <w:rFonts w:ascii="Aptos" w:hAnsi="Aptos" w:cstheme="minorHAnsi"/>
                <w:color w:val="000000" w:themeColor="text1"/>
                <w:sz w:val="22"/>
                <w:szCs w:val="22"/>
              </w:rPr>
              <w:t xml:space="preserve">In hoeverre wordt binnen de meubelmarkt gewerkt met een kernassortiment (bijvoorbeeld een vaste set veelgevraagde producten) en welke ervaringen heeft u hiermee? 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FFA02D3" w14:textId="77777777" w:rsidR="006F66B5" w:rsidRPr="001764BD" w:rsidRDefault="006F66B5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9578F6" w:rsidRPr="001764BD" w14:paraId="0DFD489E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2865A6D2" w14:textId="77777777" w:rsidR="009578F6" w:rsidRPr="001764BD" w:rsidRDefault="009578F6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EBD842E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Prijs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784B3E7" w14:textId="77777777" w:rsidR="009578F6" w:rsidRPr="001764BD" w:rsidRDefault="009578F6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kostencomponenten bepalen in hoofdzaak de prijsstelling van meubilair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? W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elke prijsontwikkelingen verwacht 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u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voor de komende jaren</w:t>
            </w:r>
            <w:r w:rsidR="00203ED9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14:paraId="28F65A92" w14:textId="77777777" w:rsidR="009578F6" w:rsidRPr="001764BD" w:rsidRDefault="009578F6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1F6671" w:rsidRPr="001764BD" w14:paraId="2D867E97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48D78401" w14:textId="77777777" w:rsidR="001F6671" w:rsidRPr="001764BD" w:rsidRDefault="001F6671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EEFF375" w14:textId="77777777" w:rsidR="001F6671" w:rsidRPr="001764BD" w:rsidRDefault="001F6671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Prijs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65B81DC" w14:textId="77777777" w:rsidR="001F6671" w:rsidRPr="001764BD" w:rsidRDefault="001F6671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Welke wijze van </w:t>
            </w:r>
            <w:r w:rsidR="006F66B5"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prijs uitvraag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adviseert u en waarom?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F918ACC" w14:textId="77777777" w:rsidR="001F6671" w:rsidRPr="001764BD" w:rsidRDefault="001F6671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EE77DD" w:rsidRPr="001764BD" w14:paraId="07723F27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1BB32F77" w14:textId="77777777" w:rsidR="00EE77DD" w:rsidRPr="001764BD" w:rsidRDefault="00EE77DD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4309C15" w14:textId="77777777" w:rsidR="00EE77DD" w:rsidRPr="001764BD" w:rsidRDefault="00EE77DD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Prijs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7E09FC8" w14:textId="77777777" w:rsidR="00EE77DD" w:rsidRPr="001764BD" w:rsidRDefault="00EE77DD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EE77D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Hoe wordt de afvoer van (bestaand) meubilair in de markt doorgaans georganiseerd, wat zijn gangbare ophaal- en afvoerprocessen en welke kostenmodellen hanteert u hiervoor (bijv. vaste prijs per keer, prijs per m³, of op basis van transport/uren)?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F5E8071" w14:textId="77777777" w:rsidR="00EE77DD" w:rsidRPr="001764BD" w:rsidRDefault="00EE77DD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1F6671" w:rsidRPr="001764BD" w14:paraId="5ABAE63F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44ED7550" w14:textId="77777777" w:rsidR="001F6671" w:rsidRPr="001764BD" w:rsidRDefault="001F6671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4BA561A" w14:textId="77777777" w:rsidR="001F6671" w:rsidRPr="001764BD" w:rsidRDefault="001F6671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Prijs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B860DB1" w14:textId="77777777" w:rsidR="001F6671" w:rsidRPr="001764BD" w:rsidRDefault="001F6671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weging prijs/kwaliteit</w:t>
            </w:r>
            <w:r w:rsidR="00E67BD7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/</w:t>
            </w:r>
            <w:r w:rsidR="00ED04EE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="00E67BD7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 xml:space="preserve">duurzaamheid </w:t>
            </w: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is volgens u voor deze aanbesteding van belang om toe te passen en waarom?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0C82EDF" w14:textId="77777777" w:rsidR="001F6671" w:rsidRPr="001764BD" w:rsidRDefault="001F6671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1F6671" w:rsidRPr="001764BD" w14:paraId="4100698E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4F1FD26E" w14:textId="77777777" w:rsidR="001F6671" w:rsidRPr="001764BD" w:rsidRDefault="001F6671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2D8B41C" w14:textId="77777777" w:rsidR="001F6671" w:rsidRPr="001764BD" w:rsidRDefault="001F6671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Prijs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E824A19" w14:textId="77777777" w:rsidR="001F6671" w:rsidRPr="001764BD" w:rsidRDefault="001F6671" w:rsidP="00AF0533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vorm van indexatie is voor deze opdracht volgens u het meest geschikt?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7617634" w14:textId="77777777" w:rsidR="001F6671" w:rsidRPr="001764BD" w:rsidRDefault="001F6671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9578F6" w:rsidRPr="001764BD" w14:paraId="3AB87F90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hideMark/>
          </w:tcPr>
          <w:p w14:paraId="47DE3D0F" w14:textId="77777777" w:rsidR="009578F6" w:rsidRPr="001764BD" w:rsidRDefault="009578F6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3D94570" w14:textId="77777777" w:rsidR="009578F6" w:rsidRPr="001764BD" w:rsidRDefault="001764BD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Marktbenadering en gunningscriteria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1499D20" w14:textId="77777777" w:rsidR="009578F6" w:rsidRPr="001764BD" w:rsidRDefault="001F6671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Waar zit volgens u het onderscheidend vermogen in de markt?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hideMark/>
          </w:tcPr>
          <w:p w14:paraId="701D9A61" w14:textId="77777777" w:rsidR="009578F6" w:rsidRPr="001764BD" w:rsidRDefault="009578F6" w:rsidP="00691657">
            <w:pPr>
              <w:tabs>
                <w:tab w:val="clear" w:pos="567"/>
              </w:tabs>
              <w:spacing w:line="240" w:lineRule="auto"/>
              <w:ind w:left="124"/>
              <w:jc w:val="center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9578F6" w:rsidRPr="001764BD" w14:paraId="67D54735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530288C2" w14:textId="77777777" w:rsidR="009578F6" w:rsidRPr="001764BD" w:rsidRDefault="009578F6" w:rsidP="001F6671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3456554" w14:textId="77777777" w:rsidR="009578F6" w:rsidRPr="001764BD" w:rsidRDefault="001764BD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Marktbenadering en gunningscriteria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84CFBBE" w14:textId="77777777" w:rsidR="009578F6" w:rsidRPr="001764BD" w:rsidRDefault="001D24C5" w:rsidP="00691657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gunningscriteria zijn volgens u geschikt en op welke wijze zou u deze bij voorkeur willen aanleveren (bijvoorbeeld via een schriftelijk plan, interview of casus)?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C6272A6" w14:textId="77777777" w:rsidR="009578F6" w:rsidRPr="001764BD" w:rsidRDefault="001D24C5" w:rsidP="001D24C5">
            <w:pPr>
              <w:tabs>
                <w:tab w:val="clear" w:pos="567"/>
                <w:tab w:val="left" w:pos="569"/>
              </w:tabs>
              <w:spacing w:line="240" w:lineRule="auto"/>
              <w:ind w:left="124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ab/>
            </w:r>
          </w:p>
        </w:tc>
      </w:tr>
      <w:tr w:rsidR="001D24C5" w:rsidRPr="001764BD" w14:paraId="387F9E17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7C19B4A9" w14:textId="77777777" w:rsidR="001D24C5" w:rsidRPr="001764BD" w:rsidRDefault="001D24C5" w:rsidP="001D24C5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134B3A1" w14:textId="77777777" w:rsidR="001D24C5" w:rsidRPr="001764BD" w:rsidRDefault="001764BD" w:rsidP="001D24C5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Marktbenadering en gunningscriteria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DDBE142" w14:textId="77777777" w:rsidR="001D24C5" w:rsidRPr="001764BD" w:rsidRDefault="001D24C5" w:rsidP="001D24C5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eisen of wensen worden als onredelijk ervaren? Wat zou voor u een reden kunnen zijn om géén inschrijving uit te brengen?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75D7C8A" w14:textId="77777777" w:rsidR="001D24C5" w:rsidRPr="001764BD" w:rsidRDefault="001D24C5" w:rsidP="001D24C5">
            <w:pPr>
              <w:tabs>
                <w:tab w:val="clear" w:pos="567"/>
                <w:tab w:val="left" w:pos="569"/>
              </w:tabs>
              <w:spacing w:line="240" w:lineRule="auto"/>
              <w:ind w:left="124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1D24C5" w:rsidRPr="001764BD" w14:paraId="564E170B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12E097AC" w14:textId="77777777" w:rsidR="001D24C5" w:rsidRPr="001764BD" w:rsidRDefault="001D24C5" w:rsidP="001D24C5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D27679E" w14:textId="77777777" w:rsidR="001D24C5" w:rsidRPr="001764BD" w:rsidRDefault="001764BD" w:rsidP="001D24C5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Marktbenadering en gunningscriteria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BEF2D5" w14:textId="77777777" w:rsidR="001D24C5" w:rsidRPr="001764BD" w:rsidRDefault="00534C42" w:rsidP="00534C42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534C42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Welke garantietermijnen zijn binnen de meubelbranche gebruikelijk, en welke verschillen bestaan hierin tussen leveranciers? Daarnaast horen we graag hoe u onderhoud en service organiseert, ook voor meubilair dat al eerder is geleverd door een andere partij.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776DECC" w14:textId="77777777" w:rsidR="001D24C5" w:rsidRPr="001764BD" w:rsidRDefault="001D24C5" w:rsidP="001D24C5">
            <w:pPr>
              <w:tabs>
                <w:tab w:val="clear" w:pos="567"/>
                <w:tab w:val="left" w:pos="569"/>
              </w:tabs>
              <w:spacing w:line="240" w:lineRule="auto"/>
              <w:ind w:left="124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1D24C5" w:rsidRPr="001764BD" w14:paraId="0D5843CF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0CD6E029" w14:textId="77777777" w:rsidR="001D24C5" w:rsidRPr="001764BD" w:rsidRDefault="001D24C5" w:rsidP="001D24C5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A622C3C" w14:textId="77777777" w:rsidR="001D24C5" w:rsidRPr="001764BD" w:rsidRDefault="001764BD" w:rsidP="001D24C5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Marktbenadering en gunningscriteria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347BB23" w14:textId="77777777" w:rsidR="00A4256B" w:rsidRDefault="00A4256B" w:rsidP="00A4256B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sz w:val="22"/>
                <w:szCs w:val="22"/>
              </w:rPr>
            </w:pPr>
            <w:r w:rsidRPr="00A4256B">
              <w:rPr>
                <w:rFonts w:ascii="Aptos" w:hAnsi="Aptos" w:cstheme="minorHAnsi"/>
                <w:bCs w:val="0"/>
                <w:sz w:val="22"/>
                <w:szCs w:val="22"/>
              </w:rPr>
              <w:t xml:space="preserve">Kentalis overweegt om het school- en kantoormeubilair als één perceel in de markt te zetten. Dit heeft ermee te maken dat op veel locaties een mix van verschillende soorten meubilair aanwezig is (onderwijs-, kantoor- en soms </w:t>
            </w:r>
            <w:r w:rsidR="00B31E57" w:rsidRPr="00A4256B">
              <w:rPr>
                <w:rFonts w:ascii="Aptos" w:hAnsi="Aptos" w:cstheme="minorHAnsi"/>
                <w:bCs w:val="0"/>
                <w:sz w:val="22"/>
                <w:szCs w:val="22"/>
              </w:rPr>
              <w:t>zorg gerelateerd</w:t>
            </w:r>
            <w:r w:rsidRPr="00A4256B">
              <w:rPr>
                <w:rFonts w:ascii="Aptos" w:hAnsi="Aptos" w:cstheme="minorHAnsi"/>
                <w:bCs w:val="0"/>
                <w:sz w:val="22"/>
                <w:szCs w:val="22"/>
              </w:rPr>
              <w:t xml:space="preserve"> meubilair) en dat het in de praktijk niet werkbaar wordt geacht om hiervoor met meerdere leveranciers te werken.</w:t>
            </w:r>
          </w:p>
          <w:p w14:paraId="41E2F02D" w14:textId="77777777" w:rsidR="00A4256B" w:rsidRDefault="00A4256B" w:rsidP="00A4256B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sz w:val="22"/>
                <w:szCs w:val="22"/>
              </w:rPr>
            </w:pPr>
            <w:bookmarkStart w:id="1" w:name="_Hlk220932308"/>
            <w:r w:rsidRPr="00A4256B">
              <w:rPr>
                <w:rFonts w:ascii="Aptos" w:hAnsi="Aptos" w:cstheme="minorHAnsi"/>
                <w:bCs w:val="0"/>
                <w:sz w:val="22"/>
                <w:szCs w:val="22"/>
              </w:rPr>
              <w:t xml:space="preserve">Daarbij geldt dat Kentalis ook onderwijs verzorgt op zorglocaties. Voor intramurale </w:t>
            </w:r>
            <w:proofErr w:type="spellStart"/>
            <w:r w:rsidRPr="00A4256B">
              <w:rPr>
                <w:rFonts w:ascii="Aptos" w:hAnsi="Aptos" w:cstheme="minorHAnsi"/>
                <w:bCs w:val="0"/>
                <w:sz w:val="22"/>
                <w:szCs w:val="22"/>
              </w:rPr>
              <w:t>settings</w:t>
            </w:r>
            <w:proofErr w:type="spellEnd"/>
            <w:r w:rsidRPr="00A4256B">
              <w:rPr>
                <w:rFonts w:ascii="Aptos" w:hAnsi="Aptos" w:cstheme="minorHAnsi"/>
                <w:bCs w:val="0"/>
                <w:sz w:val="22"/>
                <w:szCs w:val="22"/>
              </w:rPr>
              <w:t xml:space="preserve"> is momenteel een specifieke leverancier voor zorgmeubilair actief. Tegelijkertijd zijn er zorglocaties waar vooral behoefte is </w:t>
            </w:r>
            <w:r w:rsidRPr="00A4256B">
              <w:rPr>
                <w:rFonts w:ascii="Aptos" w:hAnsi="Aptos" w:cstheme="minorHAnsi"/>
                <w:bCs w:val="0"/>
                <w:sz w:val="22"/>
                <w:szCs w:val="22"/>
              </w:rPr>
              <w:lastRenderedPageBreak/>
              <w:t>aan meubilair dat geschikt is voor jonge kinderen, zoals producten voor kinderdagverblijven (bijvoorbeeld kinderstoelen en -tafels).</w:t>
            </w:r>
          </w:p>
          <w:bookmarkEnd w:id="1"/>
          <w:p w14:paraId="3A24CC9C" w14:textId="77777777" w:rsidR="00A4256B" w:rsidRPr="00A4256B" w:rsidRDefault="00A4256B" w:rsidP="00A4256B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sz w:val="22"/>
                <w:szCs w:val="22"/>
              </w:rPr>
            </w:pPr>
            <w:r w:rsidRPr="00A4256B">
              <w:rPr>
                <w:rFonts w:ascii="Aptos" w:hAnsi="Aptos" w:cstheme="minorHAnsi"/>
                <w:bCs w:val="0"/>
                <w:sz w:val="22"/>
                <w:szCs w:val="22"/>
              </w:rPr>
              <w:t>Ziet u bezwaren of aandachtspunten bij het in de markt zetten van school- en kantoormeubilair als één perceel? En hoe adviseert u om het meubilair voor onderwijs op zorglocaties (waaronder kinderdagverblijf-achtig meubilair) binnen een dergelijke aanbesteding te positioneren?</w:t>
            </w:r>
          </w:p>
          <w:p w14:paraId="30CA437B" w14:textId="77777777" w:rsidR="00A4256B" w:rsidRPr="001764BD" w:rsidRDefault="00A4256B" w:rsidP="00A4256B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A4256B">
              <w:rPr>
                <w:rFonts w:ascii="Aptos" w:hAnsi="Aptos" w:cstheme="minorHAnsi"/>
                <w:bCs w:val="0"/>
                <w:sz w:val="22"/>
                <w:szCs w:val="22"/>
              </w:rPr>
              <w:t>Graag uw antwoord toelichten.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A8B921C" w14:textId="77777777" w:rsidR="001D24C5" w:rsidRPr="001764BD" w:rsidRDefault="001D24C5" w:rsidP="001D24C5">
            <w:pPr>
              <w:tabs>
                <w:tab w:val="clear" w:pos="567"/>
                <w:tab w:val="left" w:pos="569"/>
              </w:tabs>
              <w:spacing w:line="240" w:lineRule="auto"/>
              <w:ind w:left="124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  <w:p w14:paraId="37712080" w14:textId="77777777" w:rsidR="001D24C5" w:rsidRPr="001764BD" w:rsidRDefault="001D24C5" w:rsidP="001D24C5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9F8B0A9" w14:textId="77777777" w:rsidR="001D24C5" w:rsidRPr="001764BD" w:rsidRDefault="001D24C5" w:rsidP="001D24C5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49DF4ED" w14:textId="77777777" w:rsidR="001D24C5" w:rsidRPr="001764BD" w:rsidRDefault="001D24C5" w:rsidP="001D24C5">
            <w:pPr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  <w:p w14:paraId="5AC9DE0B" w14:textId="77777777" w:rsidR="001D24C5" w:rsidRPr="001764BD" w:rsidRDefault="001D24C5" w:rsidP="001D24C5">
            <w:pPr>
              <w:ind w:firstLine="709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1D24C5" w:rsidRPr="001764BD" w14:paraId="20FCAEB3" w14:textId="77777777" w:rsidTr="006F66B5">
        <w:tc>
          <w:tcPr>
            <w:tcW w:w="69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0E2E20B0" w14:textId="77777777" w:rsidR="001D24C5" w:rsidRPr="001764BD" w:rsidRDefault="001D24C5" w:rsidP="001D24C5">
            <w:pPr>
              <w:numPr>
                <w:ilvl w:val="0"/>
                <w:numId w:val="28"/>
              </w:numPr>
              <w:tabs>
                <w:tab w:val="clear" w:pos="567"/>
              </w:tabs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AA8B42A" w14:textId="77777777" w:rsidR="001D24C5" w:rsidRPr="001764BD" w:rsidRDefault="001D24C5" w:rsidP="001D24C5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  <w:t>Overig</w:t>
            </w:r>
          </w:p>
        </w:tc>
        <w:tc>
          <w:tcPr>
            <w:tcW w:w="55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51479E3" w14:textId="77777777" w:rsidR="001D24C5" w:rsidRPr="001764BD" w:rsidRDefault="001D24C5" w:rsidP="001D24C5">
            <w:pPr>
              <w:tabs>
                <w:tab w:val="clear" w:pos="567"/>
              </w:tabs>
              <w:spacing w:line="240" w:lineRule="auto"/>
              <w:ind w:left="124"/>
              <w:jc w:val="left"/>
              <w:textAlignment w:val="baseline"/>
              <w:rPr>
                <w:rFonts w:ascii="Aptos" w:hAnsi="Aptos" w:cstheme="minorHAnsi"/>
                <w:bCs w:val="0"/>
                <w:color w:val="FF0000"/>
                <w:sz w:val="22"/>
                <w:szCs w:val="22"/>
              </w:rPr>
            </w:pPr>
            <w:r w:rsidRPr="001764BD">
              <w:rPr>
                <w:rFonts w:ascii="Aptos" w:hAnsi="Aptos" w:cstheme="minorHAnsi"/>
                <w:bCs w:val="0"/>
                <w:sz w:val="22"/>
                <w:szCs w:val="22"/>
              </w:rPr>
              <w:t>Wat wilt u Kentalis nog meegeven m.b.t. deze aanbesteding / opdracht?</w:t>
            </w:r>
          </w:p>
        </w:tc>
        <w:tc>
          <w:tcPr>
            <w:tcW w:w="5954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D94D003" w14:textId="77777777" w:rsidR="001D24C5" w:rsidRPr="001764BD" w:rsidRDefault="001D24C5" w:rsidP="001D24C5">
            <w:pPr>
              <w:tabs>
                <w:tab w:val="clear" w:pos="567"/>
                <w:tab w:val="left" w:pos="569"/>
              </w:tabs>
              <w:spacing w:line="240" w:lineRule="auto"/>
              <w:ind w:left="124"/>
              <w:textAlignment w:val="baseline"/>
              <w:rPr>
                <w:rFonts w:ascii="Aptos" w:hAnsi="Aptos" w:cstheme="minorHAnsi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18C6D7EE" w14:textId="77777777" w:rsidR="005438AF" w:rsidRPr="001764BD" w:rsidRDefault="005438AF" w:rsidP="001D24C5">
      <w:pPr>
        <w:tabs>
          <w:tab w:val="clear" w:pos="567"/>
        </w:tabs>
        <w:jc w:val="left"/>
        <w:rPr>
          <w:rFonts w:ascii="Aptos" w:hAnsi="Aptos" w:cstheme="minorHAnsi"/>
          <w:b/>
          <w:color w:val="000000" w:themeColor="text1"/>
          <w:sz w:val="22"/>
          <w:szCs w:val="22"/>
        </w:rPr>
      </w:pPr>
    </w:p>
    <w:sectPr w:rsidR="005438AF" w:rsidRPr="001764BD" w:rsidSect="00691657">
      <w:headerReference w:type="even" r:id="rId11"/>
      <w:headerReference w:type="default" r:id="rId12"/>
      <w:pgSz w:w="16834" w:h="11909" w:orient="landscape" w:code="9"/>
      <w:pgMar w:top="1418" w:right="2665" w:bottom="1418" w:left="1134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45041" w14:textId="77777777" w:rsidR="00DF479E" w:rsidRDefault="00DF479E">
      <w:r>
        <w:separator/>
      </w:r>
    </w:p>
    <w:p w14:paraId="6B37BADB" w14:textId="77777777" w:rsidR="00DF479E" w:rsidRDefault="00DF479E"/>
  </w:endnote>
  <w:endnote w:type="continuationSeparator" w:id="0">
    <w:p w14:paraId="5FF0CCB5" w14:textId="77777777" w:rsidR="00DF479E" w:rsidRDefault="00DF479E">
      <w:r>
        <w:continuationSeparator/>
      </w:r>
    </w:p>
    <w:p w14:paraId="33EA2541" w14:textId="77777777" w:rsidR="00DF479E" w:rsidRDefault="00DF479E"/>
  </w:endnote>
  <w:endnote w:type="continuationNotice" w:id="1">
    <w:p w14:paraId="06752C5F" w14:textId="77777777" w:rsidR="00DF479E" w:rsidRDefault="00DF47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62829" w14:textId="77777777" w:rsidR="00DF479E" w:rsidRDefault="00DF479E">
      <w:r>
        <w:separator/>
      </w:r>
    </w:p>
    <w:p w14:paraId="527F8070" w14:textId="77777777" w:rsidR="00DF479E" w:rsidRDefault="00DF479E"/>
  </w:footnote>
  <w:footnote w:type="continuationSeparator" w:id="0">
    <w:p w14:paraId="459763AB" w14:textId="77777777" w:rsidR="00DF479E" w:rsidRDefault="00DF479E">
      <w:r>
        <w:continuationSeparator/>
      </w:r>
    </w:p>
    <w:p w14:paraId="5BD76C3D" w14:textId="77777777" w:rsidR="00DF479E" w:rsidRDefault="00DF479E"/>
  </w:footnote>
  <w:footnote w:type="continuationNotice" w:id="1">
    <w:p w14:paraId="744F991F" w14:textId="77777777" w:rsidR="00DF479E" w:rsidRDefault="00DF479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C6606" w14:textId="77777777" w:rsidR="009F69CF" w:rsidRPr="00654005" w:rsidRDefault="009F69CF">
    <w:pPr>
      <w:rPr>
        <w:color w:val="5A5A5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6243" w14:textId="77777777" w:rsidR="009F69CF" w:rsidRPr="00654005" w:rsidRDefault="009F69CF" w:rsidP="0071008B">
    <w:pPr>
      <w:pStyle w:val="Koptekst"/>
      <w:rPr>
        <w:rFonts w:ascii="Calibri" w:hAnsi="Calibri" w:cs="Calibri"/>
        <w:color w:val="5A5A5A"/>
      </w:rPr>
    </w:pPr>
  </w:p>
  <w:p w14:paraId="06CD6070" w14:textId="77777777" w:rsidR="009F69CF" w:rsidRPr="00654005" w:rsidRDefault="009F69CF" w:rsidP="0071008B">
    <w:pPr>
      <w:pStyle w:val="Koptekst"/>
      <w:rPr>
        <w:rFonts w:ascii="Calibri" w:hAnsi="Calibri" w:cs="Calibri"/>
        <w:color w:val="5A5A5A"/>
      </w:rPr>
    </w:pPr>
  </w:p>
  <w:p w14:paraId="0FF94FBA" w14:textId="77777777" w:rsidR="009F69CF" w:rsidRPr="00654005" w:rsidRDefault="009F69CF" w:rsidP="00365AED">
    <w:pPr>
      <w:pStyle w:val="Koptekst"/>
      <w:tabs>
        <w:tab w:val="clear" w:pos="4536"/>
        <w:tab w:val="clear" w:pos="9072"/>
        <w:tab w:val="left" w:pos="3572"/>
      </w:tabs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412ED6C3" wp14:editId="3CF1CBBC">
          <wp:extent cx="1631901" cy="825690"/>
          <wp:effectExtent l="0" t="0" r="0" b="0"/>
          <wp:docPr id="541011261" name="Afbeelding 541011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5A5A5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452E2"/>
    <w:multiLevelType w:val="multilevel"/>
    <w:tmpl w:val="FC3877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47214"/>
    <w:multiLevelType w:val="hybridMultilevel"/>
    <w:tmpl w:val="785271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0DF5"/>
    <w:multiLevelType w:val="multilevel"/>
    <w:tmpl w:val="64BA8B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B5C69"/>
    <w:multiLevelType w:val="hybridMultilevel"/>
    <w:tmpl w:val="8862A034"/>
    <w:lvl w:ilvl="0" w:tplc="8A985A52">
      <w:start w:val="6"/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17175"/>
    <w:multiLevelType w:val="hybridMultilevel"/>
    <w:tmpl w:val="CAAA55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678EA"/>
    <w:multiLevelType w:val="hybridMultilevel"/>
    <w:tmpl w:val="D9CAADD2"/>
    <w:lvl w:ilvl="0" w:tplc="0413000F">
      <w:start w:val="1"/>
      <w:numFmt w:val="decimal"/>
      <w:lvlText w:val="%1."/>
      <w:lvlJc w:val="left"/>
      <w:pPr>
        <w:ind w:left="832" w:hanging="360"/>
      </w:pPr>
    </w:lvl>
    <w:lvl w:ilvl="1" w:tplc="04130019" w:tentative="1">
      <w:start w:val="1"/>
      <w:numFmt w:val="lowerLetter"/>
      <w:lvlText w:val="%2."/>
      <w:lvlJc w:val="left"/>
      <w:pPr>
        <w:ind w:left="1552" w:hanging="360"/>
      </w:pPr>
    </w:lvl>
    <w:lvl w:ilvl="2" w:tplc="0413001B" w:tentative="1">
      <w:start w:val="1"/>
      <w:numFmt w:val="lowerRoman"/>
      <w:lvlText w:val="%3."/>
      <w:lvlJc w:val="right"/>
      <w:pPr>
        <w:ind w:left="2272" w:hanging="180"/>
      </w:pPr>
    </w:lvl>
    <w:lvl w:ilvl="3" w:tplc="0413000F" w:tentative="1">
      <w:start w:val="1"/>
      <w:numFmt w:val="decimal"/>
      <w:lvlText w:val="%4."/>
      <w:lvlJc w:val="left"/>
      <w:pPr>
        <w:ind w:left="2992" w:hanging="360"/>
      </w:pPr>
    </w:lvl>
    <w:lvl w:ilvl="4" w:tplc="04130019" w:tentative="1">
      <w:start w:val="1"/>
      <w:numFmt w:val="lowerLetter"/>
      <w:lvlText w:val="%5."/>
      <w:lvlJc w:val="left"/>
      <w:pPr>
        <w:ind w:left="3712" w:hanging="360"/>
      </w:pPr>
    </w:lvl>
    <w:lvl w:ilvl="5" w:tplc="0413001B" w:tentative="1">
      <w:start w:val="1"/>
      <w:numFmt w:val="lowerRoman"/>
      <w:lvlText w:val="%6."/>
      <w:lvlJc w:val="right"/>
      <w:pPr>
        <w:ind w:left="4432" w:hanging="180"/>
      </w:pPr>
    </w:lvl>
    <w:lvl w:ilvl="6" w:tplc="0413000F" w:tentative="1">
      <w:start w:val="1"/>
      <w:numFmt w:val="decimal"/>
      <w:lvlText w:val="%7."/>
      <w:lvlJc w:val="left"/>
      <w:pPr>
        <w:ind w:left="5152" w:hanging="360"/>
      </w:pPr>
    </w:lvl>
    <w:lvl w:ilvl="7" w:tplc="04130019" w:tentative="1">
      <w:start w:val="1"/>
      <w:numFmt w:val="lowerLetter"/>
      <w:lvlText w:val="%8."/>
      <w:lvlJc w:val="left"/>
      <w:pPr>
        <w:ind w:left="5872" w:hanging="360"/>
      </w:pPr>
    </w:lvl>
    <w:lvl w:ilvl="8" w:tplc="0413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2BF50929"/>
    <w:multiLevelType w:val="multilevel"/>
    <w:tmpl w:val="25823F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F4921"/>
    <w:multiLevelType w:val="hybridMultilevel"/>
    <w:tmpl w:val="68DAE6F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E429F"/>
    <w:multiLevelType w:val="multilevel"/>
    <w:tmpl w:val="126407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2AA6484"/>
    <w:multiLevelType w:val="multilevel"/>
    <w:tmpl w:val="ECDEA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9B6C03"/>
    <w:multiLevelType w:val="multilevel"/>
    <w:tmpl w:val="F5C05F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5A5A5A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8304C59"/>
    <w:multiLevelType w:val="multilevel"/>
    <w:tmpl w:val="5DDA0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2D0A84"/>
    <w:multiLevelType w:val="multilevel"/>
    <w:tmpl w:val="37DA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B42D65"/>
    <w:multiLevelType w:val="hybridMultilevel"/>
    <w:tmpl w:val="7E26D964"/>
    <w:lvl w:ilvl="0" w:tplc="C2EECF40"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B365D"/>
    <w:multiLevelType w:val="multilevel"/>
    <w:tmpl w:val="846EF8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C87B80"/>
    <w:multiLevelType w:val="multilevel"/>
    <w:tmpl w:val="6F20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242BF5"/>
    <w:multiLevelType w:val="multilevel"/>
    <w:tmpl w:val="C162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5A5A5A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540BC9"/>
    <w:multiLevelType w:val="multilevel"/>
    <w:tmpl w:val="D66A3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6E6AB6"/>
    <w:multiLevelType w:val="multilevel"/>
    <w:tmpl w:val="31864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832411"/>
    <w:multiLevelType w:val="hybridMultilevel"/>
    <w:tmpl w:val="BB764F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6456C"/>
    <w:multiLevelType w:val="multilevel"/>
    <w:tmpl w:val="17265AB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FC684D"/>
    <w:multiLevelType w:val="hybridMultilevel"/>
    <w:tmpl w:val="8D821B0C"/>
    <w:lvl w:ilvl="0" w:tplc="DF428FD0">
      <w:start w:val="1"/>
      <w:numFmt w:val="decimal"/>
      <w:lvlText w:val="%1."/>
      <w:lvlJc w:val="left"/>
      <w:pPr>
        <w:ind w:left="720" w:hanging="360"/>
      </w:pPr>
      <w:rPr>
        <w:color w:val="5A5A5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42A5D"/>
    <w:multiLevelType w:val="multilevel"/>
    <w:tmpl w:val="C932284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B5763A"/>
    <w:multiLevelType w:val="multilevel"/>
    <w:tmpl w:val="D66A3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4420C2"/>
    <w:multiLevelType w:val="hybridMultilevel"/>
    <w:tmpl w:val="340C22E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50DA291"/>
    <w:multiLevelType w:val="hybridMultilevel"/>
    <w:tmpl w:val="58D41EBC"/>
    <w:lvl w:ilvl="0" w:tplc="97B47B6A">
      <w:start w:val="1"/>
      <w:numFmt w:val="decimal"/>
      <w:lvlText w:val="%1."/>
      <w:lvlJc w:val="left"/>
      <w:pPr>
        <w:ind w:left="720" w:hanging="360"/>
      </w:pPr>
    </w:lvl>
    <w:lvl w:ilvl="1" w:tplc="ED82582C">
      <w:start w:val="1"/>
      <w:numFmt w:val="lowerLetter"/>
      <w:lvlText w:val="%2."/>
      <w:lvlJc w:val="left"/>
      <w:pPr>
        <w:ind w:left="1440" w:hanging="360"/>
      </w:pPr>
    </w:lvl>
    <w:lvl w:ilvl="2" w:tplc="E25EC0D2">
      <w:start w:val="1"/>
      <w:numFmt w:val="lowerRoman"/>
      <w:lvlText w:val="%3."/>
      <w:lvlJc w:val="right"/>
      <w:pPr>
        <w:ind w:left="2160" w:hanging="180"/>
      </w:pPr>
    </w:lvl>
    <w:lvl w:ilvl="3" w:tplc="B8FAFF6A">
      <w:start w:val="1"/>
      <w:numFmt w:val="decimal"/>
      <w:lvlText w:val="%4."/>
      <w:lvlJc w:val="left"/>
      <w:pPr>
        <w:ind w:left="2880" w:hanging="360"/>
      </w:pPr>
    </w:lvl>
    <w:lvl w:ilvl="4" w:tplc="442A4B40">
      <w:start w:val="1"/>
      <w:numFmt w:val="lowerLetter"/>
      <w:lvlText w:val="%5."/>
      <w:lvlJc w:val="left"/>
      <w:pPr>
        <w:ind w:left="3600" w:hanging="360"/>
      </w:pPr>
    </w:lvl>
    <w:lvl w:ilvl="5" w:tplc="684C8C54">
      <w:start w:val="1"/>
      <w:numFmt w:val="lowerRoman"/>
      <w:lvlText w:val="%6."/>
      <w:lvlJc w:val="right"/>
      <w:pPr>
        <w:ind w:left="4320" w:hanging="180"/>
      </w:pPr>
    </w:lvl>
    <w:lvl w:ilvl="6" w:tplc="0B9A4F50">
      <w:start w:val="1"/>
      <w:numFmt w:val="decimal"/>
      <w:lvlText w:val="%7."/>
      <w:lvlJc w:val="left"/>
      <w:pPr>
        <w:ind w:left="5040" w:hanging="360"/>
      </w:pPr>
    </w:lvl>
    <w:lvl w:ilvl="7" w:tplc="1EA4F06E">
      <w:start w:val="1"/>
      <w:numFmt w:val="lowerLetter"/>
      <w:lvlText w:val="%8."/>
      <w:lvlJc w:val="left"/>
      <w:pPr>
        <w:ind w:left="5760" w:hanging="360"/>
      </w:pPr>
    </w:lvl>
    <w:lvl w:ilvl="8" w:tplc="46A4752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C2396"/>
    <w:multiLevelType w:val="multilevel"/>
    <w:tmpl w:val="E95AE6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595A35"/>
    <w:multiLevelType w:val="multilevel"/>
    <w:tmpl w:val="B2FC021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D14C9B"/>
    <w:multiLevelType w:val="multilevel"/>
    <w:tmpl w:val="559A6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1B537A"/>
    <w:multiLevelType w:val="hybridMultilevel"/>
    <w:tmpl w:val="5C6E7F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04F4D"/>
    <w:multiLevelType w:val="multilevel"/>
    <w:tmpl w:val="7C648378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5A5A5A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836"/>
        </w:tabs>
        <w:ind w:left="283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F4A1E8D"/>
    <w:multiLevelType w:val="multilevel"/>
    <w:tmpl w:val="8FDA08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45159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807851">
    <w:abstractNumId w:val="30"/>
  </w:num>
  <w:num w:numId="3" w16cid:durableId="982470041">
    <w:abstractNumId w:val="24"/>
  </w:num>
  <w:num w:numId="4" w16cid:durableId="1503203776">
    <w:abstractNumId w:val="11"/>
  </w:num>
  <w:num w:numId="5" w16cid:durableId="503545720">
    <w:abstractNumId w:val="12"/>
  </w:num>
  <w:num w:numId="6" w16cid:durableId="178738421">
    <w:abstractNumId w:val="16"/>
  </w:num>
  <w:num w:numId="7" w16cid:durableId="2083526664">
    <w:abstractNumId w:val="10"/>
  </w:num>
  <w:num w:numId="8" w16cid:durableId="1602838235">
    <w:abstractNumId w:val="15"/>
  </w:num>
  <w:num w:numId="9" w16cid:durableId="1054697660">
    <w:abstractNumId w:val="23"/>
  </w:num>
  <w:num w:numId="10" w16cid:durableId="811094173">
    <w:abstractNumId w:val="18"/>
  </w:num>
  <w:num w:numId="11" w16cid:durableId="1496646540">
    <w:abstractNumId w:val="9"/>
  </w:num>
  <w:num w:numId="12" w16cid:durableId="1782871878">
    <w:abstractNumId w:val="8"/>
  </w:num>
  <w:num w:numId="13" w16cid:durableId="2128233730">
    <w:abstractNumId w:val="14"/>
  </w:num>
  <w:num w:numId="14" w16cid:durableId="484321800">
    <w:abstractNumId w:val="28"/>
  </w:num>
  <w:num w:numId="15" w16cid:durableId="1375471764">
    <w:abstractNumId w:val="0"/>
  </w:num>
  <w:num w:numId="16" w16cid:durableId="1206793900">
    <w:abstractNumId w:val="26"/>
  </w:num>
  <w:num w:numId="17" w16cid:durableId="2004433516">
    <w:abstractNumId w:val="31"/>
  </w:num>
  <w:num w:numId="18" w16cid:durableId="438451556">
    <w:abstractNumId w:val="2"/>
  </w:num>
  <w:num w:numId="19" w16cid:durableId="1322007747">
    <w:abstractNumId w:val="6"/>
  </w:num>
  <w:num w:numId="20" w16cid:durableId="1172720208">
    <w:abstractNumId w:val="22"/>
  </w:num>
  <w:num w:numId="21" w16cid:durableId="1976134346">
    <w:abstractNumId w:val="27"/>
  </w:num>
  <w:num w:numId="22" w16cid:durableId="1553037585">
    <w:abstractNumId w:val="20"/>
  </w:num>
  <w:num w:numId="23" w16cid:durableId="408187305">
    <w:abstractNumId w:val="21"/>
  </w:num>
  <w:num w:numId="24" w16cid:durableId="1303776521">
    <w:abstractNumId w:val="13"/>
  </w:num>
  <w:num w:numId="25" w16cid:durableId="711460690">
    <w:abstractNumId w:val="30"/>
  </w:num>
  <w:num w:numId="26" w16cid:durableId="546258362">
    <w:abstractNumId w:val="17"/>
  </w:num>
  <w:num w:numId="27" w16cid:durableId="1998997449">
    <w:abstractNumId w:val="5"/>
  </w:num>
  <w:num w:numId="28" w16cid:durableId="1407922349">
    <w:abstractNumId w:val="1"/>
  </w:num>
  <w:num w:numId="29" w16cid:durableId="276527687">
    <w:abstractNumId w:val="25"/>
  </w:num>
  <w:num w:numId="30" w16cid:durableId="2135903175">
    <w:abstractNumId w:val="3"/>
  </w:num>
  <w:num w:numId="31" w16cid:durableId="269702799">
    <w:abstractNumId w:val="29"/>
  </w:num>
  <w:num w:numId="32" w16cid:durableId="1081293758">
    <w:abstractNumId w:val="7"/>
  </w:num>
  <w:num w:numId="33" w16cid:durableId="60951506">
    <w:abstractNumId w:val="4"/>
  </w:num>
  <w:num w:numId="34" w16cid:durableId="902643588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64"/>
    <w:rsid w:val="00000088"/>
    <w:rsid w:val="000004C3"/>
    <w:rsid w:val="00000D1F"/>
    <w:rsid w:val="00002D22"/>
    <w:rsid w:val="00003337"/>
    <w:rsid w:val="0000401B"/>
    <w:rsid w:val="000066FE"/>
    <w:rsid w:val="00010E1C"/>
    <w:rsid w:val="000124D1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6EF5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3BFC"/>
    <w:rsid w:val="00044FE4"/>
    <w:rsid w:val="00045743"/>
    <w:rsid w:val="000470F7"/>
    <w:rsid w:val="0005317B"/>
    <w:rsid w:val="00053E3B"/>
    <w:rsid w:val="0005505C"/>
    <w:rsid w:val="00055726"/>
    <w:rsid w:val="000561E6"/>
    <w:rsid w:val="00057164"/>
    <w:rsid w:val="0006078F"/>
    <w:rsid w:val="00060D51"/>
    <w:rsid w:val="00061C32"/>
    <w:rsid w:val="00062305"/>
    <w:rsid w:val="00062C5B"/>
    <w:rsid w:val="00063117"/>
    <w:rsid w:val="00063154"/>
    <w:rsid w:val="000652D6"/>
    <w:rsid w:val="0006563C"/>
    <w:rsid w:val="000662AD"/>
    <w:rsid w:val="0006747C"/>
    <w:rsid w:val="00070D20"/>
    <w:rsid w:val="00071248"/>
    <w:rsid w:val="00071759"/>
    <w:rsid w:val="00073180"/>
    <w:rsid w:val="000735BA"/>
    <w:rsid w:val="00073F06"/>
    <w:rsid w:val="000755A5"/>
    <w:rsid w:val="00075957"/>
    <w:rsid w:val="000763B3"/>
    <w:rsid w:val="00076845"/>
    <w:rsid w:val="000777A2"/>
    <w:rsid w:val="00081750"/>
    <w:rsid w:val="000832E9"/>
    <w:rsid w:val="00083FA8"/>
    <w:rsid w:val="00084526"/>
    <w:rsid w:val="00085B32"/>
    <w:rsid w:val="000871F8"/>
    <w:rsid w:val="00090480"/>
    <w:rsid w:val="000909BD"/>
    <w:rsid w:val="00090BA4"/>
    <w:rsid w:val="00091AF0"/>
    <w:rsid w:val="00091B47"/>
    <w:rsid w:val="00091E21"/>
    <w:rsid w:val="00093F92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415"/>
    <w:rsid w:val="000B4136"/>
    <w:rsid w:val="000B4AD7"/>
    <w:rsid w:val="000B564C"/>
    <w:rsid w:val="000B7F9A"/>
    <w:rsid w:val="000C0111"/>
    <w:rsid w:val="000C056E"/>
    <w:rsid w:val="000C1907"/>
    <w:rsid w:val="000C3D6B"/>
    <w:rsid w:val="000C65B3"/>
    <w:rsid w:val="000C66C2"/>
    <w:rsid w:val="000C6E55"/>
    <w:rsid w:val="000D1044"/>
    <w:rsid w:val="000D212E"/>
    <w:rsid w:val="000D30C7"/>
    <w:rsid w:val="000E10B7"/>
    <w:rsid w:val="000E19E1"/>
    <w:rsid w:val="000E19F8"/>
    <w:rsid w:val="000E2C44"/>
    <w:rsid w:val="000E2FF8"/>
    <w:rsid w:val="000E38F9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90E"/>
    <w:rsid w:val="00105BCE"/>
    <w:rsid w:val="00106160"/>
    <w:rsid w:val="00106529"/>
    <w:rsid w:val="00110D9B"/>
    <w:rsid w:val="00111AFF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480F"/>
    <w:rsid w:val="0013607E"/>
    <w:rsid w:val="001378E2"/>
    <w:rsid w:val="0014134C"/>
    <w:rsid w:val="001437A4"/>
    <w:rsid w:val="00144124"/>
    <w:rsid w:val="001441D0"/>
    <w:rsid w:val="00144719"/>
    <w:rsid w:val="00146DA7"/>
    <w:rsid w:val="001472DA"/>
    <w:rsid w:val="00151254"/>
    <w:rsid w:val="00154929"/>
    <w:rsid w:val="00155363"/>
    <w:rsid w:val="00156D01"/>
    <w:rsid w:val="00157075"/>
    <w:rsid w:val="00160B8C"/>
    <w:rsid w:val="00160CAB"/>
    <w:rsid w:val="00160EB1"/>
    <w:rsid w:val="00161933"/>
    <w:rsid w:val="0016234B"/>
    <w:rsid w:val="001643EB"/>
    <w:rsid w:val="001662D4"/>
    <w:rsid w:val="00167137"/>
    <w:rsid w:val="00167D5C"/>
    <w:rsid w:val="001701F6"/>
    <w:rsid w:val="00170A40"/>
    <w:rsid w:val="00171501"/>
    <w:rsid w:val="00171D90"/>
    <w:rsid w:val="00173234"/>
    <w:rsid w:val="00173CD3"/>
    <w:rsid w:val="00173ECC"/>
    <w:rsid w:val="001764BD"/>
    <w:rsid w:val="00177541"/>
    <w:rsid w:val="00182717"/>
    <w:rsid w:val="001835E8"/>
    <w:rsid w:val="00184DD7"/>
    <w:rsid w:val="0018502A"/>
    <w:rsid w:val="00185EED"/>
    <w:rsid w:val="00187CBD"/>
    <w:rsid w:val="00190672"/>
    <w:rsid w:val="00191B7B"/>
    <w:rsid w:val="00192459"/>
    <w:rsid w:val="00193C0B"/>
    <w:rsid w:val="00194C60"/>
    <w:rsid w:val="0019587F"/>
    <w:rsid w:val="001960CA"/>
    <w:rsid w:val="001967C2"/>
    <w:rsid w:val="001A00C7"/>
    <w:rsid w:val="001A0428"/>
    <w:rsid w:val="001A0B96"/>
    <w:rsid w:val="001A0C6B"/>
    <w:rsid w:val="001A26E9"/>
    <w:rsid w:val="001A408A"/>
    <w:rsid w:val="001A4FBE"/>
    <w:rsid w:val="001A53B3"/>
    <w:rsid w:val="001A6292"/>
    <w:rsid w:val="001A784A"/>
    <w:rsid w:val="001B1ED4"/>
    <w:rsid w:val="001B2A36"/>
    <w:rsid w:val="001B5056"/>
    <w:rsid w:val="001B5A33"/>
    <w:rsid w:val="001B60E6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4C5"/>
    <w:rsid w:val="001D2CD7"/>
    <w:rsid w:val="001D3E70"/>
    <w:rsid w:val="001D4B39"/>
    <w:rsid w:val="001E0D4F"/>
    <w:rsid w:val="001E1DB6"/>
    <w:rsid w:val="001E314B"/>
    <w:rsid w:val="001E44C2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1F635C"/>
    <w:rsid w:val="001F6671"/>
    <w:rsid w:val="001F6FA1"/>
    <w:rsid w:val="0020093F"/>
    <w:rsid w:val="00203ED9"/>
    <w:rsid w:val="00204609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564"/>
    <w:rsid w:val="002258E9"/>
    <w:rsid w:val="00225C83"/>
    <w:rsid w:val="0022604A"/>
    <w:rsid w:val="00230AB6"/>
    <w:rsid w:val="002341DA"/>
    <w:rsid w:val="002350CF"/>
    <w:rsid w:val="00235EF9"/>
    <w:rsid w:val="00237C74"/>
    <w:rsid w:val="00240F7B"/>
    <w:rsid w:val="00242417"/>
    <w:rsid w:val="002433D4"/>
    <w:rsid w:val="00243E8F"/>
    <w:rsid w:val="002454FE"/>
    <w:rsid w:val="002474A8"/>
    <w:rsid w:val="002479B4"/>
    <w:rsid w:val="0025191F"/>
    <w:rsid w:val="002537E1"/>
    <w:rsid w:val="0025429C"/>
    <w:rsid w:val="0025591B"/>
    <w:rsid w:val="00256D8B"/>
    <w:rsid w:val="00260346"/>
    <w:rsid w:val="002622D1"/>
    <w:rsid w:val="00263F21"/>
    <w:rsid w:val="00264900"/>
    <w:rsid w:val="00264E55"/>
    <w:rsid w:val="00265C51"/>
    <w:rsid w:val="002669D5"/>
    <w:rsid w:val="002673E8"/>
    <w:rsid w:val="00270207"/>
    <w:rsid w:val="002702CF"/>
    <w:rsid w:val="00272058"/>
    <w:rsid w:val="002742E1"/>
    <w:rsid w:val="00274ABE"/>
    <w:rsid w:val="00281BA8"/>
    <w:rsid w:val="00282A3B"/>
    <w:rsid w:val="002832E6"/>
    <w:rsid w:val="0028563A"/>
    <w:rsid w:val="00285843"/>
    <w:rsid w:val="00285FC6"/>
    <w:rsid w:val="002861F5"/>
    <w:rsid w:val="00292248"/>
    <w:rsid w:val="00292934"/>
    <w:rsid w:val="00293461"/>
    <w:rsid w:val="002937D4"/>
    <w:rsid w:val="002A04EF"/>
    <w:rsid w:val="002A2CAA"/>
    <w:rsid w:val="002A4998"/>
    <w:rsid w:val="002B0B46"/>
    <w:rsid w:val="002B25CB"/>
    <w:rsid w:val="002B3553"/>
    <w:rsid w:val="002B3F76"/>
    <w:rsid w:val="002B51C5"/>
    <w:rsid w:val="002B5706"/>
    <w:rsid w:val="002B5BFE"/>
    <w:rsid w:val="002B631C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2EF2"/>
    <w:rsid w:val="002D42F3"/>
    <w:rsid w:val="002D4577"/>
    <w:rsid w:val="002D588D"/>
    <w:rsid w:val="002D6D7B"/>
    <w:rsid w:val="002E15A5"/>
    <w:rsid w:val="002E4C17"/>
    <w:rsid w:val="002E5B9F"/>
    <w:rsid w:val="002E6239"/>
    <w:rsid w:val="002E63F8"/>
    <w:rsid w:val="002E6EB7"/>
    <w:rsid w:val="002E7A08"/>
    <w:rsid w:val="002F1361"/>
    <w:rsid w:val="002F1C42"/>
    <w:rsid w:val="002F367D"/>
    <w:rsid w:val="002F5F13"/>
    <w:rsid w:val="002F6CFA"/>
    <w:rsid w:val="002F76E9"/>
    <w:rsid w:val="00300AEE"/>
    <w:rsid w:val="003020E3"/>
    <w:rsid w:val="00305870"/>
    <w:rsid w:val="00305D39"/>
    <w:rsid w:val="00305F22"/>
    <w:rsid w:val="003076B3"/>
    <w:rsid w:val="00307848"/>
    <w:rsid w:val="0031342D"/>
    <w:rsid w:val="003144DF"/>
    <w:rsid w:val="003152E4"/>
    <w:rsid w:val="003156FB"/>
    <w:rsid w:val="00315A21"/>
    <w:rsid w:val="00317A7B"/>
    <w:rsid w:val="003207BD"/>
    <w:rsid w:val="0032083C"/>
    <w:rsid w:val="00320B17"/>
    <w:rsid w:val="00324010"/>
    <w:rsid w:val="00324C6B"/>
    <w:rsid w:val="00327266"/>
    <w:rsid w:val="00327D94"/>
    <w:rsid w:val="00330349"/>
    <w:rsid w:val="00330491"/>
    <w:rsid w:val="00330CAA"/>
    <w:rsid w:val="00332AF8"/>
    <w:rsid w:val="00333432"/>
    <w:rsid w:val="00334761"/>
    <w:rsid w:val="003347B4"/>
    <w:rsid w:val="00335187"/>
    <w:rsid w:val="00335405"/>
    <w:rsid w:val="00335645"/>
    <w:rsid w:val="003374C7"/>
    <w:rsid w:val="00340347"/>
    <w:rsid w:val="00340E0A"/>
    <w:rsid w:val="00343268"/>
    <w:rsid w:val="003434C6"/>
    <w:rsid w:val="003435C3"/>
    <w:rsid w:val="00344B48"/>
    <w:rsid w:val="00345C02"/>
    <w:rsid w:val="00346A8D"/>
    <w:rsid w:val="00347BE9"/>
    <w:rsid w:val="00352DC2"/>
    <w:rsid w:val="00353349"/>
    <w:rsid w:val="003534CF"/>
    <w:rsid w:val="00353B57"/>
    <w:rsid w:val="0035545A"/>
    <w:rsid w:val="00356410"/>
    <w:rsid w:val="003570AE"/>
    <w:rsid w:val="00360B18"/>
    <w:rsid w:val="0036282A"/>
    <w:rsid w:val="00362962"/>
    <w:rsid w:val="003630D3"/>
    <w:rsid w:val="00363ADA"/>
    <w:rsid w:val="00365AED"/>
    <w:rsid w:val="003719E8"/>
    <w:rsid w:val="00373669"/>
    <w:rsid w:val="00374375"/>
    <w:rsid w:val="003752CD"/>
    <w:rsid w:val="0037774A"/>
    <w:rsid w:val="003779EF"/>
    <w:rsid w:val="00381123"/>
    <w:rsid w:val="00382401"/>
    <w:rsid w:val="00383462"/>
    <w:rsid w:val="00384158"/>
    <w:rsid w:val="00386AAF"/>
    <w:rsid w:val="00386C28"/>
    <w:rsid w:val="0038794B"/>
    <w:rsid w:val="00390AED"/>
    <w:rsid w:val="00390ECD"/>
    <w:rsid w:val="00391614"/>
    <w:rsid w:val="00391687"/>
    <w:rsid w:val="00393DD0"/>
    <w:rsid w:val="0039418F"/>
    <w:rsid w:val="00394624"/>
    <w:rsid w:val="003973A5"/>
    <w:rsid w:val="003A0063"/>
    <w:rsid w:val="003A06E0"/>
    <w:rsid w:val="003A0DC8"/>
    <w:rsid w:val="003A0E88"/>
    <w:rsid w:val="003A101F"/>
    <w:rsid w:val="003A1A05"/>
    <w:rsid w:val="003A3A29"/>
    <w:rsid w:val="003A44EF"/>
    <w:rsid w:val="003A668E"/>
    <w:rsid w:val="003A681B"/>
    <w:rsid w:val="003A6B6A"/>
    <w:rsid w:val="003B0357"/>
    <w:rsid w:val="003B3CDF"/>
    <w:rsid w:val="003B4060"/>
    <w:rsid w:val="003B5112"/>
    <w:rsid w:val="003B52A2"/>
    <w:rsid w:val="003B53ED"/>
    <w:rsid w:val="003B6A04"/>
    <w:rsid w:val="003B7A79"/>
    <w:rsid w:val="003C04DB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0EC7"/>
    <w:rsid w:val="003E1414"/>
    <w:rsid w:val="003E18A4"/>
    <w:rsid w:val="003E2AAD"/>
    <w:rsid w:val="003E2CB8"/>
    <w:rsid w:val="003E375F"/>
    <w:rsid w:val="003E3CFB"/>
    <w:rsid w:val="003E3E29"/>
    <w:rsid w:val="003E4F44"/>
    <w:rsid w:val="003E6EC0"/>
    <w:rsid w:val="003E7D50"/>
    <w:rsid w:val="003F1F1E"/>
    <w:rsid w:val="003F45A2"/>
    <w:rsid w:val="003F492E"/>
    <w:rsid w:val="003F53BE"/>
    <w:rsid w:val="003F76CE"/>
    <w:rsid w:val="003F7BFA"/>
    <w:rsid w:val="004000A0"/>
    <w:rsid w:val="0040059D"/>
    <w:rsid w:val="00401A35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1EA"/>
    <w:rsid w:val="00415881"/>
    <w:rsid w:val="00415BC4"/>
    <w:rsid w:val="00416FF2"/>
    <w:rsid w:val="00417100"/>
    <w:rsid w:val="00417C13"/>
    <w:rsid w:val="00417EF2"/>
    <w:rsid w:val="0042011E"/>
    <w:rsid w:val="004202E3"/>
    <w:rsid w:val="00420B85"/>
    <w:rsid w:val="00422F9F"/>
    <w:rsid w:val="00423A9D"/>
    <w:rsid w:val="00425495"/>
    <w:rsid w:val="00425ABC"/>
    <w:rsid w:val="00426219"/>
    <w:rsid w:val="0042634B"/>
    <w:rsid w:val="00430350"/>
    <w:rsid w:val="0043204E"/>
    <w:rsid w:val="00433B23"/>
    <w:rsid w:val="00435AC6"/>
    <w:rsid w:val="00435B7B"/>
    <w:rsid w:val="00436058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4763"/>
    <w:rsid w:val="004467AE"/>
    <w:rsid w:val="00447322"/>
    <w:rsid w:val="0045110A"/>
    <w:rsid w:val="00451204"/>
    <w:rsid w:val="00451E65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86B"/>
    <w:rsid w:val="004619E5"/>
    <w:rsid w:val="00463D2F"/>
    <w:rsid w:val="00464EF2"/>
    <w:rsid w:val="00466930"/>
    <w:rsid w:val="00471CE4"/>
    <w:rsid w:val="004721E9"/>
    <w:rsid w:val="0047392E"/>
    <w:rsid w:val="00474B0F"/>
    <w:rsid w:val="00476047"/>
    <w:rsid w:val="00476366"/>
    <w:rsid w:val="00476C98"/>
    <w:rsid w:val="00477F48"/>
    <w:rsid w:val="00482AF8"/>
    <w:rsid w:val="00483D1C"/>
    <w:rsid w:val="004840C2"/>
    <w:rsid w:val="00485946"/>
    <w:rsid w:val="00485EA7"/>
    <w:rsid w:val="00485FCF"/>
    <w:rsid w:val="004865C9"/>
    <w:rsid w:val="0049001F"/>
    <w:rsid w:val="00490340"/>
    <w:rsid w:val="0049057E"/>
    <w:rsid w:val="004909EE"/>
    <w:rsid w:val="004916F9"/>
    <w:rsid w:val="00491F3E"/>
    <w:rsid w:val="00494EFD"/>
    <w:rsid w:val="004A1348"/>
    <w:rsid w:val="004A2160"/>
    <w:rsid w:val="004A2CC3"/>
    <w:rsid w:val="004A442B"/>
    <w:rsid w:val="004A70C6"/>
    <w:rsid w:val="004A77C4"/>
    <w:rsid w:val="004B1085"/>
    <w:rsid w:val="004B138E"/>
    <w:rsid w:val="004B3718"/>
    <w:rsid w:val="004B5398"/>
    <w:rsid w:val="004B722C"/>
    <w:rsid w:val="004C06B2"/>
    <w:rsid w:val="004C0825"/>
    <w:rsid w:val="004C1152"/>
    <w:rsid w:val="004C1377"/>
    <w:rsid w:val="004C1883"/>
    <w:rsid w:val="004C2354"/>
    <w:rsid w:val="004C689E"/>
    <w:rsid w:val="004C75CD"/>
    <w:rsid w:val="004C792B"/>
    <w:rsid w:val="004D0177"/>
    <w:rsid w:val="004D124C"/>
    <w:rsid w:val="004D2ADA"/>
    <w:rsid w:val="004D3FC9"/>
    <w:rsid w:val="004D444B"/>
    <w:rsid w:val="004D7351"/>
    <w:rsid w:val="004D778C"/>
    <w:rsid w:val="004D7CF5"/>
    <w:rsid w:val="004E0C4C"/>
    <w:rsid w:val="004E10E9"/>
    <w:rsid w:val="004E1346"/>
    <w:rsid w:val="004E26CF"/>
    <w:rsid w:val="004E2EBA"/>
    <w:rsid w:val="004E6616"/>
    <w:rsid w:val="004E6AD6"/>
    <w:rsid w:val="004E751A"/>
    <w:rsid w:val="004F1283"/>
    <w:rsid w:val="004F135A"/>
    <w:rsid w:val="004F1794"/>
    <w:rsid w:val="004F33E8"/>
    <w:rsid w:val="004F370F"/>
    <w:rsid w:val="004F5910"/>
    <w:rsid w:val="004F5A53"/>
    <w:rsid w:val="004F5C99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14F"/>
    <w:rsid w:val="00520D28"/>
    <w:rsid w:val="00522321"/>
    <w:rsid w:val="0052485D"/>
    <w:rsid w:val="00524C7E"/>
    <w:rsid w:val="005303E3"/>
    <w:rsid w:val="0053406D"/>
    <w:rsid w:val="00534C42"/>
    <w:rsid w:val="0053513F"/>
    <w:rsid w:val="00536579"/>
    <w:rsid w:val="0053682D"/>
    <w:rsid w:val="00542905"/>
    <w:rsid w:val="005435E7"/>
    <w:rsid w:val="005438AF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089D"/>
    <w:rsid w:val="00561E75"/>
    <w:rsid w:val="00563B99"/>
    <w:rsid w:val="00564D38"/>
    <w:rsid w:val="00566D5D"/>
    <w:rsid w:val="005679B4"/>
    <w:rsid w:val="00567BF7"/>
    <w:rsid w:val="00567E21"/>
    <w:rsid w:val="00570210"/>
    <w:rsid w:val="00571900"/>
    <w:rsid w:val="0057193D"/>
    <w:rsid w:val="00574306"/>
    <w:rsid w:val="005758A6"/>
    <w:rsid w:val="00576E5C"/>
    <w:rsid w:val="00577A9B"/>
    <w:rsid w:val="00580C19"/>
    <w:rsid w:val="00582FBC"/>
    <w:rsid w:val="00583770"/>
    <w:rsid w:val="00583E55"/>
    <w:rsid w:val="00584F8E"/>
    <w:rsid w:val="005904AD"/>
    <w:rsid w:val="00590EA0"/>
    <w:rsid w:val="00593B42"/>
    <w:rsid w:val="00594657"/>
    <w:rsid w:val="00596517"/>
    <w:rsid w:val="005969A2"/>
    <w:rsid w:val="005A1D6F"/>
    <w:rsid w:val="005A203C"/>
    <w:rsid w:val="005A2C6C"/>
    <w:rsid w:val="005A324E"/>
    <w:rsid w:val="005A3380"/>
    <w:rsid w:val="005A4294"/>
    <w:rsid w:val="005A4D2F"/>
    <w:rsid w:val="005A5678"/>
    <w:rsid w:val="005A5A6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B7C5E"/>
    <w:rsid w:val="005C15D2"/>
    <w:rsid w:val="005C1EE4"/>
    <w:rsid w:val="005C367B"/>
    <w:rsid w:val="005C40D2"/>
    <w:rsid w:val="005C5AAC"/>
    <w:rsid w:val="005C6CF4"/>
    <w:rsid w:val="005C6E7E"/>
    <w:rsid w:val="005C7635"/>
    <w:rsid w:val="005D0336"/>
    <w:rsid w:val="005D0BD2"/>
    <w:rsid w:val="005D28DD"/>
    <w:rsid w:val="005D46E3"/>
    <w:rsid w:val="005D5371"/>
    <w:rsid w:val="005D7C40"/>
    <w:rsid w:val="005E0068"/>
    <w:rsid w:val="005E2AFB"/>
    <w:rsid w:val="005E46DB"/>
    <w:rsid w:val="005E4840"/>
    <w:rsid w:val="005E4D8C"/>
    <w:rsid w:val="005E50A5"/>
    <w:rsid w:val="005E53C5"/>
    <w:rsid w:val="005E60B9"/>
    <w:rsid w:val="005F15F9"/>
    <w:rsid w:val="005F2BFB"/>
    <w:rsid w:val="005F3967"/>
    <w:rsid w:val="005F766F"/>
    <w:rsid w:val="00601D3C"/>
    <w:rsid w:val="00602849"/>
    <w:rsid w:val="006033E7"/>
    <w:rsid w:val="006039CB"/>
    <w:rsid w:val="006055FE"/>
    <w:rsid w:val="00606BD5"/>
    <w:rsid w:val="00612277"/>
    <w:rsid w:val="00614065"/>
    <w:rsid w:val="00615792"/>
    <w:rsid w:val="006169D2"/>
    <w:rsid w:val="00616F5E"/>
    <w:rsid w:val="00623E9C"/>
    <w:rsid w:val="006247F7"/>
    <w:rsid w:val="006253EC"/>
    <w:rsid w:val="00625B59"/>
    <w:rsid w:val="00625CCA"/>
    <w:rsid w:val="006275D5"/>
    <w:rsid w:val="006304A9"/>
    <w:rsid w:val="00631B1E"/>
    <w:rsid w:val="0063248E"/>
    <w:rsid w:val="0063314B"/>
    <w:rsid w:val="006339D5"/>
    <w:rsid w:val="006344A9"/>
    <w:rsid w:val="00635635"/>
    <w:rsid w:val="00635A19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6463"/>
    <w:rsid w:val="00657478"/>
    <w:rsid w:val="00660003"/>
    <w:rsid w:val="006606F4"/>
    <w:rsid w:val="006617D2"/>
    <w:rsid w:val="00661976"/>
    <w:rsid w:val="00661B59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44E8"/>
    <w:rsid w:val="00675950"/>
    <w:rsid w:val="00676C21"/>
    <w:rsid w:val="006815B1"/>
    <w:rsid w:val="00681C98"/>
    <w:rsid w:val="00681F3C"/>
    <w:rsid w:val="00685EA4"/>
    <w:rsid w:val="00686276"/>
    <w:rsid w:val="00687AE6"/>
    <w:rsid w:val="00687B53"/>
    <w:rsid w:val="00691657"/>
    <w:rsid w:val="00692F5B"/>
    <w:rsid w:val="00694957"/>
    <w:rsid w:val="006955C9"/>
    <w:rsid w:val="006964EB"/>
    <w:rsid w:val="00697D2B"/>
    <w:rsid w:val="006A32CF"/>
    <w:rsid w:val="006A42AB"/>
    <w:rsid w:val="006A523B"/>
    <w:rsid w:val="006A55E5"/>
    <w:rsid w:val="006A58AB"/>
    <w:rsid w:val="006B01C2"/>
    <w:rsid w:val="006B52AE"/>
    <w:rsid w:val="006B7757"/>
    <w:rsid w:val="006C038A"/>
    <w:rsid w:val="006C0FEC"/>
    <w:rsid w:val="006C2ABB"/>
    <w:rsid w:val="006C3172"/>
    <w:rsid w:val="006C40D2"/>
    <w:rsid w:val="006C7CC9"/>
    <w:rsid w:val="006D0892"/>
    <w:rsid w:val="006D1EDB"/>
    <w:rsid w:val="006D501E"/>
    <w:rsid w:val="006D5796"/>
    <w:rsid w:val="006D6095"/>
    <w:rsid w:val="006D662C"/>
    <w:rsid w:val="006D7C7D"/>
    <w:rsid w:val="006E08BA"/>
    <w:rsid w:val="006E25CC"/>
    <w:rsid w:val="006E26A4"/>
    <w:rsid w:val="006E3A6D"/>
    <w:rsid w:val="006E5BAF"/>
    <w:rsid w:val="006E77C6"/>
    <w:rsid w:val="006E7CD9"/>
    <w:rsid w:val="006F0AC7"/>
    <w:rsid w:val="006F248D"/>
    <w:rsid w:val="006F41C8"/>
    <w:rsid w:val="006F4216"/>
    <w:rsid w:val="006F46B4"/>
    <w:rsid w:val="006F5929"/>
    <w:rsid w:val="006F601D"/>
    <w:rsid w:val="006F66B5"/>
    <w:rsid w:val="006F7235"/>
    <w:rsid w:val="00700025"/>
    <w:rsid w:val="00701C4D"/>
    <w:rsid w:val="00704EAD"/>
    <w:rsid w:val="007050AA"/>
    <w:rsid w:val="0070527C"/>
    <w:rsid w:val="00706FB2"/>
    <w:rsid w:val="00707195"/>
    <w:rsid w:val="007076CD"/>
    <w:rsid w:val="007079C3"/>
    <w:rsid w:val="00707C47"/>
    <w:rsid w:val="00707DF9"/>
    <w:rsid w:val="0071008B"/>
    <w:rsid w:val="007100B9"/>
    <w:rsid w:val="00711C29"/>
    <w:rsid w:val="007123E5"/>
    <w:rsid w:val="00713062"/>
    <w:rsid w:val="00715D39"/>
    <w:rsid w:val="007165F8"/>
    <w:rsid w:val="00717361"/>
    <w:rsid w:val="00717ACB"/>
    <w:rsid w:val="00717CA4"/>
    <w:rsid w:val="0072035C"/>
    <w:rsid w:val="007206C9"/>
    <w:rsid w:val="0072213C"/>
    <w:rsid w:val="007237B7"/>
    <w:rsid w:val="007245B0"/>
    <w:rsid w:val="00724CF2"/>
    <w:rsid w:val="00725E48"/>
    <w:rsid w:val="0072677A"/>
    <w:rsid w:val="0073186D"/>
    <w:rsid w:val="0073234E"/>
    <w:rsid w:val="00732FB0"/>
    <w:rsid w:val="00733134"/>
    <w:rsid w:val="007342A8"/>
    <w:rsid w:val="00736FC8"/>
    <w:rsid w:val="00741FAB"/>
    <w:rsid w:val="00742CA7"/>
    <w:rsid w:val="0074470D"/>
    <w:rsid w:val="00744980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49C"/>
    <w:rsid w:val="00750720"/>
    <w:rsid w:val="0075155A"/>
    <w:rsid w:val="00751C00"/>
    <w:rsid w:val="00751DFE"/>
    <w:rsid w:val="00753901"/>
    <w:rsid w:val="007544C7"/>
    <w:rsid w:val="00754D3E"/>
    <w:rsid w:val="0075527C"/>
    <w:rsid w:val="007611AE"/>
    <w:rsid w:val="00761433"/>
    <w:rsid w:val="007618BD"/>
    <w:rsid w:val="00761DF3"/>
    <w:rsid w:val="00764143"/>
    <w:rsid w:val="00764339"/>
    <w:rsid w:val="00764B5B"/>
    <w:rsid w:val="00765F08"/>
    <w:rsid w:val="0076776D"/>
    <w:rsid w:val="0076796D"/>
    <w:rsid w:val="00770BC1"/>
    <w:rsid w:val="00772170"/>
    <w:rsid w:val="007754CC"/>
    <w:rsid w:val="007770C4"/>
    <w:rsid w:val="00781364"/>
    <w:rsid w:val="0078198C"/>
    <w:rsid w:val="00783BBC"/>
    <w:rsid w:val="00784C52"/>
    <w:rsid w:val="0078626D"/>
    <w:rsid w:val="00790335"/>
    <w:rsid w:val="007911F1"/>
    <w:rsid w:val="007954C3"/>
    <w:rsid w:val="00796688"/>
    <w:rsid w:val="007966E7"/>
    <w:rsid w:val="007A1AF0"/>
    <w:rsid w:val="007A430E"/>
    <w:rsid w:val="007A4FC3"/>
    <w:rsid w:val="007A697B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63C"/>
    <w:rsid w:val="007D09BC"/>
    <w:rsid w:val="007D12C9"/>
    <w:rsid w:val="007D3F09"/>
    <w:rsid w:val="007D46DB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0E9D"/>
    <w:rsid w:val="00801626"/>
    <w:rsid w:val="00801A6A"/>
    <w:rsid w:val="00802ADE"/>
    <w:rsid w:val="00802E41"/>
    <w:rsid w:val="0080590C"/>
    <w:rsid w:val="00806E9E"/>
    <w:rsid w:val="00811611"/>
    <w:rsid w:val="00811793"/>
    <w:rsid w:val="008117B4"/>
    <w:rsid w:val="0081428D"/>
    <w:rsid w:val="00814790"/>
    <w:rsid w:val="00815349"/>
    <w:rsid w:val="00815A22"/>
    <w:rsid w:val="008206BA"/>
    <w:rsid w:val="00821C2D"/>
    <w:rsid w:val="008227D9"/>
    <w:rsid w:val="008238B5"/>
    <w:rsid w:val="00825A5B"/>
    <w:rsid w:val="00831445"/>
    <w:rsid w:val="0083202E"/>
    <w:rsid w:val="008338B7"/>
    <w:rsid w:val="00835A52"/>
    <w:rsid w:val="00840500"/>
    <w:rsid w:val="008423CB"/>
    <w:rsid w:val="00844698"/>
    <w:rsid w:val="00846679"/>
    <w:rsid w:val="00851119"/>
    <w:rsid w:val="0085121A"/>
    <w:rsid w:val="008532F4"/>
    <w:rsid w:val="00854505"/>
    <w:rsid w:val="00855008"/>
    <w:rsid w:val="00856154"/>
    <w:rsid w:val="00856CD8"/>
    <w:rsid w:val="00857E70"/>
    <w:rsid w:val="00857F3C"/>
    <w:rsid w:val="00863D1C"/>
    <w:rsid w:val="008644C3"/>
    <w:rsid w:val="008651FB"/>
    <w:rsid w:val="00865288"/>
    <w:rsid w:val="00866247"/>
    <w:rsid w:val="00870350"/>
    <w:rsid w:val="00871436"/>
    <w:rsid w:val="00871F8D"/>
    <w:rsid w:val="00872FC9"/>
    <w:rsid w:val="0087369A"/>
    <w:rsid w:val="0087422A"/>
    <w:rsid w:val="00876570"/>
    <w:rsid w:val="008773EB"/>
    <w:rsid w:val="00877EB2"/>
    <w:rsid w:val="00882293"/>
    <w:rsid w:val="0088294E"/>
    <w:rsid w:val="00883007"/>
    <w:rsid w:val="008832DB"/>
    <w:rsid w:val="0088363D"/>
    <w:rsid w:val="008839FB"/>
    <w:rsid w:val="0088505F"/>
    <w:rsid w:val="00885497"/>
    <w:rsid w:val="00885E06"/>
    <w:rsid w:val="00886F57"/>
    <w:rsid w:val="00887A19"/>
    <w:rsid w:val="0089078F"/>
    <w:rsid w:val="00891BFD"/>
    <w:rsid w:val="00893688"/>
    <w:rsid w:val="0089477E"/>
    <w:rsid w:val="00894F99"/>
    <w:rsid w:val="008A00CD"/>
    <w:rsid w:val="008A0A37"/>
    <w:rsid w:val="008A22E1"/>
    <w:rsid w:val="008A41D6"/>
    <w:rsid w:val="008A7932"/>
    <w:rsid w:val="008B287E"/>
    <w:rsid w:val="008B3633"/>
    <w:rsid w:val="008B4152"/>
    <w:rsid w:val="008B50C4"/>
    <w:rsid w:val="008B5304"/>
    <w:rsid w:val="008B551E"/>
    <w:rsid w:val="008B6AD8"/>
    <w:rsid w:val="008B7CC3"/>
    <w:rsid w:val="008C0CCA"/>
    <w:rsid w:val="008C141A"/>
    <w:rsid w:val="008C1B20"/>
    <w:rsid w:val="008C1EDE"/>
    <w:rsid w:val="008C2301"/>
    <w:rsid w:val="008C2A29"/>
    <w:rsid w:val="008C5E0D"/>
    <w:rsid w:val="008C6C0A"/>
    <w:rsid w:val="008C7063"/>
    <w:rsid w:val="008C7403"/>
    <w:rsid w:val="008D0A6A"/>
    <w:rsid w:val="008D19DB"/>
    <w:rsid w:val="008D2852"/>
    <w:rsid w:val="008D2DB9"/>
    <w:rsid w:val="008D3C59"/>
    <w:rsid w:val="008D40E4"/>
    <w:rsid w:val="008D5969"/>
    <w:rsid w:val="008D6762"/>
    <w:rsid w:val="008D7075"/>
    <w:rsid w:val="008E2D7E"/>
    <w:rsid w:val="008E4265"/>
    <w:rsid w:val="008E520D"/>
    <w:rsid w:val="008E620C"/>
    <w:rsid w:val="008F0D38"/>
    <w:rsid w:val="008F52BD"/>
    <w:rsid w:val="008F6C97"/>
    <w:rsid w:val="008F720B"/>
    <w:rsid w:val="009000F4"/>
    <w:rsid w:val="00900328"/>
    <w:rsid w:val="00900EAD"/>
    <w:rsid w:val="00901648"/>
    <w:rsid w:val="00901DF7"/>
    <w:rsid w:val="00901F5D"/>
    <w:rsid w:val="009020AF"/>
    <w:rsid w:val="00902982"/>
    <w:rsid w:val="00903F83"/>
    <w:rsid w:val="00904AFA"/>
    <w:rsid w:val="009146B4"/>
    <w:rsid w:val="0091661B"/>
    <w:rsid w:val="00916B81"/>
    <w:rsid w:val="00917E60"/>
    <w:rsid w:val="00920073"/>
    <w:rsid w:val="009201C9"/>
    <w:rsid w:val="009205C7"/>
    <w:rsid w:val="00921BC4"/>
    <w:rsid w:val="009223FE"/>
    <w:rsid w:val="00922D14"/>
    <w:rsid w:val="00923122"/>
    <w:rsid w:val="00923B83"/>
    <w:rsid w:val="00923E06"/>
    <w:rsid w:val="00923F6A"/>
    <w:rsid w:val="009246D0"/>
    <w:rsid w:val="009247FA"/>
    <w:rsid w:val="00924AF2"/>
    <w:rsid w:val="0092570F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35B8"/>
    <w:rsid w:val="00943B13"/>
    <w:rsid w:val="0094412A"/>
    <w:rsid w:val="00944826"/>
    <w:rsid w:val="00945EB6"/>
    <w:rsid w:val="009476EA"/>
    <w:rsid w:val="009505F7"/>
    <w:rsid w:val="00951A26"/>
    <w:rsid w:val="00951A7A"/>
    <w:rsid w:val="00951F43"/>
    <w:rsid w:val="0095307B"/>
    <w:rsid w:val="009532CC"/>
    <w:rsid w:val="00953C4B"/>
    <w:rsid w:val="009578F6"/>
    <w:rsid w:val="00957B06"/>
    <w:rsid w:val="00960143"/>
    <w:rsid w:val="0096169F"/>
    <w:rsid w:val="00962BC5"/>
    <w:rsid w:val="0096385A"/>
    <w:rsid w:val="00966840"/>
    <w:rsid w:val="009703C0"/>
    <w:rsid w:val="009717D9"/>
    <w:rsid w:val="009733FE"/>
    <w:rsid w:val="00975864"/>
    <w:rsid w:val="00976EE9"/>
    <w:rsid w:val="00980FE3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3F2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C14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10"/>
    <w:rsid w:val="009E41AA"/>
    <w:rsid w:val="009E4282"/>
    <w:rsid w:val="009E47CA"/>
    <w:rsid w:val="009E5716"/>
    <w:rsid w:val="009E574B"/>
    <w:rsid w:val="009E586D"/>
    <w:rsid w:val="009E6949"/>
    <w:rsid w:val="009E7910"/>
    <w:rsid w:val="009F3608"/>
    <w:rsid w:val="009F39DA"/>
    <w:rsid w:val="009F69CF"/>
    <w:rsid w:val="00A0247E"/>
    <w:rsid w:val="00A0289C"/>
    <w:rsid w:val="00A02E8A"/>
    <w:rsid w:val="00A03A76"/>
    <w:rsid w:val="00A03B2C"/>
    <w:rsid w:val="00A06A7C"/>
    <w:rsid w:val="00A078ED"/>
    <w:rsid w:val="00A1007B"/>
    <w:rsid w:val="00A101CE"/>
    <w:rsid w:val="00A10451"/>
    <w:rsid w:val="00A11C0F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03C1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0F60"/>
    <w:rsid w:val="00A41496"/>
    <w:rsid w:val="00A4256B"/>
    <w:rsid w:val="00A4428C"/>
    <w:rsid w:val="00A44BE7"/>
    <w:rsid w:val="00A459AE"/>
    <w:rsid w:val="00A45AC3"/>
    <w:rsid w:val="00A45B76"/>
    <w:rsid w:val="00A46ED2"/>
    <w:rsid w:val="00A507C8"/>
    <w:rsid w:val="00A50AB8"/>
    <w:rsid w:val="00A5371F"/>
    <w:rsid w:val="00A546F1"/>
    <w:rsid w:val="00A54C0D"/>
    <w:rsid w:val="00A552A4"/>
    <w:rsid w:val="00A55949"/>
    <w:rsid w:val="00A55B65"/>
    <w:rsid w:val="00A572FD"/>
    <w:rsid w:val="00A6116F"/>
    <w:rsid w:val="00A63FC2"/>
    <w:rsid w:val="00A641D6"/>
    <w:rsid w:val="00A66571"/>
    <w:rsid w:val="00A66787"/>
    <w:rsid w:val="00A7092D"/>
    <w:rsid w:val="00A709A0"/>
    <w:rsid w:val="00A70D26"/>
    <w:rsid w:val="00A7158D"/>
    <w:rsid w:val="00A72148"/>
    <w:rsid w:val="00A721E4"/>
    <w:rsid w:val="00A7570D"/>
    <w:rsid w:val="00A760A7"/>
    <w:rsid w:val="00A772B6"/>
    <w:rsid w:val="00A81D64"/>
    <w:rsid w:val="00A83075"/>
    <w:rsid w:val="00A8464B"/>
    <w:rsid w:val="00A84891"/>
    <w:rsid w:val="00A84BB2"/>
    <w:rsid w:val="00A856CD"/>
    <w:rsid w:val="00A85AE3"/>
    <w:rsid w:val="00A86C72"/>
    <w:rsid w:val="00A871BE"/>
    <w:rsid w:val="00A907D4"/>
    <w:rsid w:val="00A90D6B"/>
    <w:rsid w:val="00A90EA1"/>
    <w:rsid w:val="00A91469"/>
    <w:rsid w:val="00A9227F"/>
    <w:rsid w:val="00A92AB9"/>
    <w:rsid w:val="00A93ECD"/>
    <w:rsid w:val="00A948E3"/>
    <w:rsid w:val="00A95401"/>
    <w:rsid w:val="00A9658D"/>
    <w:rsid w:val="00A9717E"/>
    <w:rsid w:val="00AA22E9"/>
    <w:rsid w:val="00AA33DF"/>
    <w:rsid w:val="00AA4779"/>
    <w:rsid w:val="00AB0D68"/>
    <w:rsid w:val="00AB17A9"/>
    <w:rsid w:val="00AB2A78"/>
    <w:rsid w:val="00AB2D62"/>
    <w:rsid w:val="00AB439F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522"/>
    <w:rsid w:val="00AD5646"/>
    <w:rsid w:val="00AD59FA"/>
    <w:rsid w:val="00AD69B7"/>
    <w:rsid w:val="00AD7BF5"/>
    <w:rsid w:val="00AE1F45"/>
    <w:rsid w:val="00AE3D3C"/>
    <w:rsid w:val="00AE3FDE"/>
    <w:rsid w:val="00AE5419"/>
    <w:rsid w:val="00AE54BB"/>
    <w:rsid w:val="00AE619E"/>
    <w:rsid w:val="00AF0532"/>
    <w:rsid w:val="00AF0533"/>
    <w:rsid w:val="00AF065B"/>
    <w:rsid w:val="00AF0677"/>
    <w:rsid w:val="00AF594A"/>
    <w:rsid w:val="00AF5962"/>
    <w:rsid w:val="00AF624A"/>
    <w:rsid w:val="00AF7C91"/>
    <w:rsid w:val="00B00EF2"/>
    <w:rsid w:val="00B02486"/>
    <w:rsid w:val="00B02F80"/>
    <w:rsid w:val="00B03E00"/>
    <w:rsid w:val="00B03F5B"/>
    <w:rsid w:val="00B0555F"/>
    <w:rsid w:val="00B05B91"/>
    <w:rsid w:val="00B06EF2"/>
    <w:rsid w:val="00B07BEA"/>
    <w:rsid w:val="00B1098B"/>
    <w:rsid w:val="00B109D4"/>
    <w:rsid w:val="00B10EA2"/>
    <w:rsid w:val="00B14F20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2723E"/>
    <w:rsid w:val="00B31D79"/>
    <w:rsid w:val="00B31E57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4DF9"/>
    <w:rsid w:val="00B45376"/>
    <w:rsid w:val="00B475CB"/>
    <w:rsid w:val="00B504A8"/>
    <w:rsid w:val="00B50C94"/>
    <w:rsid w:val="00B51E8F"/>
    <w:rsid w:val="00B53A7C"/>
    <w:rsid w:val="00B53FEC"/>
    <w:rsid w:val="00B546B7"/>
    <w:rsid w:val="00B56245"/>
    <w:rsid w:val="00B56357"/>
    <w:rsid w:val="00B620F9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75F0"/>
    <w:rsid w:val="00B77DF7"/>
    <w:rsid w:val="00B77EB1"/>
    <w:rsid w:val="00B81F33"/>
    <w:rsid w:val="00B82C55"/>
    <w:rsid w:val="00B82E21"/>
    <w:rsid w:val="00B82FED"/>
    <w:rsid w:val="00B83122"/>
    <w:rsid w:val="00B83D2B"/>
    <w:rsid w:val="00B83F61"/>
    <w:rsid w:val="00B84C7A"/>
    <w:rsid w:val="00B8549A"/>
    <w:rsid w:val="00B859B9"/>
    <w:rsid w:val="00B85D8A"/>
    <w:rsid w:val="00B86180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2896"/>
    <w:rsid w:val="00BA52E1"/>
    <w:rsid w:val="00BA534A"/>
    <w:rsid w:val="00BA6563"/>
    <w:rsid w:val="00BA75FB"/>
    <w:rsid w:val="00BA7708"/>
    <w:rsid w:val="00BA7F9E"/>
    <w:rsid w:val="00BB0B63"/>
    <w:rsid w:val="00BB2762"/>
    <w:rsid w:val="00BB2848"/>
    <w:rsid w:val="00BB2E2A"/>
    <w:rsid w:val="00BB3654"/>
    <w:rsid w:val="00BB401C"/>
    <w:rsid w:val="00BB4457"/>
    <w:rsid w:val="00BB6D7E"/>
    <w:rsid w:val="00BB760C"/>
    <w:rsid w:val="00BC035A"/>
    <w:rsid w:val="00BC0BD6"/>
    <w:rsid w:val="00BC0D6A"/>
    <w:rsid w:val="00BC257F"/>
    <w:rsid w:val="00BC26C6"/>
    <w:rsid w:val="00BC307B"/>
    <w:rsid w:val="00BC4579"/>
    <w:rsid w:val="00BC5CCE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056"/>
    <w:rsid w:val="00BF0BD2"/>
    <w:rsid w:val="00BF11AF"/>
    <w:rsid w:val="00BF2588"/>
    <w:rsid w:val="00BF58BC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30890"/>
    <w:rsid w:val="00C332AE"/>
    <w:rsid w:val="00C3369D"/>
    <w:rsid w:val="00C3456C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2B10"/>
    <w:rsid w:val="00C531AF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8DE"/>
    <w:rsid w:val="00C7222A"/>
    <w:rsid w:val="00C7278D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A87"/>
    <w:rsid w:val="00CB3B6C"/>
    <w:rsid w:val="00CB4418"/>
    <w:rsid w:val="00CB7520"/>
    <w:rsid w:val="00CB7EC6"/>
    <w:rsid w:val="00CC113E"/>
    <w:rsid w:val="00CC1C33"/>
    <w:rsid w:val="00CC22EB"/>
    <w:rsid w:val="00CC3551"/>
    <w:rsid w:val="00CC4643"/>
    <w:rsid w:val="00CC68C9"/>
    <w:rsid w:val="00CC69B4"/>
    <w:rsid w:val="00CD01FB"/>
    <w:rsid w:val="00CD3B7C"/>
    <w:rsid w:val="00CD5148"/>
    <w:rsid w:val="00CD6B89"/>
    <w:rsid w:val="00CD6FC6"/>
    <w:rsid w:val="00CD75ED"/>
    <w:rsid w:val="00CE3980"/>
    <w:rsid w:val="00CE50B1"/>
    <w:rsid w:val="00CE538E"/>
    <w:rsid w:val="00CE5799"/>
    <w:rsid w:val="00CE5C95"/>
    <w:rsid w:val="00CE6D8A"/>
    <w:rsid w:val="00CE752B"/>
    <w:rsid w:val="00CF0119"/>
    <w:rsid w:val="00CF161C"/>
    <w:rsid w:val="00CF25B3"/>
    <w:rsid w:val="00CF276E"/>
    <w:rsid w:val="00CF278B"/>
    <w:rsid w:val="00CF525C"/>
    <w:rsid w:val="00CF5DB1"/>
    <w:rsid w:val="00CF7DC7"/>
    <w:rsid w:val="00D006BE"/>
    <w:rsid w:val="00D043AD"/>
    <w:rsid w:val="00D105EA"/>
    <w:rsid w:val="00D10778"/>
    <w:rsid w:val="00D1211E"/>
    <w:rsid w:val="00D121FC"/>
    <w:rsid w:val="00D13784"/>
    <w:rsid w:val="00D14F29"/>
    <w:rsid w:val="00D17B49"/>
    <w:rsid w:val="00D23945"/>
    <w:rsid w:val="00D25AA7"/>
    <w:rsid w:val="00D26B79"/>
    <w:rsid w:val="00D302BA"/>
    <w:rsid w:val="00D30B79"/>
    <w:rsid w:val="00D31143"/>
    <w:rsid w:val="00D31218"/>
    <w:rsid w:val="00D31C82"/>
    <w:rsid w:val="00D32788"/>
    <w:rsid w:val="00D32BEB"/>
    <w:rsid w:val="00D33C4D"/>
    <w:rsid w:val="00D33D95"/>
    <w:rsid w:val="00D40867"/>
    <w:rsid w:val="00D42C86"/>
    <w:rsid w:val="00D43E05"/>
    <w:rsid w:val="00D44685"/>
    <w:rsid w:val="00D4479A"/>
    <w:rsid w:val="00D506B3"/>
    <w:rsid w:val="00D50BD0"/>
    <w:rsid w:val="00D513D6"/>
    <w:rsid w:val="00D53EEF"/>
    <w:rsid w:val="00D544E7"/>
    <w:rsid w:val="00D552C5"/>
    <w:rsid w:val="00D5684B"/>
    <w:rsid w:val="00D56B42"/>
    <w:rsid w:val="00D56EDA"/>
    <w:rsid w:val="00D57F6D"/>
    <w:rsid w:val="00D63519"/>
    <w:rsid w:val="00D64CB1"/>
    <w:rsid w:val="00D65EF3"/>
    <w:rsid w:val="00D6694A"/>
    <w:rsid w:val="00D7064D"/>
    <w:rsid w:val="00D72013"/>
    <w:rsid w:val="00D731B5"/>
    <w:rsid w:val="00D759FA"/>
    <w:rsid w:val="00D75B6F"/>
    <w:rsid w:val="00D75BB9"/>
    <w:rsid w:val="00D774EA"/>
    <w:rsid w:val="00D776D3"/>
    <w:rsid w:val="00D779AA"/>
    <w:rsid w:val="00D8031E"/>
    <w:rsid w:val="00D834DB"/>
    <w:rsid w:val="00D838EB"/>
    <w:rsid w:val="00D83AE5"/>
    <w:rsid w:val="00D84A00"/>
    <w:rsid w:val="00D866E7"/>
    <w:rsid w:val="00D9071B"/>
    <w:rsid w:val="00D90BC9"/>
    <w:rsid w:val="00D91E9B"/>
    <w:rsid w:val="00D95A4A"/>
    <w:rsid w:val="00D95C57"/>
    <w:rsid w:val="00D95E6A"/>
    <w:rsid w:val="00DA092A"/>
    <w:rsid w:val="00DA3390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1D3F"/>
    <w:rsid w:val="00DC21B2"/>
    <w:rsid w:val="00DC2A1B"/>
    <w:rsid w:val="00DC3088"/>
    <w:rsid w:val="00DC4E51"/>
    <w:rsid w:val="00DC62FF"/>
    <w:rsid w:val="00DC64D6"/>
    <w:rsid w:val="00DC6AB1"/>
    <w:rsid w:val="00DC6C6F"/>
    <w:rsid w:val="00DC7C8F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2B"/>
    <w:rsid w:val="00DE42E6"/>
    <w:rsid w:val="00DE5F33"/>
    <w:rsid w:val="00DE7D3A"/>
    <w:rsid w:val="00DF0C69"/>
    <w:rsid w:val="00DF1128"/>
    <w:rsid w:val="00DF14CD"/>
    <w:rsid w:val="00DF1C67"/>
    <w:rsid w:val="00DF3752"/>
    <w:rsid w:val="00DF4120"/>
    <w:rsid w:val="00DF479E"/>
    <w:rsid w:val="00DF5476"/>
    <w:rsid w:val="00DF7318"/>
    <w:rsid w:val="00DF7671"/>
    <w:rsid w:val="00E0097D"/>
    <w:rsid w:val="00E00E09"/>
    <w:rsid w:val="00E01668"/>
    <w:rsid w:val="00E02C02"/>
    <w:rsid w:val="00E033BC"/>
    <w:rsid w:val="00E0422A"/>
    <w:rsid w:val="00E042B7"/>
    <w:rsid w:val="00E04C91"/>
    <w:rsid w:val="00E05594"/>
    <w:rsid w:val="00E10AB3"/>
    <w:rsid w:val="00E10F11"/>
    <w:rsid w:val="00E113A8"/>
    <w:rsid w:val="00E11623"/>
    <w:rsid w:val="00E13968"/>
    <w:rsid w:val="00E13ADB"/>
    <w:rsid w:val="00E13D9D"/>
    <w:rsid w:val="00E1509C"/>
    <w:rsid w:val="00E153CC"/>
    <w:rsid w:val="00E15430"/>
    <w:rsid w:val="00E15BEC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0F70"/>
    <w:rsid w:val="00E41072"/>
    <w:rsid w:val="00E41174"/>
    <w:rsid w:val="00E417D1"/>
    <w:rsid w:val="00E41AE7"/>
    <w:rsid w:val="00E43DFD"/>
    <w:rsid w:val="00E45EFC"/>
    <w:rsid w:val="00E50DA4"/>
    <w:rsid w:val="00E513B4"/>
    <w:rsid w:val="00E55B2A"/>
    <w:rsid w:val="00E56C11"/>
    <w:rsid w:val="00E56F0E"/>
    <w:rsid w:val="00E60FAE"/>
    <w:rsid w:val="00E6101E"/>
    <w:rsid w:val="00E67458"/>
    <w:rsid w:val="00E676D2"/>
    <w:rsid w:val="00E67BD7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93C47"/>
    <w:rsid w:val="00E94119"/>
    <w:rsid w:val="00EA117F"/>
    <w:rsid w:val="00EA2E2E"/>
    <w:rsid w:val="00EA4CA9"/>
    <w:rsid w:val="00EA548F"/>
    <w:rsid w:val="00EA56B4"/>
    <w:rsid w:val="00EA593F"/>
    <w:rsid w:val="00EA5F73"/>
    <w:rsid w:val="00EA609C"/>
    <w:rsid w:val="00EA7085"/>
    <w:rsid w:val="00EB25A9"/>
    <w:rsid w:val="00EB3CE4"/>
    <w:rsid w:val="00EB41B5"/>
    <w:rsid w:val="00EB48C2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5A0"/>
    <w:rsid w:val="00EC3F75"/>
    <w:rsid w:val="00EC4909"/>
    <w:rsid w:val="00EC4A4E"/>
    <w:rsid w:val="00EC4C57"/>
    <w:rsid w:val="00EC5513"/>
    <w:rsid w:val="00EC713D"/>
    <w:rsid w:val="00ED048C"/>
    <w:rsid w:val="00ED04EE"/>
    <w:rsid w:val="00ED61FF"/>
    <w:rsid w:val="00ED64CD"/>
    <w:rsid w:val="00EE0B8B"/>
    <w:rsid w:val="00EE0E08"/>
    <w:rsid w:val="00EE2897"/>
    <w:rsid w:val="00EE4AB5"/>
    <w:rsid w:val="00EE5949"/>
    <w:rsid w:val="00EE7103"/>
    <w:rsid w:val="00EE77DD"/>
    <w:rsid w:val="00EF2289"/>
    <w:rsid w:val="00EF2402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1FF"/>
    <w:rsid w:val="00F20AC2"/>
    <w:rsid w:val="00F21267"/>
    <w:rsid w:val="00F21BD7"/>
    <w:rsid w:val="00F2265A"/>
    <w:rsid w:val="00F22ED4"/>
    <w:rsid w:val="00F23FAB"/>
    <w:rsid w:val="00F24A6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0BC"/>
    <w:rsid w:val="00F455DA"/>
    <w:rsid w:val="00F460C5"/>
    <w:rsid w:val="00F46200"/>
    <w:rsid w:val="00F46352"/>
    <w:rsid w:val="00F50BD1"/>
    <w:rsid w:val="00F52113"/>
    <w:rsid w:val="00F535D3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4FBD"/>
    <w:rsid w:val="00F65259"/>
    <w:rsid w:val="00F65654"/>
    <w:rsid w:val="00F663B4"/>
    <w:rsid w:val="00F70AE6"/>
    <w:rsid w:val="00F70F54"/>
    <w:rsid w:val="00F70F8C"/>
    <w:rsid w:val="00F73659"/>
    <w:rsid w:val="00F81582"/>
    <w:rsid w:val="00F82075"/>
    <w:rsid w:val="00F836FC"/>
    <w:rsid w:val="00F846A9"/>
    <w:rsid w:val="00F8561D"/>
    <w:rsid w:val="00F8759C"/>
    <w:rsid w:val="00F87B5D"/>
    <w:rsid w:val="00F90613"/>
    <w:rsid w:val="00F90EBD"/>
    <w:rsid w:val="00F91A19"/>
    <w:rsid w:val="00F924BD"/>
    <w:rsid w:val="00F92D68"/>
    <w:rsid w:val="00F93631"/>
    <w:rsid w:val="00F93748"/>
    <w:rsid w:val="00F94804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2EEC"/>
    <w:rsid w:val="00FB308E"/>
    <w:rsid w:val="00FC1F72"/>
    <w:rsid w:val="00FC298F"/>
    <w:rsid w:val="00FC68D3"/>
    <w:rsid w:val="00FD2FDD"/>
    <w:rsid w:val="00FD3849"/>
    <w:rsid w:val="00FD57CE"/>
    <w:rsid w:val="00FD691C"/>
    <w:rsid w:val="00FD6D36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  <w:rsid w:val="00FF66C5"/>
    <w:rsid w:val="0F2DA75C"/>
    <w:rsid w:val="2C595FB3"/>
    <w:rsid w:val="2DF53014"/>
    <w:rsid w:val="31169DD1"/>
    <w:rsid w:val="35C37012"/>
    <w:rsid w:val="43758D01"/>
    <w:rsid w:val="6E4EF8C4"/>
    <w:rsid w:val="7EFBE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6C8EB5"/>
  <w15:docId w15:val="{9BD7B18A-6D7A-4594-866A-BBD0227B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DC6C6F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2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uiPriority w:val="99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  <w:style w:type="paragraph" w:customStyle="1" w:styleId="Ondertekening2Veldhoven">
    <w:name w:val="Ondertekening 2 Veldhoven"/>
    <w:basedOn w:val="Standaard"/>
    <w:rsid w:val="006D7C7D"/>
    <w:pPr>
      <w:tabs>
        <w:tab w:val="clear" w:pos="567"/>
        <w:tab w:val="left" w:pos="1418"/>
      </w:tabs>
      <w:spacing w:after="40" w:line="240" w:lineRule="auto"/>
      <w:jc w:val="left"/>
    </w:pPr>
    <w:rPr>
      <w:rFonts w:ascii="Verdana" w:hAnsi="Verdana" w:cs="Times New Roman"/>
      <w:bCs w:val="0"/>
      <w:szCs w:val="20"/>
    </w:rPr>
  </w:style>
  <w:style w:type="paragraph" w:customStyle="1" w:styleId="paragraph">
    <w:name w:val="paragraph"/>
    <w:basedOn w:val="Standaard"/>
    <w:rsid w:val="002D588D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normaltextrun">
    <w:name w:val="normaltextrun"/>
    <w:basedOn w:val="Standaardalinea-lettertype"/>
    <w:rsid w:val="002D588D"/>
  </w:style>
  <w:style w:type="character" w:customStyle="1" w:styleId="eop">
    <w:name w:val="eop"/>
    <w:basedOn w:val="Standaardalinea-lettertype"/>
    <w:rsid w:val="002D588D"/>
  </w:style>
  <w:style w:type="character" w:customStyle="1" w:styleId="spellingerror">
    <w:name w:val="spellingerror"/>
    <w:basedOn w:val="Standaardalinea-lettertype"/>
    <w:rsid w:val="002D588D"/>
  </w:style>
  <w:style w:type="paragraph" w:customStyle="1" w:styleId="Stijl1">
    <w:name w:val="Stijl1"/>
    <w:basedOn w:val="Standaard"/>
    <w:link w:val="Stijl1Char"/>
    <w:qFormat/>
    <w:rsid w:val="008B7CC3"/>
    <w:rPr>
      <w:rFonts w:asciiTheme="minorHAnsi" w:hAnsiTheme="minorHAnsi"/>
      <w:color w:val="5A5A5A"/>
      <w:sz w:val="22"/>
      <w:lang w:eastAsia="en-US"/>
    </w:rPr>
  </w:style>
  <w:style w:type="character" w:customStyle="1" w:styleId="Stijl1Char">
    <w:name w:val="Stijl1 Char"/>
    <w:basedOn w:val="Standaardalinea-lettertype"/>
    <w:link w:val="Stijl1"/>
    <w:rsid w:val="008B7CC3"/>
    <w:rPr>
      <w:rFonts w:asciiTheme="minorHAnsi" w:hAnsiTheme="minorHAnsi" w:cs="Arial"/>
      <w:bCs/>
      <w:color w:val="5A5A5A"/>
      <w:sz w:val="22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48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1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3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1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7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5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6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5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1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1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4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9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7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03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0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1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1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7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5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9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6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462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EMSI\Downloads\BIJLAGE%201%20VRAGENLIJST%20MARKTCONSULTATIE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09a410-5cc3-44d7-afcd-16bbcb0faa90" xsi:nil="true"/>
    <lcf76f155ced4ddcb4097134ff3c332f xmlns="f3089ad3-ef98-4985-a0e1-6fbf87217e6d">
      <Terms xmlns="http://schemas.microsoft.com/office/infopath/2007/PartnerControls"/>
    </lcf76f155ced4ddcb4097134ff3c332f>
    <Scope xmlns="f3089ad3-ef98-4985-a0e1-6fbf87217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096353A859D41BC5152B87A7F2ADD" ma:contentTypeVersion="18" ma:contentTypeDescription="Een nieuw document maken." ma:contentTypeScope="" ma:versionID="15ae24b242735a62d7a95d303b81e6bc">
  <xsd:schema xmlns:xsd="http://www.w3.org/2001/XMLSchema" xmlns:xs="http://www.w3.org/2001/XMLSchema" xmlns:p="http://schemas.microsoft.com/office/2006/metadata/properties" xmlns:ns2="f3089ad3-ef98-4985-a0e1-6fbf87217e6d" xmlns:ns3="5409a410-5cc3-44d7-afcd-16bbcb0faa90" targetNamespace="http://schemas.microsoft.com/office/2006/metadata/properties" ma:root="true" ma:fieldsID="3d8a3950041e5fe55fdb56298cfd5389" ns2:_="" ns3:_="">
    <xsd:import namespace="f3089ad3-ef98-4985-a0e1-6fbf87217e6d"/>
    <xsd:import namespace="5409a410-5cc3-44d7-afcd-16bbcb0fa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co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89ad3-ef98-4985-a0e1-6fbf87217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Scope" ma:index="25" nillable="true" ma:displayName="Scope" ma:format="Dropdown" ma:internalName="Scope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9a410-5cc3-44d7-afcd-16bbcb0faa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de3c344-f917-476e-bf68-0535312efeeb}" ma:internalName="TaxCatchAll" ma:showField="CatchAllData" ma:web="5409a410-5cc3-44d7-afcd-16bbcb0faa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E7772-B074-458D-A83B-1EE6A4D310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896961-BFF2-455D-9E5D-DF296F21AEBB}">
  <ds:schemaRefs>
    <ds:schemaRef ds:uri="http://schemas.microsoft.com/office/2006/metadata/properties"/>
    <ds:schemaRef ds:uri="http://schemas.microsoft.com/office/infopath/2007/PartnerControls"/>
    <ds:schemaRef ds:uri="5409a410-5cc3-44d7-afcd-16bbcb0faa90"/>
    <ds:schemaRef ds:uri="f3089ad3-ef98-4985-a0e1-6fbf87217e6d"/>
  </ds:schemaRefs>
</ds:datastoreItem>
</file>

<file path=customXml/itemProps3.xml><?xml version="1.0" encoding="utf-8"?>
<ds:datastoreItem xmlns:ds="http://schemas.openxmlformats.org/officeDocument/2006/customXml" ds:itemID="{228CB307-C0B3-4BEF-BDF4-2B52FA736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89ad3-ef98-4985-a0e1-6fbf87217e6d"/>
    <ds:schemaRef ds:uri="5409a410-5cc3-44d7-afcd-16bbcb0fa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 VRAGENLIJST MARKTCONSULTATIE</Template>
  <TotalTime>1</TotalTime>
  <Pages>4</Pages>
  <Words>589</Words>
  <Characters>3970</Characters>
  <Application>Microsoft Office Word</Application>
  <DocSecurity>0</DocSecurity>
  <Lines>158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Het NIC BV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/>
  <dc:creator>Ansems, Inge</dc:creator>
  <cp:keywords/>
  <cp:lastModifiedBy>Ansems, Inge</cp:lastModifiedBy>
  <cp:revision>1</cp:revision>
  <cp:lastPrinted>2026-02-05T12:24:00Z</cp:lastPrinted>
  <dcterms:created xsi:type="dcterms:W3CDTF">2026-02-05T12:31:00Z</dcterms:created>
  <dcterms:modified xsi:type="dcterms:W3CDTF">2026-02-05T12:32:00Z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0x010100716096353A859D41BC5152B87A7F2ADD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