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E114" w14:textId="34D6A56B" w:rsidR="00A46471" w:rsidRPr="00822BB5" w:rsidRDefault="0049724D" w:rsidP="00DE5DB7">
      <w:pPr>
        <w:pStyle w:val="Titel-1"/>
        <w:jc w:val="center"/>
        <w:rPr>
          <w:sz w:val="80"/>
          <w:szCs w:val="80"/>
        </w:rPr>
      </w:pPr>
      <w:r w:rsidRPr="0049724D">
        <w:rPr>
          <w:rFonts w:cs="Open Sans"/>
          <w:b w:val="0"/>
          <w:bCs/>
          <w:i/>
          <w:iCs/>
          <w:noProof/>
          <w:sz w:val="42"/>
          <w:szCs w:val="42"/>
        </w:rPr>
        <mc:AlternateContent>
          <mc:Choice Requires="wps">
            <w:drawing>
              <wp:anchor distT="45720" distB="45720" distL="114300" distR="114300" simplePos="0" relativeHeight="251672576" behindDoc="0" locked="0" layoutInCell="1" allowOverlap="1" wp14:anchorId="7B05DD84" wp14:editId="4BB5958C">
                <wp:simplePos x="0" y="0"/>
                <wp:positionH relativeFrom="margin">
                  <wp:align>center</wp:align>
                </wp:positionH>
                <wp:positionV relativeFrom="paragraph">
                  <wp:posOffset>3299785</wp:posOffset>
                </wp:positionV>
                <wp:extent cx="5507355" cy="1404620"/>
                <wp:effectExtent l="19050" t="19050" r="17145" b="17780"/>
                <wp:wrapSquare wrapText="bothSides"/>
                <wp:docPr id="21217210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1404620"/>
                        </a:xfrm>
                        <a:prstGeom prst="rect">
                          <a:avLst/>
                        </a:prstGeom>
                        <a:solidFill>
                          <a:srgbClr val="FFFFFF">
                            <a:alpha val="0"/>
                          </a:srgbClr>
                        </a:solidFill>
                        <a:ln w="28575">
                          <a:solidFill>
                            <a:schemeClr val="bg1"/>
                          </a:solidFill>
                          <a:miter lim="800000"/>
                          <a:headEnd/>
                          <a:tailEnd/>
                        </a:ln>
                      </wps:spPr>
                      <wps:txbx>
                        <w:txbxContent>
                          <w:p w14:paraId="7876ABDC" w14:textId="77777777" w:rsidR="007B69F1" w:rsidRDefault="0049724D" w:rsidP="0049724D">
                            <w:pPr>
                              <w:jc w:val="center"/>
                              <w:rPr>
                                <w:b/>
                                <w:bCs/>
                                <w:color w:val="FFFFFF" w:themeColor="background1"/>
                                <w:sz w:val="44"/>
                                <w:szCs w:val="48"/>
                              </w:rPr>
                            </w:pPr>
                            <w:r w:rsidRPr="0049724D">
                              <w:rPr>
                                <w:b/>
                                <w:bCs/>
                                <w:color w:val="FFFFFF" w:themeColor="background1"/>
                                <w:sz w:val="44"/>
                                <w:szCs w:val="48"/>
                              </w:rPr>
                              <w:t xml:space="preserve">Levering blaashal </w:t>
                            </w:r>
                            <w:r w:rsidR="007B69F1">
                              <w:rPr>
                                <w:b/>
                                <w:bCs/>
                                <w:color w:val="FFFFFF" w:themeColor="background1"/>
                                <w:sz w:val="44"/>
                                <w:szCs w:val="48"/>
                              </w:rPr>
                              <w:t>Zieuwent</w:t>
                            </w:r>
                          </w:p>
                          <w:p w14:paraId="135E4544" w14:textId="4AC14F54" w:rsidR="0049724D" w:rsidRDefault="0049724D" w:rsidP="007B69F1">
                            <w:pPr>
                              <w:jc w:val="center"/>
                              <w:rPr>
                                <w:b/>
                                <w:bCs/>
                                <w:color w:val="FFFFFF" w:themeColor="background1"/>
                                <w:sz w:val="44"/>
                                <w:szCs w:val="48"/>
                              </w:rPr>
                            </w:pPr>
                            <w:r w:rsidRPr="0049724D">
                              <w:rPr>
                                <w:b/>
                                <w:bCs/>
                                <w:color w:val="FFFFFF" w:themeColor="background1"/>
                                <w:sz w:val="44"/>
                                <w:szCs w:val="48"/>
                              </w:rPr>
                              <w:t>inclusief modulaire vloer</w:t>
                            </w:r>
                          </w:p>
                          <w:p w14:paraId="3DEF7AD9" w14:textId="77777777" w:rsidR="0049724D" w:rsidRDefault="0049724D" w:rsidP="0049724D">
                            <w:pPr>
                              <w:jc w:val="center"/>
                              <w:rPr>
                                <w:b/>
                                <w:bCs/>
                                <w:color w:val="FFFFFF" w:themeColor="background1"/>
                                <w:sz w:val="44"/>
                                <w:szCs w:val="48"/>
                              </w:rPr>
                            </w:pPr>
                          </w:p>
                          <w:p w14:paraId="22A48A3D" w14:textId="4F280FE8" w:rsidR="0049724D" w:rsidRPr="0049724D" w:rsidRDefault="0049724D" w:rsidP="0049724D">
                            <w:pPr>
                              <w:jc w:val="center"/>
                              <w:rPr>
                                <w:b/>
                                <w:bCs/>
                                <w:color w:val="FFFFFF" w:themeColor="background1"/>
                                <w:sz w:val="44"/>
                                <w:szCs w:val="48"/>
                              </w:rPr>
                            </w:pPr>
                            <w:r>
                              <w:rPr>
                                <w:b/>
                                <w:bCs/>
                                <w:color w:val="FFFFFF" w:themeColor="background1"/>
                                <w:sz w:val="44"/>
                                <w:szCs w:val="48"/>
                              </w:rPr>
                              <w:t xml:space="preserve">Contractnummer:  </w:t>
                            </w:r>
                            <w:r w:rsidR="00EF5631">
                              <w:rPr>
                                <w:b/>
                                <w:bCs/>
                                <w:color w:val="FFFFFF" w:themeColor="background1"/>
                                <w:sz w:val="44"/>
                                <w:szCs w:val="48"/>
                              </w:rPr>
                              <w:t>TN569965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05DD84" id="_x0000_t202" coordsize="21600,21600" o:spt="202" path="m,l,21600r21600,l21600,xe">
                <v:stroke joinstyle="miter"/>
                <v:path gradientshapeok="t" o:connecttype="rect"/>
              </v:shapetype>
              <v:shape id="Tekstvak 2" o:spid="_x0000_s1026" type="#_x0000_t202" style="position:absolute;left:0;text-align:left;margin-left:0;margin-top:259.85pt;width:433.65pt;height:110.6pt;z-index:251672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" strokecolor="white [3212]" strokeweight="2.25pt">
                <v:fill opacity="0"/>
                <v:textbox style="mso-fit-shape-to-text:t">
                  <w:txbxContent>
                    <w:p w14:paraId="7876ABDC" w14:textId="77777777" w:rsidR="007B69F1" w:rsidRDefault="0049724D" w:rsidP="0049724D">
                      <w:pPr>
                        <w:jc w:val="center"/>
                        <w:rPr>
                          <w:b/>
                          <w:bCs/>
                          <w:color w:val="FFFFFF" w:themeColor="background1"/>
                          <w:sz w:val="44"/>
                          <w:szCs w:val="48"/>
                        </w:rPr>
                      </w:pPr>
                      <w:r w:rsidRPr="0049724D">
                        <w:rPr>
                          <w:b/>
                          <w:bCs/>
                          <w:color w:val="FFFFFF" w:themeColor="background1"/>
                          <w:sz w:val="44"/>
                          <w:szCs w:val="48"/>
                        </w:rPr>
                        <w:t xml:space="preserve">Levering blaashal </w:t>
                      </w:r>
                      <w:r w:rsidR="007B69F1">
                        <w:rPr>
                          <w:b/>
                          <w:bCs/>
                          <w:color w:val="FFFFFF" w:themeColor="background1"/>
                          <w:sz w:val="44"/>
                          <w:szCs w:val="48"/>
                        </w:rPr>
                        <w:t>Zieuwent</w:t>
                      </w:r>
                    </w:p>
                    <w:p w14:paraId="135E4544" w14:textId="4AC14F54" w:rsidR="0049724D" w:rsidRDefault="0049724D" w:rsidP="007B69F1">
                      <w:pPr>
                        <w:jc w:val="center"/>
                        <w:rPr>
                          <w:b/>
                          <w:bCs/>
                          <w:color w:val="FFFFFF" w:themeColor="background1"/>
                          <w:sz w:val="44"/>
                          <w:szCs w:val="48"/>
                        </w:rPr>
                      </w:pPr>
                      <w:r w:rsidRPr="0049724D">
                        <w:rPr>
                          <w:b/>
                          <w:bCs/>
                          <w:color w:val="FFFFFF" w:themeColor="background1"/>
                          <w:sz w:val="44"/>
                          <w:szCs w:val="48"/>
                        </w:rPr>
                        <w:t>inclusief modulaire vloer</w:t>
                      </w:r>
                    </w:p>
                    <w:p w14:paraId="3DEF7AD9" w14:textId="77777777" w:rsidR="0049724D" w:rsidRDefault="0049724D" w:rsidP="0049724D">
                      <w:pPr>
                        <w:jc w:val="center"/>
                        <w:rPr>
                          <w:b/>
                          <w:bCs/>
                          <w:color w:val="FFFFFF" w:themeColor="background1"/>
                          <w:sz w:val="44"/>
                          <w:szCs w:val="48"/>
                        </w:rPr>
                      </w:pPr>
                    </w:p>
                    <w:p w14:paraId="22A48A3D" w14:textId="4F280FE8" w:rsidR="0049724D" w:rsidRPr="0049724D" w:rsidRDefault="0049724D" w:rsidP="0049724D">
                      <w:pPr>
                        <w:jc w:val="center"/>
                        <w:rPr>
                          <w:b/>
                          <w:bCs/>
                          <w:color w:val="FFFFFF" w:themeColor="background1"/>
                          <w:sz w:val="44"/>
                          <w:szCs w:val="48"/>
                        </w:rPr>
                      </w:pPr>
                      <w:r>
                        <w:rPr>
                          <w:b/>
                          <w:bCs/>
                          <w:color w:val="FFFFFF" w:themeColor="background1"/>
                          <w:sz w:val="44"/>
                          <w:szCs w:val="48"/>
                        </w:rPr>
                        <w:t xml:space="preserve">Contractnummer:  </w:t>
                      </w:r>
                      <w:r w:rsidR="00EF5631">
                        <w:rPr>
                          <w:b/>
                          <w:bCs/>
                          <w:color w:val="FFFFFF" w:themeColor="background1"/>
                          <w:sz w:val="44"/>
                          <w:szCs w:val="48"/>
                        </w:rPr>
                        <w:t>TN569965</w:t>
                      </w:r>
                    </w:p>
                  </w:txbxContent>
                </v:textbox>
                <w10:wrap type="square" anchorx="margin"/>
              </v:shape>
            </w:pict>
          </mc:Fallback>
        </mc:AlternateContent>
      </w:r>
      <w:sdt>
        <w:sdtPr>
          <w:rPr>
            <w:szCs w:val="96"/>
          </w:rPr>
          <w:alias w:val="Titel"/>
          <w:tag w:val=""/>
          <w:id w:val="2123954638"/>
          <w:placeholder>
            <w:docPart w:val="ED0A526EC9334E2C8E50DCEB4BEBDD6B"/>
          </w:placeholder>
          <w:dataBinding w:prefixMappings="xmlns:ns0='http://purl.org/dc/elements/1.1/' xmlns:ns1='http://schemas.openxmlformats.org/package/2006/metadata/core-properties' " w:xpath="/ns1:coreProperties[1]/ns0:title[1]" w:storeItemID="{6C3C8BC8-F283-45AE-878A-BAB7291924A1}"/>
          <w:text/>
        </w:sdtPr>
        <w:sdtContent>
          <w:r w:rsidR="00837F2C">
            <w:rPr>
              <w:szCs w:val="96"/>
            </w:rPr>
            <w:t>Overeenkomst</w:t>
          </w:r>
        </w:sdtContent>
      </w:sdt>
      <w:r w:rsidR="006C728B" w:rsidRPr="00822BB5">
        <w:rPr>
          <w:noProof/>
          <w:sz w:val="80"/>
          <w:szCs w:val="80"/>
          <w:lang w:eastAsia="nl-NL"/>
        </w:rPr>
        <mc:AlternateContent>
          <mc:Choice Requires="wps">
            <w:drawing>
              <wp:anchor distT="45720" distB="45720" distL="114300" distR="114300" simplePos="0" relativeHeight="251659264" behindDoc="0" locked="0" layoutInCell="1" allowOverlap="1" wp14:anchorId="2F05BB04" wp14:editId="09E450EA">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5B3AB7AF"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5BB04" id="_x0000_s1027"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0+wEAANU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" filled="f" stroked="f">
                <v:textbox>
                  <w:txbxContent>
                    <w:p w14:paraId="5B3AB7AF" w14:textId="77777777" w:rsidR="006C728B" w:rsidRDefault="006C728B" w:rsidP="003F6C89">
                      <w:pPr>
                        <w:tabs>
                          <w:tab w:val="left" w:pos="2835"/>
                        </w:tabs>
                      </w:pPr>
                      <w:r>
                        <w:t xml:space="preserve"> </w:t>
                      </w:r>
                    </w:p>
                  </w:txbxContent>
                </v:textbox>
                <w10:wrap type="topAndBottom" anchorx="page"/>
              </v:shape>
            </w:pict>
          </mc:Fallback>
        </mc:AlternateContent>
      </w:r>
    </w:p>
    <w:p w14:paraId="0BF0067A" w14:textId="1FB9A74B" w:rsidR="003630A6" w:rsidRPr="00822BB5" w:rsidRDefault="003630A6" w:rsidP="001316E6">
      <w:pPr>
        <w:pStyle w:val="Subtitel"/>
        <w:jc w:val="right"/>
        <w:rPr>
          <w:rFonts w:cs="Open Sans"/>
          <w:b w:val="0"/>
          <w:bCs/>
          <w:i/>
          <w:iCs/>
          <w:sz w:val="42"/>
          <w:szCs w:val="42"/>
        </w:rPr>
      </w:pPr>
    </w:p>
    <w:p w14:paraId="12352E5F" w14:textId="6A5D60C2" w:rsidR="003630A6" w:rsidRPr="00822BB5" w:rsidRDefault="00B85EF7" w:rsidP="003630A6">
      <w:pPr>
        <w:tabs>
          <w:tab w:val="left" w:pos="6048"/>
        </w:tabs>
        <w:rPr>
          <w:rFonts w:ascii="Century Gothic" w:hAnsi="Century Gothic"/>
        </w:rPr>
        <w:sectPr w:rsidR="003630A6" w:rsidRPr="00822BB5">
          <w:headerReference w:type="default" r:id="rId11"/>
          <w:pgSz w:w="11906" w:h="16838"/>
          <w:pgMar w:top="1417" w:right="1417" w:bottom="1417" w:left="1417" w:header="708" w:footer="708" w:gutter="0"/>
          <w:cols w:space="708"/>
          <w:docGrid w:linePitch="360"/>
        </w:sectPr>
      </w:pPr>
      <w:r>
        <w:rPr>
          <w:noProof/>
        </w:rPr>
        <mc:AlternateContent>
          <mc:Choice Requires="wps">
            <w:drawing>
              <wp:anchor distT="45720" distB="45720" distL="114300" distR="114300" simplePos="0" relativeHeight="251670528" behindDoc="0" locked="0" layoutInCell="1" allowOverlap="1" wp14:anchorId="50138D5E" wp14:editId="6C6F4E1A">
                <wp:simplePos x="0" y="0"/>
                <wp:positionH relativeFrom="margin">
                  <wp:posOffset>3784054</wp:posOffset>
                </wp:positionH>
                <wp:positionV relativeFrom="paragraph">
                  <wp:posOffset>3155167</wp:posOffset>
                </wp:positionV>
                <wp:extent cx="2360930" cy="1404620"/>
                <wp:effectExtent l="0" t="0" r="0" b="5715"/>
                <wp:wrapNone/>
                <wp:docPr id="19747606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38D95D" w14:textId="35DFEA96" w:rsidR="00B85EF7" w:rsidRPr="00DD0EF3" w:rsidRDefault="00B85EF7" w:rsidP="00B85EF7">
                            <w:pPr>
                              <w:jc w:val="right"/>
                              <w:rPr>
                                <w:color w:val="0D0D0D" w:themeColor="text1" w:themeTint="F2"/>
                              </w:rPr>
                            </w:pPr>
                            <w:r w:rsidRPr="00DD0EF3">
                              <w:rPr>
                                <w:color w:val="0D0D0D" w:themeColor="text1" w:themeTint="F2"/>
                              </w:rPr>
                              <w:t>Gemeente Oost Gelre</w:t>
                            </w:r>
                          </w:p>
                          <w:p w14:paraId="64E9EFBA" w14:textId="5A285FC3" w:rsidR="00B85EF7" w:rsidRPr="00DD0EF3" w:rsidRDefault="00B85EF7" w:rsidP="00B85EF7">
                            <w:pPr>
                              <w:jc w:val="right"/>
                              <w:rPr>
                                <w:color w:val="0D0D0D" w:themeColor="text1" w:themeTint="F2"/>
                              </w:rPr>
                            </w:pPr>
                            <w:r w:rsidRPr="00DD0EF3">
                              <w:rPr>
                                <w:color w:val="0D0D0D" w:themeColor="text1" w:themeTint="F2"/>
                              </w:rPr>
                              <w:t xml:space="preserve">Datum: </w:t>
                            </w:r>
                            <w:r w:rsidR="0047796C">
                              <w:rPr>
                                <w:color w:val="0D0D0D" w:themeColor="text1" w:themeTint="F2"/>
                              </w:rPr>
                              <w:t>04</w:t>
                            </w:r>
                            <w:r w:rsidRPr="00DD0EF3">
                              <w:rPr>
                                <w:color w:val="0D0D0D" w:themeColor="text1" w:themeTint="F2"/>
                              </w:rPr>
                              <w:t>-0</w:t>
                            </w:r>
                            <w:r w:rsidR="0047796C">
                              <w:rPr>
                                <w:color w:val="0D0D0D" w:themeColor="text1" w:themeTint="F2"/>
                              </w:rPr>
                              <w:t>2</w:t>
                            </w:r>
                            <w:r w:rsidRPr="00DD0EF3">
                              <w:rPr>
                                <w:color w:val="0D0D0D" w:themeColor="text1" w:themeTint="F2"/>
                              </w:rPr>
                              <w:t>-2026</w:t>
                            </w:r>
                          </w:p>
                          <w:p w14:paraId="10664113" w14:textId="1304DA3F" w:rsidR="00B85EF7" w:rsidRPr="00B85EF7" w:rsidRDefault="00B85EF7" w:rsidP="00B85EF7">
                            <w:pPr>
                              <w:jc w:val="right"/>
                              <w:rPr>
                                <w:color w:val="FFFFFF" w:themeColor="background1"/>
                              </w:rPr>
                            </w:pPr>
                            <w:r w:rsidRPr="00DD0EF3">
                              <w:rPr>
                                <w:color w:val="0D0D0D" w:themeColor="text1" w:themeTint="F2"/>
                              </w:rPr>
                              <w:t>Auteur: Luke Blikman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138D5E" id="_x0000_s1028" type="#_x0000_t202" style="position:absolute;margin-left:297.95pt;margin-top:248.45pt;width:185.9pt;height:110.6pt;z-index:2516705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" filled="f" stroked="f">
                <v:textbox style="mso-fit-shape-to-text:t">
                  <w:txbxContent>
                    <w:p w14:paraId="6A38D95D" w14:textId="35DFEA96" w:rsidR="00B85EF7" w:rsidRPr="00DD0EF3" w:rsidRDefault="00B85EF7" w:rsidP="00B85EF7">
                      <w:pPr>
                        <w:jc w:val="right"/>
                        <w:rPr>
                          <w:color w:val="0D0D0D" w:themeColor="text1" w:themeTint="F2"/>
                        </w:rPr>
                      </w:pPr>
                      <w:r w:rsidRPr="00DD0EF3">
                        <w:rPr>
                          <w:color w:val="0D0D0D" w:themeColor="text1" w:themeTint="F2"/>
                        </w:rPr>
                        <w:t>Gemeente Oost Gelre</w:t>
                      </w:r>
                    </w:p>
                    <w:p w14:paraId="64E9EFBA" w14:textId="5A285FC3" w:rsidR="00B85EF7" w:rsidRPr="00DD0EF3" w:rsidRDefault="00B85EF7" w:rsidP="00B85EF7">
                      <w:pPr>
                        <w:jc w:val="right"/>
                        <w:rPr>
                          <w:color w:val="0D0D0D" w:themeColor="text1" w:themeTint="F2"/>
                        </w:rPr>
                      </w:pPr>
                      <w:r w:rsidRPr="00DD0EF3">
                        <w:rPr>
                          <w:color w:val="0D0D0D" w:themeColor="text1" w:themeTint="F2"/>
                        </w:rPr>
                        <w:t xml:space="preserve">Datum: </w:t>
                      </w:r>
                      <w:r w:rsidR="0047796C">
                        <w:rPr>
                          <w:color w:val="0D0D0D" w:themeColor="text1" w:themeTint="F2"/>
                        </w:rPr>
                        <w:t>04</w:t>
                      </w:r>
                      <w:r w:rsidRPr="00DD0EF3">
                        <w:rPr>
                          <w:color w:val="0D0D0D" w:themeColor="text1" w:themeTint="F2"/>
                        </w:rPr>
                        <w:t>-0</w:t>
                      </w:r>
                      <w:r w:rsidR="0047796C">
                        <w:rPr>
                          <w:color w:val="0D0D0D" w:themeColor="text1" w:themeTint="F2"/>
                        </w:rPr>
                        <w:t>2</w:t>
                      </w:r>
                      <w:r w:rsidRPr="00DD0EF3">
                        <w:rPr>
                          <w:color w:val="0D0D0D" w:themeColor="text1" w:themeTint="F2"/>
                        </w:rPr>
                        <w:t>-2026</w:t>
                      </w:r>
                    </w:p>
                    <w:p w14:paraId="10664113" w14:textId="1304DA3F" w:rsidR="00B85EF7" w:rsidRPr="00B85EF7" w:rsidRDefault="00B85EF7" w:rsidP="00B85EF7">
                      <w:pPr>
                        <w:jc w:val="right"/>
                        <w:rPr>
                          <w:color w:val="FFFFFF" w:themeColor="background1"/>
                        </w:rPr>
                      </w:pPr>
                      <w:r w:rsidRPr="00DD0EF3">
                        <w:rPr>
                          <w:color w:val="0D0D0D" w:themeColor="text1" w:themeTint="F2"/>
                        </w:rPr>
                        <w:t>Auteur: Luke Blikman</w:t>
                      </w:r>
                    </w:p>
                  </w:txbxContent>
                </v:textbox>
                <w10:wrap anchorx="margin"/>
              </v:shape>
            </w:pict>
          </mc:Fallback>
        </mc:AlternateContent>
      </w:r>
      <w:r w:rsidR="003630A6" w:rsidRPr="00822BB5">
        <w:rPr>
          <w:rFonts w:ascii="Century Gothic" w:hAnsi="Century Gothic"/>
        </w:rPr>
        <w:tab/>
      </w:r>
    </w:p>
    <w:p w14:paraId="3FE7A697" w14:textId="285AD731" w:rsidR="008C4C6E" w:rsidRPr="005673E5" w:rsidRDefault="00426147" w:rsidP="005673E5">
      <w:pPr>
        <w:pStyle w:val="Geenafstand"/>
        <w:rPr>
          <w:b/>
          <w:bCs/>
          <w:sz w:val="24"/>
          <w:szCs w:val="32"/>
          <w:lang w:val="en-GB"/>
        </w:rPr>
      </w:pPr>
      <w:proofErr w:type="spellStart"/>
      <w:r w:rsidRPr="005673E5">
        <w:rPr>
          <w:b/>
          <w:bCs/>
          <w:sz w:val="22"/>
          <w:szCs w:val="28"/>
          <w:lang w:val="en-GB"/>
        </w:rPr>
        <w:lastRenderedPageBreak/>
        <w:t>Partijen</w:t>
      </w:r>
      <w:proofErr w:type="spellEnd"/>
    </w:p>
    <w:p w14:paraId="63441209" w14:textId="77777777" w:rsidR="00426147" w:rsidRDefault="00426147" w:rsidP="00A100E8">
      <w:pPr>
        <w:rPr>
          <w:rFonts w:ascii="Century Gothic" w:hAnsi="Century Gothic"/>
          <w:color w:val="000000" w:themeColor="text1"/>
          <w:sz w:val="18"/>
        </w:rPr>
      </w:pPr>
    </w:p>
    <w:p w14:paraId="2E4AA185" w14:textId="0EB26CF1" w:rsidR="00426147" w:rsidRDefault="00426147" w:rsidP="00613EBD">
      <w:pPr>
        <w:ind w:left="142"/>
        <w:rPr>
          <w:rFonts w:ascii="Century Gothic" w:hAnsi="Century Gothic"/>
          <w:color w:val="000000" w:themeColor="text1"/>
          <w:sz w:val="18"/>
        </w:rPr>
      </w:pPr>
      <w:r>
        <w:rPr>
          <w:rFonts w:ascii="Century Gothic" w:hAnsi="Century Gothic"/>
          <w:color w:val="000000" w:themeColor="text1"/>
          <w:sz w:val="18"/>
        </w:rPr>
        <w:t xml:space="preserve">1. </w:t>
      </w:r>
      <w:r w:rsidR="008B16A5" w:rsidRPr="008B16A5">
        <w:rPr>
          <w:rFonts w:ascii="Century Gothic" w:hAnsi="Century Gothic"/>
          <w:color w:val="000000" w:themeColor="text1"/>
          <w:sz w:val="18"/>
        </w:rPr>
        <w:t xml:space="preserve">De publiekrechtelijke rechtspersoon gemeente </w:t>
      </w:r>
      <w:r w:rsidR="008B16A5">
        <w:rPr>
          <w:rFonts w:ascii="Century Gothic" w:hAnsi="Century Gothic"/>
          <w:color w:val="000000" w:themeColor="text1"/>
          <w:sz w:val="18"/>
        </w:rPr>
        <w:t>Oost Gelre</w:t>
      </w:r>
      <w:r w:rsidR="008B16A5" w:rsidRPr="008B16A5">
        <w:rPr>
          <w:rFonts w:ascii="Century Gothic" w:hAnsi="Century Gothic"/>
          <w:color w:val="000000" w:themeColor="text1"/>
          <w:sz w:val="18"/>
        </w:rPr>
        <w:t xml:space="preserve">, te dezen op grond van artikel 171 van de Gemeentewet vertegenwoordigd door burgemeester </w:t>
      </w:r>
      <w:r w:rsidR="00883ABB">
        <w:rPr>
          <w:rFonts w:ascii="Century Gothic" w:hAnsi="Century Gothic"/>
          <w:color w:val="000000" w:themeColor="text1"/>
          <w:sz w:val="18"/>
        </w:rPr>
        <w:t>G. Hofstede</w:t>
      </w:r>
      <w:r w:rsidR="008B16A5" w:rsidRPr="008B16A5">
        <w:rPr>
          <w:rFonts w:ascii="Century Gothic" w:hAnsi="Century Gothic"/>
          <w:color w:val="000000" w:themeColor="text1"/>
          <w:sz w:val="18"/>
        </w:rPr>
        <w:t>, handelend ter uitvoering van het collegebesluit ex artikel 160 lid 1 onder d Gemeentewet, hierna te noemen: “Opdrachtgever"</w:t>
      </w:r>
    </w:p>
    <w:p w14:paraId="65ABA7DF" w14:textId="77777777" w:rsidR="008B16A5" w:rsidRDefault="008B16A5" w:rsidP="00A100E8">
      <w:pPr>
        <w:rPr>
          <w:rFonts w:ascii="Century Gothic" w:hAnsi="Century Gothic"/>
          <w:color w:val="000000" w:themeColor="text1"/>
          <w:sz w:val="18"/>
        </w:rPr>
      </w:pPr>
    </w:p>
    <w:p w14:paraId="008EFC6E" w14:textId="5F9802AE" w:rsidR="008B16A5" w:rsidRDefault="008B16A5" w:rsidP="00A100E8">
      <w:pPr>
        <w:rPr>
          <w:rFonts w:ascii="Century Gothic" w:hAnsi="Century Gothic"/>
          <w:color w:val="000000" w:themeColor="text1"/>
          <w:sz w:val="18"/>
        </w:rPr>
      </w:pPr>
      <w:r>
        <w:rPr>
          <w:rFonts w:ascii="Century Gothic" w:hAnsi="Century Gothic"/>
          <w:color w:val="000000" w:themeColor="text1"/>
          <w:sz w:val="18"/>
        </w:rPr>
        <w:t xml:space="preserve">En </w:t>
      </w:r>
    </w:p>
    <w:p w14:paraId="3A553015" w14:textId="77777777" w:rsidR="008B16A5" w:rsidRDefault="008B16A5" w:rsidP="00A100E8">
      <w:pPr>
        <w:rPr>
          <w:rFonts w:ascii="Century Gothic" w:hAnsi="Century Gothic"/>
          <w:color w:val="000000" w:themeColor="text1"/>
          <w:sz w:val="18"/>
        </w:rPr>
      </w:pPr>
    </w:p>
    <w:p w14:paraId="510FA0C8" w14:textId="266657D2" w:rsidR="008B16A5" w:rsidRDefault="008B16A5" w:rsidP="00613EBD">
      <w:pPr>
        <w:ind w:left="142"/>
        <w:rPr>
          <w:rFonts w:ascii="Century Gothic" w:hAnsi="Century Gothic"/>
          <w:color w:val="000000" w:themeColor="text1"/>
          <w:sz w:val="18"/>
        </w:rPr>
      </w:pPr>
      <w:r>
        <w:rPr>
          <w:rFonts w:ascii="Century Gothic" w:hAnsi="Century Gothic"/>
          <w:color w:val="000000" w:themeColor="text1"/>
          <w:sz w:val="18"/>
        </w:rPr>
        <w:t xml:space="preserve">2. </w:t>
      </w:r>
      <w:r w:rsidR="00934341" w:rsidRPr="00934341">
        <w:rPr>
          <w:rFonts w:ascii="Century Gothic" w:hAnsi="Century Gothic"/>
          <w:color w:val="000000" w:themeColor="text1"/>
          <w:sz w:val="18"/>
          <w:highlight w:val="yellow"/>
        </w:rPr>
        <w:t>&lt;naam&gt;,</w:t>
      </w:r>
      <w:r w:rsidR="00934341" w:rsidRPr="00934341">
        <w:rPr>
          <w:rFonts w:ascii="Century Gothic" w:hAnsi="Century Gothic"/>
          <w:color w:val="000000" w:themeColor="text1"/>
          <w:sz w:val="18"/>
        </w:rPr>
        <w:t xml:space="preserve"> statutair gevestigd en kantoorhoudende aan de</w:t>
      </w:r>
      <w:r w:rsidR="00934341">
        <w:rPr>
          <w:rFonts w:ascii="Century Gothic" w:hAnsi="Century Gothic"/>
          <w:color w:val="000000" w:themeColor="text1"/>
          <w:sz w:val="18"/>
        </w:rPr>
        <w:t xml:space="preserve"> </w:t>
      </w:r>
      <w:r w:rsidR="00934341" w:rsidRPr="00613EBD">
        <w:rPr>
          <w:rFonts w:ascii="Century Gothic" w:hAnsi="Century Gothic"/>
          <w:color w:val="000000" w:themeColor="text1"/>
          <w:sz w:val="18"/>
          <w:highlight w:val="yellow"/>
        </w:rPr>
        <w:t>&lt;adres&gt;</w:t>
      </w:r>
      <w:r w:rsidR="00934341">
        <w:rPr>
          <w:rFonts w:ascii="Century Gothic" w:hAnsi="Century Gothic"/>
          <w:color w:val="000000" w:themeColor="text1"/>
          <w:sz w:val="18"/>
        </w:rPr>
        <w:t xml:space="preserve"> </w:t>
      </w:r>
      <w:r w:rsidR="00934341" w:rsidRPr="00934341">
        <w:rPr>
          <w:rFonts w:ascii="Century Gothic" w:hAnsi="Century Gothic"/>
          <w:color w:val="000000" w:themeColor="text1"/>
          <w:sz w:val="18"/>
        </w:rPr>
        <w:t xml:space="preserve"> te</w:t>
      </w:r>
      <w:r w:rsidR="00934341">
        <w:rPr>
          <w:rFonts w:ascii="Century Gothic" w:hAnsi="Century Gothic"/>
          <w:color w:val="000000" w:themeColor="text1"/>
          <w:sz w:val="18"/>
        </w:rPr>
        <w:t xml:space="preserve"> </w:t>
      </w:r>
      <w:r w:rsidR="00934341" w:rsidRPr="00613EBD">
        <w:rPr>
          <w:rFonts w:ascii="Century Gothic" w:hAnsi="Century Gothic"/>
          <w:color w:val="000000" w:themeColor="text1"/>
          <w:sz w:val="18"/>
          <w:highlight w:val="yellow"/>
        </w:rPr>
        <w:t>&lt;plaats&gt;</w:t>
      </w:r>
      <w:r w:rsidR="00934341" w:rsidRPr="00934341">
        <w:rPr>
          <w:rFonts w:ascii="Century Gothic" w:hAnsi="Century Gothic"/>
          <w:color w:val="000000" w:themeColor="text1"/>
          <w:sz w:val="18"/>
        </w:rPr>
        <w:t xml:space="preserve"> , ingeschreven in het handelsregister van de Kamer van Koophandel onder nummer </w:t>
      </w:r>
      <w:r w:rsidR="00613EBD" w:rsidRPr="00613EBD">
        <w:rPr>
          <w:rFonts w:ascii="Century Gothic" w:hAnsi="Century Gothic"/>
          <w:color w:val="000000" w:themeColor="text1"/>
          <w:sz w:val="18"/>
          <w:highlight w:val="yellow"/>
        </w:rPr>
        <w:t>&lt;nummer&gt;</w:t>
      </w:r>
      <w:r w:rsidR="00934341" w:rsidRPr="00613EBD">
        <w:rPr>
          <w:rFonts w:ascii="Century Gothic" w:hAnsi="Century Gothic"/>
          <w:color w:val="000000" w:themeColor="text1"/>
          <w:sz w:val="18"/>
          <w:highlight w:val="yellow"/>
        </w:rPr>
        <w:t>,</w:t>
      </w:r>
      <w:r w:rsidR="00934341" w:rsidRPr="00934341">
        <w:rPr>
          <w:rFonts w:ascii="Century Gothic" w:hAnsi="Century Gothic"/>
          <w:color w:val="000000" w:themeColor="text1"/>
          <w:sz w:val="18"/>
        </w:rPr>
        <w:t xml:space="preserve"> ten deze rechtsgeldig vertegenwoordigd door </w:t>
      </w:r>
      <w:r w:rsidR="00613EBD" w:rsidRPr="00613EBD">
        <w:rPr>
          <w:rFonts w:ascii="Century Gothic" w:hAnsi="Century Gothic"/>
          <w:color w:val="000000" w:themeColor="text1"/>
          <w:sz w:val="18"/>
          <w:highlight w:val="yellow"/>
        </w:rPr>
        <w:t>&lt;naam&gt;</w:t>
      </w:r>
      <w:r w:rsidR="00934341" w:rsidRPr="00613EBD">
        <w:rPr>
          <w:rFonts w:ascii="Century Gothic" w:hAnsi="Century Gothic"/>
          <w:color w:val="000000" w:themeColor="text1"/>
          <w:sz w:val="18"/>
          <w:highlight w:val="yellow"/>
        </w:rPr>
        <w:t>,</w:t>
      </w:r>
      <w:r w:rsidR="00934341" w:rsidRPr="00934341">
        <w:rPr>
          <w:rFonts w:ascii="Century Gothic" w:hAnsi="Century Gothic"/>
          <w:color w:val="000000" w:themeColor="text1"/>
          <w:sz w:val="18"/>
        </w:rPr>
        <w:t xml:space="preserve"> hierna te noemen: ‘’Opdrachtnemer’’</w:t>
      </w:r>
    </w:p>
    <w:p w14:paraId="2929BC7A" w14:textId="77777777" w:rsidR="00613EBD" w:rsidRDefault="00613EBD" w:rsidP="00A100E8">
      <w:pPr>
        <w:rPr>
          <w:rFonts w:ascii="Century Gothic" w:hAnsi="Century Gothic"/>
          <w:color w:val="000000" w:themeColor="text1"/>
          <w:sz w:val="18"/>
        </w:rPr>
      </w:pPr>
    </w:p>
    <w:p w14:paraId="76A0935C" w14:textId="0770B066" w:rsidR="00613EBD" w:rsidRDefault="00613EBD" w:rsidP="00A100E8">
      <w:pPr>
        <w:rPr>
          <w:rFonts w:ascii="Century Gothic" w:hAnsi="Century Gothic"/>
          <w:color w:val="000000" w:themeColor="text1"/>
          <w:sz w:val="18"/>
        </w:rPr>
      </w:pPr>
      <w:r>
        <w:rPr>
          <w:rFonts w:ascii="Century Gothic" w:hAnsi="Century Gothic"/>
          <w:color w:val="000000" w:themeColor="text1"/>
          <w:sz w:val="18"/>
        </w:rPr>
        <w:t xml:space="preserve">Hierna afzonderlijk ook te noemen: </w:t>
      </w:r>
      <w:r w:rsidRPr="00613EBD">
        <w:rPr>
          <w:rFonts w:ascii="Century Gothic" w:hAnsi="Century Gothic"/>
          <w:b/>
          <w:bCs/>
          <w:color w:val="000000" w:themeColor="text1"/>
          <w:sz w:val="18"/>
        </w:rPr>
        <w:t>“Partij”</w:t>
      </w:r>
      <w:r>
        <w:rPr>
          <w:rFonts w:ascii="Century Gothic" w:hAnsi="Century Gothic"/>
          <w:color w:val="000000" w:themeColor="text1"/>
          <w:sz w:val="18"/>
        </w:rPr>
        <w:t xml:space="preserve"> en gezamenlijk te noemen: </w:t>
      </w:r>
      <w:r w:rsidRPr="00613EBD">
        <w:rPr>
          <w:rFonts w:ascii="Century Gothic" w:hAnsi="Century Gothic"/>
          <w:b/>
          <w:bCs/>
          <w:color w:val="000000" w:themeColor="text1"/>
          <w:sz w:val="18"/>
        </w:rPr>
        <w:t>“Partijen”.</w:t>
      </w:r>
    </w:p>
    <w:p w14:paraId="5B134EF9" w14:textId="77777777" w:rsidR="00934341" w:rsidRDefault="00934341" w:rsidP="00A100E8">
      <w:pPr>
        <w:rPr>
          <w:rFonts w:ascii="Century Gothic" w:hAnsi="Century Gothic"/>
          <w:color w:val="000000" w:themeColor="text1"/>
          <w:sz w:val="18"/>
        </w:rPr>
      </w:pPr>
    </w:p>
    <w:p w14:paraId="22DA64FF" w14:textId="77230D8C" w:rsidR="00260954" w:rsidRPr="005673E5" w:rsidRDefault="00260954" w:rsidP="00A100E8">
      <w:pPr>
        <w:rPr>
          <w:rFonts w:ascii="Century Gothic" w:hAnsi="Century Gothic"/>
          <w:b/>
          <w:bCs/>
          <w:color w:val="000000" w:themeColor="text1"/>
          <w:sz w:val="22"/>
          <w:szCs w:val="28"/>
        </w:rPr>
      </w:pPr>
      <w:r w:rsidRPr="005673E5">
        <w:rPr>
          <w:rFonts w:ascii="Century Gothic" w:hAnsi="Century Gothic"/>
          <w:b/>
          <w:bCs/>
          <w:color w:val="000000" w:themeColor="text1"/>
          <w:sz w:val="22"/>
          <w:szCs w:val="28"/>
        </w:rPr>
        <w:t>nemen in aanmerking dat:</w:t>
      </w:r>
    </w:p>
    <w:p w14:paraId="78897C30" w14:textId="40C0B62A" w:rsidR="00260954" w:rsidRDefault="00260954" w:rsidP="007B69F1">
      <w:pPr>
        <w:pStyle w:val="Lijstalinea"/>
        <w:numPr>
          <w:ilvl w:val="0"/>
          <w:numId w:val="1"/>
        </w:numPr>
        <w:rPr>
          <w:rFonts w:ascii="Century Gothic" w:hAnsi="Century Gothic"/>
          <w:color w:val="000000" w:themeColor="text1"/>
          <w:sz w:val="18"/>
        </w:rPr>
      </w:pPr>
      <w:r w:rsidRPr="00260954">
        <w:rPr>
          <w:rFonts w:ascii="Century Gothic" w:hAnsi="Century Gothic"/>
          <w:color w:val="000000" w:themeColor="text1"/>
          <w:sz w:val="18"/>
        </w:rPr>
        <w:t xml:space="preserve">Opdrachtgever een Europese aanbestedingsprocedure voor Levering blaashal inclusief benodigdheden zaalhockeyvelden met referentienummer: </w:t>
      </w:r>
      <w:r w:rsidR="00883ABB" w:rsidRPr="00883ABB">
        <w:rPr>
          <w:rFonts w:ascii="Century Gothic" w:hAnsi="Century Gothic"/>
          <w:color w:val="000000" w:themeColor="text1"/>
          <w:sz w:val="18"/>
        </w:rPr>
        <w:t>TN569965</w:t>
      </w:r>
      <w:r w:rsidRPr="00883ABB">
        <w:rPr>
          <w:rFonts w:ascii="Century Gothic" w:hAnsi="Century Gothic"/>
          <w:color w:val="000000" w:themeColor="text1"/>
          <w:sz w:val="18"/>
        </w:rPr>
        <w:t xml:space="preserve"> is</w:t>
      </w:r>
      <w:r w:rsidRPr="00260954">
        <w:rPr>
          <w:rFonts w:ascii="Century Gothic" w:hAnsi="Century Gothic"/>
          <w:color w:val="000000" w:themeColor="text1"/>
          <w:sz w:val="18"/>
        </w:rPr>
        <w:t xml:space="preserve"> gestart; </w:t>
      </w:r>
    </w:p>
    <w:p w14:paraId="772D7B03" w14:textId="77777777" w:rsidR="00260954" w:rsidRDefault="00260954" w:rsidP="007B69F1">
      <w:pPr>
        <w:pStyle w:val="Lijstalinea"/>
        <w:numPr>
          <w:ilvl w:val="0"/>
          <w:numId w:val="1"/>
        </w:numPr>
        <w:rPr>
          <w:rFonts w:ascii="Century Gothic" w:hAnsi="Century Gothic"/>
          <w:color w:val="000000" w:themeColor="text1"/>
          <w:sz w:val="18"/>
        </w:rPr>
      </w:pPr>
      <w:r w:rsidRPr="00260954">
        <w:rPr>
          <w:rFonts w:ascii="Century Gothic" w:hAnsi="Century Gothic"/>
          <w:color w:val="000000" w:themeColor="text1"/>
          <w:sz w:val="18"/>
        </w:rPr>
        <w:t xml:space="preserve">Uit deze Europese aanbestedingsprocedure is gebleken dat Opdrachtnemer de Economisch Meest Voordelige Inschrijving heeft gedaan; </w:t>
      </w:r>
    </w:p>
    <w:p w14:paraId="12762651" w14:textId="77777777" w:rsidR="00260954" w:rsidRDefault="00260954" w:rsidP="007B69F1">
      <w:pPr>
        <w:pStyle w:val="Lijstalinea"/>
        <w:numPr>
          <w:ilvl w:val="0"/>
          <w:numId w:val="1"/>
        </w:numPr>
        <w:rPr>
          <w:rFonts w:ascii="Century Gothic" w:hAnsi="Century Gothic"/>
          <w:color w:val="000000" w:themeColor="text1"/>
          <w:sz w:val="18"/>
        </w:rPr>
      </w:pPr>
      <w:r w:rsidRPr="00260954">
        <w:rPr>
          <w:rFonts w:ascii="Century Gothic" w:hAnsi="Century Gothic"/>
          <w:color w:val="000000" w:themeColor="text1"/>
          <w:sz w:val="18"/>
        </w:rPr>
        <w:t xml:space="preserve">Opdrachtnemer in staat is om de levering van de blaashal inclusief benodigdheden zaalhockeyvelden en de dienstverlening rondom de blaashal en zaalhockeyvelden te leveren zoals Opdrachtgever dit wenst; </w:t>
      </w:r>
    </w:p>
    <w:p w14:paraId="26DF2C6B" w14:textId="44628431" w:rsidR="00260954" w:rsidRDefault="00260954" w:rsidP="007B69F1">
      <w:pPr>
        <w:pStyle w:val="Lijstalinea"/>
        <w:numPr>
          <w:ilvl w:val="0"/>
          <w:numId w:val="1"/>
        </w:numPr>
        <w:rPr>
          <w:rFonts w:ascii="Century Gothic" w:hAnsi="Century Gothic"/>
          <w:color w:val="000000" w:themeColor="text1"/>
          <w:sz w:val="18"/>
        </w:rPr>
      </w:pPr>
      <w:r w:rsidRPr="00260954">
        <w:rPr>
          <w:rFonts w:ascii="Century Gothic" w:hAnsi="Century Gothic"/>
          <w:color w:val="000000" w:themeColor="text1"/>
          <w:sz w:val="18"/>
        </w:rPr>
        <w:t>Partijen de voorwaarden waaronder de , geschiedt, vast wensen te leggen in een overeenkomst.</w:t>
      </w:r>
    </w:p>
    <w:p w14:paraId="3837E7A8" w14:textId="77777777" w:rsidR="00260954" w:rsidRDefault="00260954" w:rsidP="00260954">
      <w:pPr>
        <w:rPr>
          <w:rFonts w:ascii="Century Gothic" w:hAnsi="Century Gothic"/>
          <w:color w:val="000000" w:themeColor="text1"/>
          <w:sz w:val="18"/>
        </w:rPr>
      </w:pPr>
    </w:p>
    <w:p w14:paraId="190C6DF0" w14:textId="5036FF97" w:rsidR="00260954" w:rsidRDefault="00260954" w:rsidP="00260954">
      <w:pPr>
        <w:rPr>
          <w:rFonts w:ascii="Century Gothic" w:hAnsi="Century Gothic"/>
          <w:color w:val="000000" w:themeColor="text1"/>
          <w:sz w:val="18"/>
        </w:rPr>
      </w:pPr>
      <w:r>
        <w:rPr>
          <w:rFonts w:ascii="Century Gothic" w:hAnsi="Century Gothic"/>
          <w:color w:val="000000" w:themeColor="text1"/>
          <w:sz w:val="18"/>
        </w:rPr>
        <w:t>En komen ov</w:t>
      </w:r>
      <w:r w:rsidR="0038276F">
        <w:rPr>
          <w:rFonts w:ascii="Century Gothic" w:hAnsi="Century Gothic"/>
          <w:color w:val="000000" w:themeColor="text1"/>
          <w:sz w:val="18"/>
        </w:rPr>
        <w:t>ereen als volgt</w:t>
      </w:r>
    </w:p>
    <w:p w14:paraId="0FE31AFF" w14:textId="77777777" w:rsidR="0038276F" w:rsidRDefault="0038276F" w:rsidP="00260954">
      <w:pPr>
        <w:rPr>
          <w:rFonts w:ascii="Century Gothic" w:hAnsi="Century Gothic"/>
          <w:color w:val="000000" w:themeColor="text1"/>
          <w:sz w:val="18"/>
        </w:rPr>
      </w:pPr>
    </w:p>
    <w:p w14:paraId="169F4142" w14:textId="71E33E90" w:rsidR="0038276F" w:rsidRPr="005673E5" w:rsidRDefault="0038276F" w:rsidP="00260954">
      <w:pPr>
        <w:rPr>
          <w:rFonts w:ascii="Century Gothic" w:hAnsi="Century Gothic"/>
          <w:b/>
          <w:bCs/>
          <w:color w:val="000000" w:themeColor="text1"/>
          <w:sz w:val="22"/>
          <w:szCs w:val="28"/>
        </w:rPr>
      </w:pPr>
      <w:r w:rsidRPr="005673E5">
        <w:rPr>
          <w:rFonts w:ascii="Century Gothic" w:hAnsi="Century Gothic"/>
          <w:b/>
          <w:bCs/>
          <w:color w:val="000000" w:themeColor="text1"/>
          <w:sz w:val="22"/>
          <w:szCs w:val="28"/>
        </w:rPr>
        <w:t xml:space="preserve">Artikel 1 </w:t>
      </w:r>
      <w:r w:rsidRPr="005673E5">
        <w:rPr>
          <w:rFonts w:ascii="Century Gothic" w:hAnsi="Century Gothic"/>
          <w:b/>
          <w:bCs/>
          <w:color w:val="000000" w:themeColor="text1"/>
          <w:sz w:val="22"/>
          <w:szCs w:val="28"/>
        </w:rPr>
        <w:tab/>
        <w:t>Inhoud van de overeenkomst</w:t>
      </w:r>
    </w:p>
    <w:p w14:paraId="1A9CC1C3" w14:textId="77777777" w:rsidR="00C66D28" w:rsidRDefault="00C66D28" w:rsidP="00C66D28">
      <w:pPr>
        <w:pStyle w:val="Geenafstand"/>
      </w:pPr>
    </w:p>
    <w:p w14:paraId="66EFD321" w14:textId="1D5DCDD0" w:rsidR="00C44FDC" w:rsidRDefault="00C44FDC" w:rsidP="007B69F1">
      <w:pPr>
        <w:pStyle w:val="Geenafstand"/>
        <w:numPr>
          <w:ilvl w:val="0"/>
          <w:numId w:val="2"/>
        </w:numPr>
        <w:rPr>
          <w:color w:val="auto"/>
        </w:rPr>
      </w:pPr>
      <w:r w:rsidRPr="00C44FDC">
        <w:t xml:space="preserve">Gedurende de looptijd van deze overeenkomst is Opdrachtnemer verplicht aan Opdrachtgever: Het leveren van de blaashal inclusief benodigdheden zaalhockeyvelden en diensten te verlenen m.b.t. de blaashal en zaalhockeyvelden, overeenkomstig de naar aanleiding van de inschrijvingsleidraad van Opdrachtgever kenmerk </w:t>
      </w:r>
      <w:r w:rsidR="00883ABB" w:rsidRPr="00883ABB">
        <w:t>TN569965</w:t>
      </w:r>
      <w:r w:rsidRPr="00C44FDC">
        <w:t xml:space="preserve"> opgestelde offerte </w:t>
      </w:r>
      <w:r w:rsidRPr="00C44FDC">
        <w:rPr>
          <w:color w:val="auto"/>
        </w:rPr>
        <w:t xml:space="preserve">c.q. inschrijving van Opdrachtnemer d.d. </w:t>
      </w:r>
      <w:r w:rsidRPr="00C44FDC">
        <w:rPr>
          <w:color w:val="auto"/>
          <w:highlight w:val="yellow"/>
        </w:rPr>
        <w:t>&lt;datum&gt;</w:t>
      </w:r>
      <w:r w:rsidRPr="00C44FDC">
        <w:rPr>
          <w:color w:val="auto"/>
        </w:rPr>
        <w:t xml:space="preserve"> en de voorwaarden en bepalingen van deze overeenkomst, inclusief bijlagen.</w:t>
      </w:r>
    </w:p>
    <w:p w14:paraId="1E17CE75" w14:textId="77777777" w:rsidR="00C44FDC" w:rsidRDefault="00C44FDC" w:rsidP="00C44FDC">
      <w:pPr>
        <w:pStyle w:val="Geenafstand"/>
        <w:ind w:left="720"/>
        <w:rPr>
          <w:color w:val="auto"/>
        </w:rPr>
      </w:pPr>
    </w:p>
    <w:p w14:paraId="3CFA3438" w14:textId="7A636F36" w:rsidR="00287B9A" w:rsidRPr="00287B9A" w:rsidRDefault="00287B9A" w:rsidP="007B69F1">
      <w:pPr>
        <w:pStyle w:val="Geenafstand"/>
        <w:numPr>
          <w:ilvl w:val="0"/>
          <w:numId w:val="2"/>
        </w:numPr>
        <w:rPr>
          <w:color w:val="auto"/>
        </w:rPr>
      </w:pPr>
      <w:r w:rsidRPr="00287B9A">
        <w:rPr>
          <w:color w:val="auto"/>
        </w:rPr>
        <w:t>De onderstaande documenten zijn bijlagen van de overeenkomst en maken integraal onderdeel uit van de overeenkomst. Voor zover de volgende bescheiden met elkaar in tegenspraak zijn, geldt de navolgende rangorde, waarbij het hoger voornoemde document prevaleert boven het lager genoemde:</w:t>
      </w:r>
    </w:p>
    <w:p w14:paraId="65B22B2C" w14:textId="1B6BCF15" w:rsidR="00287B9A" w:rsidRPr="00287B9A" w:rsidRDefault="00287B9A" w:rsidP="007B69F1">
      <w:pPr>
        <w:pStyle w:val="Geenafstand"/>
        <w:numPr>
          <w:ilvl w:val="0"/>
          <w:numId w:val="5"/>
        </w:numPr>
        <w:rPr>
          <w:color w:val="auto"/>
        </w:rPr>
      </w:pPr>
      <w:r w:rsidRPr="00287B9A">
        <w:rPr>
          <w:color w:val="auto"/>
        </w:rPr>
        <w:t xml:space="preserve">Nota van Inlichtingen (bij meerdere Nota's van Inlichtingen </w:t>
      </w:r>
    </w:p>
    <w:p w14:paraId="7F2F2739" w14:textId="497015FE" w:rsidR="00287B9A" w:rsidRPr="00287B9A" w:rsidRDefault="00287B9A" w:rsidP="00070B4D">
      <w:pPr>
        <w:pStyle w:val="Geenafstand"/>
        <w:ind w:left="1416"/>
        <w:rPr>
          <w:color w:val="auto"/>
        </w:rPr>
      </w:pPr>
      <w:r>
        <w:rPr>
          <w:color w:val="auto"/>
        </w:rPr>
        <w:t xml:space="preserve"> </w:t>
      </w:r>
      <w:r w:rsidRPr="00287B9A">
        <w:rPr>
          <w:color w:val="auto"/>
        </w:rPr>
        <w:t>prevaleren latere versies boven eerdere versies);</w:t>
      </w:r>
    </w:p>
    <w:p w14:paraId="4F00B9A8" w14:textId="00879817" w:rsidR="00287B9A" w:rsidRPr="00287B9A" w:rsidRDefault="00287B9A" w:rsidP="007B69F1">
      <w:pPr>
        <w:pStyle w:val="Geenafstand"/>
        <w:numPr>
          <w:ilvl w:val="0"/>
          <w:numId w:val="5"/>
        </w:numPr>
        <w:rPr>
          <w:color w:val="auto"/>
        </w:rPr>
      </w:pPr>
      <w:r w:rsidRPr="00287B9A">
        <w:rPr>
          <w:color w:val="auto"/>
        </w:rPr>
        <w:t>Onderhavige overeenkomst;</w:t>
      </w:r>
    </w:p>
    <w:p w14:paraId="69DF36EC" w14:textId="4F185349" w:rsidR="00287B9A" w:rsidRDefault="00883ABB" w:rsidP="007B69F1">
      <w:pPr>
        <w:pStyle w:val="Geenafstand"/>
        <w:numPr>
          <w:ilvl w:val="0"/>
          <w:numId w:val="5"/>
        </w:numPr>
        <w:rPr>
          <w:color w:val="auto"/>
        </w:rPr>
      </w:pPr>
      <w:r>
        <w:rPr>
          <w:color w:val="auto"/>
        </w:rPr>
        <w:t>Aanbesteding</w:t>
      </w:r>
      <w:r w:rsidR="00287B9A" w:rsidRPr="00287B9A">
        <w:rPr>
          <w:color w:val="auto"/>
        </w:rPr>
        <w:t>sleidraad (inclusief bijlagen);</w:t>
      </w:r>
    </w:p>
    <w:p w14:paraId="77ADC17F" w14:textId="0BC34079" w:rsidR="00883ABB" w:rsidRPr="00287B9A" w:rsidRDefault="00883ABB" w:rsidP="007B69F1">
      <w:pPr>
        <w:pStyle w:val="Geenafstand"/>
        <w:numPr>
          <w:ilvl w:val="0"/>
          <w:numId w:val="5"/>
        </w:numPr>
        <w:rPr>
          <w:color w:val="auto"/>
        </w:rPr>
      </w:pPr>
      <w:r>
        <w:rPr>
          <w:color w:val="auto"/>
        </w:rPr>
        <w:t>AIAG 2025</w:t>
      </w:r>
    </w:p>
    <w:p w14:paraId="470CBC94" w14:textId="152595EE" w:rsidR="00C44FDC" w:rsidRPr="00070B4D" w:rsidRDefault="00287B9A" w:rsidP="007B69F1">
      <w:pPr>
        <w:pStyle w:val="Geenafstand"/>
        <w:numPr>
          <w:ilvl w:val="0"/>
          <w:numId w:val="5"/>
        </w:numPr>
        <w:rPr>
          <w:color w:val="auto"/>
        </w:rPr>
      </w:pPr>
      <w:r w:rsidRPr="00287B9A">
        <w:rPr>
          <w:color w:val="auto"/>
        </w:rPr>
        <w:t xml:space="preserve">De inschrijving c.q. offerte, inclusief eventuele bijlagen, van </w:t>
      </w:r>
      <w:r w:rsidRPr="00070B4D">
        <w:rPr>
          <w:color w:val="auto"/>
        </w:rPr>
        <w:t xml:space="preserve">Opdrachtnemer d.d. </w:t>
      </w:r>
      <w:r w:rsidRPr="00070B4D">
        <w:rPr>
          <w:color w:val="auto"/>
          <w:highlight w:val="yellow"/>
        </w:rPr>
        <w:t>&lt;datum&gt;.</w:t>
      </w:r>
    </w:p>
    <w:p w14:paraId="2F934397" w14:textId="77777777" w:rsidR="00287B9A" w:rsidRDefault="00287B9A" w:rsidP="00287B9A">
      <w:pPr>
        <w:pStyle w:val="Geenafstand"/>
        <w:ind w:left="720"/>
        <w:rPr>
          <w:color w:val="auto"/>
        </w:rPr>
      </w:pPr>
    </w:p>
    <w:p w14:paraId="48520CF6" w14:textId="1A25E054" w:rsidR="00287B9A" w:rsidRDefault="00287B9A" w:rsidP="007B69F1">
      <w:pPr>
        <w:pStyle w:val="Geenafstand"/>
        <w:numPr>
          <w:ilvl w:val="0"/>
          <w:numId w:val="2"/>
        </w:numPr>
        <w:rPr>
          <w:color w:val="auto"/>
        </w:rPr>
      </w:pPr>
      <w:r>
        <w:rPr>
          <w:color w:val="auto"/>
        </w:rPr>
        <w:t xml:space="preserve">Contractafspraken, kwaliteitscriteria c.q. </w:t>
      </w:r>
      <w:proofErr w:type="spellStart"/>
      <w:r>
        <w:rPr>
          <w:color w:val="auto"/>
        </w:rPr>
        <w:t>KPI’s</w:t>
      </w:r>
      <w:proofErr w:type="spellEnd"/>
      <w:r>
        <w:rPr>
          <w:color w:val="auto"/>
        </w:rPr>
        <w:t xml:space="preserve"> conform inschrijving: </w:t>
      </w:r>
      <w:r w:rsidRPr="00287B9A">
        <w:rPr>
          <w:color w:val="auto"/>
          <w:highlight w:val="yellow"/>
        </w:rPr>
        <w:t>&lt;nader uit te werken na gunning van de opdracht&gt;</w:t>
      </w:r>
      <w:r>
        <w:rPr>
          <w:color w:val="auto"/>
        </w:rPr>
        <w:t>.</w:t>
      </w:r>
    </w:p>
    <w:p w14:paraId="3A1BB2D5" w14:textId="77777777" w:rsidR="00287B9A" w:rsidRDefault="00287B9A">
      <w:pPr>
        <w:spacing w:after="160" w:line="259" w:lineRule="auto"/>
        <w:rPr>
          <w:rFonts w:ascii="Century Gothic" w:hAnsi="Century Gothic"/>
          <w:sz w:val="18"/>
        </w:rPr>
      </w:pPr>
      <w:r>
        <w:br w:type="page"/>
      </w:r>
    </w:p>
    <w:p w14:paraId="52B8E494" w14:textId="77777777" w:rsidR="00287B9A" w:rsidRPr="00C44FDC" w:rsidRDefault="00287B9A" w:rsidP="00287B9A">
      <w:pPr>
        <w:pStyle w:val="Geenafstand"/>
        <w:rPr>
          <w:color w:val="auto"/>
        </w:rPr>
      </w:pPr>
    </w:p>
    <w:p w14:paraId="07D8A9E0" w14:textId="79642CF6" w:rsidR="00287B9A" w:rsidRDefault="00287B9A" w:rsidP="00287B9A">
      <w:pPr>
        <w:rPr>
          <w:rFonts w:ascii="Century Gothic" w:hAnsi="Century Gothic"/>
          <w:b/>
          <w:bCs/>
          <w:color w:val="000000" w:themeColor="text1"/>
          <w:sz w:val="18"/>
        </w:rPr>
      </w:pPr>
      <w:r w:rsidRPr="005673E5">
        <w:rPr>
          <w:rFonts w:ascii="Century Gothic" w:hAnsi="Century Gothic"/>
          <w:b/>
          <w:bCs/>
          <w:color w:val="000000" w:themeColor="text1"/>
          <w:sz w:val="22"/>
          <w:szCs w:val="28"/>
        </w:rPr>
        <w:t xml:space="preserve">Artikel 2 </w:t>
      </w:r>
      <w:r w:rsidRPr="005673E5">
        <w:rPr>
          <w:rFonts w:ascii="Century Gothic" w:hAnsi="Century Gothic"/>
          <w:b/>
          <w:bCs/>
          <w:color w:val="000000" w:themeColor="text1"/>
          <w:sz w:val="22"/>
          <w:szCs w:val="28"/>
        </w:rPr>
        <w:tab/>
        <w:t>Duur van de overeenkomst</w:t>
      </w:r>
    </w:p>
    <w:p w14:paraId="1DF9BD1C" w14:textId="77777777" w:rsidR="00287B9A" w:rsidRDefault="00287B9A" w:rsidP="00287B9A">
      <w:pPr>
        <w:pStyle w:val="Geenafstand"/>
      </w:pPr>
    </w:p>
    <w:p w14:paraId="02A1DB8D" w14:textId="0D66DFE2" w:rsidR="00910A5B" w:rsidRDefault="00910A5B" w:rsidP="007B69F1">
      <w:pPr>
        <w:pStyle w:val="Geenafstand"/>
        <w:numPr>
          <w:ilvl w:val="0"/>
          <w:numId w:val="3"/>
        </w:numPr>
      </w:pPr>
      <w:r>
        <w:t>De blaashal inclusief installaties, de zaalhockeyvelden en benodigdheden dienen uiterlijk op 17 augustus 2026 operationeel te zijn. Op deze datum gaat het onderhoud- en servicecontract ook in. Het Onderhoud- en servicecontract wordt aangegaan voor de duur van twee (2) jaar. Optioneel kan de gemeente Oost Gelre eenzijdig besluiten de overeenkomst met drie (3) keer twee (2) jaar te verlengen. Opdrachtgever heeft geen plicht gebruik te maken van de verlengingsopties in de overeenkomst. Een verlenging van de overeenkomst geschiedt onder gelijkblijvende condities en voorwaarden.</w:t>
      </w:r>
    </w:p>
    <w:p w14:paraId="619728F0" w14:textId="77777777" w:rsidR="00287B9A" w:rsidRDefault="00287B9A" w:rsidP="00C94804">
      <w:pPr>
        <w:pStyle w:val="Geenafstand"/>
        <w:rPr>
          <w:color w:val="auto"/>
        </w:rPr>
      </w:pPr>
    </w:p>
    <w:p w14:paraId="7304FCAB" w14:textId="33D722AB" w:rsidR="00287B9A" w:rsidRDefault="00BD4630" w:rsidP="007B69F1">
      <w:pPr>
        <w:pStyle w:val="Geenafstand"/>
        <w:numPr>
          <w:ilvl w:val="0"/>
          <w:numId w:val="3"/>
        </w:numPr>
        <w:rPr>
          <w:color w:val="auto"/>
        </w:rPr>
      </w:pPr>
      <w:r>
        <w:rPr>
          <w:color w:val="auto"/>
        </w:rPr>
        <w:t>Uiterlijk</w:t>
      </w:r>
      <w:r w:rsidRPr="00BD4630">
        <w:rPr>
          <w:color w:val="auto"/>
        </w:rPr>
        <w:t xml:space="preserve"> zes (6) maanden voor afloop van de looptijd van de overeenkomst zal Opdrachtgever aan Opdrachtnemer schriftelijk mededelen of gebruik gemaakt wordt van de optie tot verlenging</w:t>
      </w:r>
      <w:r>
        <w:rPr>
          <w:color w:val="auto"/>
        </w:rPr>
        <w:t>.</w:t>
      </w:r>
    </w:p>
    <w:p w14:paraId="128488CB" w14:textId="77777777" w:rsidR="00BD4630" w:rsidRDefault="00BD4630" w:rsidP="00BD4630">
      <w:pPr>
        <w:pStyle w:val="Geenafstand"/>
        <w:ind w:left="720"/>
        <w:rPr>
          <w:color w:val="auto"/>
        </w:rPr>
      </w:pPr>
    </w:p>
    <w:p w14:paraId="5990974C" w14:textId="192AD4C4" w:rsidR="005673E5" w:rsidRDefault="005673E5" w:rsidP="005673E5">
      <w:pPr>
        <w:rPr>
          <w:rFonts w:ascii="Century Gothic" w:hAnsi="Century Gothic"/>
          <w:b/>
          <w:bCs/>
          <w:color w:val="000000" w:themeColor="text1"/>
          <w:sz w:val="18"/>
        </w:rPr>
      </w:pPr>
      <w:r w:rsidRPr="005673E5">
        <w:rPr>
          <w:rFonts w:ascii="Century Gothic" w:hAnsi="Century Gothic"/>
          <w:b/>
          <w:bCs/>
          <w:color w:val="000000" w:themeColor="text1"/>
          <w:sz w:val="22"/>
          <w:szCs w:val="28"/>
        </w:rPr>
        <w:t xml:space="preserve">Artikel </w:t>
      </w:r>
      <w:r>
        <w:rPr>
          <w:rFonts w:ascii="Century Gothic" w:hAnsi="Century Gothic"/>
          <w:b/>
          <w:bCs/>
          <w:color w:val="000000" w:themeColor="text1"/>
          <w:sz w:val="22"/>
          <w:szCs w:val="28"/>
        </w:rPr>
        <w:t>3</w:t>
      </w:r>
      <w:r w:rsidRPr="005673E5">
        <w:rPr>
          <w:rFonts w:ascii="Century Gothic" w:hAnsi="Century Gothic"/>
          <w:b/>
          <w:bCs/>
          <w:color w:val="000000" w:themeColor="text1"/>
          <w:sz w:val="22"/>
          <w:szCs w:val="28"/>
        </w:rPr>
        <w:t xml:space="preserve"> </w:t>
      </w:r>
      <w:r w:rsidRPr="005673E5">
        <w:rPr>
          <w:rFonts w:ascii="Century Gothic" w:hAnsi="Century Gothic"/>
          <w:b/>
          <w:bCs/>
          <w:color w:val="000000" w:themeColor="text1"/>
          <w:sz w:val="22"/>
          <w:szCs w:val="28"/>
        </w:rPr>
        <w:tab/>
      </w:r>
      <w:r>
        <w:rPr>
          <w:rFonts w:ascii="Century Gothic" w:hAnsi="Century Gothic"/>
          <w:b/>
          <w:bCs/>
          <w:color w:val="000000" w:themeColor="text1"/>
          <w:sz w:val="22"/>
          <w:szCs w:val="28"/>
        </w:rPr>
        <w:t>Prijs en betaling</w:t>
      </w:r>
    </w:p>
    <w:p w14:paraId="1B0924BE" w14:textId="77777777" w:rsidR="005673E5" w:rsidRDefault="005673E5" w:rsidP="005673E5">
      <w:pPr>
        <w:pStyle w:val="Geenafstand"/>
      </w:pPr>
    </w:p>
    <w:p w14:paraId="6AA64872" w14:textId="285D959A" w:rsidR="005673E5" w:rsidRPr="00825E1D" w:rsidRDefault="00261D42" w:rsidP="007B69F1">
      <w:pPr>
        <w:pStyle w:val="Geenafstand"/>
        <w:numPr>
          <w:ilvl w:val="0"/>
          <w:numId w:val="4"/>
        </w:numPr>
        <w:rPr>
          <w:color w:val="auto"/>
        </w:rPr>
      </w:pPr>
      <w:r w:rsidRPr="00261D42">
        <w:t xml:space="preserve">De prijs van de te leveren </w:t>
      </w:r>
      <w:r w:rsidRPr="00D665B7">
        <w:rPr>
          <w:highlight w:val="yellow"/>
        </w:rPr>
        <w:t>&lt;Invullen levering, dienst&gt;</w:t>
      </w:r>
      <w:r>
        <w:t xml:space="preserve"> </w:t>
      </w:r>
      <w:r w:rsidRPr="00261D42">
        <w:t>wordt vastgesteld op:</w:t>
      </w:r>
      <w:r w:rsidR="00D665B7">
        <w:t xml:space="preserve"> </w:t>
      </w:r>
      <w:r w:rsidR="00D665B7" w:rsidRPr="00D665B7">
        <w:rPr>
          <w:highlight w:val="yellow"/>
        </w:rPr>
        <w:t>&lt;bedrag noemen exclusief BTW en is vast en inclusief alle kosten of verwijzen naar de offerte of termijnstaten</w:t>
      </w:r>
      <w:r w:rsidR="00D665B7">
        <w:t>&gt;.</w:t>
      </w:r>
      <w:r w:rsidRPr="00261D42">
        <w:t xml:space="preserve"> </w:t>
      </w:r>
    </w:p>
    <w:p w14:paraId="3DC550DC" w14:textId="77777777" w:rsidR="00825E1D" w:rsidRPr="00D665B7" w:rsidRDefault="00825E1D" w:rsidP="00825E1D">
      <w:pPr>
        <w:pStyle w:val="Geenafstand"/>
        <w:ind w:left="720"/>
        <w:rPr>
          <w:color w:val="auto"/>
        </w:rPr>
      </w:pPr>
    </w:p>
    <w:p w14:paraId="3E7C96BA" w14:textId="05021B27" w:rsidR="00D665B7" w:rsidRPr="00F94CB9" w:rsidRDefault="00D665B7" w:rsidP="007B69F1">
      <w:pPr>
        <w:pStyle w:val="Geenafstand"/>
        <w:numPr>
          <w:ilvl w:val="0"/>
          <w:numId w:val="4"/>
        </w:numPr>
        <w:rPr>
          <w:color w:val="auto"/>
        </w:rPr>
      </w:pPr>
      <w:r>
        <w:t>De prijzen ten aanzien</w:t>
      </w:r>
      <w:r w:rsidR="00825E1D">
        <w:t xml:space="preserve"> </w:t>
      </w:r>
      <w:r w:rsidR="00825E1D" w:rsidRPr="00825E1D">
        <w:t>van deze dienstverlening kunnen maximaal één keer per jaar worden gewijzigd, voor het eerst met ingang van 1 j</w:t>
      </w:r>
      <w:r w:rsidR="00825E1D">
        <w:t>anuari</w:t>
      </w:r>
      <w:r w:rsidR="00825E1D" w:rsidRPr="00825E1D">
        <w:t xml:space="preserve"> 202</w:t>
      </w:r>
      <w:r w:rsidR="00825E1D">
        <w:t>8</w:t>
      </w:r>
      <w:r w:rsidR="00825E1D" w:rsidRPr="00825E1D">
        <w:t>, conform de dienstenprijsindex (DPI), commerciële dienstverlening en transport. Uitsluitend na schriftelijke onderbouwing en goedkeuring van de Opdrachtgever kunnen indexeringen worden toegepast.</w:t>
      </w:r>
    </w:p>
    <w:p w14:paraId="3839591D" w14:textId="77777777" w:rsidR="00F94CB9" w:rsidRPr="00F94CB9" w:rsidRDefault="00F94CB9" w:rsidP="00F94CB9">
      <w:pPr>
        <w:pStyle w:val="Geenafstand"/>
        <w:ind w:left="720"/>
        <w:rPr>
          <w:color w:val="auto"/>
        </w:rPr>
      </w:pPr>
    </w:p>
    <w:p w14:paraId="5D774298" w14:textId="77777777" w:rsidR="00F94CB9" w:rsidRDefault="00F94CB9" w:rsidP="007B69F1">
      <w:pPr>
        <w:pStyle w:val="Geenafstand"/>
        <w:numPr>
          <w:ilvl w:val="0"/>
          <w:numId w:val="4"/>
        </w:numPr>
        <w:rPr>
          <w:color w:val="auto"/>
        </w:rPr>
      </w:pPr>
      <w:r w:rsidRPr="00F94CB9">
        <w:rPr>
          <w:color w:val="auto"/>
        </w:rPr>
        <w:t xml:space="preserve">De factuur, voorzien van contract- en verplichtingen nummer, opgesteld door Opdrachtnemer, zal pas worden verzonden door Opdrachtnemer na levering en na uitvoering van de dienstverlening. </w:t>
      </w:r>
    </w:p>
    <w:p w14:paraId="1C688E37" w14:textId="77777777" w:rsidR="00070B4D" w:rsidRDefault="00070B4D" w:rsidP="00F94CB9">
      <w:pPr>
        <w:pStyle w:val="Geenafstand"/>
        <w:ind w:left="720"/>
        <w:rPr>
          <w:color w:val="auto"/>
        </w:rPr>
      </w:pPr>
    </w:p>
    <w:p w14:paraId="11C36334" w14:textId="70A550AF" w:rsidR="00F94CB9" w:rsidRDefault="00F94CB9" w:rsidP="00F94CB9">
      <w:pPr>
        <w:pStyle w:val="Geenafstand"/>
        <w:ind w:left="720"/>
        <w:rPr>
          <w:color w:val="auto"/>
        </w:rPr>
      </w:pPr>
      <w:r w:rsidRPr="00F94CB9">
        <w:rPr>
          <w:color w:val="auto"/>
        </w:rPr>
        <w:t>Opdrachtnemer factureert elektronisch op de voorgeschreven wijze. De factuur dient in pdf. format digitaal ingediend te worden via e-mail en verstuurd naar factu</w:t>
      </w:r>
      <w:r w:rsidR="00883ABB">
        <w:rPr>
          <w:color w:val="auto"/>
        </w:rPr>
        <w:t>ur</w:t>
      </w:r>
      <w:r w:rsidRPr="00F94CB9">
        <w:rPr>
          <w:color w:val="auto"/>
        </w:rPr>
        <w:t>@</w:t>
      </w:r>
      <w:r w:rsidR="00883ABB">
        <w:rPr>
          <w:color w:val="auto"/>
        </w:rPr>
        <w:t>oostgelre</w:t>
      </w:r>
      <w:r w:rsidRPr="00F94CB9">
        <w:rPr>
          <w:color w:val="auto"/>
        </w:rPr>
        <w:t>.nl</w:t>
      </w:r>
      <w:r w:rsidR="00883ABB">
        <w:rPr>
          <w:color w:val="auto"/>
        </w:rPr>
        <w:t>.</w:t>
      </w:r>
      <w:r w:rsidRPr="00F94CB9">
        <w:rPr>
          <w:color w:val="auto"/>
        </w:rPr>
        <w:t xml:space="preserve"> Dit e-mailadres is uitsluitend bestemd voor toezending van facturen. Andere berichten worden niet gelezen of beantwoord.</w:t>
      </w:r>
    </w:p>
    <w:p w14:paraId="0093D91D" w14:textId="77777777" w:rsidR="00070B4D" w:rsidRDefault="00070B4D" w:rsidP="00F94CB9">
      <w:pPr>
        <w:pStyle w:val="Geenafstand"/>
        <w:ind w:left="720"/>
        <w:rPr>
          <w:color w:val="auto"/>
        </w:rPr>
      </w:pPr>
      <w:r w:rsidRPr="00070B4D">
        <w:rPr>
          <w:color w:val="auto"/>
        </w:rPr>
        <w:t xml:space="preserve">Facturen bevatten in ieder geval de volgende gegevens: </w:t>
      </w:r>
    </w:p>
    <w:p w14:paraId="4696943C" w14:textId="77777777" w:rsidR="00070B4D" w:rsidRDefault="00070B4D" w:rsidP="007B69F1">
      <w:pPr>
        <w:pStyle w:val="Geenafstand"/>
        <w:numPr>
          <w:ilvl w:val="0"/>
          <w:numId w:val="6"/>
        </w:numPr>
        <w:rPr>
          <w:color w:val="auto"/>
        </w:rPr>
      </w:pPr>
      <w:r w:rsidRPr="00070B4D">
        <w:rPr>
          <w:color w:val="auto"/>
        </w:rPr>
        <w:t xml:space="preserve">Factuuradres; </w:t>
      </w:r>
    </w:p>
    <w:p w14:paraId="4EF561E0" w14:textId="77777777" w:rsidR="00070B4D" w:rsidRDefault="00070B4D" w:rsidP="007B69F1">
      <w:pPr>
        <w:pStyle w:val="Geenafstand"/>
        <w:numPr>
          <w:ilvl w:val="0"/>
          <w:numId w:val="6"/>
        </w:numPr>
        <w:rPr>
          <w:color w:val="auto"/>
        </w:rPr>
      </w:pPr>
      <w:r w:rsidRPr="00070B4D">
        <w:rPr>
          <w:color w:val="auto"/>
        </w:rPr>
        <w:t xml:space="preserve">Kostenplaats (locatie); </w:t>
      </w:r>
    </w:p>
    <w:p w14:paraId="59D81B7E" w14:textId="77777777" w:rsidR="00070B4D" w:rsidRDefault="00070B4D" w:rsidP="007B69F1">
      <w:pPr>
        <w:pStyle w:val="Geenafstand"/>
        <w:numPr>
          <w:ilvl w:val="0"/>
          <w:numId w:val="6"/>
        </w:numPr>
        <w:rPr>
          <w:color w:val="auto"/>
        </w:rPr>
      </w:pPr>
      <w:r w:rsidRPr="00070B4D">
        <w:rPr>
          <w:color w:val="auto"/>
        </w:rPr>
        <w:t xml:space="preserve">Routecode; </w:t>
      </w:r>
    </w:p>
    <w:p w14:paraId="4ECD9F4E" w14:textId="77777777" w:rsidR="00070B4D" w:rsidRDefault="00070B4D" w:rsidP="007B69F1">
      <w:pPr>
        <w:pStyle w:val="Geenafstand"/>
        <w:numPr>
          <w:ilvl w:val="0"/>
          <w:numId w:val="6"/>
        </w:numPr>
        <w:rPr>
          <w:color w:val="auto"/>
        </w:rPr>
      </w:pPr>
      <w:r w:rsidRPr="00070B4D">
        <w:rPr>
          <w:color w:val="auto"/>
        </w:rPr>
        <w:t xml:space="preserve">Contractnummer; </w:t>
      </w:r>
    </w:p>
    <w:p w14:paraId="1C90E7E5" w14:textId="77777777" w:rsidR="00070B4D" w:rsidRDefault="00070B4D" w:rsidP="007B69F1">
      <w:pPr>
        <w:pStyle w:val="Geenafstand"/>
        <w:numPr>
          <w:ilvl w:val="0"/>
          <w:numId w:val="6"/>
        </w:numPr>
        <w:rPr>
          <w:color w:val="auto"/>
        </w:rPr>
      </w:pPr>
      <w:r w:rsidRPr="00070B4D">
        <w:rPr>
          <w:color w:val="auto"/>
        </w:rPr>
        <w:t xml:space="preserve">Verplichtingennummer; </w:t>
      </w:r>
    </w:p>
    <w:p w14:paraId="2079031F" w14:textId="77777777" w:rsidR="00070B4D" w:rsidRDefault="00070B4D" w:rsidP="007B69F1">
      <w:pPr>
        <w:pStyle w:val="Geenafstand"/>
        <w:numPr>
          <w:ilvl w:val="0"/>
          <w:numId w:val="6"/>
        </w:numPr>
        <w:rPr>
          <w:color w:val="auto"/>
        </w:rPr>
      </w:pPr>
      <w:r w:rsidRPr="00070B4D">
        <w:rPr>
          <w:color w:val="auto"/>
        </w:rPr>
        <w:t xml:space="preserve">Beschrijving van de geleverde dienstverlening en/of producten; </w:t>
      </w:r>
    </w:p>
    <w:p w14:paraId="34B9BC81" w14:textId="77777777" w:rsidR="00070B4D" w:rsidRDefault="00070B4D" w:rsidP="007B69F1">
      <w:pPr>
        <w:pStyle w:val="Geenafstand"/>
        <w:numPr>
          <w:ilvl w:val="0"/>
          <w:numId w:val="6"/>
        </w:numPr>
        <w:rPr>
          <w:color w:val="auto"/>
        </w:rPr>
      </w:pPr>
      <w:r w:rsidRPr="00070B4D">
        <w:rPr>
          <w:color w:val="auto"/>
        </w:rPr>
        <w:t xml:space="preserve">Prestatieverklaring; </w:t>
      </w:r>
    </w:p>
    <w:p w14:paraId="724AE4C3" w14:textId="77777777" w:rsidR="00070B4D" w:rsidRDefault="00070B4D" w:rsidP="007B69F1">
      <w:pPr>
        <w:pStyle w:val="Geenafstand"/>
        <w:numPr>
          <w:ilvl w:val="0"/>
          <w:numId w:val="6"/>
        </w:numPr>
        <w:rPr>
          <w:color w:val="auto"/>
        </w:rPr>
      </w:pPr>
      <w:r w:rsidRPr="00070B4D">
        <w:rPr>
          <w:color w:val="auto"/>
        </w:rPr>
        <w:t xml:space="preserve">Afzonderlijke bedragen alsmede het totaalbedrag; </w:t>
      </w:r>
    </w:p>
    <w:p w14:paraId="20CD5CAE" w14:textId="77777777" w:rsidR="00070B4D" w:rsidRDefault="00070B4D" w:rsidP="007B69F1">
      <w:pPr>
        <w:pStyle w:val="Geenafstand"/>
        <w:numPr>
          <w:ilvl w:val="0"/>
          <w:numId w:val="6"/>
        </w:numPr>
        <w:rPr>
          <w:color w:val="auto"/>
        </w:rPr>
      </w:pPr>
      <w:r w:rsidRPr="00070B4D">
        <w:rPr>
          <w:color w:val="auto"/>
        </w:rPr>
        <w:t xml:space="preserve">Subtotaal exclusief BTW; </w:t>
      </w:r>
    </w:p>
    <w:p w14:paraId="49BEFEE6" w14:textId="77777777" w:rsidR="00070B4D" w:rsidRDefault="00070B4D" w:rsidP="007B69F1">
      <w:pPr>
        <w:pStyle w:val="Geenafstand"/>
        <w:numPr>
          <w:ilvl w:val="0"/>
          <w:numId w:val="6"/>
        </w:numPr>
        <w:rPr>
          <w:color w:val="auto"/>
        </w:rPr>
      </w:pPr>
      <w:proofErr w:type="spellStart"/>
      <w:r w:rsidRPr="00070B4D">
        <w:rPr>
          <w:color w:val="auto"/>
        </w:rPr>
        <w:t>BTW-identificatienummer</w:t>
      </w:r>
      <w:proofErr w:type="spellEnd"/>
      <w:r w:rsidRPr="00070B4D">
        <w:rPr>
          <w:color w:val="auto"/>
        </w:rPr>
        <w:t xml:space="preserve">, </w:t>
      </w:r>
      <w:proofErr w:type="spellStart"/>
      <w:r w:rsidRPr="00070B4D">
        <w:rPr>
          <w:color w:val="auto"/>
        </w:rPr>
        <w:t>BTW-percentage</w:t>
      </w:r>
      <w:proofErr w:type="spellEnd"/>
      <w:r w:rsidRPr="00070B4D">
        <w:rPr>
          <w:color w:val="auto"/>
        </w:rPr>
        <w:t xml:space="preserve"> en BTW bedrag; </w:t>
      </w:r>
    </w:p>
    <w:p w14:paraId="6145376E" w14:textId="77777777" w:rsidR="00070B4D" w:rsidRDefault="00070B4D" w:rsidP="007B69F1">
      <w:pPr>
        <w:pStyle w:val="Geenafstand"/>
        <w:numPr>
          <w:ilvl w:val="0"/>
          <w:numId w:val="6"/>
        </w:numPr>
        <w:rPr>
          <w:color w:val="auto"/>
        </w:rPr>
      </w:pPr>
      <w:r w:rsidRPr="00070B4D">
        <w:rPr>
          <w:color w:val="auto"/>
        </w:rPr>
        <w:t xml:space="preserve">Totaalbedrag inclusief BTW; </w:t>
      </w:r>
    </w:p>
    <w:p w14:paraId="02F6B0EF" w14:textId="3BF280D5" w:rsidR="00070B4D" w:rsidRDefault="00070B4D" w:rsidP="007B69F1">
      <w:pPr>
        <w:pStyle w:val="Geenafstand"/>
        <w:numPr>
          <w:ilvl w:val="0"/>
          <w:numId w:val="6"/>
        </w:numPr>
        <w:rPr>
          <w:color w:val="auto"/>
        </w:rPr>
      </w:pPr>
      <w:r w:rsidRPr="00070B4D">
        <w:rPr>
          <w:color w:val="auto"/>
        </w:rPr>
        <w:t>Factuurnummer.</w:t>
      </w:r>
    </w:p>
    <w:p w14:paraId="6A29F4FF" w14:textId="77777777" w:rsidR="00070B4D" w:rsidRDefault="00070B4D" w:rsidP="00070B4D">
      <w:pPr>
        <w:pStyle w:val="Geenafstand"/>
        <w:ind w:left="1440"/>
        <w:rPr>
          <w:color w:val="auto"/>
        </w:rPr>
      </w:pPr>
    </w:p>
    <w:p w14:paraId="7564E402" w14:textId="411F7BBC" w:rsidR="00A91733" w:rsidRDefault="00A91733" w:rsidP="007B69F1">
      <w:pPr>
        <w:pStyle w:val="Geenafstand"/>
        <w:numPr>
          <w:ilvl w:val="0"/>
          <w:numId w:val="4"/>
        </w:numPr>
        <w:rPr>
          <w:color w:val="auto"/>
        </w:rPr>
      </w:pPr>
      <w:r w:rsidRPr="00645610">
        <w:rPr>
          <w:color w:val="auto"/>
          <w:highlight w:val="yellow"/>
        </w:rPr>
        <w:t>&lt;Na gunning worden met de opdrachtnemer nadere specifieke afspraken gemaakt ten behoeve van de op/bij de factuur aan te leveren prestatieverklaring</w:t>
      </w:r>
      <w:r>
        <w:rPr>
          <w:color w:val="auto"/>
        </w:rPr>
        <w:t>&gt;.</w:t>
      </w:r>
    </w:p>
    <w:p w14:paraId="3A459E74" w14:textId="77777777" w:rsidR="00A91733" w:rsidRDefault="00A91733" w:rsidP="00A91733">
      <w:pPr>
        <w:pStyle w:val="Geenafstand"/>
        <w:ind w:left="720"/>
        <w:rPr>
          <w:color w:val="auto"/>
        </w:rPr>
      </w:pPr>
    </w:p>
    <w:p w14:paraId="32C8C3E2" w14:textId="00058E8A" w:rsidR="00A91733" w:rsidRDefault="00A91733" w:rsidP="007B69F1">
      <w:pPr>
        <w:pStyle w:val="Geenafstand"/>
        <w:numPr>
          <w:ilvl w:val="0"/>
          <w:numId w:val="4"/>
        </w:numPr>
        <w:rPr>
          <w:color w:val="auto"/>
        </w:rPr>
      </w:pPr>
      <w:r>
        <w:rPr>
          <w:color w:val="auto"/>
        </w:rPr>
        <w:t>Betaling</w:t>
      </w:r>
      <w:r w:rsidR="00CE5F3E">
        <w:rPr>
          <w:color w:val="auto"/>
        </w:rPr>
        <w:t xml:space="preserve"> zal plaatsvinden door Opdrachtgever binnen 30 dagen nadat de factuur bij Opdrachtgever</w:t>
      </w:r>
      <w:r w:rsidR="00645610">
        <w:rPr>
          <w:color w:val="auto"/>
        </w:rPr>
        <w:t xml:space="preserve"> is ontvangen en goedgekeurd. Alle facturen, digitaal of op papier, moeten voldoen aan de eisen die de Belastingdienst aan een factuur stelt.</w:t>
      </w:r>
    </w:p>
    <w:p w14:paraId="540E8B1B" w14:textId="77777777" w:rsidR="00645610" w:rsidRDefault="00645610" w:rsidP="00645610">
      <w:pPr>
        <w:pStyle w:val="Geenafstand"/>
        <w:ind w:left="720"/>
        <w:rPr>
          <w:color w:val="auto"/>
        </w:rPr>
      </w:pPr>
    </w:p>
    <w:p w14:paraId="7BD42238" w14:textId="48D5EBFB" w:rsidR="00645610" w:rsidRPr="00A91733" w:rsidRDefault="00645610" w:rsidP="007B69F1">
      <w:pPr>
        <w:pStyle w:val="Geenafstand"/>
        <w:numPr>
          <w:ilvl w:val="0"/>
          <w:numId w:val="4"/>
        </w:numPr>
        <w:rPr>
          <w:color w:val="auto"/>
        </w:rPr>
      </w:pPr>
      <w:r>
        <w:rPr>
          <w:color w:val="auto"/>
        </w:rPr>
        <w:t xml:space="preserve">Overschrijfding van een of meer betalingstermijnen door de Opdrachtgever of niet- betaling door de Opdrachtgever van een of meer facturen op grond van vermoede inhoudelijke onjuistheid van die </w:t>
      </w:r>
      <w:proofErr w:type="spellStart"/>
      <w:r>
        <w:rPr>
          <w:color w:val="auto"/>
        </w:rPr>
        <w:t>fact</w:t>
      </w:r>
      <w:proofErr w:type="spellEnd"/>
      <w:r>
        <w:rPr>
          <w:color w:val="auto"/>
        </w:rPr>
        <w:t>(u)</w:t>
      </w:r>
      <w:proofErr w:type="spellStart"/>
      <w:r>
        <w:rPr>
          <w:color w:val="auto"/>
        </w:rPr>
        <w:t>ur</w:t>
      </w:r>
      <w:proofErr w:type="spellEnd"/>
      <w:r>
        <w:rPr>
          <w:color w:val="auto"/>
        </w:rPr>
        <w:t xml:space="preserve">(en) of van ondeugdelijkheid van de gefactureerde prestaties geeft Opdrachtnemer niet het recht zijn prestaties op te schoreten c.q. te beëindigen. </w:t>
      </w:r>
    </w:p>
    <w:p w14:paraId="3AB3035D" w14:textId="77777777" w:rsidR="00261D42" w:rsidRDefault="00261D42" w:rsidP="00261D42">
      <w:pPr>
        <w:pStyle w:val="Geenafstand"/>
        <w:ind w:left="720"/>
        <w:rPr>
          <w:color w:val="auto"/>
        </w:rPr>
      </w:pPr>
    </w:p>
    <w:p w14:paraId="05E4C6DC" w14:textId="77777777" w:rsidR="00645610" w:rsidRDefault="00645610" w:rsidP="00261D42">
      <w:pPr>
        <w:pStyle w:val="Geenafstand"/>
        <w:ind w:left="720"/>
        <w:rPr>
          <w:color w:val="auto"/>
        </w:rPr>
      </w:pPr>
    </w:p>
    <w:p w14:paraId="00CC07C9" w14:textId="77777777" w:rsidR="00645610" w:rsidRDefault="00645610" w:rsidP="00261D42">
      <w:pPr>
        <w:pStyle w:val="Geenafstand"/>
        <w:ind w:left="720"/>
        <w:rPr>
          <w:color w:val="auto"/>
        </w:rPr>
      </w:pPr>
    </w:p>
    <w:p w14:paraId="21F5B971" w14:textId="4E3817D8" w:rsidR="00BB73E9" w:rsidRPr="005673E5" w:rsidRDefault="00BB73E9" w:rsidP="00BB73E9">
      <w:pPr>
        <w:rPr>
          <w:rFonts w:ascii="Century Gothic" w:hAnsi="Century Gothic"/>
          <w:b/>
          <w:bCs/>
          <w:color w:val="000000" w:themeColor="text1"/>
          <w:sz w:val="22"/>
          <w:szCs w:val="28"/>
        </w:rPr>
      </w:pPr>
      <w:r w:rsidRPr="005673E5">
        <w:rPr>
          <w:rFonts w:ascii="Century Gothic" w:hAnsi="Century Gothic"/>
          <w:b/>
          <w:bCs/>
          <w:color w:val="000000" w:themeColor="text1"/>
          <w:sz w:val="22"/>
          <w:szCs w:val="28"/>
        </w:rPr>
        <w:t xml:space="preserve">Artikel </w:t>
      </w:r>
      <w:r>
        <w:rPr>
          <w:rFonts w:ascii="Century Gothic" w:hAnsi="Century Gothic"/>
          <w:b/>
          <w:bCs/>
          <w:color w:val="000000" w:themeColor="text1"/>
          <w:sz w:val="22"/>
          <w:szCs w:val="28"/>
        </w:rPr>
        <w:t>4</w:t>
      </w:r>
      <w:r w:rsidRPr="005673E5">
        <w:rPr>
          <w:rFonts w:ascii="Century Gothic" w:hAnsi="Century Gothic"/>
          <w:b/>
          <w:bCs/>
          <w:color w:val="000000" w:themeColor="text1"/>
          <w:sz w:val="22"/>
          <w:szCs w:val="28"/>
        </w:rPr>
        <w:t xml:space="preserve"> </w:t>
      </w:r>
      <w:r w:rsidRPr="005673E5">
        <w:rPr>
          <w:rFonts w:ascii="Century Gothic" w:hAnsi="Century Gothic"/>
          <w:b/>
          <w:bCs/>
          <w:color w:val="000000" w:themeColor="text1"/>
          <w:sz w:val="22"/>
          <w:szCs w:val="28"/>
        </w:rPr>
        <w:tab/>
      </w:r>
      <w:r>
        <w:rPr>
          <w:rFonts w:ascii="Century Gothic" w:hAnsi="Century Gothic"/>
          <w:b/>
          <w:bCs/>
          <w:color w:val="000000" w:themeColor="text1"/>
          <w:sz w:val="22"/>
          <w:szCs w:val="28"/>
        </w:rPr>
        <w:t>Veiligheid</w:t>
      </w:r>
    </w:p>
    <w:p w14:paraId="6AD7DEF1" w14:textId="77777777" w:rsidR="00BB73E9" w:rsidRDefault="00BB73E9" w:rsidP="00BB73E9">
      <w:pPr>
        <w:pStyle w:val="Geenafstand"/>
      </w:pPr>
    </w:p>
    <w:p w14:paraId="16636B1C" w14:textId="273A6090" w:rsidR="00DA01E4" w:rsidRPr="00DA01E4" w:rsidRDefault="00BB73E9" w:rsidP="00BB73E9">
      <w:pPr>
        <w:pStyle w:val="Geenafstand"/>
      </w:pPr>
      <w:r>
        <w:t xml:space="preserve">De opdrachtnemer staat er voor in dat </w:t>
      </w:r>
      <w:r w:rsidR="00DA01E4">
        <w:t>het alle in het kader van het Arbeidsomstandighedenbesluit opgelegde verplichtingen tijdig en correct worden nagekomen.</w:t>
      </w:r>
    </w:p>
    <w:p w14:paraId="4B92A700" w14:textId="77777777" w:rsidR="00BB73E9" w:rsidRDefault="00BB73E9" w:rsidP="00645610">
      <w:pPr>
        <w:rPr>
          <w:rFonts w:ascii="Century Gothic" w:hAnsi="Century Gothic"/>
          <w:b/>
          <w:bCs/>
          <w:color w:val="000000" w:themeColor="text1"/>
          <w:sz w:val="22"/>
          <w:szCs w:val="28"/>
        </w:rPr>
      </w:pPr>
    </w:p>
    <w:p w14:paraId="7C3ACBDF" w14:textId="1730F044" w:rsidR="00645610" w:rsidRPr="005673E5" w:rsidRDefault="00645610" w:rsidP="00645610">
      <w:pPr>
        <w:rPr>
          <w:rFonts w:ascii="Century Gothic" w:hAnsi="Century Gothic"/>
          <w:b/>
          <w:bCs/>
          <w:color w:val="000000" w:themeColor="text1"/>
          <w:sz w:val="22"/>
          <w:szCs w:val="28"/>
        </w:rPr>
      </w:pPr>
      <w:r w:rsidRPr="005673E5">
        <w:rPr>
          <w:rFonts w:ascii="Century Gothic" w:hAnsi="Century Gothic"/>
          <w:b/>
          <w:bCs/>
          <w:color w:val="000000" w:themeColor="text1"/>
          <w:sz w:val="22"/>
          <w:szCs w:val="28"/>
        </w:rPr>
        <w:t xml:space="preserve">Artikel </w:t>
      </w:r>
      <w:r w:rsidR="00DA01E4">
        <w:rPr>
          <w:rFonts w:ascii="Century Gothic" w:hAnsi="Century Gothic"/>
          <w:b/>
          <w:bCs/>
          <w:color w:val="000000" w:themeColor="text1"/>
          <w:sz w:val="22"/>
          <w:szCs w:val="28"/>
        </w:rPr>
        <w:t>5</w:t>
      </w:r>
      <w:r w:rsidRPr="005673E5">
        <w:rPr>
          <w:rFonts w:ascii="Century Gothic" w:hAnsi="Century Gothic"/>
          <w:b/>
          <w:bCs/>
          <w:color w:val="000000" w:themeColor="text1"/>
          <w:sz w:val="22"/>
          <w:szCs w:val="28"/>
        </w:rPr>
        <w:t xml:space="preserve"> </w:t>
      </w:r>
      <w:r w:rsidRPr="005673E5">
        <w:rPr>
          <w:rFonts w:ascii="Century Gothic" w:hAnsi="Century Gothic"/>
          <w:b/>
          <w:bCs/>
          <w:color w:val="000000" w:themeColor="text1"/>
          <w:sz w:val="22"/>
          <w:szCs w:val="28"/>
        </w:rPr>
        <w:tab/>
      </w:r>
      <w:r>
        <w:rPr>
          <w:rFonts w:ascii="Century Gothic" w:hAnsi="Century Gothic"/>
          <w:b/>
          <w:bCs/>
          <w:color w:val="000000" w:themeColor="text1"/>
          <w:sz w:val="22"/>
          <w:szCs w:val="28"/>
        </w:rPr>
        <w:t>Contactpersoon</w:t>
      </w:r>
    </w:p>
    <w:p w14:paraId="76AC1D06" w14:textId="77777777" w:rsidR="00645610" w:rsidRDefault="00645610" w:rsidP="00645610">
      <w:pPr>
        <w:pStyle w:val="Geenafstand"/>
      </w:pPr>
    </w:p>
    <w:p w14:paraId="43E2687D" w14:textId="2B765E05" w:rsidR="00645610" w:rsidRDefault="00074B0E" w:rsidP="007B69F1">
      <w:pPr>
        <w:pStyle w:val="Geenafstand"/>
        <w:numPr>
          <w:ilvl w:val="0"/>
          <w:numId w:val="7"/>
        </w:numPr>
        <w:rPr>
          <w:color w:val="auto"/>
        </w:rPr>
      </w:pPr>
      <w:r>
        <w:t xml:space="preserve">Tijdens het </w:t>
      </w:r>
      <w:r w:rsidR="006D0E52">
        <w:t>verificatie</w:t>
      </w:r>
      <w:r>
        <w:t>gesprek of de startbijeenkomst zal Opdrachtnemer een contactpersoon noemen die tijdens de uitvoering van de overeenkomst als contactpersoon voor de Opdrachtgever zal optreden.</w:t>
      </w:r>
    </w:p>
    <w:p w14:paraId="5FCF603F" w14:textId="77777777" w:rsidR="00645610" w:rsidRDefault="00645610" w:rsidP="00645610">
      <w:pPr>
        <w:pStyle w:val="Geenafstand"/>
        <w:ind w:left="720"/>
        <w:rPr>
          <w:color w:val="auto"/>
        </w:rPr>
      </w:pPr>
    </w:p>
    <w:p w14:paraId="1FE65197" w14:textId="5B66FDA0" w:rsidR="00645610" w:rsidRDefault="00645610" w:rsidP="007B69F1">
      <w:pPr>
        <w:pStyle w:val="Geenafstand"/>
        <w:numPr>
          <w:ilvl w:val="0"/>
          <w:numId w:val="7"/>
        </w:numPr>
        <w:rPr>
          <w:color w:val="auto"/>
        </w:rPr>
      </w:pPr>
      <w:r w:rsidRPr="00287B9A">
        <w:rPr>
          <w:color w:val="auto"/>
        </w:rPr>
        <w:t xml:space="preserve">De </w:t>
      </w:r>
      <w:r w:rsidR="006D0E52">
        <w:rPr>
          <w:color w:val="auto"/>
        </w:rPr>
        <w:t xml:space="preserve">contactpersoon zal gemachtigd dienen te zijn om afspraken te maken, die voor alle onder Opdrachtnemer vallende en deelnemende ondernemingen c.q. samenwerkingsverbanden rechtsgeldig zijn. </w:t>
      </w:r>
    </w:p>
    <w:p w14:paraId="3435A473" w14:textId="77777777" w:rsidR="00A644B6" w:rsidRDefault="00A644B6" w:rsidP="00A644B6">
      <w:pPr>
        <w:pStyle w:val="Geenafstand"/>
        <w:ind w:left="720"/>
        <w:rPr>
          <w:color w:val="auto"/>
        </w:rPr>
      </w:pPr>
    </w:p>
    <w:p w14:paraId="5DC84EED" w14:textId="60CC945D" w:rsidR="00DF1F39" w:rsidRDefault="00DF1F39" w:rsidP="007B69F1">
      <w:pPr>
        <w:pStyle w:val="Geenafstand"/>
        <w:numPr>
          <w:ilvl w:val="0"/>
          <w:numId w:val="7"/>
        </w:numPr>
        <w:rPr>
          <w:color w:val="auto"/>
        </w:rPr>
      </w:pPr>
      <w:r>
        <w:rPr>
          <w:color w:val="auto"/>
        </w:rPr>
        <w:t>Opdrachtnemer</w:t>
      </w:r>
      <w:r w:rsidRPr="00DF1F39">
        <w:rPr>
          <w:color w:val="auto"/>
        </w:rPr>
        <w:t xml:space="preserve"> </w:t>
      </w:r>
      <w:r>
        <w:rPr>
          <w:color w:val="auto"/>
        </w:rPr>
        <w:t>stelt de volgende contactperso(o)n(en) aan (of diens opvolgers voor deze overeenkomst</w:t>
      </w:r>
    </w:p>
    <w:tbl>
      <w:tblPr>
        <w:tblStyle w:val="Tabelraster"/>
        <w:tblW w:w="0" w:type="auto"/>
        <w:tblInd w:w="720" w:type="dxa"/>
        <w:tblLook w:val="04A0" w:firstRow="1" w:lastRow="0" w:firstColumn="1" w:lastColumn="0" w:noHBand="0" w:noVBand="1"/>
      </w:tblPr>
      <w:tblGrid>
        <w:gridCol w:w="2084"/>
        <w:gridCol w:w="2093"/>
        <w:gridCol w:w="2075"/>
        <w:gridCol w:w="2090"/>
      </w:tblGrid>
      <w:tr w:rsidR="00BC2D37" w14:paraId="1EFE2B74" w14:textId="77777777" w:rsidTr="00BC2D37">
        <w:trPr>
          <w:cnfStyle w:val="100000000000" w:firstRow="1" w:lastRow="0" w:firstColumn="0" w:lastColumn="0" w:oddVBand="0" w:evenVBand="0" w:oddHBand="0" w:evenHBand="0" w:firstRowFirstColumn="0" w:firstRowLastColumn="0" w:lastRowFirstColumn="0" w:lastRowLastColumn="0"/>
        </w:trPr>
        <w:tc>
          <w:tcPr>
            <w:tcW w:w="2265" w:type="dxa"/>
          </w:tcPr>
          <w:p w14:paraId="2BCEEDD9" w14:textId="19F8E579" w:rsidR="00BC2D37" w:rsidRPr="00BC2D37" w:rsidRDefault="00BC2D37" w:rsidP="00DF1F39">
            <w:pPr>
              <w:pStyle w:val="Geenafstand"/>
              <w:rPr>
                <w:color w:val="FFFFFF" w:themeColor="background1"/>
              </w:rPr>
            </w:pPr>
            <w:r w:rsidRPr="00BC2D37">
              <w:rPr>
                <w:b w:val="0"/>
                <w:color w:val="FFFFFF" w:themeColor="background1"/>
              </w:rPr>
              <w:t>Naam</w:t>
            </w:r>
          </w:p>
        </w:tc>
        <w:tc>
          <w:tcPr>
            <w:tcW w:w="2265" w:type="dxa"/>
          </w:tcPr>
          <w:p w14:paraId="3C876F5B" w14:textId="191B1FDA" w:rsidR="00BC2D37" w:rsidRPr="00BC2D37" w:rsidRDefault="00BC2D37" w:rsidP="00DF1F39">
            <w:pPr>
              <w:pStyle w:val="Geenafstand"/>
              <w:rPr>
                <w:color w:val="FFFFFF" w:themeColor="background1"/>
              </w:rPr>
            </w:pPr>
            <w:r w:rsidRPr="00BC2D37">
              <w:rPr>
                <w:color w:val="FFFFFF" w:themeColor="background1"/>
              </w:rPr>
              <w:t>Functie</w:t>
            </w:r>
          </w:p>
        </w:tc>
        <w:tc>
          <w:tcPr>
            <w:tcW w:w="2266" w:type="dxa"/>
          </w:tcPr>
          <w:p w14:paraId="32C7C183" w14:textId="1EE722E5" w:rsidR="00BC2D37" w:rsidRPr="00BC2D37" w:rsidRDefault="00BC2D37" w:rsidP="00DF1F39">
            <w:pPr>
              <w:pStyle w:val="Geenafstand"/>
              <w:rPr>
                <w:color w:val="FFFFFF" w:themeColor="background1"/>
              </w:rPr>
            </w:pPr>
            <w:r w:rsidRPr="00BC2D37">
              <w:rPr>
                <w:color w:val="FFFFFF" w:themeColor="background1"/>
              </w:rPr>
              <w:t>Email</w:t>
            </w:r>
          </w:p>
        </w:tc>
        <w:tc>
          <w:tcPr>
            <w:tcW w:w="2266" w:type="dxa"/>
          </w:tcPr>
          <w:p w14:paraId="3457950F" w14:textId="26CA1598" w:rsidR="00BC2D37" w:rsidRPr="00BC2D37" w:rsidRDefault="00BC2D37" w:rsidP="00DF1F39">
            <w:pPr>
              <w:pStyle w:val="Geenafstand"/>
              <w:rPr>
                <w:color w:val="FFFFFF" w:themeColor="background1"/>
              </w:rPr>
            </w:pPr>
            <w:r w:rsidRPr="00BC2D37">
              <w:rPr>
                <w:color w:val="FFFFFF" w:themeColor="background1"/>
              </w:rPr>
              <w:t>Mobiel</w:t>
            </w:r>
          </w:p>
        </w:tc>
      </w:tr>
      <w:tr w:rsidR="00BC2D37" w14:paraId="2ABA8F89" w14:textId="77777777" w:rsidTr="00BC2D37">
        <w:tc>
          <w:tcPr>
            <w:tcW w:w="2265" w:type="dxa"/>
          </w:tcPr>
          <w:p w14:paraId="17D5D42A" w14:textId="77777777" w:rsidR="00BC2D37" w:rsidRDefault="00BC2D37" w:rsidP="00DF1F39">
            <w:pPr>
              <w:pStyle w:val="Geenafstand"/>
              <w:rPr>
                <w:color w:val="auto"/>
              </w:rPr>
            </w:pPr>
          </w:p>
        </w:tc>
        <w:tc>
          <w:tcPr>
            <w:tcW w:w="2265" w:type="dxa"/>
          </w:tcPr>
          <w:p w14:paraId="01390CA1" w14:textId="77777777" w:rsidR="00BC2D37" w:rsidRDefault="00BC2D37" w:rsidP="00DF1F39">
            <w:pPr>
              <w:pStyle w:val="Geenafstand"/>
              <w:rPr>
                <w:color w:val="auto"/>
              </w:rPr>
            </w:pPr>
          </w:p>
        </w:tc>
        <w:tc>
          <w:tcPr>
            <w:tcW w:w="2266" w:type="dxa"/>
          </w:tcPr>
          <w:p w14:paraId="04A626E7" w14:textId="77777777" w:rsidR="00BC2D37" w:rsidRDefault="00BC2D37" w:rsidP="00DF1F39">
            <w:pPr>
              <w:pStyle w:val="Geenafstand"/>
              <w:rPr>
                <w:color w:val="auto"/>
              </w:rPr>
            </w:pPr>
          </w:p>
        </w:tc>
        <w:tc>
          <w:tcPr>
            <w:tcW w:w="2266" w:type="dxa"/>
          </w:tcPr>
          <w:p w14:paraId="752F180D" w14:textId="77777777" w:rsidR="00BC2D37" w:rsidRDefault="00BC2D37" w:rsidP="00DF1F39">
            <w:pPr>
              <w:pStyle w:val="Geenafstand"/>
              <w:rPr>
                <w:color w:val="auto"/>
              </w:rPr>
            </w:pPr>
          </w:p>
        </w:tc>
      </w:tr>
      <w:tr w:rsidR="00BC2D37" w14:paraId="1B53973C" w14:textId="77777777" w:rsidTr="00BC2D37">
        <w:trPr>
          <w:cnfStyle w:val="000000010000" w:firstRow="0" w:lastRow="0" w:firstColumn="0" w:lastColumn="0" w:oddVBand="0" w:evenVBand="0" w:oddHBand="0" w:evenHBand="1" w:firstRowFirstColumn="0" w:firstRowLastColumn="0" w:lastRowFirstColumn="0" w:lastRowLastColumn="0"/>
        </w:trPr>
        <w:tc>
          <w:tcPr>
            <w:tcW w:w="2265" w:type="dxa"/>
          </w:tcPr>
          <w:p w14:paraId="52214912" w14:textId="77777777" w:rsidR="00BC2D37" w:rsidRDefault="00BC2D37" w:rsidP="00DF1F39">
            <w:pPr>
              <w:pStyle w:val="Geenafstand"/>
              <w:rPr>
                <w:color w:val="auto"/>
              </w:rPr>
            </w:pPr>
          </w:p>
        </w:tc>
        <w:tc>
          <w:tcPr>
            <w:tcW w:w="2265" w:type="dxa"/>
          </w:tcPr>
          <w:p w14:paraId="61FD0A42" w14:textId="77777777" w:rsidR="00BC2D37" w:rsidRDefault="00BC2D37" w:rsidP="00DF1F39">
            <w:pPr>
              <w:pStyle w:val="Geenafstand"/>
              <w:rPr>
                <w:color w:val="auto"/>
              </w:rPr>
            </w:pPr>
          </w:p>
        </w:tc>
        <w:tc>
          <w:tcPr>
            <w:tcW w:w="2266" w:type="dxa"/>
          </w:tcPr>
          <w:p w14:paraId="437F7432" w14:textId="77777777" w:rsidR="00BC2D37" w:rsidRDefault="00BC2D37" w:rsidP="00DF1F39">
            <w:pPr>
              <w:pStyle w:val="Geenafstand"/>
              <w:rPr>
                <w:color w:val="auto"/>
              </w:rPr>
            </w:pPr>
          </w:p>
        </w:tc>
        <w:tc>
          <w:tcPr>
            <w:tcW w:w="2266" w:type="dxa"/>
          </w:tcPr>
          <w:p w14:paraId="0B99836D" w14:textId="77777777" w:rsidR="00BC2D37" w:rsidRDefault="00BC2D37" w:rsidP="00DF1F39">
            <w:pPr>
              <w:pStyle w:val="Geenafstand"/>
              <w:rPr>
                <w:color w:val="auto"/>
              </w:rPr>
            </w:pPr>
          </w:p>
        </w:tc>
      </w:tr>
    </w:tbl>
    <w:p w14:paraId="60F8E2CD" w14:textId="77777777" w:rsidR="00DF1F39" w:rsidRDefault="00DF1F39" w:rsidP="00DF1F39">
      <w:pPr>
        <w:pStyle w:val="Geenafstand"/>
        <w:ind w:left="720"/>
        <w:rPr>
          <w:color w:val="auto"/>
        </w:rPr>
      </w:pPr>
    </w:p>
    <w:p w14:paraId="635439DB" w14:textId="77777777" w:rsidR="00DF1F39" w:rsidRDefault="00DF1F39" w:rsidP="00DF1F39">
      <w:pPr>
        <w:pStyle w:val="Geenafstand"/>
        <w:ind w:left="720"/>
        <w:rPr>
          <w:color w:val="auto"/>
        </w:rPr>
      </w:pPr>
    </w:p>
    <w:p w14:paraId="147FF5D5" w14:textId="3D9008A7" w:rsidR="00A644B6" w:rsidRPr="00070B4D" w:rsidRDefault="00A644B6" w:rsidP="007B69F1">
      <w:pPr>
        <w:pStyle w:val="Geenafstand"/>
        <w:numPr>
          <w:ilvl w:val="0"/>
          <w:numId w:val="7"/>
        </w:numPr>
        <w:rPr>
          <w:color w:val="auto"/>
        </w:rPr>
      </w:pPr>
      <w:r>
        <w:rPr>
          <w:color w:val="auto"/>
        </w:rPr>
        <w:t>Opdracht</w:t>
      </w:r>
      <w:r w:rsidR="00DF1F39">
        <w:rPr>
          <w:color w:val="auto"/>
        </w:rPr>
        <w:t>gever</w:t>
      </w:r>
      <w:r>
        <w:rPr>
          <w:color w:val="auto"/>
        </w:rPr>
        <w:t xml:space="preserve"> stelt de volgende contactperso(o)n(en) aan (of diens opvolgers voor deze overeenkomst</w:t>
      </w:r>
    </w:p>
    <w:tbl>
      <w:tblPr>
        <w:tblStyle w:val="Tabelraster"/>
        <w:tblW w:w="0" w:type="auto"/>
        <w:tblInd w:w="720" w:type="dxa"/>
        <w:tblLook w:val="04A0" w:firstRow="1" w:lastRow="0" w:firstColumn="1" w:lastColumn="0" w:noHBand="0" w:noVBand="1"/>
      </w:tblPr>
      <w:tblGrid>
        <w:gridCol w:w="2084"/>
        <w:gridCol w:w="2093"/>
        <w:gridCol w:w="2075"/>
        <w:gridCol w:w="2090"/>
      </w:tblGrid>
      <w:tr w:rsidR="00BC2D37" w14:paraId="11C0C76C" w14:textId="77777777" w:rsidTr="00F60890">
        <w:trPr>
          <w:cnfStyle w:val="100000000000" w:firstRow="1" w:lastRow="0" w:firstColumn="0" w:lastColumn="0" w:oddVBand="0" w:evenVBand="0" w:oddHBand="0" w:evenHBand="0" w:firstRowFirstColumn="0" w:firstRowLastColumn="0" w:lastRowFirstColumn="0" w:lastRowLastColumn="0"/>
        </w:trPr>
        <w:tc>
          <w:tcPr>
            <w:tcW w:w="2265" w:type="dxa"/>
          </w:tcPr>
          <w:p w14:paraId="77B44179" w14:textId="77777777" w:rsidR="00BC2D37" w:rsidRPr="00BC2D37" w:rsidRDefault="00BC2D37" w:rsidP="00F60890">
            <w:pPr>
              <w:pStyle w:val="Geenafstand"/>
              <w:rPr>
                <w:color w:val="FFFFFF" w:themeColor="background1"/>
              </w:rPr>
            </w:pPr>
            <w:r w:rsidRPr="00BC2D37">
              <w:rPr>
                <w:b w:val="0"/>
                <w:color w:val="FFFFFF" w:themeColor="background1"/>
              </w:rPr>
              <w:t>Naam</w:t>
            </w:r>
          </w:p>
        </w:tc>
        <w:tc>
          <w:tcPr>
            <w:tcW w:w="2265" w:type="dxa"/>
          </w:tcPr>
          <w:p w14:paraId="5940A48F" w14:textId="77777777" w:rsidR="00BC2D37" w:rsidRPr="00BC2D37" w:rsidRDefault="00BC2D37" w:rsidP="00F60890">
            <w:pPr>
              <w:pStyle w:val="Geenafstand"/>
              <w:rPr>
                <w:color w:val="FFFFFF" w:themeColor="background1"/>
              </w:rPr>
            </w:pPr>
            <w:r w:rsidRPr="00BC2D37">
              <w:rPr>
                <w:color w:val="FFFFFF" w:themeColor="background1"/>
              </w:rPr>
              <w:t>Functie</w:t>
            </w:r>
          </w:p>
        </w:tc>
        <w:tc>
          <w:tcPr>
            <w:tcW w:w="2266" w:type="dxa"/>
          </w:tcPr>
          <w:p w14:paraId="1FF5E77B" w14:textId="77777777" w:rsidR="00BC2D37" w:rsidRPr="00BC2D37" w:rsidRDefault="00BC2D37" w:rsidP="00F60890">
            <w:pPr>
              <w:pStyle w:val="Geenafstand"/>
              <w:rPr>
                <w:color w:val="FFFFFF" w:themeColor="background1"/>
              </w:rPr>
            </w:pPr>
            <w:r w:rsidRPr="00BC2D37">
              <w:rPr>
                <w:color w:val="FFFFFF" w:themeColor="background1"/>
              </w:rPr>
              <w:t>Email</w:t>
            </w:r>
          </w:p>
        </w:tc>
        <w:tc>
          <w:tcPr>
            <w:tcW w:w="2266" w:type="dxa"/>
          </w:tcPr>
          <w:p w14:paraId="37BE11E1" w14:textId="77777777" w:rsidR="00BC2D37" w:rsidRPr="00BC2D37" w:rsidRDefault="00BC2D37" w:rsidP="00F60890">
            <w:pPr>
              <w:pStyle w:val="Geenafstand"/>
              <w:rPr>
                <w:color w:val="FFFFFF" w:themeColor="background1"/>
              </w:rPr>
            </w:pPr>
            <w:r w:rsidRPr="00BC2D37">
              <w:rPr>
                <w:color w:val="FFFFFF" w:themeColor="background1"/>
              </w:rPr>
              <w:t>Mobiel</w:t>
            </w:r>
          </w:p>
        </w:tc>
      </w:tr>
      <w:tr w:rsidR="00BC2D37" w14:paraId="5481AAB8" w14:textId="77777777" w:rsidTr="00F60890">
        <w:tc>
          <w:tcPr>
            <w:tcW w:w="2265" w:type="dxa"/>
          </w:tcPr>
          <w:p w14:paraId="2BAF362E" w14:textId="77777777" w:rsidR="00BC2D37" w:rsidRDefault="00BC2D37" w:rsidP="00F60890">
            <w:pPr>
              <w:pStyle w:val="Geenafstand"/>
              <w:rPr>
                <w:color w:val="auto"/>
              </w:rPr>
            </w:pPr>
          </w:p>
        </w:tc>
        <w:tc>
          <w:tcPr>
            <w:tcW w:w="2265" w:type="dxa"/>
          </w:tcPr>
          <w:p w14:paraId="7BBE422C" w14:textId="77777777" w:rsidR="00BC2D37" w:rsidRDefault="00BC2D37" w:rsidP="00F60890">
            <w:pPr>
              <w:pStyle w:val="Geenafstand"/>
              <w:rPr>
                <w:color w:val="auto"/>
              </w:rPr>
            </w:pPr>
          </w:p>
        </w:tc>
        <w:tc>
          <w:tcPr>
            <w:tcW w:w="2266" w:type="dxa"/>
          </w:tcPr>
          <w:p w14:paraId="4CFD8C6B" w14:textId="77777777" w:rsidR="00BC2D37" w:rsidRDefault="00BC2D37" w:rsidP="00F60890">
            <w:pPr>
              <w:pStyle w:val="Geenafstand"/>
              <w:rPr>
                <w:color w:val="auto"/>
              </w:rPr>
            </w:pPr>
          </w:p>
        </w:tc>
        <w:tc>
          <w:tcPr>
            <w:tcW w:w="2266" w:type="dxa"/>
          </w:tcPr>
          <w:p w14:paraId="3600B738" w14:textId="77777777" w:rsidR="00BC2D37" w:rsidRDefault="00BC2D37" w:rsidP="00F60890">
            <w:pPr>
              <w:pStyle w:val="Geenafstand"/>
              <w:rPr>
                <w:color w:val="auto"/>
              </w:rPr>
            </w:pPr>
          </w:p>
        </w:tc>
      </w:tr>
      <w:tr w:rsidR="00BC2D37" w14:paraId="154C7894" w14:textId="77777777" w:rsidTr="00F60890">
        <w:trPr>
          <w:cnfStyle w:val="000000010000" w:firstRow="0" w:lastRow="0" w:firstColumn="0" w:lastColumn="0" w:oddVBand="0" w:evenVBand="0" w:oddHBand="0" w:evenHBand="1" w:firstRowFirstColumn="0" w:firstRowLastColumn="0" w:lastRowFirstColumn="0" w:lastRowLastColumn="0"/>
        </w:trPr>
        <w:tc>
          <w:tcPr>
            <w:tcW w:w="2265" w:type="dxa"/>
          </w:tcPr>
          <w:p w14:paraId="0D7F4AB6" w14:textId="77777777" w:rsidR="00BC2D37" w:rsidRDefault="00BC2D37" w:rsidP="00F60890">
            <w:pPr>
              <w:pStyle w:val="Geenafstand"/>
              <w:rPr>
                <w:color w:val="auto"/>
              </w:rPr>
            </w:pPr>
          </w:p>
        </w:tc>
        <w:tc>
          <w:tcPr>
            <w:tcW w:w="2265" w:type="dxa"/>
          </w:tcPr>
          <w:p w14:paraId="6761D0E0" w14:textId="77777777" w:rsidR="00BC2D37" w:rsidRDefault="00BC2D37" w:rsidP="00F60890">
            <w:pPr>
              <w:pStyle w:val="Geenafstand"/>
              <w:rPr>
                <w:color w:val="auto"/>
              </w:rPr>
            </w:pPr>
          </w:p>
        </w:tc>
        <w:tc>
          <w:tcPr>
            <w:tcW w:w="2266" w:type="dxa"/>
          </w:tcPr>
          <w:p w14:paraId="2E971A63" w14:textId="77777777" w:rsidR="00BC2D37" w:rsidRDefault="00BC2D37" w:rsidP="00F60890">
            <w:pPr>
              <w:pStyle w:val="Geenafstand"/>
              <w:rPr>
                <w:color w:val="auto"/>
              </w:rPr>
            </w:pPr>
          </w:p>
        </w:tc>
        <w:tc>
          <w:tcPr>
            <w:tcW w:w="2266" w:type="dxa"/>
          </w:tcPr>
          <w:p w14:paraId="75DC08DA" w14:textId="77777777" w:rsidR="00BC2D37" w:rsidRDefault="00BC2D37" w:rsidP="00F60890">
            <w:pPr>
              <w:pStyle w:val="Geenafstand"/>
              <w:rPr>
                <w:color w:val="auto"/>
              </w:rPr>
            </w:pPr>
          </w:p>
        </w:tc>
      </w:tr>
    </w:tbl>
    <w:p w14:paraId="0697A86C" w14:textId="77777777" w:rsidR="00DF1F39" w:rsidRDefault="00DF1F39" w:rsidP="00BC2D37">
      <w:pPr>
        <w:pStyle w:val="Geenafstand"/>
        <w:rPr>
          <w:color w:val="auto"/>
        </w:rPr>
      </w:pPr>
    </w:p>
    <w:p w14:paraId="3C3A3255" w14:textId="68164F49" w:rsidR="00645610" w:rsidRDefault="00831F2C" w:rsidP="007B69F1">
      <w:pPr>
        <w:pStyle w:val="Geenafstand"/>
        <w:numPr>
          <w:ilvl w:val="0"/>
          <w:numId w:val="7"/>
        </w:numPr>
        <w:rPr>
          <w:color w:val="auto"/>
        </w:rPr>
      </w:pPr>
      <w:r>
        <w:rPr>
          <w:color w:val="auto"/>
        </w:rPr>
        <w:t>De contactpersonen zijn verantwoordelijk voor de continuïteit en de voortgang van de diensten en/of leveringen. Een wijziging van de contactpersonen wordt schriftelijk aan de andere partij meegedeeld.</w:t>
      </w:r>
    </w:p>
    <w:p w14:paraId="1A15E117" w14:textId="77777777" w:rsidR="00831F2C" w:rsidRDefault="00831F2C" w:rsidP="00831F2C">
      <w:pPr>
        <w:pStyle w:val="Geenafstand"/>
        <w:ind w:left="720"/>
        <w:rPr>
          <w:color w:val="auto"/>
        </w:rPr>
      </w:pPr>
    </w:p>
    <w:p w14:paraId="2672C73F" w14:textId="77777777" w:rsidR="00884D29" w:rsidRDefault="00884D29" w:rsidP="007B69F1">
      <w:pPr>
        <w:pStyle w:val="Geenafstand"/>
        <w:numPr>
          <w:ilvl w:val="0"/>
          <w:numId w:val="7"/>
        </w:numPr>
        <w:rPr>
          <w:color w:val="auto"/>
        </w:rPr>
      </w:pPr>
      <w:r>
        <w:rPr>
          <w:color w:val="auto"/>
        </w:rPr>
        <w:t>G</w:t>
      </w:r>
      <w:r w:rsidRPr="00884D29">
        <w:rPr>
          <w:color w:val="auto"/>
        </w:rPr>
        <w:t xml:space="preserve">edurende de looptijd van de overeenkomst vindt minimaal één keer per jaar een evaluatieoverleg plaats tussen Partijen, digitaal (bij voorkeur via MS Teams) of ten kantore van Opdrachtgever. </w:t>
      </w:r>
    </w:p>
    <w:p w14:paraId="265DFCB8" w14:textId="77777777" w:rsidR="00884D29" w:rsidRDefault="00884D29" w:rsidP="00884D29">
      <w:pPr>
        <w:pStyle w:val="Geenafstand"/>
        <w:ind w:left="720"/>
        <w:rPr>
          <w:color w:val="auto"/>
        </w:rPr>
      </w:pPr>
    </w:p>
    <w:p w14:paraId="51D8DEB9" w14:textId="77777777" w:rsidR="00884D29" w:rsidRDefault="00884D29" w:rsidP="00884D29">
      <w:pPr>
        <w:pStyle w:val="Geenafstand"/>
        <w:ind w:left="720"/>
        <w:rPr>
          <w:color w:val="auto"/>
        </w:rPr>
      </w:pPr>
      <w:r w:rsidRPr="00884D29">
        <w:rPr>
          <w:color w:val="auto"/>
        </w:rPr>
        <w:t xml:space="preserve">Tijdens de evaluatie komen minimaal aan de orde: </w:t>
      </w:r>
    </w:p>
    <w:p w14:paraId="1335B2E9" w14:textId="77777777" w:rsidR="00884D29" w:rsidRDefault="00884D29" w:rsidP="007B69F1">
      <w:pPr>
        <w:pStyle w:val="Geenafstand"/>
        <w:numPr>
          <w:ilvl w:val="0"/>
          <w:numId w:val="8"/>
        </w:numPr>
        <w:rPr>
          <w:color w:val="auto"/>
        </w:rPr>
      </w:pPr>
      <w:r w:rsidRPr="00884D29">
        <w:rPr>
          <w:color w:val="auto"/>
        </w:rPr>
        <w:t xml:space="preserve">tevredenheid Partijen; </w:t>
      </w:r>
    </w:p>
    <w:p w14:paraId="6F35E51B" w14:textId="77777777" w:rsidR="00884D29" w:rsidRDefault="00884D29" w:rsidP="007B69F1">
      <w:pPr>
        <w:pStyle w:val="Geenafstand"/>
        <w:numPr>
          <w:ilvl w:val="0"/>
          <w:numId w:val="8"/>
        </w:numPr>
        <w:rPr>
          <w:color w:val="auto"/>
        </w:rPr>
      </w:pPr>
      <w:r w:rsidRPr="00884D29">
        <w:rPr>
          <w:color w:val="auto"/>
        </w:rPr>
        <w:t xml:space="preserve">nakomen overeengekomen werkafspraken; </w:t>
      </w:r>
    </w:p>
    <w:p w14:paraId="4EF4102E" w14:textId="77777777" w:rsidR="00884D29" w:rsidRDefault="00884D29" w:rsidP="007B69F1">
      <w:pPr>
        <w:pStyle w:val="Geenafstand"/>
        <w:numPr>
          <w:ilvl w:val="0"/>
          <w:numId w:val="8"/>
        </w:numPr>
        <w:rPr>
          <w:color w:val="auto"/>
        </w:rPr>
      </w:pPr>
      <w:r w:rsidRPr="00884D29">
        <w:rPr>
          <w:color w:val="auto"/>
        </w:rPr>
        <w:t xml:space="preserve">signaleren en oplossen eventuele knelpunten; </w:t>
      </w:r>
    </w:p>
    <w:p w14:paraId="7C20B255" w14:textId="77777777" w:rsidR="00884D29" w:rsidRDefault="00884D29" w:rsidP="007B69F1">
      <w:pPr>
        <w:pStyle w:val="Geenafstand"/>
        <w:numPr>
          <w:ilvl w:val="0"/>
          <w:numId w:val="8"/>
        </w:numPr>
        <w:rPr>
          <w:color w:val="auto"/>
        </w:rPr>
      </w:pPr>
      <w:r w:rsidRPr="00884D29">
        <w:rPr>
          <w:color w:val="auto"/>
        </w:rPr>
        <w:t xml:space="preserve">mogelijke verbetervoorstellen. </w:t>
      </w:r>
    </w:p>
    <w:p w14:paraId="2B934D8E" w14:textId="77777777" w:rsidR="00884D29" w:rsidRDefault="00884D29" w:rsidP="00884D29">
      <w:pPr>
        <w:pStyle w:val="Geenafstand"/>
        <w:rPr>
          <w:color w:val="auto"/>
        </w:rPr>
      </w:pPr>
    </w:p>
    <w:p w14:paraId="44B0FA40" w14:textId="77777777" w:rsidR="00585E5C" w:rsidRDefault="00884D29" w:rsidP="00585E5C">
      <w:pPr>
        <w:pStyle w:val="Geenafstand"/>
        <w:ind w:left="708"/>
        <w:rPr>
          <w:color w:val="auto"/>
        </w:rPr>
      </w:pPr>
      <w:r w:rsidRPr="00884D29">
        <w:rPr>
          <w:color w:val="auto"/>
        </w:rPr>
        <w:t>Opdrachtnemer maakt een verslag van het gesprek en zendt dit binnen vijf werkdagen aan Opdrachtgever. Het evaluatieverslag wordt door Partijen goedgekeurd en schriftelijk ondertekend.</w:t>
      </w:r>
    </w:p>
    <w:p w14:paraId="622AD60E" w14:textId="77777777" w:rsidR="00585E5C" w:rsidRDefault="00585E5C" w:rsidP="00585E5C">
      <w:pPr>
        <w:pStyle w:val="Geenafstand"/>
        <w:ind w:left="708"/>
        <w:rPr>
          <w:color w:val="auto"/>
        </w:rPr>
      </w:pPr>
    </w:p>
    <w:p w14:paraId="5E8F4486" w14:textId="77777777" w:rsidR="007B69F1" w:rsidRDefault="007B69F1">
      <w:pPr>
        <w:spacing w:after="160" w:line="259" w:lineRule="auto"/>
        <w:rPr>
          <w:rFonts w:ascii="Century Gothic" w:hAnsi="Century Gothic"/>
          <w:b/>
          <w:bCs/>
          <w:color w:val="000000" w:themeColor="text1"/>
          <w:sz w:val="22"/>
          <w:szCs w:val="28"/>
        </w:rPr>
      </w:pPr>
      <w:r>
        <w:rPr>
          <w:b/>
          <w:bCs/>
          <w:sz w:val="22"/>
          <w:szCs w:val="28"/>
        </w:rPr>
        <w:br w:type="page"/>
      </w:r>
    </w:p>
    <w:p w14:paraId="42216371" w14:textId="4279709C" w:rsidR="00884D29" w:rsidRPr="00585E5C" w:rsidRDefault="00884D29" w:rsidP="00585E5C">
      <w:pPr>
        <w:pStyle w:val="Geenafstand"/>
        <w:ind w:left="708"/>
        <w:rPr>
          <w:color w:val="auto"/>
        </w:rPr>
      </w:pPr>
      <w:r w:rsidRPr="005673E5">
        <w:rPr>
          <w:b/>
          <w:bCs/>
          <w:sz w:val="22"/>
          <w:szCs w:val="28"/>
        </w:rPr>
        <w:lastRenderedPageBreak/>
        <w:t xml:space="preserve">Artikel </w:t>
      </w:r>
      <w:r w:rsidR="00DA01E4">
        <w:rPr>
          <w:b/>
          <w:bCs/>
          <w:sz w:val="22"/>
          <w:szCs w:val="28"/>
        </w:rPr>
        <w:t>6</w:t>
      </w:r>
      <w:r w:rsidRPr="005673E5">
        <w:rPr>
          <w:b/>
          <w:bCs/>
          <w:sz w:val="22"/>
          <w:szCs w:val="28"/>
        </w:rPr>
        <w:t xml:space="preserve"> </w:t>
      </w:r>
      <w:r w:rsidRPr="005673E5">
        <w:rPr>
          <w:b/>
          <w:bCs/>
          <w:sz w:val="22"/>
          <w:szCs w:val="28"/>
        </w:rPr>
        <w:tab/>
      </w:r>
      <w:r>
        <w:rPr>
          <w:b/>
          <w:bCs/>
          <w:sz w:val="22"/>
          <w:szCs w:val="28"/>
        </w:rPr>
        <w:t>Slotbepalingen</w:t>
      </w:r>
    </w:p>
    <w:p w14:paraId="15F0B2DB" w14:textId="77777777" w:rsidR="00884D29" w:rsidRDefault="00884D29" w:rsidP="00884D29">
      <w:pPr>
        <w:pStyle w:val="Geenafstand"/>
      </w:pPr>
    </w:p>
    <w:p w14:paraId="4E0A3601" w14:textId="3C1CEEF2" w:rsidR="00884D29" w:rsidRPr="00825E1D" w:rsidRDefault="002932A2" w:rsidP="007B69F1">
      <w:pPr>
        <w:pStyle w:val="Geenafstand"/>
        <w:numPr>
          <w:ilvl w:val="0"/>
          <w:numId w:val="9"/>
        </w:numPr>
        <w:rPr>
          <w:color w:val="auto"/>
        </w:rPr>
      </w:pPr>
      <w:r>
        <w:t>O</w:t>
      </w:r>
      <w:r w:rsidRPr="002932A2">
        <w:t>p deze overeenkomst zijn geen andere voorwaarden waaronder begrepen algemene of bijzondere leverings- of betalingsvoorwaarden of enige andere of bijzondere voorwaarden van Opdrachtnemer van toepassing.</w:t>
      </w:r>
    </w:p>
    <w:p w14:paraId="78C691E9" w14:textId="77777777" w:rsidR="00884D29" w:rsidRPr="00D665B7" w:rsidRDefault="00884D29" w:rsidP="00884D29">
      <w:pPr>
        <w:pStyle w:val="Geenafstand"/>
        <w:ind w:left="720"/>
        <w:rPr>
          <w:color w:val="auto"/>
        </w:rPr>
      </w:pPr>
    </w:p>
    <w:p w14:paraId="344351C9" w14:textId="749E8FD0" w:rsidR="00884D29" w:rsidRPr="002932A2" w:rsidRDefault="002932A2" w:rsidP="007B69F1">
      <w:pPr>
        <w:pStyle w:val="Geenafstand"/>
        <w:numPr>
          <w:ilvl w:val="0"/>
          <w:numId w:val="9"/>
        </w:numPr>
        <w:rPr>
          <w:color w:val="auto"/>
        </w:rPr>
      </w:pPr>
      <w:r w:rsidRPr="002932A2">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599217FC" w14:textId="77777777" w:rsidR="002932A2" w:rsidRPr="002932A2" w:rsidRDefault="002932A2" w:rsidP="002932A2">
      <w:pPr>
        <w:pStyle w:val="Geenafstand"/>
        <w:ind w:left="720"/>
        <w:rPr>
          <w:color w:val="auto"/>
        </w:rPr>
      </w:pPr>
    </w:p>
    <w:p w14:paraId="1B0BE5BA" w14:textId="77777777" w:rsidR="00F7473C" w:rsidRPr="00F7473C" w:rsidRDefault="00F7473C" w:rsidP="007B69F1">
      <w:pPr>
        <w:pStyle w:val="Geenafstand"/>
        <w:numPr>
          <w:ilvl w:val="0"/>
          <w:numId w:val="9"/>
        </w:numPr>
      </w:pPr>
      <w:r w:rsidRPr="00F7473C">
        <w:rPr>
          <w:color w:val="auto"/>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w:t>
      </w:r>
      <w:r>
        <w:rPr>
          <w:color w:val="auto"/>
        </w:rPr>
        <w:t>g.</w:t>
      </w:r>
    </w:p>
    <w:p w14:paraId="562A5A9B" w14:textId="77777777" w:rsidR="00F7473C" w:rsidRPr="00F7473C" w:rsidRDefault="00F7473C" w:rsidP="00F7473C">
      <w:pPr>
        <w:pStyle w:val="Geenafstand"/>
        <w:ind w:left="720"/>
      </w:pPr>
    </w:p>
    <w:p w14:paraId="5A998396" w14:textId="77777777" w:rsidR="00585E5C" w:rsidRPr="00585E5C" w:rsidRDefault="00585E5C" w:rsidP="007B69F1">
      <w:pPr>
        <w:pStyle w:val="Geenafstand"/>
        <w:numPr>
          <w:ilvl w:val="0"/>
          <w:numId w:val="9"/>
        </w:numPr>
      </w:pPr>
      <w:r>
        <w:rPr>
          <w:color w:val="auto"/>
        </w:rPr>
        <w:t>P</w:t>
      </w:r>
      <w:r w:rsidRPr="00585E5C">
        <w:rPr>
          <w:color w:val="auto"/>
        </w:rPr>
        <w:t xml:space="preserve">artijen verplichten zich over en weer om elkaar steeds zo spoedig mogelijk te informeren over zaken waarvan zijn weten of hadden moeten weten dat deze van belang zijn voor de wederpartij. </w:t>
      </w:r>
    </w:p>
    <w:p w14:paraId="28BD51A2" w14:textId="77777777" w:rsidR="00585E5C" w:rsidRDefault="00585E5C" w:rsidP="00585E5C">
      <w:pPr>
        <w:pStyle w:val="Geenafstand"/>
        <w:ind w:left="720"/>
      </w:pPr>
    </w:p>
    <w:p w14:paraId="07B108AD" w14:textId="77777777" w:rsidR="00585E5C" w:rsidRDefault="00585E5C" w:rsidP="007B69F1">
      <w:pPr>
        <w:pStyle w:val="Geenafstand"/>
        <w:numPr>
          <w:ilvl w:val="0"/>
          <w:numId w:val="9"/>
        </w:numPr>
      </w:pPr>
      <w:r>
        <w:t xml:space="preserve">Afwijkingen van </w:t>
      </w:r>
      <w:r w:rsidRPr="00585E5C">
        <w:t xml:space="preserve">overeenkomst zijn slechts bindend voor zover zij uitdrukkelijk tussen Partijen schriftelijk zijn overeengekomen. </w:t>
      </w:r>
    </w:p>
    <w:p w14:paraId="67BD55D9" w14:textId="77777777" w:rsidR="00585E5C" w:rsidRDefault="00585E5C" w:rsidP="00585E5C">
      <w:pPr>
        <w:pStyle w:val="Geenafstand"/>
      </w:pPr>
    </w:p>
    <w:p w14:paraId="629E9A5D" w14:textId="77777777" w:rsidR="00585E5C" w:rsidRDefault="00585E5C" w:rsidP="00585E5C">
      <w:pPr>
        <w:pStyle w:val="Geenafstand"/>
      </w:pPr>
    </w:p>
    <w:p w14:paraId="79445F2E" w14:textId="77777777" w:rsidR="00585E5C" w:rsidRDefault="00585E5C" w:rsidP="00585E5C">
      <w:pPr>
        <w:pStyle w:val="Geenafstand"/>
      </w:pPr>
      <w:r>
        <w:t>Aldus overeengekomen en ondertekend</w:t>
      </w:r>
    </w:p>
    <w:p w14:paraId="788BDCE2" w14:textId="77777777" w:rsidR="00585E5C" w:rsidRDefault="00585E5C" w:rsidP="00585E5C">
      <w:pPr>
        <w:pStyle w:val="Geenafstand"/>
      </w:pPr>
    </w:p>
    <w:tbl>
      <w:tblPr>
        <w:tblStyle w:val="Onopgemaaktetabel1"/>
        <w:tblW w:w="9396" w:type="dxa"/>
        <w:tblLook w:val="04A0" w:firstRow="1" w:lastRow="0" w:firstColumn="1" w:lastColumn="0" w:noHBand="0" w:noVBand="1"/>
      </w:tblPr>
      <w:tblGrid>
        <w:gridCol w:w="4698"/>
        <w:gridCol w:w="4698"/>
      </w:tblGrid>
      <w:tr w:rsidR="00AA5B60" w14:paraId="6B662DD0" w14:textId="77777777" w:rsidTr="007C60C4">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4698" w:type="dxa"/>
          </w:tcPr>
          <w:p w14:paraId="2202734F" w14:textId="2B432DF2" w:rsidR="00AA5B60" w:rsidRPr="00AA5B60" w:rsidRDefault="00AA5B60" w:rsidP="00AA5B60">
            <w:pPr>
              <w:pStyle w:val="Geenafstand"/>
              <w:rPr>
                <w:b w:val="0"/>
                <w:bCs w:val="0"/>
                <w:color w:val="auto"/>
              </w:rPr>
            </w:pPr>
            <w:r w:rsidRPr="00AA5B60">
              <w:rPr>
                <w:b w:val="0"/>
                <w:bCs w:val="0"/>
                <w:color w:val="auto"/>
              </w:rPr>
              <w:t>Plaats:</w:t>
            </w:r>
          </w:p>
        </w:tc>
        <w:tc>
          <w:tcPr>
            <w:tcW w:w="4698" w:type="dxa"/>
          </w:tcPr>
          <w:p w14:paraId="530E6C86" w14:textId="3FBEEFCE" w:rsidR="00AA5B60" w:rsidRDefault="00AA5B60" w:rsidP="00AA5B60">
            <w:pPr>
              <w:pStyle w:val="Geenafstand"/>
              <w:cnfStyle w:val="100000000000" w:firstRow="1" w:lastRow="0" w:firstColumn="0" w:lastColumn="0" w:oddVBand="0" w:evenVBand="0" w:oddHBand="0" w:evenHBand="0" w:firstRowFirstColumn="0" w:firstRowLastColumn="0" w:lastRowFirstColumn="0" w:lastRowLastColumn="0"/>
              <w:rPr>
                <w:color w:val="auto"/>
              </w:rPr>
            </w:pPr>
            <w:r w:rsidRPr="00AA5B60">
              <w:rPr>
                <w:b w:val="0"/>
                <w:bCs w:val="0"/>
                <w:color w:val="auto"/>
              </w:rPr>
              <w:t>Plaats:</w:t>
            </w:r>
          </w:p>
        </w:tc>
      </w:tr>
      <w:tr w:rsidR="00AA5B60" w14:paraId="192680DD" w14:textId="77777777" w:rsidTr="007C60C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4698" w:type="dxa"/>
          </w:tcPr>
          <w:p w14:paraId="49F87C4C" w14:textId="6506B92A" w:rsidR="00AA5B60" w:rsidRPr="00AA5B60" w:rsidRDefault="00AA5B60" w:rsidP="00AA5B60">
            <w:pPr>
              <w:pStyle w:val="Geenafstand"/>
              <w:rPr>
                <w:b w:val="0"/>
                <w:bCs w:val="0"/>
                <w:color w:val="auto"/>
              </w:rPr>
            </w:pPr>
            <w:r w:rsidRPr="00AA5B60">
              <w:rPr>
                <w:b w:val="0"/>
                <w:bCs w:val="0"/>
                <w:color w:val="auto"/>
              </w:rPr>
              <w:t>Datum:</w:t>
            </w:r>
          </w:p>
        </w:tc>
        <w:tc>
          <w:tcPr>
            <w:tcW w:w="4698" w:type="dxa"/>
          </w:tcPr>
          <w:p w14:paraId="5CC553A3" w14:textId="1B0298DD" w:rsidR="00AA5B60" w:rsidRPr="00AA5B60" w:rsidRDefault="00AA5B60" w:rsidP="00AA5B60">
            <w:pPr>
              <w:pStyle w:val="Geenafstand"/>
              <w:cnfStyle w:val="000000100000" w:firstRow="0" w:lastRow="0" w:firstColumn="0" w:lastColumn="0" w:oddVBand="0" w:evenVBand="0" w:oddHBand="1" w:evenHBand="0" w:firstRowFirstColumn="0" w:firstRowLastColumn="0" w:lastRowFirstColumn="0" w:lastRowLastColumn="0"/>
              <w:rPr>
                <w:color w:val="auto"/>
              </w:rPr>
            </w:pPr>
            <w:r w:rsidRPr="00AA5B60">
              <w:rPr>
                <w:color w:val="auto"/>
              </w:rPr>
              <w:t>Datum:</w:t>
            </w:r>
          </w:p>
        </w:tc>
      </w:tr>
      <w:tr w:rsidR="00AA5B60" w14:paraId="7344F4C4" w14:textId="77777777" w:rsidTr="007C60C4">
        <w:trPr>
          <w:trHeight w:val="2748"/>
        </w:trPr>
        <w:tc>
          <w:tcPr>
            <w:cnfStyle w:val="001000000000" w:firstRow="0" w:lastRow="0" w:firstColumn="1" w:lastColumn="0" w:oddVBand="0" w:evenVBand="0" w:oddHBand="0" w:evenHBand="0" w:firstRowFirstColumn="0" w:firstRowLastColumn="0" w:lastRowFirstColumn="0" w:lastRowLastColumn="0"/>
            <w:tcW w:w="4698" w:type="dxa"/>
          </w:tcPr>
          <w:p w14:paraId="1CF3B71A" w14:textId="34093A8E" w:rsidR="00AA5B60" w:rsidRPr="00AA5B60" w:rsidRDefault="00AA5B60" w:rsidP="00AA5B60">
            <w:pPr>
              <w:pStyle w:val="Geenafstand"/>
              <w:rPr>
                <w:color w:val="auto"/>
              </w:rPr>
            </w:pPr>
            <w:r w:rsidRPr="00AA5B60">
              <w:rPr>
                <w:color w:val="auto"/>
              </w:rPr>
              <w:t>Gemeente Oost Gelre</w:t>
            </w:r>
          </w:p>
          <w:p w14:paraId="29C514EF" w14:textId="660F58FB" w:rsidR="00AA5B60" w:rsidRPr="00AA5B60" w:rsidRDefault="00883ABB" w:rsidP="00AA5B60">
            <w:pPr>
              <w:pStyle w:val="Geenafstand"/>
              <w:rPr>
                <w:b w:val="0"/>
                <w:bCs w:val="0"/>
                <w:color w:val="auto"/>
              </w:rPr>
            </w:pPr>
            <w:r>
              <w:rPr>
                <w:b w:val="0"/>
                <w:bCs w:val="0"/>
                <w:color w:val="auto"/>
              </w:rPr>
              <w:t>Mevr. G. Hofstede</w:t>
            </w:r>
          </w:p>
          <w:p w14:paraId="2380F844" w14:textId="77777777" w:rsidR="00AA5B60" w:rsidRPr="00AA5B60" w:rsidRDefault="00AA5B60" w:rsidP="00AA5B60">
            <w:pPr>
              <w:pStyle w:val="Geenafstand"/>
              <w:rPr>
                <w:b w:val="0"/>
                <w:bCs w:val="0"/>
                <w:color w:val="auto"/>
              </w:rPr>
            </w:pPr>
            <w:r w:rsidRPr="00AA5B60">
              <w:rPr>
                <w:b w:val="0"/>
                <w:bCs w:val="0"/>
                <w:color w:val="auto"/>
              </w:rPr>
              <w:t>Burgemeester</w:t>
            </w:r>
          </w:p>
          <w:p w14:paraId="7D20629F" w14:textId="77777777" w:rsidR="00AA5B60" w:rsidRDefault="00AA5B60" w:rsidP="00AA5B60">
            <w:pPr>
              <w:pStyle w:val="Geenafstand"/>
              <w:rPr>
                <w:b w:val="0"/>
                <w:bCs w:val="0"/>
                <w:color w:val="auto"/>
              </w:rPr>
            </w:pPr>
          </w:p>
          <w:p w14:paraId="33D68C9D" w14:textId="77777777" w:rsidR="00AA5B60" w:rsidRDefault="00AA5B60" w:rsidP="00AA5B60">
            <w:pPr>
              <w:pStyle w:val="Geenafstand"/>
              <w:rPr>
                <w:b w:val="0"/>
                <w:bCs w:val="0"/>
                <w:color w:val="auto"/>
              </w:rPr>
            </w:pPr>
          </w:p>
          <w:p w14:paraId="68F6E03F" w14:textId="77777777" w:rsidR="00AA5B60" w:rsidRDefault="00AA5B60" w:rsidP="00AA5B60">
            <w:pPr>
              <w:pStyle w:val="Geenafstand"/>
              <w:rPr>
                <w:b w:val="0"/>
                <w:bCs w:val="0"/>
                <w:color w:val="auto"/>
              </w:rPr>
            </w:pPr>
          </w:p>
          <w:p w14:paraId="4A104690" w14:textId="77777777" w:rsidR="00AA5B60" w:rsidRDefault="00AA5B60" w:rsidP="00AA5B60">
            <w:pPr>
              <w:pStyle w:val="Geenafstand"/>
              <w:rPr>
                <w:b w:val="0"/>
                <w:bCs w:val="0"/>
                <w:color w:val="auto"/>
              </w:rPr>
            </w:pPr>
          </w:p>
          <w:p w14:paraId="78072E35" w14:textId="77777777" w:rsidR="00AA5B60" w:rsidRDefault="00AA5B60" w:rsidP="00AA5B60">
            <w:pPr>
              <w:pStyle w:val="Geenafstand"/>
              <w:pBdr>
                <w:bottom w:val="single" w:sz="12" w:space="1" w:color="auto"/>
              </w:pBdr>
              <w:rPr>
                <w:color w:val="auto"/>
              </w:rPr>
            </w:pPr>
          </w:p>
          <w:p w14:paraId="076352D9" w14:textId="77777777" w:rsidR="00AA5B60" w:rsidRDefault="00AA5B60" w:rsidP="00AA5B60">
            <w:pPr>
              <w:pStyle w:val="Geenafstand"/>
              <w:pBdr>
                <w:bottom w:val="single" w:sz="12" w:space="1" w:color="auto"/>
              </w:pBdr>
              <w:rPr>
                <w:b w:val="0"/>
                <w:bCs w:val="0"/>
                <w:color w:val="auto"/>
              </w:rPr>
            </w:pPr>
          </w:p>
          <w:p w14:paraId="752A604B" w14:textId="428A1914" w:rsidR="00AA5B60" w:rsidRDefault="00AA5B60" w:rsidP="00AA5B60">
            <w:pPr>
              <w:pStyle w:val="Geenafstand"/>
              <w:rPr>
                <w:color w:val="auto"/>
              </w:rPr>
            </w:pPr>
          </w:p>
        </w:tc>
        <w:tc>
          <w:tcPr>
            <w:tcW w:w="4698" w:type="dxa"/>
          </w:tcPr>
          <w:p w14:paraId="34A08FA6" w14:textId="77777777" w:rsidR="00AA5B60" w:rsidRP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highlight w:val="yellow"/>
              </w:rPr>
            </w:pPr>
            <w:r w:rsidRPr="00AA5B60">
              <w:rPr>
                <w:color w:val="auto"/>
                <w:highlight w:val="yellow"/>
              </w:rPr>
              <w:t>&lt;Naam&gt;,</w:t>
            </w:r>
          </w:p>
          <w:p w14:paraId="7CCDE9B7" w14:textId="6A881105" w:rsidR="00AA5B60" w:rsidRP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highlight w:val="yellow"/>
              </w:rPr>
            </w:pPr>
            <w:r w:rsidRPr="00AA5B60">
              <w:rPr>
                <w:color w:val="auto"/>
                <w:highlight w:val="yellow"/>
              </w:rPr>
              <w:t>&lt;Naam tekeningsbevoegde&gt;</w:t>
            </w:r>
          </w:p>
          <w:p w14:paraId="7FBA3E1A" w14:textId="77777777"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r w:rsidRPr="00AA5B60">
              <w:rPr>
                <w:color w:val="auto"/>
                <w:highlight w:val="yellow"/>
              </w:rPr>
              <w:t>&lt;Functie&gt;</w:t>
            </w:r>
          </w:p>
          <w:p w14:paraId="7A1455FB" w14:textId="77777777"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p>
          <w:p w14:paraId="47538FFC" w14:textId="77777777"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p>
          <w:p w14:paraId="63036BBD" w14:textId="77777777"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p>
          <w:p w14:paraId="2EEBF7EE" w14:textId="77777777"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p>
          <w:p w14:paraId="04C80076" w14:textId="77777777" w:rsidR="00AA5B60" w:rsidRDefault="00AA5B60" w:rsidP="00AA5B60">
            <w:pPr>
              <w:pStyle w:val="Geenafstand"/>
              <w:pBdr>
                <w:bottom w:val="single" w:sz="12" w:space="1" w:color="auto"/>
              </w:pBdr>
              <w:cnfStyle w:val="000000000000" w:firstRow="0" w:lastRow="0" w:firstColumn="0" w:lastColumn="0" w:oddVBand="0" w:evenVBand="0" w:oddHBand="0" w:evenHBand="0" w:firstRowFirstColumn="0" w:firstRowLastColumn="0" w:lastRowFirstColumn="0" w:lastRowLastColumn="0"/>
              <w:rPr>
                <w:color w:val="auto"/>
              </w:rPr>
            </w:pPr>
          </w:p>
          <w:p w14:paraId="4F077A55" w14:textId="77777777" w:rsidR="00AA5B60" w:rsidRDefault="00AA5B60" w:rsidP="00AA5B60">
            <w:pPr>
              <w:pStyle w:val="Geenafstand"/>
              <w:pBdr>
                <w:bottom w:val="single" w:sz="12" w:space="1" w:color="auto"/>
              </w:pBdr>
              <w:cnfStyle w:val="000000000000" w:firstRow="0" w:lastRow="0" w:firstColumn="0" w:lastColumn="0" w:oddVBand="0" w:evenVBand="0" w:oddHBand="0" w:evenHBand="0" w:firstRowFirstColumn="0" w:firstRowLastColumn="0" w:lastRowFirstColumn="0" w:lastRowLastColumn="0"/>
              <w:rPr>
                <w:color w:val="auto"/>
              </w:rPr>
            </w:pPr>
          </w:p>
          <w:p w14:paraId="75BD1E6B" w14:textId="7F573064" w:rsidR="00AA5B60" w:rsidRDefault="00AA5B60" w:rsidP="00AA5B60">
            <w:pPr>
              <w:pStyle w:val="Geenafstand"/>
              <w:cnfStyle w:val="000000000000" w:firstRow="0" w:lastRow="0" w:firstColumn="0" w:lastColumn="0" w:oddVBand="0" w:evenVBand="0" w:oddHBand="0" w:evenHBand="0" w:firstRowFirstColumn="0" w:firstRowLastColumn="0" w:lastRowFirstColumn="0" w:lastRowLastColumn="0"/>
              <w:rPr>
                <w:color w:val="auto"/>
              </w:rPr>
            </w:pPr>
          </w:p>
        </w:tc>
      </w:tr>
    </w:tbl>
    <w:p w14:paraId="4F08A4E1" w14:textId="3929394C" w:rsidR="00645610" w:rsidRPr="00261D42" w:rsidRDefault="00645610" w:rsidP="007B69F1">
      <w:pPr>
        <w:pStyle w:val="Geenafstand"/>
        <w:rPr>
          <w:color w:val="auto"/>
        </w:rPr>
      </w:pPr>
    </w:p>
    <w:sectPr w:rsidR="00645610" w:rsidRPr="00261D42" w:rsidSect="007B69F1">
      <w:headerReference w:type="default" r:id="rId12"/>
      <w:footerReference w:type="default" r:id="rId13"/>
      <w:type w:val="evenPage"/>
      <w:pgSz w:w="11906" w:h="16838"/>
      <w:pgMar w:top="1417" w:right="1417" w:bottom="1417" w:left="1417"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6239" w14:textId="77777777" w:rsidR="00405203" w:rsidRDefault="00405203" w:rsidP="003F6C89">
      <w:pPr>
        <w:spacing w:line="240" w:lineRule="auto"/>
      </w:pPr>
      <w:r>
        <w:separator/>
      </w:r>
    </w:p>
  </w:endnote>
  <w:endnote w:type="continuationSeparator" w:id="0">
    <w:p w14:paraId="640E7C49" w14:textId="77777777" w:rsidR="00405203" w:rsidRDefault="00405203" w:rsidP="003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817048"/>
      <w:docPartObj>
        <w:docPartGallery w:val="Page Numbers (Bottom of Page)"/>
        <w:docPartUnique/>
      </w:docPartObj>
    </w:sdtPr>
    <w:sdtContent>
      <w:p w14:paraId="1D95AA0F" w14:textId="5F34D4FD" w:rsidR="007B69F1" w:rsidRDefault="007B69F1">
        <w:pPr>
          <w:pStyle w:val="Voettekst"/>
        </w:pPr>
        <w:r>
          <w:t xml:space="preserve">                                        </w:t>
        </w:r>
        <w:r w:rsidRPr="007B69F1">
          <w:rPr>
            <w:i/>
            <w:iCs/>
          </w:rPr>
          <w:t>Paraaf opdrachtgever                        Paraaf opdrachtnemer</w:t>
        </w:r>
        <w:r>
          <w:tab/>
        </w:r>
      </w:p>
    </w:sdtContent>
  </w:sdt>
  <w:p w14:paraId="64196A5E" w14:textId="47DF39B8" w:rsidR="003F6C89" w:rsidRPr="007B69F1" w:rsidRDefault="003F6C89">
    <w:pPr>
      <w:pStyle w:val="Voetteks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EF72" w14:textId="77777777" w:rsidR="00405203" w:rsidRDefault="00405203" w:rsidP="003F6C89">
      <w:pPr>
        <w:spacing w:line="240" w:lineRule="auto"/>
      </w:pPr>
      <w:r>
        <w:separator/>
      </w:r>
    </w:p>
  </w:footnote>
  <w:footnote w:type="continuationSeparator" w:id="0">
    <w:p w14:paraId="416C7A2C" w14:textId="77777777" w:rsidR="00405203" w:rsidRDefault="00405203" w:rsidP="003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F6AE" w14:textId="77777777" w:rsidR="00731E11" w:rsidRDefault="00061AF8">
    <w:pPr>
      <w:pStyle w:val="Koptekst"/>
    </w:pPr>
    <w:r>
      <w:rPr>
        <w:noProof/>
        <w:lang w:eastAsia="nl-NL"/>
      </w:rPr>
      <w:drawing>
        <wp:anchor distT="0" distB="0" distL="114300" distR="114300" simplePos="0" relativeHeight="251665408" behindDoc="1" locked="0" layoutInCell="1" allowOverlap="1" wp14:anchorId="46CE3619" wp14:editId="6FFE302D">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AE26" w14:textId="77777777" w:rsidR="0007345D" w:rsidRPr="00400018" w:rsidRDefault="000727D7">
    <w:pPr>
      <w:pStyle w:val="Koptekst"/>
      <w:rPr>
        <w:sz w:val="14"/>
        <w:szCs w:val="14"/>
      </w:rPr>
    </w:pPr>
    <w:r>
      <w:rPr>
        <w:noProof/>
        <w:sz w:val="14"/>
        <w:szCs w:val="14"/>
        <w:lang w:eastAsia="nl-NL"/>
      </w:rPr>
      <w:drawing>
        <wp:anchor distT="0" distB="0" distL="114300" distR="114300" simplePos="0" relativeHeight="251668480" behindDoc="1" locked="0" layoutInCell="1" allowOverlap="1" wp14:anchorId="087E97EA" wp14:editId="413CC890">
          <wp:simplePos x="0" y="0"/>
          <wp:positionH relativeFrom="page">
            <wp:align>left</wp:align>
          </wp:positionH>
          <wp:positionV relativeFrom="paragraph">
            <wp:posOffset>-441960</wp:posOffset>
          </wp:positionV>
          <wp:extent cx="7569338" cy="10709086"/>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3E7C"/>
    <w:multiLevelType w:val="hybridMultilevel"/>
    <w:tmpl w:val="58D4124C"/>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B7807"/>
    <w:multiLevelType w:val="hybridMultilevel"/>
    <w:tmpl w:val="F63026BC"/>
    <w:lvl w:ilvl="0" w:tplc="C542F0C2">
      <w:numFmt w:val="bullet"/>
      <w:lvlText w:val="❑"/>
      <w:lvlJc w:val="left"/>
      <w:pPr>
        <w:ind w:left="1440" w:hanging="360"/>
      </w:pPr>
      <w:rPr>
        <w:rFonts w:ascii="Segoe UI Symbol" w:eastAsia="Segoe UI Symbol" w:hAnsi="Segoe UI Symbol" w:cs="Segoe UI Symbol" w:hint="default"/>
        <w:b w:val="0"/>
        <w:bCs w:val="0"/>
        <w:i w:val="0"/>
        <w:iCs w:val="0"/>
        <w:spacing w:val="0"/>
        <w:w w:val="100"/>
        <w:sz w:val="18"/>
        <w:szCs w:val="18"/>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34DE697C"/>
    <w:multiLevelType w:val="hybridMultilevel"/>
    <w:tmpl w:val="58D4124C"/>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AB1AF3"/>
    <w:multiLevelType w:val="hybridMultilevel"/>
    <w:tmpl w:val="47E6A3A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3B10C2"/>
    <w:multiLevelType w:val="hybridMultilevel"/>
    <w:tmpl w:val="D6622D1E"/>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3D64C7"/>
    <w:multiLevelType w:val="hybridMultilevel"/>
    <w:tmpl w:val="CF58E322"/>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939C6"/>
    <w:multiLevelType w:val="hybridMultilevel"/>
    <w:tmpl w:val="35AEA4A0"/>
    <w:lvl w:ilvl="0" w:tplc="C542F0C2">
      <w:numFmt w:val="bullet"/>
      <w:lvlText w:val="❑"/>
      <w:lvlJc w:val="left"/>
      <w:pPr>
        <w:ind w:left="1440" w:hanging="360"/>
      </w:pPr>
      <w:rPr>
        <w:rFonts w:ascii="Segoe UI Symbol" w:eastAsia="Segoe UI Symbol" w:hAnsi="Segoe UI Symbol" w:cs="Segoe UI Symbol" w:hint="default"/>
        <w:b w:val="0"/>
        <w:bCs w:val="0"/>
        <w:i w:val="0"/>
        <w:iCs w:val="0"/>
        <w:spacing w:val="0"/>
        <w:w w:val="100"/>
        <w:sz w:val="18"/>
        <w:szCs w:val="18"/>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608E6641"/>
    <w:multiLevelType w:val="hybridMultilevel"/>
    <w:tmpl w:val="01EAAB3C"/>
    <w:lvl w:ilvl="0" w:tplc="C542F0C2">
      <w:numFmt w:val="bullet"/>
      <w:lvlText w:val="❑"/>
      <w:lvlJc w:val="left"/>
      <w:pPr>
        <w:ind w:left="1440" w:hanging="360"/>
      </w:pPr>
      <w:rPr>
        <w:rFonts w:ascii="Segoe UI Symbol" w:eastAsia="Segoe UI Symbol" w:hAnsi="Segoe UI Symbol" w:cs="Segoe UI Symbol" w:hint="default"/>
        <w:b w:val="0"/>
        <w:bCs w:val="0"/>
        <w:i w:val="0"/>
        <w:iCs w:val="0"/>
        <w:spacing w:val="0"/>
        <w:w w:val="100"/>
        <w:sz w:val="18"/>
        <w:szCs w:val="18"/>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622E4968"/>
    <w:multiLevelType w:val="hybridMultilevel"/>
    <w:tmpl w:val="58D4124C"/>
    <w:lvl w:ilvl="0" w:tplc="0413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0023720">
    <w:abstractNumId w:val="3"/>
  </w:num>
  <w:num w:numId="2" w16cid:durableId="1576013510">
    <w:abstractNumId w:val="8"/>
  </w:num>
  <w:num w:numId="3" w16cid:durableId="11929213">
    <w:abstractNumId w:val="2"/>
  </w:num>
  <w:num w:numId="4" w16cid:durableId="461115289">
    <w:abstractNumId w:val="4"/>
  </w:num>
  <w:num w:numId="5" w16cid:durableId="1700815110">
    <w:abstractNumId w:val="7"/>
  </w:num>
  <w:num w:numId="6" w16cid:durableId="2078942430">
    <w:abstractNumId w:val="1"/>
  </w:num>
  <w:num w:numId="7" w16cid:durableId="1687631005">
    <w:abstractNumId w:val="0"/>
  </w:num>
  <w:num w:numId="8" w16cid:durableId="1675716847">
    <w:abstractNumId w:val="6"/>
  </w:num>
  <w:num w:numId="9" w16cid:durableId="163691374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E6"/>
    <w:rsid w:val="00000354"/>
    <w:rsid w:val="00002E1D"/>
    <w:rsid w:val="00006759"/>
    <w:rsid w:val="00013D0D"/>
    <w:rsid w:val="000256CD"/>
    <w:rsid w:val="00032624"/>
    <w:rsid w:val="000414B5"/>
    <w:rsid w:val="00047243"/>
    <w:rsid w:val="00061AF8"/>
    <w:rsid w:val="00064053"/>
    <w:rsid w:val="00067BBF"/>
    <w:rsid w:val="00070B4D"/>
    <w:rsid w:val="000716B0"/>
    <w:rsid w:val="00072597"/>
    <w:rsid w:val="000727D7"/>
    <w:rsid w:val="00072A58"/>
    <w:rsid w:val="0007345D"/>
    <w:rsid w:val="00073C39"/>
    <w:rsid w:val="00074B0E"/>
    <w:rsid w:val="0007539C"/>
    <w:rsid w:val="00075A57"/>
    <w:rsid w:val="00082865"/>
    <w:rsid w:val="000901E4"/>
    <w:rsid w:val="000A2BD0"/>
    <w:rsid w:val="000B006D"/>
    <w:rsid w:val="000E1474"/>
    <w:rsid w:val="000E474F"/>
    <w:rsid w:val="000E4E09"/>
    <w:rsid w:val="000E609E"/>
    <w:rsid w:val="000F263C"/>
    <w:rsid w:val="000F4A63"/>
    <w:rsid w:val="00114693"/>
    <w:rsid w:val="001152F5"/>
    <w:rsid w:val="001170F3"/>
    <w:rsid w:val="001219AC"/>
    <w:rsid w:val="001316E6"/>
    <w:rsid w:val="00136BF4"/>
    <w:rsid w:val="00140FC5"/>
    <w:rsid w:val="001465AE"/>
    <w:rsid w:val="00153E79"/>
    <w:rsid w:val="001664A8"/>
    <w:rsid w:val="00172AAF"/>
    <w:rsid w:val="001744B3"/>
    <w:rsid w:val="00182717"/>
    <w:rsid w:val="00191E71"/>
    <w:rsid w:val="001A570F"/>
    <w:rsid w:val="001B61C2"/>
    <w:rsid w:val="001C6656"/>
    <w:rsid w:val="001C70DB"/>
    <w:rsid w:val="001C79ED"/>
    <w:rsid w:val="001C7B0E"/>
    <w:rsid w:val="001D702F"/>
    <w:rsid w:val="001E1876"/>
    <w:rsid w:val="001F27BD"/>
    <w:rsid w:val="001F5B6C"/>
    <w:rsid w:val="0020694F"/>
    <w:rsid w:val="002146CC"/>
    <w:rsid w:val="0022151A"/>
    <w:rsid w:val="002222C2"/>
    <w:rsid w:val="00223B0B"/>
    <w:rsid w:val="00226F90"/>
    <w:rsid w:val="002312B6"/>
    <w:rsid w:val="0023779E"/>
    <w:rsid w:val="00251116"/>
    <w:rsid w:val="002536B3"/>
    <w:rsid w:val="00257ED2"/>
    <w:rsid w:val="00260954"/>
    <w:rsid w:val="00261D42"/>
    <w:rsid w:val="00270C22"/>
    <w:rsid w:val="0028644B"/>
    <w:rsid w:val="00286983"/>
    <w:rsid w:val="00287B9A"/>
    <w:rsid w:val="002932A2"/>
    <w:rsid w:val="002C30A9"/>
    <w:rsid w:val="002C5FB5"/>
    <w:rsid w:val="002E0AE6"/>
    <w:rsid w:val="002E124C"/>
    <w:rsid w:val="002F4DBE"/>
    <w:rsid w:val="002F7EA1"/>
    <w:rsid w:val="0031471A"/>
    <w:rsid w:val="00317B1E"/>
    <w:rsid w:val="003204F0"/>
    <w:rsid w:val="00321369"/>
    <w:rsid w:val="003374F8"/>
    <w:rsid w:val="0034686E"/>
    <w:rsid w:val="003526CA"/>
    <w:rsid w:val="00362F97"/>
    <w:rsid w:val="003630A6"/>
    <w:rsid w:val="00366271"/>
    <w:rsid w:val="003709E5"/>
    <w:rsid w:val="00372BFA"/>
    <w:rsid w:val="0038235F"/>
    <w:rsid w:val="0038276F"/>
    <w:rsid w:val="003903B8"/>
    <w:rsid w:val="003A1E2B"/>
    <w:rsid w:val="003A391F"/>
    <w:rsid w:val="003B4539"/>
    <w:rsid w:val="003B5C21"/>
    <w:rsid w:val="003C0326"/>
    <w:rsid w:val="003C1A0A"/>
    <w:rsid w:val="003C2008"/>
    <w:rsid w:val="003D13DD"/>
    <w:rsid w:val="003E1210"/>
    <w:rsid w:val="003E211C"/>
    <w:rsid w:val="003F07B2"/>
    <w:rsid w:val="003F3D90"/>
    <w:rsid w:val="003F6C89"/>
    <w:rsid w:val="003F6D0E"/>
    <w:rsid w:val="00400018"/>
    <w:rsid w:val="004014A9"/>
    <w:rsid w:val="00401E11"/>
    <w:rsid w:val="00402704"/>
    <w:rsid w:val="00405203"/>
    <w:rsid w:val="0040691B"/>
    <w:rsid w:val="00411CEA"/>
    <w:rsid w:val="00413510"/>
    <w:rsid w:val="00422CC5"/>
    <w:rsid w:val="00426147"/>
    <w:rsid w:val="004357E8"/>
    <w:rsid w:val="00443E58"/>
    <w:rsid w:val="004466C9"/>
    <w:rsid w:val="00453C59"/>
    <w:rsid w:val="00463FCC"/>
    <w:rsid w:val="0046592D"/>
    <w:rsid w:val="00467C65"/>
    <w:rsid w:val="0047796C"/>
    <w:rsid w:val="004815AC"/>
    <w:rsid w:val="0049724D"/>
    <w:rsid w:val="00497F66"/>
    <w:rsid w:val="004B1CA1"/>
    <w:rsid w:val="004D2F0D"/>
    <w:rsid w:val="004F58CB"/>
    <w:rsid w:val="00500569"/>
    <w:rsid w:val="0050790E"/>
    <w:rsid w:val="00510C9C"/>
    <w:rsid w:val="005132C4"/>
    <w:rsid w:val="00521250"/>
    <w:rsid w:val="0054045E"/>
    <w:rsid w:val="0054118E"/>
    <w:rsid w:val="00542A50"/>
    <w:rsid w:val="00566FED"/>
    <w:rsid w:val="005673E5"/>
    <w:rsid w:val="00582995"/>
    <w:rsid w:val="0058429B"/>
    <w:rsid w:val="00585E5C"/>
    <w:rsid w:val="00587BBF"/>
    <w:rsid w:val="005B070B"/>
    <w:rsid w:val="005D0880"/>
    <w:rsid w:val="005F2BB7"/>
    <w:rsid w:val="005F5123"/>
    <w:rsid w:val="00604E74"/>
    <w:rsid w:val="006113D9"/>
    <w:rsid w:val="00613EBD"/>
    <w:rsid w:val="00616588"/>
    <w:rsid w:val="006209CE"/>
    <w:rsid w:val="00627AA3"/>
    <w:rsid w:val="00645610"/>
    <w:rsid w:val="00647161"/>
    <w:rsid w:val="00650B3C"/>
    <w:rsid w:val="00654D7A"/>
    <w:rsid w:val="006711BC"/>
    <w:rsid w:val="00674077"/>
    <w:rsid w:val="006764F4"/>
    <w:rsid w:val="0069247A"/>
    <w:rsid w:val="006C2E5D"/>
    <w:rsid w:val="006C3938"/>
    <w:rsid w:val="006C42C5"/>
    <w:rsid w:val="006C728B"/>
    <w:rsid w:val="006D0CE2"/>
    <w:rsid w:val="006D0E52"/>
    <w:rsid w:val="006E0A3A"/>
    <w:rsid w:val="006F1EF8"/>
    <w:rsid w:val="006F7633"/>
    <w:rsid w:val="007123AF"/>
    <w:rsid w:val="00715713"/>
    <w:rsid w:val="007248D7"/>
    <w:rsid w:val="00731E11"/>
    <w:rsid w:val="0073338E"/>
    <w:rsid w:val="007374BA"/>
    <w:rsid w:val="00761D5C"/>
    <w:rsid w:val="007709FC"/>
    <w:rsid w:val="007865E8"/>
    <w:rsid w:val="00786E81"/>
    <w:rsid w:val="00797326"/>
    <w:rsid w:val="007A3713"/>
    <w:rsid w:val="007A5E24"/>
    <w:rsid w:val="007A6DBA"/>
    <w:rsid w:val="007B193C"/>
    <w:rsid w:val="007B69F1"/>
    <w:rsid w:val="007B6E9A"/>
    <w:rsid w:val="007B7D61"/>
    <w:rsid w:val="007C60C4"/>
    <w:rsid w:val="007F6713"/>
    <w:rsid w:val="00805DBC"/>
    <w:rsid w:val="008137B9"/>
    <w:rsid w:val="00822BB5"/>
    <w:rsid w:val="00825E1D"/>
    <w:rsid w:val="00826411"/>
    <w:rsid w:val="00831F2C"/>
    <w:rsid w:val="00837F2C"/>
    <w:rsid w:val="00844C17"/>
    <w:rsid w:val="008529BE"/>
    <w:rsid w:val="0086001A"/>
    <w:rsid w:val="00862A5A"/>
    <w:rsid w:val="0086599E"/>
    <w:rsid w:val="00871413"/>
    <w:rsid w:val="00880995"/>
    <w:rsid w:val="00883ABB"/>
    <w:rsid w:val="00884D29"/>
    <w:rsid w:val="00885771"/>
    <w:rsid w:val="00895BBF"/>
    <w:rsid w:val="00896FBB"/>
    <w:rsid w:val="008A0B23"/>
    <w:rsid w:val="008B16A5"/>
    <w:rsid w:val="008B63B4"/>
    <w:rsid w:val="008C4C6E"/>
    <w:rsid w:val="008E4018"/>
    <w:rsid w:val="008E6319"/>
    <w:rsid w:val="008F38B7"/>
    <w:rsid w:val="00902664"/>
    <w:rsid w:val="00910A5B"/>
    <w:rsid w:val="00921FE7"/>
    <w:rsid w:val="00927A1C"/>
    <w:rsid w:val="00934341"/>
    <w:rsid w:val="00950FDD"/>
    <w:rsid w:val="00951D78"/>
    <w:rsid w:val="00967DB9"/>
    <w:rsid w:val="00970C01"/>
    <w:rsid w:val="00971D5F"/>
    <w:rsid w:val="00972D32"/>
    <w:rsid w:val="00981115"/>
    <w:rsid w:val="00990946"/>
    <w:rsid w:val="009960F8"/>
    <w:rsid w:val="009966A5"/>
    <w:rsid w:val="009B06FC"/>
    <w:rsid w:val="009B6094"/>
    <w:rsid w:val="009C43A1"/>
    <w:rsid w:val="009D00E5"/>
    <w:rsid w:val="009E7714"/>
    <w:rsid w:val="009F75BD"/>
    <w:rsid w:val="00A100E8"/>
    <w:rsid w:val="00A126B5"/>
    <w:rsid w:val="00A2532E"/>
    <w:rsid w:val="00A34C08"/>
    <w:rsid w:val="00A36A74"/>
    <w:rsid w:val="00A46471"/>
    <w:rsid w:val="00A5489E"/>
    <w:rsid w:val="00A5745A"/>
    <w:rsid w:val="00A644B6"/>
    <w:rsid w:val="00A65AD4"/>
    <w:rsid w:val="00A74DCD"/>
    <w:rsid w:val="00A74F59"/>
    <w:rsid w:val="00A75ABC"/>
    <w:rsid w:val="00A764C9"/>
    <w:rsid w:val="00A8133B"/>
    <w:rsid w:val="00A84EBD"/>
    <w:rsid w:val="00A91733"/>
    <w:rsid w:val="00A95F62"/>
    <w:rsid w:val="00A967AE"/>
    <w:rsid w:val="00AA5B60"/>
    <w:rsid w:val="00AC308C"/>
    <w:rsid w:val="00AC5BF1"/>
    <w:rsid w:val="00AD3039"/>
    <w:rsid w:val="00AD316B"/>
    <w:rsid w:val="00AD6874"/>
    <w:rsid w:val="00AD794E"/>
    <w:rsid w:val="00AF14B2"/>
    <w:rsid w:val="00AF620F"/>
    <w:rsid w:val="00B013F1"/>
    <w:rsid w:val="00B03170"/>
    <w:rsid w:val="00B24225"/>
    <w:rsid w:val="00B32422"/>
    <w:rsid w:val="00B42F4A"/>
    <w:rsid w:val="00B50F64"/>
    <w:rsid w:val="00B54DE7"/>
    <w:rsid w:val="00B6589B"/>
    <w:rsid w:val="00B674D1"/>
    <w:rsid w:val="00B73F4A"/>
    <w:rsid w:val="00B85EF7"/>
    <w:rsid w:val="00B9444F"/>
    <w:rsid w:val="00BB45E4"/>
    <w:rsid w:val="00BB5722"/>
    <w:rsid w:val="00BB73E9"/>
    <w:rsid w:val="00BC2D37"/>
    <w:rsid w:val="00BC3632"/>
    <w:rsid w:val="00BD4630"/>
    <w:rsid w:val="00BE76FC"/>
    <w:rsid w:val="00BF177E"/>
    <w:rsid w:val="00C04C5C"/>
    <w:rsid w:val="00C06A8F"/>
    <w:rsid w:val="00C12534"/>
    <w:rsid w:val="00C26FE1"/>
    <w:rsid w:val="00C272E3"/>
    <w:rsid w:val="00C34155"/>
    <w:rsid w:val="00C347B0"/>
    <w:rsid w:val="00C3608D"/>
    <w:rsid w:val="00C376B1"/>
    <w:rsid w:val="00C44FDC"/>
    <w:rsid w:val="00C66D28"/>
    <w:rsid w:val="00C812D7"/>
    <w:rsid w:val="00C85643"/>
    <w:rsid w:val="00C90850"/>
    <w:rsid w:val="00C94804"/>
    <w:rsid w:val="00C95DB6"/>
    <w:rsid w:val="00CC1E32"/>
    <w:rsid w:val="00CD6425"/>
    <w:rsid w:val="00CE4F76"/>
    <w:rsid w:val="00CE5F3E"/>
    <w:rsid w:val="00D01BE1"/>
    <w:rsid w:val="00D10410"/>
    <w:rsid w:val="00D56CCA"/>
    <w:rsid w:val="00D62207"/>
    <w:rsid w:val="00D665B7"/>
    <w:rsid w:val="00D67FA1"/>
    <w:rsid w:val="00D7465F"/>
    <w:rsid w:val="00D834EC"/>
    <w:rsid w:val="00D90EE4"/>
    <w:rsid w:val="00DA01E4"/>
    <w:rsid w:val="00DA3BEF"/>
    <w:rsid w:val="00DA70E0"/>
    <w:rsid w:val="00DB13C3"/>
    <w:rsid w:val="00DB362F"/>
    <w:rsid w:val="00DB4511"/>
    <w:rsid w:val="00DD0EF3"/>
    <w:rsid w:val="00DD5BF5"/>
    <w:rsid w:val="00DD77E4"/>
    <w:rsid w:val="00DD7E40"/>
    <w:rsid w:val="00DE5DB7"/>
    <w:rsid w:val="00DF1F39"/>
    <w:rsid w:val="00DF538F"/>
    <w:rsid w:val="00E06051"/>
    <w:rsid w:val="00E17CFF"/>
    <w:rsid w:val="00E32F73"/>
    <w:rsid w:val="00E47E61"/>
    <w:rsid w:val="00E540E4"/>
    <w:rsid w:val="00E568D7"/>
    <w:rsid w:val="00E61134"/>
    <w:rsid w:val="00E646A7"/>
    <w:rsid w:val="00E72D6F"/>
    <w:rsid w:val="00E810D1"/>
    <w:rsid w:val="00EB0F09"/>
    <w:rsid w:val="00EB61DC"/>
    <w:rsid w:val="00EB7C43"/>
    <w:rsid w:val="00EC4927"/>
    <w:rsid w:val="00ED1247"/>
    <w:rsid w:val="00ED1E3B"/>
    <w:rsid w:val="00EF5631"/>
    <w:rsid w:val="00EF6647"/>
    <w:rsid w:val="00EF7117"/>
    <w:rsid w:val="00F05AC8"/>
    <w:rsid w:val="00F16551"/>
    <w:rsid w:val="00F20387"/>
    <w:rsid w:val="00F270B7"/>
    <w:rsid w:val="00F30820"/>
    <w:rsid w:val="00F323D2"/>
    <w:rsid w:val="00F623D1"/>
    <w:rsid w:val="00F7473C"/>
    <w:rsid w:val="00F76551"/>
    <w:rsid w:val="00F83C9F"/>
    <w:rsid w:val="00F91730"/>
    <w:rsid w:val="00F94CB9"/>
    <w:rsid w:val="00FB526D"/>
    <w:rsid w:val="00FC2A08"/>
    <w:rsid w:val="00FD0810"/>
    <w:rsid w:val="00FD5B01"/>
    <w:rsid w:val="00FF7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078D7"/>
  <w15:chartTrackingRefBased/>
  <w15:docId w15:val="{49710C7A-DCFB-46BB-874A-7C2CE58E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29"/>
    <w:pPr>
      <w:spacing w:after="0" w:line="276" w:lineRule="auto"/>
    </w:pPr>
    <w:rPr>
      <w:rFonts w:ascii="Arial" w:hAnsi="Arial"/>
      <w:sz w:val="20"/>
    </w:rPr>
  </w:style>
  <w:style w:type="paragraph" w:styleId="Kop1">
    <w:name w:val="heading 1"/>
    <w:basedOn w:val="Standaard"/>
    <w:next w:val="Standaard"/>
    <w:link w:val="Kop1Char"/>
    <w:uiPriority w:val="9"/>
    <w:qFormat/>
    <w:rsid w:val="00CC1E32"/>
    <w:pPr>
      <w:keepNext/>
      <w:keepLines/>
      <w:spacing w:before="120" w:after="120" w:line="240" w:lineRule="auto"/>
      <w:outlineLvl w:val="0"/>
    </w:pPr>
    <w:rPr>
      <w:rFonts w:ascii="Century Gothic" w:eastAsiaTheme="majorEastAsia" w:hAnsi="Century Gothic" w:cstheme="majorBidi"/>
      <w:b/>
      <w:color w:val="BE2F12"/>
      <w:sz w:val="36"/>
      <w:szCs w:val="32"/>
    </w:rPr>
  </w:style>
  <w:style w:type="paragraph" w:styleId="Kop2">
    <w:name w:val="heading 2"/>
    <w:basedOn w:val="Kop1"/>
    <w:next w:val="Standaard"/>
    <w:link w:val="Kop2Char"/>
    <w:uiPriority w:val="9"/>
    <w:unhideWhenUsed/>
    <w:qFormat/>
    <w:rsid w:val="00AD6874"/>
    <w:pPr>
      <w:outlineLvl w:val="1"/>
    </w:pPr>
    <w:rPr>
      <w:sz w:val="28"/>
      <w:szCs w:val="26"/>
    </w:rPr>
  </w:style>
  <w:style w:type="paragraph" w:styleId="Kop3">
    <w:name w:val="heading 3"/>
    <w:basedOn w:val="Kop2"/>
    <w:next w:val="Standaard"/>
    <w:link w:val="Kop3Char"/>
    <w:uiPriority w:val="9"/>
    <w:unhideWhenUsed/>
    <w:qFormat/>
    <w:rsid w:val="00AD6874"/>
    <w:pPr>
      <w:outlineLvl w:val="2"/>
    </w:pPr>
    <w:rPr>
      <w:sz w:val="22"/>
      <w:szCs w:val="24"/>
    </w:rPr>
  </w:style>
  <w:style w:type="paragraph" w:styleId="Kop4">
    <w:name w:val="heading 4"/>
    <w:basedOn w:val="Kop3"/>
    <w:next w:val="Kop3"/>
    <w:link w:val="Kop4Char"/>
    <w:uiPriority w:val="9"/>
    <w:semiHidden/>
    <w:unhideWhenUsed/>
    <w:qFormat/>
    <w:rsid w:val="00AD6874"/>
    <w:pPr>
      <w:outlineLvl w:val="3"/>
    </w:pPr>
    <w:rPr>
      <w:iCs/>
      <w:sz w:val="20"/>
    </w:rPr>
  </w:style>
  <w:style w:type="paragraph" w:styleId="Kop6">
    <w:name w:val="heading 6"/>
    <w:basedOn w:val="Kop3"/>
    <w:next w:val="Standaard"/>
    <w:link w:val="Kop6Char"/>
    <w:uiPriority w:val="9"/>
    <w:semiHidden/>
    <w:unhideWhenUsed/>
    <w:qFormat/>
    <w:rsid w:val="007A3713"/>
    <w:pPr>
      <w:spacing w:before="40" w:after="0" w:afterAutospacing="1"/>
      <w:outlineLvl w:val="5"/>
    </w:pPr>
    <w:rPr>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qFormat/>
    <w:rsid w:val="00CC1E32"/>
    <w:pPr>
      <w:spacing w:after="0" w:line="240" w:lineRule="auto"/>
    </w:pPr>
    <w:rPr>
      <w:rFonts w:ascii="Century Gothic" w:hAnsi="Century Gothic"/>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basedOn w:val="Standaardalinea-lettertype"/>
    <w:link w:val="Kop1"/>
    <w:uiPriority w:val="9"/>
    <w:rsid w:val="00CC1E32"/>
    <w:rPr>
      <w:rFonts w:ascii="Century Gothic" w:eastAsiaTheme="majorEastAsia" w:hAnsi="Century Gothic" w:cstheme="majorBidi"/>
      <w:b/>
      <w:color w:val="BE2F12"/>
      <w:sz w:val="36"/>
      <w:szCs w:val="32"/>
    </w:rPr>
  </w:style>
  <w:style w:type="character" w:customStyle="1" w:styleId="Kop2Char">
    <w:name w:val="Kop 2 Char"/>
    <w:basedOn w:val="Standaardalinea-lettertype"/>
    <w:link w:val="Kop2"/>
    <w:uiPriority w:val="9"/>
    <w:rsid w:val="00AD6874"/>
    <w:rPr>
      <w:rFonts w:ascii="Arial" w:eastAsiaTheme="majorEastAsia" w:hAnsi="Arial" w:cstheme="majorBidi"/>
      <w:b/>
      <w:color w:val="823587"/>
      <w:sz w:val="28"/>
      <w:szCs w:val="26"/>
    </w:rPr>
  </w:style>
  <w:style w:type="character" w:customStyle="1" w:styleId="Kop3Char">
    <w:name w:val="Kop 3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basedOn w:val="Standaardalinea-lettertype"/>
    <w:link w:val="Kop4"/>
    <w:uiPriority w:val="9"/>
    <w:semiHidden/>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lang w:eastAsia="nl-NL"/>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1"/>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szCs w:val="20"/>
    </w:rPr>
  </w:style>
  <w:style w:type="paragraph" w:styleId="Inhopg4">
    <w:name w:val="toc 4"/>
    <w:basedOn w:val="Standaard"/>
    <w:next w:val="Standaard"/>
    <w:autoRedefine/>
    <w:uiPriority w:val="39"/>
    <w:unhideWhenUsed/>
    <w:rsid w:val="0028644B"/>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28644B"/>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szCs w:val="20"/>
    </w:rPr>
  </w:style>
  <w:style w:type="paragraph" w:styleId="Bijschrift">
    <w:name w:val="caption"/>
    <w:basedOn w:val="Standaard"/>
    <w:next w:val="Standaard"/>
    <w:uiPriority w:val="35"/>
    <w:unhideWhenUsed/>
    <w:qFormat/>
    <w:rsid w:val="002312B6"/>
    <w:pPr>
      <w:spacing w:after="200" w:line="240" w:lineRule="auto"/>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basedOn w:val="Standaardalinea-lettertype"/>
    <w:link w:val="Kop6"/>
    <w:uiPriority w:val="9"/>
    <w:semiHidden/>
    <w:rsid w:val="007A3713"/>
    <w:rPr>
      <w:rFonts w:ascii="Arial" w:eastAsiaTheme="majorEastAsia" w:hAnsi="Arial" w:cstheme="majorBidi"/>
      <w:b/>
      <w:color w:val="FF0000"/>
      <w:sz w:val="36"/>
      <w:szCs w:val="24"/>
    </w:rPr>
  </w:style>
  <w:style w:type="paragraph" w:styleId="Plattetekst">
    <w:name w:val="Body Text"/>
    <w:basedOn w:val="Standaard"/>
    <w:link w:val="PlattetekstChar"/>
    <w:uiPriority w:val="1"/>
    <w:qFormat/>
    <w:rsid w:val="001316E6"/>
    <w:pPr>
      <w:widowControl w:val="0"/>
      <w:autoSpaceDE w:val="0"/>
      <w:autoSpaceDN w:val="0"/>
      <w:spacing w:line="240" w:lineRule="auto"/>
    </w:pPr>
    <w:rPr>
      <w:rFonts w:ascii="Century Gothic" w:eastAsia="Century Gothic" w:hAnsi="Century Gothic" w:cs="Century Gothic"/>
      <w:sz w:val="18"/>
      <w:szCs w:val="18"/>
    </w:rPr>
  </w:style>
  <w:style w:type="character" w:customStyle="1" w:styleId="PlattetekstChar">
    <w:name w:val="Platte tekst Char"/>
    <w:basedOn w:val="Standaardalinea-lettertype"/>
    <w:link w:val="Plattetekst"/>
    <w:uiPriority w:val="1"/>
    <w:rsid w:val="001316E6"/>
    <w:rPr>
      <w:rFonts w:ascii="Century Gothic" w:eastAsia="Century Gothic" w:hAnsi="Century Gothic" w:cs="Century Gothic"/>
      <w:sz w:val="18"/>
      <w:szCs w:val="18"/>
    </w:rPr>
  </w:style>
  <w:style w:type="table" w:customStyle="1" w:styleId="TableNormal">
    <w:name w:val="Table Normal"/>
    <w:uiPriority w:val="2"/>
    <w:semiHidden/>
    <w:unhideWhenUsed/>
    <w:qFormat/>
    <w:rsid w:val="000F26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F263C"/>
    <w:pPr>
      <w:widowControl w:val="0"/>
      <w:autoSpaceDE w:val="0"/>
      <w:autoSpaceDN w:val="0"/>
      <w:spacing w:line="240" w:lineRule="auto"/>
      <w:ind w:left="107"/>
    </w:pPr>
    <w:rPr>
      <w:rFonts w:ascii="Century Gothic" w:eastAsia="Century Gothic" w:hAnsi="Century Gothic" w:cs="Century Gothic"/>
      <w:sz w:val="22"/>
    </w:rPr>
  </w:style>
  <w:style w:type="character" w:styleId="Onopgelostemelding">
    <w:name w:val="Unresolved Mention"/>
    <w:basedOn w:val="Standaardalinea-lettertype"/>
    <w:uiPriority w:val="99"/>
    <w:semiHidden/>
    <w:unhideWhenUsed/>
    <w:rsid w:val="00072597"/>
    <w:rPr>
      <w:color w:val="605E5C"/>
      <w:shd w:val="clear" w:color="auto" w:fill="E1DFDD"/>
    </w:rPr>
  </w:style>
  <w:style w:type="character" w:styleId="Verwijzingopmerking">
    <w:name w:val="annotation reference"/>
    <w:basedOn w:val="Standaardalinea-lettertype"/>
    <w:uiPriority w:val="99"/>
    <w:semiHidden/>
    <w:unhideWhenUsed/>
    <w:rsid w:val="00D01BE1"/>
    <w:rPr>
      <w:sz w:val="16"/>
      <w:szCs w:val="16"/>
    </w:rPr>
  </w:style>
  <w:style w:type="paragraph" w:styleId="Tekstopmerking">
    <w:name w:val="annotation text"/>
    <w:basedOn w:val="Standaard"/>
    <w:link w:val="TekstopmerkingChar"/>
    <w:uiPriority w:val="99"/>
    <w:unhideWhenUsed/>
    <w:rsid w:val="00D01BE1"/>
    <w:pPr>
      <w:spacing w:line="240" w:lineRule="auto"/>
    </w:pPr>
    <w:rPr>
      <w:szCs w:val="20"/>
    </w:rPr>
  </w:style>
  <w:style w:type="character" w:customStyle="1" w:styleId="TekstopmerkingChar">
    <w:name w:val="Tekst opmerking Char"/>
    <w:basedOn w:val="Standaardalinea-lettertype"/>
    <w:link w:val="Tekstopmerking"/>
    <w:uiPriority w:val="99"/>
    <w:rsid w:val="00D01BE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D01BE1"/>
    <w:rPr>
      <w:b/>
      <w:bCs/>
    </w:rPr>
  </w:style>
  <w:style w:type="character" w:customStyle="1" w:styleId="OnderwerpvanopmerkingChar">
    <w:name w:val="Onderwerp van opmerking Char"/>
    <w:basedOn w:val="TekstopmerkingChar"/>
    <w:link w:val="Onderwerpvanopmerking"/>
    <w:uiPriority w:val="99"/>
    <w:semiHidden/>
    <w:rsid w:val="00D01BE1"/>
    <w:rPr>
      <w:rFonts w:ascii="Arial" w:hAnsi="Arial"/>
      <w:b/>
      <w:bCs/>
      <w:sz w:val="20"/>
      <w:szCs w:val="20"/>
    </w:rPr>
  </w:style>
  <w:style w:type="table" w:styleId="Onopgemaaktetabel1">
    <w:name w:val="Plain Table 1"/>
    <w:basedOn w:val="Standaardtabel"/>
    <w:uiPriority w:val="41"/>
    <w:rsid w:val="00805D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0A526EC9334E2C8E50DCEB4BEBDD6B"/>
        <w:category>
          <w:name w:val="Algemeen"/>
          <w:gallery w:val="placeholder"/>
        </w:category>
        <w:types>
          <w:type w:val="bbPlcHdr"/>
        </w:types>
        <w:behaviors>
          <w:behavior w:val="content"/>
        </w:behaviors>
        <w:guid w:val="{B93532C8-66F7-48C4-A3D5-D6F60530670A}"/>
      </w:docPartPr>
      <w:docPartBody>
        <w:p w:rsidR="003F7141" w:rsidRDefault="003F7141">
          <w:pPr>
            <w:pStyle w:val="ED0A526EC9334E2C8E50DCEB4BEBDD6B"/>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41"/>
    <w:rsid w:val="00017124"/>
    <w:rsid w:val="002536B3"/>
    <w:rsid w:val="00342A3F"/>
    <w:rsid w:val="003F7141"/>
    <w:rsid w:val="00476EE2"/>
    <w:rsid w:val="00715713"/>
    <w:rsid w:val="00BE76FC"/>
    <w:rsid w:val="00CA526C"/>
    <w:rsid w:val="00CB5E41"/>
    <w:rsid w:val="00D56CCA"/>
    <w:rsid w:val="00DA5C94"/>
    <w:rsid w:val="00F62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42A3F"/>
    <w:rPr>
      <w:color w:val="808080"/>
    </w:rPr>
  </w:style>
  <w:style w:type="paragraph" w:customStyle="1" w:styleId="ED0A526EC9334E2C8E50DCEB4BEBDD6B">
    <w:name w:val="ED0A526EC9334E2C8E50DCEB4BEBD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60016-810c-496e-a71d-95d13b6bdc35" xsi:nil="true"/>
    <lcf76f155ced4ddcb4097134ff3c332f xmlns="77213ae8-99b6-4062-bb2a-ac9e7c1401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F26DA66553DD44A40DE4F35B5115D5" ma:contentTypeVersion="16" ma:contentTypeDescription="Een nieuw document maken." ma:contentTypeScope="" ma:versionID="a5355d1c8722966c6dca2a8383ea53d6">
  <xsd:schema xmlns:xsd="http://www.w3.org/2001/XMLSchema" xmlns:xs="http://www.w3.org/2001/XMLSchema" xmlns:p="http://schemas.microsoft.com/office/2006/metadata/properties" xmlns:ns2="77213ae8-99b6-4062-bb2a-ac9e7c14015e" xmlns:ns3="82e60016-810c-496e-a71d-95d13b6bdc35" targetNamespace="http://schemas.microsoft.com/office/2006/metadata/properties" ma:root="true" ma:fieldsID="74f1e65af82cf8f37502f77019a0364f" ns2:_="" ns3:_="">
    <xsd:import namespace="77213ae8-99b6-4062-bb2a-ac9e7c14015e"/>
    <xsd:import namespace="82e60016-810c-496e-a71d-95d13b6bdc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13ae8-99b6-4062-bb2a-ac9e7c14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60016-810c-496e-a71d-95d13b6bdc3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63526f7-156a-43cd-8d8d-13056cd356ee}" ma:internalName="TaxCatchAll" ma:showField="CatchAllData" ma:web="82e60016-810c-496e-a71d-95d13b6bd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82e60016-810c-496e-a71d-95d13b6bdc35"/>
    <ds:schemaRef ds:uri="77213ae8-99b6-4062-bb2a-ac9e7c14015e"/>
  </ds:schemaRefs>
</ds:datastoreItem>
</file>

<file path=customXml/itemProps2.xml><?xml version="1.0" encoding="utf-8"?>
<ds:datastoreItem xmlns:ds="http://schemas.openxmlformats.org/officeDocument/2006/customXml" ds:itemID="{1A5D9A64-9667-4B6B-A2DB-4770A1C6E3B1}">
  <ds:schemaRefs>
    <ds:schemaRef ds:uri="http://schemas.microsoft.com/sharepoint/v3/contenttype/forms"/>
  </ds:schemaRefs>
</ds:datastoreItem>
</file>

<file path=customXml/itemProps3.xml><?xml version="1.0" encoding="utf-8"?>
<ds:datastoreItem xmlns:ds="http://schemas.openxmlformats.org/officeDocument/2006/customXml" ds:itemID="{9B52ACA6-1ED9-4431-871B-6B20ADBD5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13ae8-99b6-4062-bb2a-ac9e7c14015e"/>
    <ds:schemaRef ds:uri="82e60016-810c-496e-a71d-95d13b6bd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418</TotalTime>
  <Pages>5</Pages>
  <Words>1171</Words>
  <Characters>7437</Characters>
  <Application>Microsoft Office Word</Application>
  <DocSecurity>0</DocSecurity>
  <Lines>239</Lines>
  <Paragraphs>98</Paragraphs>
  <ScaleCrop>false</ScaleCrop>
  <HeadingPairs>
    <vt:vector size="2" baseType="variant">
      <vt:variant>
        <vt:lpstr>Titel</vt:lpstr>
      </vt:variant>
      <vt:variant>
        <vt:i4>1</vt:i4>
      </vt:variant>
    </vt:vector>
  </HeadingPairs>
  <TitlesOfParts>
    <vt:vector size="1" baseType="lpstr">
      <vt:lpstr>Aanbestedingsleidraad Blaashal Zieuwent</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Blikman, Luke</dc:creator>
  <cp:keywords/>
  <dc:description/>
  <cp:lastModifiedBy>Blikman, Luke</cp:lastModifiedBy>
  <cp:revision>268</cp:revision>
  <cp:lastPrinted>2020-04-21T13:26:00Z</cp:lastPrinted>
  <dcterms:created xsi:type="dcterms:W3CDTF">2026-01-30T08:54:00Z</dcterms:created>
  <dcterms:modified xsi:type="dcterms:W3CDTF">2026-02-04T14:35:00Z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0x01010000F26DA66553DD44A40DE4F35B5115D5</vt:lpwstr>
  </property>
  <property fmtid="{D5CDD505-2E9C-101B-9397-08002B2CF9AE}" pid="3" name="MediaServiceImageTags">
    <vt:lpwstr/>
  </property>
</Properties>
</file>