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pPr w:leftFromText="141" w:rightFromText="141" w:vertAnchor="text" w:horzAnchor="margin" w:tblpY="939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1522"/>
        <w:gridCol w:w="2254"/>
      </w:tblGrid>
      <w:tr w:rsidR="00291FBF" w14:paraId="4BF9D720" w14:textId="77777777" w:rsidTr="00291FBF">
        <w:tc>
          <w:tcPr>
            <w:tcW w:w="2830" w:type="dxa"/>
            <w:shd w:val="clear" w:color="auto" w:fill="D9E2F3" w:themeFill="accent1" w:themeFillTint="33"/>
          </w:tcPr>
          <w:p w14:paraId="3C3C8ABE" w14:textId="77777777" w:rsidR="00291FBF" w:rsidRPr="00196843" w:rsidRDefault="00291FBF" w:rsidP="00291FBF">
            <w:pPr>
              <w:rPr>
                <w:b/>
                <w:bCs/>
              </w:rPr>
            </w:pPr>
            <w:r w:rsidRPr="00196843">
              <w:rPr>
                <w:b/>
                <w:bCs/>
              </w:rPr>
              <w:t>Naam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79A37323" w14:textId="77777777" w:rsidR="00291FBF" w:rsidRPr="00196843" w:rsidRDefault="00291FBF" w:rsidP="00291FBF">
            <w:pPr>
              <w:rPr>
                <w:b/>
                <w:bCs/>
              </w:rPr>
            </w:pPr>
            <w:r w:rsidRPr="00196843">
              <w:rPr>
                <w:b/>
                <w:bCs/>
              </w:rPr>
              <w:t>Straat</w:t>
            </w:r>
          </w:p>
        </w:tc>
        <w:tc>
          <w:tcPr>
            <w:tcW w:w="1522" w:type="dxa"/>
            <w:shd w:val="clear" w:color="auto" w:fill="D9E2F3" w:themeFill="accent1" w:themeFillTint="33"/>
          </w:tcPr>
          <w:p w14:paraId="0E84F6EF" w14:textId="77777777" w:rsidR="00291FBF" w:rsidRPr="00196843" w:rsidRDefault="00291FBF" w:rsidP="00291FBF">
            <w:pPr>
              <w:rPr>
                <w:b/>
                <w:bCs/>
              </w:rPr>
            </w:pPr>
            <w:r w:rsidRPr="00196843">
              <w:rPr>
                <w:b/>
                <w:bCs/>
              </w:rPr>
              <w:t>Postcode</w:t>
            </w:r>
          </w:p>
        </w:tc>
        <w:tc>
          <w:tcPr>
            <w:tcW w:w="2254" w:type="dxa"/>
            <w:shd w:val="clear" w:color="auto" w:fill="D9E2F3" w:themeFill="accent1" w:themeFillTint="33"/>
          </w:tcPr>
          <w:p w14:paraId="1E01F3FC" w14:textId="77777777" w:rsidR="00291FBF" w:rsidRPr="00196843" w:rsidRDefault="00291FBF" w:rsidP="00291FBF">
            <w:pPr>
              <w:rPr>
                <w:b/>
                <w:bCs/>
              </w:rPr>
            </w:pPr>
            <w:r w:rsidRPr="00196843">
              <w:rPr>
                <w:b/>
                <w:bCs/>
              </w:rPr>
              <w:t>Plaats</w:t>
            </w:r>
          </w:p>
        </w:tc>
      </w:tr>
      <w:tr w:rsidR="00291FBF" w:rsidRPr="00196843" w14:paraId="0702D639" w14:textId="77777777" w:rsidTr="00291FBF">
        <w:tc>
          <w:tcPr>
            <w:tcW w:w="2830" w:type="dxa"/>
          </w:tcPr>
          <w:p w14:paraId="4ABEB287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 w:rsidRPr="00196843">
              <w:rPr>
                <w:sz w:val="20"/>
                <w:szCs w:val="20"/>
              </w:rPr>
              <w:t>Waterschap Vallei en Veluwe</w:t>
            </w:r>
          </w:p>
        </w:tc>
        <w:tc>
          <w:tcPr>
            <w:tcW w:w="2410" w:type="dxa"/>
          </w:tcPr>
          <w:p w14:paraId="10D3BEF6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Steenbokstraat 10</w:t>
            </w:r>
          </w:p>
        </w:tc>
        <w:tc>
          <w:tcPr>
            <w:tcW w:w="1522" w:type="dxa"/>
          </w:tcPr>
          <w:p w14:paraId="265195A5" w14:textId="77777777" w:rsidR="00291FBF" w:rsidRPr="00291FBF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7324 AX</w:t>
            </w:r>
          </w:p>
        </w:tc>
        <w:tc>
          <w:tcPr>
            <w:tcW w:w="2254" w:type="dxa"/>
          </w:tcPr>
          <w:p w14:paraId="22E6B036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Apeldoorn</w:t>
            </w:r>
          </w:p>
        </w:tc>
      </w:tr>
      <w:tr w:rsidR="002360C9" w:rsidRPr="00196843" w14:paraId="69E7D3CA" w14:textId="77777777" w:rsidTr="00291FBF">
        <w:tc>
          <w:tcPr>
            <w:tcW w:w="2830" w:type="dxa"/>
          </w:tcPr>
          <w:p w14:paraId="3DC86F58" w14:textId="0761CB4D" w:rsidR="002360C9" w:rsidRPr="00196843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Bennekom</w:t>
            </w:r>
          </w:p>
        </w:tc>
        <w:tc>
          <w:tcPr>
            <w:tcW w:w="2410" w:type="dxa"/>
          </w:tcPr>
          <w:p w14:paraId="4D644B20" w14:textId="23F7C4A7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 xml:space="preserve">Dr. W. Dreeslaan 1 </w:t>
            </w:r>
          </w:p>
        </w:tc>
        <w:tc>
          <w:tcPr>
            <w:tcW w:w="1522" w:type="dxa"/>
          </w:tcPr>
          <w:p w14:paraId="1BA2E165" w14:textId="1CDC3475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6721 ND</w:t>
            </w:r>
          </w:p>
        </w:tc>
        <w:tc>
          <w:tcPr>
            <w:tcW w:w="2254" w:type="dxa"/>
          </w:tcPr>
          <w:p w14:paraId="52ADA034" w14:textId="734003DF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Bennekom</w:t>
            </w:r>
          </w:p>
        </w:tc>
      </w:tr>
      <w:tr w:rsidR="002360C9" w:rsidRPr="00196843" w14:paraId="4450E86F" w14:textId="77777777" w:rsidTr="00291FBF">
        <w:tc>
          <w:tcPr>
            <w:tcW w:w="2830" w:type="dxa"/>
          </w:tcPr>
          <w:p w14:paraId="158EBD92" w14:textId="11E4E84B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Amersfoort</w:t>
            </w:r>
          </w:p>
        </w:tc>
        <w:tc>
          <w:tcPr>
            <w:tcW w:w="2410" w:type="dxa"/>
          </w:tcPr>
          <w:p w14:paraId="200B52A6" w14:textId="5CABCC3F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Neonweg 30</w:t>
            </w:r>
          </w:p>
        </w:tc>
        <w:tc>
          <w:tcPr>
            <w:tcW w:w="1522" w:type="dxa"/>
          </w:tcPr>
          <w:p w14:paraId="6D6E5E27" w14:textId="7AB97DEA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 xml:space="preserve">3812 RH </w:t>
            </w:r>
          </w:p>
        </w:tc>
        <w:tc>
          <w:tcPr>
            <w:tcW w:w="2254" w:type="dxa"/>
          </w:tcPr>
          <w:p w14:paraId="3E1EF2AF" w14:textId="39206142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Amersfoort</w:t>
            </w:r>
          </w:p>
        </w:tc>
      </w:tr>
      <w:tr w:rsidR="002360C9" w:rsidRPr="00196843" w14:paraId="17328AE4" w14:textId="77777777" w:rsidTr="00291FBF">
        <w:tc>
          <w:tcPr>
            <w:tcW w:w="2830" w:type="dxa"/>
          </w:tcPr>
          <w:p w14:paraId="0A25DC21" w14:textId="3D05FFD6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Heerde</w:t>
            </w:r>
          </w:p>
        </w:tc>
        <w:tc>
          <w:tcPr>
            <w:tcW w:w="2410" w:type="dxa"/>
          </w:tcPr>
          <w:p w14:paraId="697A85A0" w14:textId="4146EB80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 xml:space="preserve">Postweg 39 </w:t>
            </w:r>
          </w:p>
        </w:tc>
        <w:tc>
          <w:tcPr>
            <w:tcW w:w="1522" w:type="dxa"/>
          </w:tcPr>
          <w:p w14:paraId="1C652857" w14:textId="355DF9DA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8181 VK</w:t>
            </w:r>
          </w:p>
        </w:tc>
        <w:tc>
          <w:tcPr>
            <w:tcW w:w="2254" w:type="dxa"/>
          </w:tcPr>
          <w:p w14:paraId="6FC94394" w14:textId="2E3C44EF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Heerde</w:t>
            </w:r>
          </w:p>
        </w:tc>
      </w:tr>
      <w:tr w:rsidR="002360C9" w:rsidRPr="00196843" w14:paraId="7E7ACBB0" w14:textId="77777777" w:rsidTr="00291FBF">
        <w:tc>
          <w:tcPr>
            <w:tcW w:w="2830" w:type="dxa"/>
          </w:tcPr>
          <w:p w14:paraId="2F780B4D" w14:textId="01699527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Veenendaal</w:t>
            </w:r>
          </w:p>
        </w:tc>
        <w:tc>
          <w:tcPr>
            <w:tcW w:w="2410" w:type="dxa"/>
          </w:tcPr>
          <w:p w14:paraId="2B566390" w14:textId="1D5108FB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Slaperdijk 2a</w:t>
            </w:r>
          </w:p>
        </w:tc>
        <w:tc>
          <w:tcPr>
            <w:tcW w:w="1522" w:type="dxa"/>
          </w:tcPr>
          <w:p w14:paraId="2C3655F1" w14:textId="783FA64A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3959 AL</w:t>
            </w:r>
          </w:p>
        </w:tc>
        <w:tc>
          <w:tcPr>
            <w:tcW w:w="2254" w:type="dxa"/>
          </w:tcPr>
          <w:p w14:paraId="3B8BD518" w14:textId="4FF8F80E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Overberg</w:t>
            </w:r>
          </w:p>
        </w:tc>
      </w:tr>
      <w:tr w:rsidR="002360C9" w:rsidRPr="00196843" w14:paraId="1ADC9CC4" w14:textId="77777777" w:rsidTr="00291FBF">
        <w:tc>
          <w:tcPr>
            <w:tcW w:w="2830" w:type="dxa"/>
          </w:tcPr>
          <w:p w14:paraId="66484F6B" w14:textId="0C6B2865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Brummen</w:t>
            </w:r>
          </w:p>
        </w:tc>
        <w:tc>
          <w:tcPr>
            <w:tcW w:w="2410" w:type="dxa"/>
          </w:tcPr>
          <w:p w14:paraId="7F1B9781" w14:textId="2544E4A1" w:rsidR="002360C9" w:rsidRDefault="002360C9" w:rsidP="00291FBF">
            <w:pPr>
              <w:rPr>
                <w:sz w:val="20"/>
                <w:szCs w:val="20"/>
              </w:rPr>
            </w:pPr>
            <w:proofErr w:type="spellStart"/>
            <w:r w:rsidRPr="002360C9">
              <w:rPr>
                <w:sz w:val="20"/>
                <w:szCs w:val="20"/>
              </w:rPr>
              <w:t>Brummense</w:t>
            </w:r>
            <w:proofErr w:type="spellEnd"/>
            <w:r w:rsidRPr="002360C9">
              <w:rPr>
                <w:sz w:val="20"/>
                <w:szCs w:val="20"/>
              </w:rPr>
              <w:t xml:space="preserve"> Bandijk</w:t>
            </w:r>
          </w:p>
        </w:tc>
        <w:tc>
          <w:tcPr>
            <w:tcW w:w="1522" w:type="dxa"/>
          </w:tcPr>
          <w:p w14:paraId="609035AF" w14:textId="5C496A45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54" w:type="dxa"/>
          </w:tcPr>
          <w:p w14:paraId="1768644D" w14:textId="4ECDA95A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Brummen</w:t>
            </w:r>
          </w:p>
        </w:tc>
      </w:tr>
      <w:tr w:rsidR="002360C9" w:rsidRPr="00196843" w14:paraId="0E015DC3" w14:textId="77777777" w:rsidTr="00291FBF">
        <w:tc>
          <w:tcPr>
            <w:tcW w:w="2830" w:type="dxa"/>
          </w:tcPr>
          <w:p w14:paraId="70A5D29F" w14:textId="04783A06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Epe</w:t>
            </w:r>
          </w:p>
        </w:tc>
        <w:tc>
          <w:tcPr>
            <w:tcW w:w="2410" w:type="dxa"/>
          </w:tcPr>
          <w:p w14:paraId="248E07DD" w14:textId="0CE52ABC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Hammerstraat 40</w:t>
            </w:r>
          </w:p>
        </w:tc>
        <w:tc>
          <w:tcPr>
            <w:tcW w:w="1522" w:type="dxa"/>
          </w:tcPr>
          <w:p w14:paraId="77D0648D" w14:textId="44C669DB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8161 PH</w:t>
            </w:r>
          </w:p>
        </w:tc>
        <w:tc>
          <w:tcPr>
            <w:tcW w:w="2254" w:type="dxa"/>
          </w:tcPr>
          <w:p w14:paraId="10AE6911" w14:textId="3DF65EC6" w:rsidR="002360C9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Epe</w:t>
            </w:r>
          </w:p>
        </w:tc>
      </w:tr>
      <w:tr w:rsidR="002360C9" w:rsidRPr="00196843" w14:paraId="7C9C9BE8" w14:textId="77777777" w:rsidTr="00291FBF">
        <w:tc>
          <w:tcPr>
            <w:tcW w:w="2830" w:type="dxa"/>
          </w:tcPr>
          <w:p w14:paraId="46F5601B" w14:textId="6C3350A1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Woudenberg</w:t>
            </w:r>
          </w:p>
        </w:tc>
        <w:tc>
          <w:tcPr>
            <w:tcW w:w="2410" w:type="dxa"/>
          </w:tcPr>
          <w:p w14:paraId="4E74C281" w14:textId="00190C6D" w:rsidR="002360C9" w:rsidRDefault="00905E69" w:rsidP="00291FBF">
            <w:pPr>
              <w:rPr>
                <w:sz w:val="20"/>
                <w:szCs w:val="20"/>
              </w:rPr>
            </w:pPr>
            <w:proofErr w:type="spellStart"/>
            <w:r w:rsidRPr="00905E69">
              <w:rPr>
                <w:sz w:val="20"/>
                <w:szCs w:val="20"/>
              </w:rPr>
              <w:t>Zegheweg</w:t>
            </w:r>
            <w:proofErr w:type="spellEnd"/>
            <w:r w:rsidRPr="00905E69">
              <w:rPr>
                <w:sz w:val="20"/>
                <w:szCs w:val="20"/>
              </w:rPr>
              <w:t xml:space="preserve"> 38</w:t>
            </w:r>
          </w:p>
        </w:tc>
        <w:tc>
          <w:tcPr>
            <w:tcW w:w="1522" w:type="dxa"/>
          </w:tcPr>
          <w:p w14:paraId="70569F69" w14:textId="5DBEE1FC" w:rsidR="002360C9" w:rsidRDefault="00905E69" w:rsidP="00291FBF">
            <w:pPr>
              <w:rPr>
                <w:sz w:val="20"/>
                <w:szCs w:val="20"/>
              </w:rPr>
            </w:pPr>
            <w:r w:rsidRPr="00905E69">
              <w:rPr>
                <w:sz w:val="20"/>
                <w:szCs w:val="20"/>
              </w:rPr>
              <w:t xml:space="preserve">3931 MR </w:t>
            </w:r>
          </w:p>
        </w:tc>
        <w:tc>
          <w:tcPr>
            <w:tcW w:w="2254" w:type="dxa"/>
          </w:tcPr>
          <w:p w14:paraId="462E6319" w14:textId="7EF07309" w:rsidR="002360C9" w:rsidRDefault="00905E69" w:rsidP="00291FBF">
            <w:pPr>
              <w:rPr>
                <w:sz w:val="20"/>
                <w:szCs w:val="20"/>
              </w:rPr>
            </w:pPr>
            <w:r w:rsidRPr="00905E69">
              <w:rPr>
                <w:sz w:val="20"/>
                <w:szCs w:val="20"/>
              </w:rPr>
              <w:t>Woudenberg</w:t>
            </w:r>
          </w:p>
        </w:tc>
      </w:tr>
      <w:tr w:rsidR="00291FBF" w:rsidRPr="00196843" w14:paraId="7F33665A" w14:textId="77777777" w:rsidTr="00291FBF">
        <w:tc>
          <w:tcPr>
            <w:tcW w:w="2830" w:type="dxa"/>
          </w:tcPr>
          <w:p w14:paraId="12E0EA94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Apeldoorn</w:t>
            </w:r>
          </w:p>
        </w:tc>
        <w:tc>
          <w:tcPr>
            <w:tcW w:w="2410" w:type="dxa"/>
          </w:tcPr>
          <w:p w14:paraId="5993E723" w14:textId="77777777" w:rsidR="00291FBF" w:rsidRPr="00291FBF" w:rsidRDefault="00291FBF" w:rsidP="00291FB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Stadhoudersmolenweg</w:t>
            </w:r>
            <w:proofErr w:type="spellEnd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1522" w:type="dxa"/>
          </w:tcPr>
          <w:p w14:paraId="1A170C79" w14:textId="77777777" w:rsidR="00291FBF" w:rsidRPr="00291FBF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7317 AX</w:t>
            </w:r>
          </w:p>
        </w:tc>
        <w:tc>
          <w:tcPr>
            <w:tcW w:w="2254" w:type="dxa"/>
          </w:tcPr>
          <w:p w14:paraId="014640DF" w14:textId="77777777" w:rsidR="00291FBF" w:rsidRPr="00291FBF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Apeldoorn</w:t>
            </w:r>
          </w:p>
        </w:tc>
      </w:tr>
      <w:tr w:rsidR="00291FBF" w:rsidRPr="00196843" w14:paraId="6694A4BE" w14:textId="77777777" w:rsidTr="00291FBF">
        <w:tc>
          <w:tcPr>
            <w:tcW w:w="2830" w:type="dxa"/>
          </w:tcPr>
          <w:p w14:paraId="09BF5912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Elburg</w:t>
            </w:r>
          </w:p>
        </w:tc>
        <w:tc>
          <w:tcPr>
            <w:tcW w:w="2410" w:type="dxa"/>
          </w:tcPr>
          <w:p w14:paraId="0CC8C79B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 w:rsidRPr="00291FBF">
              <w:rPr>
                <w:sz w:val="20"/>
                <w:szCs w:val="20"/>
              </w:rPr>
              <w:t>Industriestraat 31</w:t>
            </w:r>
          </w:p>
        </w:tc>
        <w:tc>
          <w:tcPr>
            <w:tcW w:w="1522" w:type="dxa"/>
          </w:tcPr>
          <w:p w14:paraId="0D9E4467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 w:rsidRPr="00291FBF">
              <w:rPr>
                <w:sz w:val="20"/>
                <w:szCs w:val="20"/>
              </w:rPr>
              <w:t xml:space="preserve">8081 HH </w:t>
            </w:r>
          </w:p>
        </w:tc>
        <w:tc>
          <w:tcPr>
            <w:tcW w:w="2254" w:type="dxa"/>
          </w:tcPr>
          <w:p w14:paraId="0BB2D4A6" w14:textId="77777777" w:rsidR="00291FBF" w:rsidRPr="00291FBF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Elburg</w:t>
            </w:r>
          </w:p>
        </w:tc>
      </w:tr>
      <w:tr w:rsidR="00291FBF" w:rsidRPr="00196843" w14:paraId="2FFB63C2" w14:textId="77777777" w:rsidTr="00291FBF">
        <w:tc>
          <w:tcPr>
            <w:tcW w:w="2830" w:type="dxa"/>
          </w:tcPr>
          <w:p w14:paraId="6F80EEF4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Soest</w:t>
            </w:r>
          </w:p>
        </w:tc>
        <w:tc>
          <w:tcPr>
            <w:tcW w:w="2410" w:type="dxa"/>
          </w:tcPr>
          <w:p w14:paraId="405BEFFD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proofErr w:type="spellStart"/>
            <w:r w:rsidRPr="00291FBF">
              <w:rPr>
                <w:sz w:val="20"/>
                <w:szCs w:val="20"/>
              </w:rPr>
              <w:t>Maatweg</w:t>
            </w:r>
            <w:proofErr w:type="spellEnd"/>
            <w:r w:rsidRPr="00291FBF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522" w:type="dxa"/>
          </w:tcPr>
          <w:p w14:paraId="2212A5BD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 w:rsidRPr="00291FBF">
              <w:rPr>
                <w:sz w:val="20"/>
                <w:szCs w:val="20"/>
              </w:rPr>
              <w:t xml:space="preserve">3761 EH </w:t>
            </w:r>
          </w:p>
        </w:tc>
        <w:tc>
          <w:tcPr>
            <w:tcW w:w="2254" w:type="dxa"/>
          </w:tcPr>
          <w:p w14:paraId="406CFB8F" w14:textId="77777777" w:rsidR="00291FBF" w:rsidRPr="00291FBF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Soest</w:t>
            </w:r>
          </w:p>
        </w:tc>
      </w:tr>
      <w:tr w:rsidR="00291FBF" w:rsidRPr="00196843" w14:paraId="263AE3C7" w14:textId="77777777" w:rsidTr="00291FBF">
        <w:tc>
          <w:tcPr>
            <w:tcW w:w="2830" w:type="dxa"/>
          </w:tcPr>
          <w:p w14:paraId="5A2ED5E7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Nijkerk</w:t>
            </w:r>
          </w:p>
        </w:tc>
        <w:tc>
          <w:tcPr>
            <w:tcW w:w="2410" w:type="dxa"/>
          </w:tcPr>
          <w:p w14:paraId="51D0E33F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proofErr w:type="spellStart"/>
            <w:r w:rsidRPr="00291FBF">
              <w:rPr>
                <w:sz w:val="20"/>
                <w:szCs w:val="20"/>
              </w:rPr>
              <w:t>Watergoorweg</w:t>
            </w:r>
            <w:proofErr w:type="spellEnd"/>
            <w:r w:rsidRPr="00291FBF">
              <w:rPr>
                <w:sz w:val="20"/>
                <w:szCs w:val="20"/>
              </w:rPr>
              <w:t xml:space="preserve"> 69</w:t>
            </w:r>
          </w:p>
        </w:tc>
        <w:tc>
          <w:tcPr>
            <w:tcW w:w="1522" w:type="dxa"/>
          </w:tcPr>
          <w:p w14:paraId="55AACA0B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 w:rsidRPr="00291FBF">
              <w:rPr>
                <w:sz w:val="20"/>
                <w:szCs w:val="20"/>
              </w:rPr>
              <w:t xml:space="preserve">3861 RH </w:t>
            </w:r>
          </w:p>
        </w:tc>
        <w:tc>
          <w:tcPr>
            <w:tcW w:w="2254" w:type="dxa"/>
          </w:tcPr>
          <w:p w14:paraId="1415DFE4" w14:textId="77777777" w:rsidR="00291FBF" w:rsidRPr="00291FBF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Nijkerk</w:t>
            </w:r>
          </w:p>
        </w:tc>
      </w:tr>
      <w:tr w:rsidR="00291FBF" w:rsidRPr="00196843" w14:paraId="1EED4391" w14:textId="77777777" w:rsidTr="00291FBF">
        <w:tc>
          <w:tcPr>
            <w:tcW w:w="2830" w:type="dxa"/>
          </w:tcPr>
          <w:p w14:paraId="4C95B944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Harderwijk</w:t>
            </w:r>
          </w:p>
        </w:tc>
        <w:tc>
          <w:tcPr>
            <w:tcW w:w="2410" w:type="dxa"/>
          </w:tcPr>
          <w:p w14:paraId="26F1464A" w14:textId="621B2410" w:rsidR="00291FBF" w:rsidRPr="00196843" w:rsidRDefault="00F36AA4" w:rsidP="00291FBF">
            <w:pPr>
              <w:rPr>
                <w:sz w:val="20"/>
                <w:szCs w:val="20"/>
              </w:rPr>
            </w:pPr>
            <w:r w:rsidRPr="00F36AA4">
              <w:rPr>
                <w:sz w:val="20"/>
                <w:szCs w:val="20"/>
              </w:rPr>
              <w:t>Lorentzstraat 5</w:t>
            </w:r>
          </w:p>
        </w:tc>
        <w:tc>
          <w:tcPr>
            <w:tcW w:w="1522" w:type="dxa"/>
          </w:tcPr>
          <w:p w14:paraId="11223D88" w14:textId="69AC5DD4" w:rsidR="00291FBF" w:rsidRPr="00196843" w:rsidRDefault="00F36AA4" w:rsidP="00291FBF">
            <w:pPr>
              <w:rPr>
                <w:sz w:val="20"/>
                <w:szCs w:val="20"/>
              </w:rPr>
            </w:pPr>
            <w:r w:rsidRPr="00F36AA4">
              <w:rPr>
                <w:sz w:val="20"/>
                <w:szCs w:val="20"/>
              </w:rPr>
              <w:t>3846 AV</w:t>
            </w:r>
          </w:p>
        </w:tc>
        <w:tc>
          <w:tcPr>
            <w:tcW w:w="2254" w:type="dxa"/>
          </w:tcPr>
          <w:p w14:paraId="699F4A2B" w14:textId="63B2C37E" w:rsidR="00291FBF" w:rsidRPr="00F36AA4" w:rsidRDefault="00F36AA4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Harderwijk</w:t>
            </w:r>
          </w:p>
        </w:tc>
      </w:tr>
      <w:tr w:rsidR="00291FBF" w:rsidRPr="00196843" w14:paraId="765CCCA5" w14:textId="77777777" w:rsidTr="00291FBF">
        <w:tc>
          <w:tcPr>
            <w:tcW w:w="2830" w:type="dxa"/>
          </w:tcPr>
          <w:p w14:paraId="0F45D364" w14:textId="77777777" w:rsidR="00291FBF" w:rsidRPr="00196843" w:rsidRDefault="00291FBF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Renkum</w:t>
            </w:r>
          </w:p>
        </w:tc>
        <w:tc>
          <w:tcPr>
            <w:tcW w:w="2410" w:type="dxa"/>
          </w:tcPr>
          <w:p w14:paraId="04CB6246" w14:textId="57EE2B3E" w:rsidR="00291FBF" w:rsidRPr="00196843" w:rsidRDefault="00F36AA4" w:rsidP="00291FBF">
            <w:pPr>
              <w:rPr>
                <w:sz w:val="20"/>
                <w:szCs w:val="20"/>
              </w:rPr>
            </w:pPr>
            <w:proofErr w:type="spellStart"/>
            <w:r w:rsidRPr="00F36AA4">
              <w:rPr>
                <w:sz w:val="20"/>
                <w:szCs w:val="20"/>
              </w:rPr>
              <w:t>Bokkedijk</w:t>
            </w:r>
            <w:proofErr w:type="spellEnd"/>
            <w:r w:rsidRPr="00F36AA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522" w:type="dxa"/>
          </w:tcPr>
          <w:p w14:paraId="0985BAB9" w14:textId="7E1DB2AE" w:rsidR="00291FBF" w:rsidRPr="00196843" w:rsidRDefault="00F36AA4" w:rsidP="00291FBF">
            <w:pPr>
              <w:rPr>
                <w:sz w:val="20"/>
                <w:szCs w:val="20"/>
              </w:rPr>
            </w:pPr>
            <w:r w:rsidRPr="00F36AA4">
              <w:rPr>
                <w:sz w:val="20"/>
                <w:szCs w:val="20"/>
              </w:rPr>
              <w:t xml:space="preserve">6871 AX </w:t>
            </w:r>
          </w:p>
        </w:tc>
        <w:tc>
          <w:tcPr>
            <w:tcW w:w="2254" w:type="dxa"/>
          </w:tcPr>
          <w:p w14:paraId="6A5913E3" w14:textId="545CB445" w:rsidR="00291FBF" w:rsidRPr="00196843" w:rsidRDefault="00F36AA4" w:rsidP="00291FBF">
            <w:pPr>
              <w:rPr>
                <w:sz w:val="20"/>
                <w:szCs w:val="20"/>
              </w:rPr>
            </w:pPr>
            <w:r w:rsidRPr="00F36AA4">
              <w:rPr>
                <w:sz w:val="20"/>
                <w:szCs w:val="20"/>
              </w:rPr>
              <w:t>Renkum</w:t>
            </w:r>
          </w:p>
        </w:tc>
      </w:tr>
      <w:tr w:rsidR="002360C9" w:rsidRPr="00196843" w14:paraId="5DC334FA" w14:textId="77777777" w:rsidTr="00291FBF">
        <w:tc>
          <w:tcPr>
            <w:tcW w:w="2830" w:type="dxa"/>
          </w:tcPr>
          <w:p w14:paraId="3C4AE606" w14:textId="7BB474B6" w:rsidR="002360C9" w:rsidRDefault="002360C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Terwolde</w:t>
            </w:r>
          </w:p>
        </w:tc>
        <w:tc>
          <w:tcPr>
            <w:tcW w:w="2410" w:type="dxa"/>
          </w:tcPr>
          <w:p w14:paraId="20673A8A" w14:textId="3A9C2207" w:rsidR="002360C9" w:rsidRPr="00F36AA4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 xml:space="preserve">Bandijk 3 </w:t>
            </w:r>
          </w:p>
        </w:tc>
        <w:tc>
          <w:tcPr>
            <w:tcW w:w="1522" w:type="dxa"/>
          </w:tcPr>
          <w:p w14:paraId="333D891D" w14:textId="5F015CBE" w:rsidR="002360C9" w:rsidRPr="00F36AA4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7396 NB</w:t>
            </w:r>
          </w:p>
        </w:tc>
        <w:tc>
          <w:tcPr>
            <w:tcW w:w="2254" w:type="dxa"/>
          </w:tcPr>
          <w:p w14:paraId="5AC1F43A" w14:textId="12D241F5" w:rsidR="002360C9" w:rsidRPr="00F36AA4" w:rsidRDefault="002360C9" w:rsidP="00291FBF">
            <w:pPr>
              <w:rPr>
                <w:sz w:val="20"/>
                <w:szCs w:val="20"/>
              </w:rPr>
            </w:pPr>
            <w:r w:rsidRPr="002360C9">
              <w:rPr>
                <w:sz w:val="20"/>
                <w:szCs w:val="20"/>
              </w:rPr>
              <w:t>Terwolde</w:t>
            </w:r>
          </w:p>
        </w:tc>
      </w:tr>
      <w:tr w:rsidR="004864D9" w:rsidRPr="00196843" w14:paraId="73B4402F" w14:textId="77777777" w:rsidTr="00291FBF">
        <w:tc>
          <w:tcPr>
            <w:tcW w:w="2830" w:type="dxa"/>
          </w:tcPr>
          <w:p w14:paraId="4557C2E5" w14:textId="35067FEF" w:rsidR="004864D9" w:rsidRDefault="004864D9" w:rsidP="00291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Hattem</w:t>
            </w:r>
          </w:p>
        </w:tc>
        <w:tc>
          <w:tcPr>
            <w:tcW w:w="2410" w:type="dxa"/>
          </w:tcPr>
          <w:p w14:paraId="52DCA93A" w14:textId="34698E85" w:rsidR="004864D9" w:rsidRPr="002360C9" w:rsidRDefault="004864D9" w:rsidP="00291FBF">
            <w:pPr>
              <w:rPr>
                <w:sz w:val="20"/>
                <w:szCs w:val="20"/>
              </w:rPr>
            </w:pPr>
            <w:proofErr w:type="spellStart"/>
            <w:r w:rsidRPr="004864D9">
              <w:rPr>
                <w:sz w:val="20"/>
                <w:szCs w:val="20"/>
              </w:rPr>
              <w:t>Hilsdijk</w:t>
            </w:r>
            <w:proofErr w:type="spellEnd"/>
            <w:r w:rsidRPr="004864D9">
              <w:rPr>
                <w:sz w:val="20"/>
                <w:szCs w:val="20"/>
              </w:rPr>
              <w:t xml:space="preserve"> 106</w:t>
            </w:r>
          </w:p>
        </w:tc>
        <w:tc>
          <w:tcPr>
            <w:tcW w:w="1522" w:type="dxa"/>
          </w:tcPr>
          <w:p w14:paraId="7654EE55" w14:textId="211AC757" w:rsidR="004864D9" w:rsidRPr="002360C9" w:rsidRDefault="004864D9" w:rsidP="00291FBF">
            <w:pPr>
              <w:rPr>
                <w:sz w:val="20"/>
                <w:szCs w:val="20"/>
              </w:rPr>
            </w:pPr>
            <w:r w:rsidRPr="004864D9">
              <w:rPr>
                <w:sz w:val="20"/>
                <w:szCs w:val="20"/>
              </w:rPr>
              <w:t>8051 KE</w:t>
            </w:r>
          </w:p>
        </w:tc>
        <w:tc>
          <w:tcPr>
            <w:tcW w:w="2254" w:type="dxa"/>
          </w:tcPr>
          <w:p w14:paraId="33483209" w14:textId="0C52FF53" w:rsidR="004864D9" w:rsidRPr="002360C9" w:rsidRDefault="004864D9" w:rsidP="00291FBF">
            <w:pPr>
              <w:rPr>
                <w:sz w:val="20"/>
                <w:szCs w:val="20"/>
              </w:rPr>
            </w:pPr>
            <w:r w:rsidRPr="004864D9">
              <w:rPr>
                <w:sz w:val="20"/>
                <w:szCs w:val="20"/>
              </w:rPr>
              <w:t>Hattem</w:t>
            </w:r>
          </w:p>
        </w:tc>
      </w:tr>
      <w:tr w:rsidR="004864D9" w:rsidRPr="00196843" w14:paraId="19AB73C1" w14:textId="77777777" w:rsidTr="00291FBF">
        <w:tc>
          <w:tcPr>
            <w:tcW w:w="2830" w:type="dxa"/>
          </w:tcPr>
          <w:p w14:paraId="25CD9386" w14:textId="308282A7" w:rsidR="004864D9" w:rsidRDefault="004864D9" w:rsidP="00486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RWZI Ede</w:t>
            </w:r>
          </w:p>
        </w:tc>
        <w:tc>
          <w:tcPr>
            <w:tcW w:w="2410" w:type="dxa"/>
          </w:tcPr>
          <w:p w14:paraId="5AA14568" w14:textId="7079B7AD" w:rsidR="004864D9" w:rsidRPr="002360C9" w:rsidRDefault="004864D9" w:rsidP="004864D9">
            <w:pPr>
              <w:rPr>
                <w:sz w:val="20"/>
                <w:szCs w:val="20"/>
              </w:rPr>
            </w:pPr>
            <w:r w:rsidRPr="00C2298C">
              <w:t>Dwarsweg 5</w:t>
            </w:r>
          </w:p>
        </w:tc>
        <w:tc>
          <w:tcPr>
            <w:tcW w:w="1522" w:type="dxa"/>
          </w:tcPr>
          <w:p w14:paraId="77F09CCA" w14:textId="08885180" w:rsidR="004864D9" w:rsidRPr="002360C9" w:rsidRDefault="004864D9" w:rsidP="004864D9">
            <w:pPr>
              <w:rPr>
                <w:sz w:val="20"/>
                <w:szCs w:val="20"/>
              </w:rPr>
            </w:pPr>
            <w:r w:rsidRPr="00C2298C">
              <w:t xml:space="preserve">6715 AT </w:t>
            </w:r>
          </w:p>
        </w:tc>
        <w:tc>
          <w:tcPr>
            <w:tcW w:w="2254" w:type="dxa"/>
          </w:tcPr>
          <w:p w14:paraId="64BBF4CE" w14:textId="70AB5378" w:rsidR="004864D9" w:rsidRPr="002360C9" w:rsidRDefault="004864D9" w:rsidP="004864D9">
            <w:pPr>
              <w:rPr>
                <w:sz w:val="20"/>
                <w:szCs w:val="20"/>
              </w:rPr>
            </w:pPr>
            <w:r w:rsidRPr="00C2298C">
              <w:t>Ede</w:t>
            </w:r>
          </w:p>
        </w:tc>
      </w:tr>
      <w:tr w:rsidR="004864D9" w:rsidRPr="00196843" w14:paraId="02994DBB" w14:textId="77777777" w:rsidTr="00291FBF">
        <w:tc>
          <w:tcPr>
            <w:tcW w:w="2830" w:type="dxa"/>
          </w:tcPr>
          <w:p w14:paraId="055407A2" w14:textId="3FA1832B" w:rsidR="004864D9" w:rsidRDefault="004864D9" w:rsidP="004864D9">
            <w:pPr>
              <w:rPr>
                <w:sz w:val="20"/>
                <w:szCs w:val="20"/>
              </w:rPr>
            </w:pPr>
            <w:r w:rsidRPr="00A3416E">
              <w:t>Steunpunt ‘t Kleine Gat</w:t>
            </w:r>
          </w:p>
        </w:tc>
        <w:tc>
          <w:tcPr>
            <w:tcW w:w="2410" w:type="dxa"/>
          </w:tcPr>
          <w:p w14:paraId="03B5822F" w14:textId="3231E28A" w:rsidR="004864D9" w:rsidRPr="00C2298C" w:rsidRDefault="004864D9" w:rsidP="004864D9">
            <w:r w:rsidRPr="00A3416E">
              <w:t>Zuidereind 11a</w:t>
            </w:r>
          </w:p>
        </w:tc>
        <w:tc>
          <w:tcPr>
            <w:tcW w:w="1522" w:type="dxa"/>
          </w:tcPr>
          <w:p w14:paraId="654FFE9E" w14:textId="3ECC916A" w:rsidR="004864D9" w:rsidRPr="00C2298C" w:rsidRDefault="004864D9" w:rsidP="004864D9">
            <w:r w:rsidRPr="00A3416E">
              <w:t>3741 LG</w:t>
            </w:r>
          </w:p>
        </w:tc>
        <w:tc>
          <w:tcPr>
            <w:tcW w:w="2254" w:type="dxa"/>
          </w:tcPr>
          <w:p w14:paraId="48E7E06B" w14:textId="48F35BB6" w:rsidR="004864D9" w:rsidRPr="00C2298C" w:rsidRDefault="004864D9" w:rsidP="004864D9">
            <w:r w:rsidRPr="00A3416E">
              <w:t>Baarn</w:t>
            </w:r>
          </w:p>
        </w:tc>
      </w:tr>
      <w:tr w:rsidR="004864D9" w:rsidRPr="00196843" w14:paraId="619768B9" w14:textId="77777777" w:rsidTr="00291FBF">
        <w:tc>
          <w:tcPr>
            <w:tcW w:w="2830" w:type="dxa"/>
          </w:tcPr>
          <w:p w14:paraId="3D711DDC" w14:textId="3B12248B" w:rsidR="004864D9" w:rsidRDefault="004864D9" w:rsidP="004864D9">
            <w:pPr>
              <w:rPr>
                <w:sz w:val="20"/>
                <w:szCs w:val="20"/>
              </w:rPr>
            </w:pPr>
            <w:r w:rsidRPr="00A3416E">
              <w:t>Rayonkantoor De Vossen</w:t>
            </w:r>
          </w:p>
        </w:tc>
        <w:tc>
          <w:tcPr>
            <w:tcW w:w="2410" w:type="dxa"/>
          </w:tcPr>
          <w:p w14:paraId="379342DC" w14:textId="4210B0A7" w:rsidR="004864D9" w:rsidRPr="00C2298C" w:rsidRDefault="004864D9" w:rsidP="004864D9">
            <w:proofErr w:type="spellStart"/>
            <w:r w:rsidRPr="00A3416E">
              <w:t>Voordersteeg</w:t>
            </w:r>
            <w:proofErr w:type="spellEnd"/>
            <w:r w:rsidRPr="00A3416E">
              <w:t xml:space="preserve"> 1</w:t>
            </w:r>
          </w:p>
        </w:tc>
        <w:tc>
          <w:tcPr>
            <w:tcW w:w="1522" w:type="dxa"/>
          </w:tcPr>
          <w:p w14:paraId="2778C5C5" w14:textId="1555CD70" w:rsidR="004864D9" w:rsidRPr="00C2298C" w:rsidRDefault="004864D9" w:rsidP="004864D9">
            <w:r w:rsidRPr="00A3416E">
              <w:t>7391 TL</w:t>
            </w:r>
          </w:p>
        </w:tc>
        <w:tc>
          <w:tcPr>
            <w:tcW w:w="2254" w:type="dxa"/>
          </w:tcPr>
          <w:p w14:paraId="5F47D3DB" w14:textId="17B70234" w:rsidR="004864D9" w:rsidRPr="00C2298C" w:rsidRDefault="004864D9" w:rsidP="004864D9">
            <w:r w:rsidRPr="00A3416E">
              <w:t>Twello</w:t>
            </w:r>
          </w:p>
        </w:tc>
      </w:tr>
      <w:tr w:rsidR="004864D9" w:rsidRPr="00196843" w14:paraId="08BDFAAF" w14:textId="77777777" w:rsidTr="00291FBF">
        <w:tc>
          <w:tcPr>
            <w:tcW w:w="2830" w:type="dxa"/>
          </w:tcPr>
          <w:p w14:paraId="0BBD265A" w14:textId="62DC476D" w:rsidR="004864D9" w:rsidRDefault="004864D9" w:rsidP="004864D9">
            <w:pPr>
              <w:rPr>
                <w:sz w:val="20"/>
                <w:szCs w:val="20"/>
              </w:rPr>
            </w:pPr>
            <w:r w:rsidRPr="00A3416E">
              <w:t>Steunpunt Kallenbroek</w:t>
            </w:r>
          </w:p>
        </w:tc>
        <w:tc>
          <w:tcPr>
            <w:tcW w:w="2410" w:type="dxa"/>
          </w:tcPr>
          <w:p w14:paraId="7274F57A" w14:textId="37AD05D4" w:rsidR="004864D9" w:rsidRPr="00C2298C" w:rsidRDefault="004864D9" w:rsidP="004864D9">
            <w:proofErr w:type="spellStart"/>
            <w:r w:rsidRPr="00A3416E">
              <w:t>Otelaarseweg</w:t>
            </w:r>
            <w:proofErr w:type="spellEnd"/>
            <w:r w:rsidRPr="00A3416E">
              <w:t xml:space="preserve"> 11</w:t>
            </w:r>
          </w:p>
        </w:tc>
        <w:tc>
          <w:tcPr>
            <w:tcW w:w="1522" w:type="dxa"/>
          </w:tcPr>
          <w:p w14:paraId="0BFA3EA9" w14:textId="03C558B5" w:rsidR="004864D9" w:rsidRPr="00C2298C" w:rsidRDefault="004864D9" w:rsidP="004864D9">
            <w:r w:rsidRPr="00A3416E">
              <w:t>3771 VJ</w:t>
            </w:r>
          </w:p>
        </w:tc>
        <w:tc>
          <w:tcPr>
            <w:tcW w:w="2254" w:type="dxa"/>
          </w:tcPr>
          <w:p w14:paraId="1A429E42" w14:textId="44E8BE31" w:rsidR="004864D9" w:rsidRPr="00C2298C" w:rsidRDefault="004864D9" w:rsidP="004864D9">
            <w:r w:rsidRPr="00A3416E">
              <w:t>Barneveld</w:t>
            </w:r>
          </w:p>
        </w:tc>
      </w:tr>
      <w:tr w:rsidR="004864D9" w:rsidRPr="00196843" w14:paraId="7AA8556A" w14:textId="77777777" w:rsidTr="00291FBF">
        <w:tc>
          <w:tcPr>
            <w:tcW w:w="2830" w:type="dxa"/>
          </w:tcPr>
          <w:p w14:paraId="0EB94315" w14:textId="2FD53E9C" w:rsidR="004864D9" w:rsidRDefault="004864D9" w:rsidP="004864D9">
            <w:pPr>
              <w:rPr>
                <w:sz w:val="20"/>
                <w:szCs w:val="20"/>
              </w:rPr>
            </w:pPr>
            <w:r w:rsidRPr="00A3416E">
              <w:t>Rayonkantoor De Wenden</w:t>
            </w:r>
          </w:p>
        </w:tc>
        <w:tc>
          <w:tcPr>
            <w:tcW w:w="2410" w:type="dxa"/>
          </w:tcPr>
          <w:p w14:paraId="744F30A0" w14:textId="22CFB43A" w:rsidR="004864D9" w:rsidRPr="00C2298C" w:rsidRDefault="004864D9" w:rsidP="004864D9">
            <w:r w:rsidRPr="00A3416E">
              <w:t xml:space="preserve">Kleine </w:t>
            </w:r>
            <w:proofErr w:type="spellStart"/>
            <w:r w:rsidRPr="00A3416E">
              <w:t>Woldweg</w:t>
            </w:r>
            <w:proofErr w:type="spellEnd"/>
            <w:r w:rsidRPr="00A3416E">
              <w:t xml:space="preserve"> 38</w:t>
            </w:r>
          </w:p>
        </w:tc>
        <w:tc>
          <w:tcPr>
            <w:tcW w:w="1522" w:type="dxa"/>
          </w:tcPr>
          <w:p w14:paraId="1D096C94" w14:textId="1541C879" w:rsidR="004864D9" w:rsidRPr="00C2298C" w:rsidRDefault="004864D9" w:rsidP="004864D9">
            <w:r w:rsidRPr="00A3416E">
              <w:t>8097 RH</w:t>
            </w:r>
          </w:p>
        </w:tc>
        <w:tc>
          <w:tcPr>
            <w:tcW w:w="2254" w:type="dxa"/>
          </w:tcPr>
          <w:p w14:paraId="0D972663" w14:textId="17B494AA" w:rsidR="004864D9" w:rsidRPr="00C2298C" w:rsidRDefault="004864D9" w:rsidP="004864D9">
            <w:r w:rsidRPr="00A3416E">
              <w:t>Oosterwolde</w:t>
            </w:r>
          </w:p>
        </w:tc>
      </w:tr>
    </w:tbl>
    <w:p w14:paraId="35F1D28F" w14:textId="1A111155" w:rsidR="00C2111F" w:rsidRPr="00291FBF" w:rsidRDefault="00291FBF" w:rsidP="00291FBF">
      <w:pPr>
        <w:pStyle w:val="Kop1"/>
      </w:pPr>
      <w:r>
        <w:t xml:space="preserve">Bijlage: </w:t>
      </w:r>
      <w:r w:rsidRPr="00291FBF">
        <w:t xml:space="preserve">Locaties </w:t>
      </w:r>
      <w:r w:rsidR="004864D9">
        <w:t xml:space="preserve">Waterschap Vallei en Veluwe </w:t>
      </w:r>
    </w:p>
    <w:sectPr w:rsidR="00C2111F" w:rsidRPr="00291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47B7B" w14:textId="77777777" w:rsidR="008113D0" w:rsidRDefault="008113D0" w:rsidP="00291FBF">
      <w:pPr>
        <w:spacing w:after="0" w:line="240" w:lineRule="auto"/>
      </w:pPr>
      <w:r>
        <w:separator/>
      </w:r>
    </w:p>
  </w:endnote>
  <w:endnote w:type="continuationSeparator" w:id="0">
    <w:p w14:paraId="10AC38A2" w14:textId="77777777" w:rsidR="008113D0" w:rsidRDefault="008113D0" w:rsidP="0029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E6293" w14:textId="77777777" w:rsidR="008113D0" w:rsidRDefault="008113D0" w:rsidP="00291FBF">
      <w:pPr>
        <w:spacing w:after="0" w:line="240" w:lineRule="auto"/>
      </w:pPr>
      <w:r>
        <w:separator/>
      </w:r>
    </w:p>
  </w:footnote>
  <w:footnote w:type="continuationSeparator" w:id="0">
    <w:p w14:paraId="41D3DAB7" w14:textId="77777777" w:rsidR="008113D0" w:rsidRDefault="008113D0" w:rsidP="00291F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43"/>
    <w:rsid w:val="00033DC0"/>
    <w:rsid w:val="000A255C"/>
    <w:rsid w:val="001134BF"/>
    <w:rsid w:val="00196843"/>
    <w:rsid w:val="001A2646"/>
    <w:rsid w:val="002360C9"/>
    <w:rsid w:val="00291FBF"/>
    <w:rsid w:val="004864D9"/>
    <w:rsid w:val="008113D0"/>
    <w:rsid w:val="00833121"/>
    <w:rsid w:val="00905E69"/>
    <w:rsid w:val="00C2111F"/>
    <w:rsid w:val="00CB16CF"/>
    <w:rsid w:val="00F3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2013A"/>
  <w15:docId w15:val="{C3D826C5-AF20-4994-97EF-2A84D710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91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96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91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1FBF"/>
  </w:style>
  <w:style w:type="paragraph" w:styleId="Voettekst">
    <w:name w:val="footer"/>
    <w:basedOn w:val="Standaard"/>
    <w:link w:val="VoettekstChar"/>
    <w:uiPriority w:val="99"/>
    <w:unhideWhenUsed/>
    <w:rsid w:val="00291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1FBF"/>
  </w:style>
  <w:style w:type="character" w:customStyle="1" w:styleId="Kop1Char">
    <w:name w:val="Kop 1 Char"/>
    <w:basedOn w:val="Standaardalinea-lettertype"/>
    <w:link w:val="Kop1"/>
    <w:uiPriority w:val="9"/>
    <w:rsid w:val="00291F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ateeuwisse\Temp\Templafy\WordVsto\nlq0a1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E3FBF-44FF-4B69-A5E2-C4F9E6E8DDA1}">
  <ds:schemaRefs/>
</ds:datastoreItem>
</file>

<file path=customXml/itemProps2.xml><?xml version="1.0" encoding="utf-8"?>
<ds:datastoreItem xmlns:ds="http://schemas.openxmlformats.org/officeDocument/2006/customXml" ds:itemID="{6D2BE9A1-EDA7-4632-AF65-186776467EA7}">
  <ds:schemaRefs/>
</ds:datastoreItem>
</file>

<file path=customXml/itemProps3.xml><?xml version="1.0" encoding="utf-8"?>
<ds:datastoreItem xmlns:ds="http://schemas.openxmlformats.org/officeDocument/2006/customXml" ds:itemID="{A7B15882-9724-4C8E-A7FC-9DB4F6A8FCCA}"/>
</file>

<file path=customXml/itemProps4.xml><?xml version="1.0" encoding="utf-8"?>
<ds:datastoreItem xmlns:ds="http://schemas.openxmlformats.org/officeDocument/2006/customXml" ds:itemID="{D897D33A-DBD4-4B71-8CD0-71DBA9A3D380}"/>
</file>

<file path=docProps/app.xml><?xml version="1.0" encoding="utf-8"?>
<Properties xmlns="http://schemas.openxmlformats.org/officeDocument/2006/extended-properties" xmlns:vt="http://schemas.openxmlformats.org/officeDocument/2006/docPropsVTypes">
  <Template>nlq0a1rm</Template>
  <TotalTime>1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ateeuwisse@vallei-veluwe.nl</dc:creator>
  <cp:keywords/>
  <dc:description/>
  <cp:lastModifiedBy>Teeuwisse, Ardin</cp:lastModifiedBy>
  <cp:revision>2</cp:revision>
  <dcterms:created xsi:type="dcterms:W3CDTF">2024-08-05T10:52:00Z</dcterms:created>
  <dcterms:modified xsi:type="dcterms:W3CDTF">2024-08-05T10:52:00Z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wsvv</vt:lpwstr>
  </property>
  <property fmtid="{D5CDD505-2E9C-101B-9397-08002B2CF9AE}" pid="3" name="TemplafyTemplateId">
    <vt:lpwstr>637939204912552356</vt:lpwstr>
  </property>
  <property fmtid="{D5CDD505-2E9C-101B-9397-08002B2CF9AE}" pid="4" name="TemplafyUserProfileId">
    <vt:lpwstr>638108564823108794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</Properties>
</file>