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1B57" w14:textId="2864DA7D"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3C0C1D">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22F9B452" w14:textId="77777777" w:rsidR="00E032CC" w:rsidRDefault="00E032CC" w:rsidP="00E032CC">
      <w:pPr>
        <w:spacing w:after="0" w:line="240" w:lineRule="auto"/>
        <w:rPr>
          <w:rFonts w:ascii="Arial" w:hAnsi="Arial" w:cs="Arial"/>
        </w:rPr>
      </w:pPr>
    </w:p>
    <w:p w14:paraId="60876DDA"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468E29A6" w14:textId="59892FFA"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3C0C1D">
        <w:rPr>
          <w:rFonts w:ascii="Arial" w:hAnsi="Arial" w:cs="Arial"/>
        </w:rPr>
        <w:t>Persoonsgebonden was</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3C0C1D" w:rsidRPr="003C0C1D">
        <w:rPr>
          <w:rFonts w:ascii="Arial" w:hAnsi="Arial" w:cs="Arial"/>
        </w:rPr>
        <w:t>Z/25/775996</w:t>
      </w:r>
      <w:r w:rsidR="003C0C1D">
        <w:t xml:space="preserve"> </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3C0C1D">
        <w:rPr>
          <w:rFonts w:ascii="Arial" w:hAnsi="Arial" w:cs="Arial"/>
        </w:rPr>
        <w:t xml:space="preserve">gepubliceerd op </w:t>
      </w:r>
      <w:r w:rsidR="00773D7E" w:rsidRPr="003C0C1D">
        <w:rPr>
          <w:rFonts w:ascii="Arial" w:hAnsi="Arial" w:cs="Arial"/>
        </w:rPr>
        <w:t>TenderNed</w:t>
      </w:r>
      <w:r w:rsidR="00FD71DE">
        <w:rPr>
          <w:rFonts w:ascii="Arial" w:hAnsi="Arial" w:cs="Arial"/>
        </w:rPr>
        <w:t xml:space="preserve">, </w:t>
      </w:r>
      <w:r>
        <w:rPr>
          <w:rFonts w:ascii="Arial" w:hAnsi="Arial" w:cs="Arial"/>
        </w:rPr>
        <w:t xml:space="preserve">te weten: </w:t>
      </w:r>
    </w:p>
    <w:p w14:paraId="56E09CE5" w14:textId="69AF039C" w:rsidR="001B19A9" w:rsidRPr="003C0C1D" w:rsidRDefault="00FC267F" w:rsidP="00FC267F">
      <w:pPr>
        <w:pStyle w:val="Lijstalinea"/>
        <w:numPr>
          <w:ilvl w:val="0"/>
          <w:numId w:val="1"/>
        </w:numPr>
        <w:spacing w:after="0" w:line="240" w:lineRule="auto"/>
        <w:rPr>
          <w:rFonts w:ascii="Arial" w:hAnsi="Arial" w:cs="Arial"/>
        </w:rPr>
      </w:pPr>
      <w:r w:rsidRPr="003C0C1D">
        <w:rPr>
          <w:rFonts w:ascii="Arial" w:hAnsi="Arial" w:cs="Arial"/>
        </w:rPr>
        <w:t>A</w:t>
      </w:r>
      <w:r w:rsidR="00095232" w:rsidRPr="003C0C1D">
        <w:rPr>
          <w:rFonts w:ascii="Arial" w:hAnsi="Arial" w:cs="Arial"/>
        </w:rPr>
        <w:t xml:space="preserve">anbestedingsleidraad </w:t>
      </w:r>
      <w:r w:rsidR="003C0C1D" w:rsidRPr="003C0C1D">
        <w:rPr>
          <w:rFonts w:ascii="Arial" w:hAnsi="Arial" w:cs="Arial"/>
        </w:rPr>
        <w:t>Persoonsgebonden was</w:t>
      </w:r>
    </w:p>
    <w:p w14:paraId="01EFE3FF" w14:textId="2DD51B6A" w:rsidR="001B19A9" w:rsidRDefault="001B19A9" w:rsidP="001B19A9">
      <w:pPr>
        <w:pStyle w:val="Lijstalinea"/>
        <w:numPr>
          <w:ilvl w:val="0"/>
          <w:numId w:val="1"/>
        </w:numPr>
        <w:rPr>
          <w:rFonts w:ascii="Arial" w:hAnsi="Arial" w:cs="Arial"/>
        </w:rPr>
      </w:pPr>
      <w:r w:rsidRPr="003C0C1D">
        <w:rPr>
          <w:rFonts w:ascii="Arial" w:hAnsi="Arial" w:cs="Arial"/>
        </w:rPr>
        <w:t xml:space="preserve">Uniform Europees Aanbestedingsdocument </w:t>
      </w:r>
      <w:r w:rsidR="003C0C1D" w:rsidRPr="003C0C1D">
        <w:rPr>
          <w:rFonts w:ascii="Arial" w:hAnsi="Arial" w:cs="Arial"/>
        </w:rPr>
        <w:t>(zie TenderNed)</w:t>
      </w:r>
    </w:p>
    <w:p w14:paraId="61E093EF" w14:textId="77777777" w:rsidR="003C0C1D" w:rsidRPr="003C0C1D" w:rsidRDefault="003C0C1D" w:rsidP="003C0C1D">
      <w:pPr>
        <w:pStyle w:val="Lijstalinea"/>
        <w:numPr>
          <w:ilvl w:val="0"/>
          <w:numId w:val="1"/>
        </w:numPr>
        <w:rPr>
          <w:rFonts w:ascii="Arial" w:hAnsi="Arial" w:cs="Arial"/>
        </w:rPr>
      </w:pPr>
      <w:bookmarkStart w:id="1" w:name="_Hlk95822360"/>
      <w:r w:rsidRPr="003C0C1D">
        <w:rPr>
          <w:rFonts w:ascii="Arial" w:hAnsi="Arial" w:cs="Arial"/>
        </w:rPr>
        <w:t>Bijlage 2. Verklaring technische en beroepsbekwaamheid - referenties</w:t>
      </w:r>
    </w:p>
    <w:p w14:paraId="034DFC9C" w14:textId="0BFB3B81" w:rsidR="003C0C1D" w:rsidRPr="003C0C1D" w:rsidRDefault="003C0C1D" w:rsidP="003C0C1D">
      <w:pPr>
        <w:pStyle w:val="Lijstalinea"/>
        <w:numPr>
          <w:ilvl w:val="0"/>
          <w:numId w:val="1"/>
        </w:numPr>
        <w:rPr>
          <w:rFonts w:ascii="Arial" w:hAnsi="Arial" w:cs="Arial"/>
        </w:rPr>
      </w:pPr>
      <w:r w:rsidRPr="003C0C1D">
        <w:rPr>
          <w:rFonts w:ascii="Arial" w:hAnsi="Arial" w:cs="Arial"/>
        </w:rPr>
        <w:t>Bijlage 3. Prijzenbla</w:t>
      </w:r>
      <w:bookmarkEnd w:id="1"/>
      <w:r>
        <w:rPr>
          <w:rFonts w:ascii="Arial" w:hAnsi="Arial" w:cs="Arial"/>
        </w:rPr>
        <w:t>d</w:t>
      </w:r>
    </w:p>
    <w:p w14:paraId="6F7E8B0F" w14:textId="77777777" w:rsidR="003C0C1D" w:rsidRDefault="003C0C1D" w:rsidP="003C0C1D">
      <w:pPr>
        <w:pStyle w:val="Lijstalinea"/>
        <w:numPr>
          <w:ilvl w:val="0"/>
          <w:numId w:val="1"/>
        </w:numPr>
        <w:rPr>
          <w:rFonts w:ascii="Arial" w:hAnsi="Arial" w:cs="Arial"/>
        </w:rPr>
      </w:pPr>
      <w:r w:rsidRPr="003C0C1D">
        <w:rPr>
          <w:rFonts w:ascii="Arial" w:hAnsi="Arial" w:cs="Arial"/>
        </w:rPr>
        <w:t>Bijlage A. Programma van eisen</w:t>
      </w:r>
    </w:p>
    <w:p w14:paraId="51C79A3E" w14:textId="47B5E6AA" w:rsidR="00FE3A1C" w:rsidRDefault="00FE3A1C" w:rsidP="003C0C1D">
      <w:pPr>
        <w:pStyle w:val="Lijstalinea"/>
        <w:numPr>
          <w:ilvl w:val="0"/>
          <w:numId w:val="1"/>
        </w:numPr>
        <w:rPr>
          <w:rFonts w:ascii="Arial" w:hAnsi="Arial" w:cs="Arial"/>
        </w:rPr>
      </w:pPr>
      <w:r>
        <w:rPr>
          <w:rFonts w:ascii="Arial" w:hAnsi="Arial" w:cs="Arial"/>
        </w:rPr>
        <w:t>Bijlage A</w:t>
      </w:r>
      <w:r w:rsidR="00DC01E9">
        <w:rPr>
          <w:rFonts w:ascii="Arial" w:hAnsi="Arial" w:cs="Arial"/>
        </w:rPr>
        <w:t>1</w:t>
      </w:r>
      <w:r>
        <w:rPr>
          <w:rFonts w:ascii="Arial" w:hAnsi="Arial" w:cs="Arial"/>
        </w:rPr>
        <w:t>. Duurzaamheidseisen</w:t>
      </w:r>
    </w:p>
    <w:p w14:paraId="5BF8B121" w14:textId="739ABBA9" w:rsidR="00DC01E9" w:rsidRPr="003C0C1D" w:rsidRDefault="00DC01E9" w:rsidP="003C0C1D">
      <w:pPr>
        <w:pStyle w:val="Lijstalinea"/>
        <w:numPr>
          <w:ilvl w:val="0"/>
          <w:numId w:val="1"/>
        </w:numPr>
        <w:rPr>
          <w:rFonts w:ascii="Arial" w:hAnsi="Arial" w:cs="Arial"/>
        </w:rPr>
      </w:pPr>
      <w:r>
        <w:rPr>
          <w:rFonts w:ascii="Arial" w:hAnsi="Arial" w:cs="Arial"/>
        </w:rPr>
        <w:t>Bijlage A2. Escalatieladder</w:t>
      </w:r>
    </w:p>
    <w:p w14:paraId="64A9AB3E" w14:textId="77777777" w:rsidR="003C0C1D" w:rsidRPr="003C0C1D" w:rsidRDefault="003C0C1D" w:rsidP="003C0C1D">
      <w:pPr>
        <w:pStyle w:val="Lijstalinea"/>
        <w:numPr>
          <w:ilvl w:val="0"/>
          <w:numId w:val="1"/>
        </w:numPr>
        <w:rPr>
          <w:rFonts w:ascii="Arial" w:hAnsi="Arial" w:cs="Arial"/>
        </w:rPr>
      </w:pPr>
      <w:r w:rsidRPr="003C0C1D">
        <w:rPr>
          <w:rFonts w:ascii="Arial" w:hAnsi="Arial" w:cs="Arial"/>
        </w:rPr>
        <w:t>Bijlage B. Bestektekst Social Return</w:t>
      </w:r>
    </w:p>
    <w:p w14:paraId="5C1B5FD5" w14:textId="77777777" w:rsidR="003C0C1D" w:rsidRPr="003C0C1D" w:rsidRDefault="003C0C1D" w:rsidP="003C0C1D">
      <w:pPr>
        <w:pStyle w:val="Lijstalinea"/>
        <w:numPr>
          <w:ilvl w:val="0"/>
          <w:numId w:val="1"/>
        </w:numPr>
        <w:rPr>
          <w:rFonts w:ascii="Arial" w:hAnsi="Arial" w:cs="Arial"/>
        </w:rPr>
      </w:pPr>
      <w:r w:rsidRPr="003C0C1D">
        <w:rPr>
          <w:rFonts w:ascii="Arial" w:hAnsi="Arial" w:cs="Arial"/>
        </w:rPr>
        <w:t>Bijlage C. Algemene inkoopvoorwaarden Sittard-Geleen voor leveringen en diensten 2025</w:t>
      </w:r>
    </w:p>
    <w:p w14:paraId="21386751" w14:textId="77777777" w:rsidR="003C0C1D" w:rsidRPr="003C0C1D" w:rsidRDefault="003C0C1D" w:rsidP="003C0C1D">
      <w:pPr>
        <w:pStyle w:val="Lijstalinea"/>
        <w:numPr>
          <w:ilvl w:val="0"/>
          <w:numId w:val="1"/>
        </w:numPr>
        <w:rPr>
          <w:rFonts w:ascii="Arial" w:hAnsi="Arial" w:cs="Arial"/>
        </w:rPr>
      </w:pPr>
      <w:r w:rsidRPr="003C0C1D">
        <w:rPr>
          <w:rFonts w:ascii="Arial" w:hAnsi="Arial" w:cs="Arial"/>
        </w:rPr>
        <w:t xml:space="preserve">Bijlage </w:t>
      </w:r>
      <w:r w:rsidRPr="003C0C1D">
        <w:rPr>
          <w:rFonts w:ascii="Arial" w:hAnsi="Arial" w:cs="Arial"/>
          <w:lang w:val="en-US"/>
        </w:rPr>
        <w:t>D</w:t>
      </w:r>
      <w:r w:rsidRPr="003C0C1D">
        <w:rPr>
          <w:rFonts w:ascii="Arial" w:hAnsi="Arial" w:cs="Arial"/>
        </w:rPr>
        <w:t xml:space="preserve">. Verwerkersovereenkomst </w:t>
      </w:r>
    </w:p>
    <w:p w14:paraId="23C25146" w14:textId="77777777" w:rsidR="001B19A9" w:rsidRPr="003C0C1D" w:rsidRDefault="001B19A9" w:rsidP="004975D0">
      <w:pPr>
        <w:pStyle w:val="Lijstalinea"/>
        <w:numPr>
          <w:ilvl w:val="0"/>
          <w:numId w:val="1"/>
        </w:numPr>
        <w:rPr>
          <w:rFonts w:ascii="Arial" w:hAnsi="Arial" w:cs="Arial"/>
        </w:rPr>
      </w:pPr>
      <w:r w:rsidRPr="003C0C1D">
        <w:rPr>
          <w:rFonts w:ascii="Arial" w:hAnsi="Arial" w:cs="Arial"/>
        </w:rPr>
        <w:t>Eventuele Nota</w:t>
      </w:r>
      <w:r w:rsidR="00574840" w:rsidRPr="003C0C1D">
        <w:rPr>
          <w:rFonts w:ascii="Arial" w:hAnsi="Arial" w:cs="Arial"/>
        </w:rPr>
        <w:t>(‘s)</w:t>
      </w:r>
      <w:r w:rsidRPr="003C0C1D">
        <w:rPr>
          <w:rFonts w:ascii="Arial" w:hAnsi="Arial" w:cs="Arial"/>
        </w:rPr>
        <w:t xml:space="preserve"> van Inlichtingen </w:t>
      </w:r>
    </w:p>
    <w:p w14:paraId="70B4B162" w14:textId="77777777" w:rsidR="00FC267F" w:rsidRDefault="00FC267F" w:rsidP="00FC267F">
      <w:pPr>
        <w:pStyle w:val="Lijstalinea"/>
        <w:rPr>
          <w:rFonts w:ascii="Arial" w:hAnsi="Arial" w:cs="Arial"/>
        </w:rPr>
      </w:pPr>
    </w:p>
    <w:p w14:paraId="5F05FD54"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03D45BC2" w14:textId="77777777" w:rsidR="00DB17F6" w:rsidRDefault="00DB17F6" w:rsidP="00DB17F6">
      <w:pPr>
        <w:pStyle w:val="Lijstalinea"/>
        <w:rPr>
          <w:rFonts w:ascii="Arial" w:hAnsi="Arial" w:cs="Arial"/>
        </w:rPr>
      </w:pPr>
    </w:p>
    <w:p w14:paraId="04D0C599"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83920D3"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22AD18DE"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59FCACC"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E33DF42"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708B713"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4643469"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100725D" w14:textId="77777777" w:rsidTr="00FC267F">
        <w:trPr>
          <w:trHeight w:val="49"/>
        </w:trPr>
        <w:tc>
          <w:tcPr>
            <w:tcW w:w="1365" w:type="pct"/>
            <w:shd w:val="clear" w:color="auto" w:fill="FFFFFF"/>
          </w:tcPr>
          <w:p w14:paraId="233B7830"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3B7E8D53" w14:textId="77777777" w:rsidR="00C12BE3" w:rsidRPr="001B19A9" w:rsidRDefault="00C12BE3" w:rsidP="00C12BE3">
            <w:pPr>
              <w:spacing w:after="0" w:line="240" w:lineRule="auto"/>
              <w:rPr>
                <w:rFonts w:ascii="Arial" w:hAnsi="Arial" w:cs="Arial"/>
                <w:snapToGrid w:val="0"/>
              </w:rPr>
            </w:pPr>
          </w:p>
        </w:tc>
      </w:tr>
      <w:tr w:rsidR="00C12BE3" w:rsidRPr="001B19A9" w14:paraId="44B2B90C" w14:textId="77777777" w:rsidTr="00E704FB">
        <w:tc>
          <w:tcPr>
            <w:tcW w:w="1365" w:type="pct"/>
            <w:shd w:val="clear" w:color="auto" w:fill="FFFFFF"/>
          </w:tcPr>
          <w:p w14:paraId="092FF8A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10631895" w14:textId="77777777" w:rsidR="00C12BE3" w:rsidRPr="001B19A9" w:rsidRDefault="00C12BE3" w:rsidP="00C12BE3">
            <w:pPr>
              <w:spacing w:after="0" w:line="240" w:lineRule="auto"/>
              <w:rPr>
                <w:rFonts w:ascii="Arial" w:hAnsi="Arial" w:cs="Arial"/>
                <w:snapToGrid w:val="0"/>
              </w:rPr>
            </w:pPr>
          </w:p>
        </w:tc>
      </w:tr>
      <w:tr w:rsidR="00C12BE3" w:rsidRPr="001B19A9" w14:paraId="238917D3" w14:textId="77777777" w:rsidTr="00E704FB">
        <w:tc>
          <w:tcPr>
            <w:tcW w:w="1365" w:type="pct"/>
            <w:shd w:val="clear" w:color="auto" w:fill="FFFFFF"/>
          </w:tcPr>
          <w:p w14:paraId="1771EA4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8363B2E" w14:textId="77777777" w:rsidR="00C12BE3" w:rsidRPr="001B19A9" w:rsidRDefault="00C12BE3" w:rsidP="00C12BE3">
            <w:pPr>
              <w:spacing w:after="0" w:line="240" w:lineRule="auto"/>
              <w:rPr>
                <w:rFonts w:ascii="Arial" w:hAnsi="Arial" w:cs="Arial"/>
                <w:snapToGrid w:val="0"/>
              </w:rPr>
            </w:pPr>
          </w:p>
        </w:tc>
      </w:tr>
      <w:tr w:rsidR="00C12BE3" w:rsidRPr="001B19A9" w14:paraId="1E356C8E" w14:textId="77777777" w:rsidTr="00E704FB">
        <w:trPr>
          <w:trHeight w:val="42"/>
        </w:trPr>
        <w:tc>
          <w:tcPr>
            <w:tcW w:w="1365" w:type="pct"/>
            <w:shd w:val="clear" w:color="auto" w:fill="FFFFFF"/>
          </w:tcPr>
          <w:p w14:paraId="5D63B16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5499754A" w14:textId="77777777" w:rsidR="00C12BE3" w:rsidRPr="001B19A9" w:rsidRDefault="00C12BE3" w:rsidP="00C12BE3">
            <w:pPr>
              <w:spacing w:after="0" w:line="240" w:lineRule="auto"/>
              <w:rPr>
                <w:rFonts w:ascii="Arial" w:hAnsi="Arial" w:cs="Arial"/>
                <w:snapToGrid w:val="0"/>
              </w:rPr>
            </w:pPr>
          </w:p>
        </w:tc>
      </w:tr>
      <w:tr w:rsidR="00C12BE3" w:rsidRPr="001B19A9" w14:paraId="1E67A517" w14:textId="77777777" w:rsidTr="00E704FB">
        <w:tc>
          <w:tcPr>
            <w:tcW w:w="1365" w:type="pct"/>
            <w:shd w:val="clear" w:color="auto" w:fill="FFFFFF"/>
          </w:tcPr>
          <w:p w14:paraId="029240CE"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3FCCE1AC" w14:textId="77777777" w:rsidR="00C12BE3" w:rsidRPr="001B19A9" w:rsidRDefault="00C12BE3" w:rsidP="00C12BE3">
            <w:pPr>
              <w:spacing w:after="0" w:line="240" w:lineRule="auto"/>
              <w:rPr>
                <w:rFonts w:ascii="Arial" w:hAnsi="Arial" w:cs="Arial"/>
                <w:snapToGrid w:val="0"/>
              </w:rPr>
            </w:pPr>
          </w:p>
          <w:p w14:paraId="31FA5E3A" w14:textId="77777777" w:rsidR="00C12BE3" w:rsidRPr="001B19A9" w:rsidRDefault="00C12BE3" w:rsidP="00C12BE3">
            <w:pPr>
              <w:spacing w:after="0" w:line="240" w:lineRule="auto"/>
              <w:rPr>
                <w:rFonts w:ascii="Arial" w:hAnsi="Arial" w:cs="Arial"/>
                <w:snapToGrid w:val="0"/>
              </w:rPr>
            </w:pPr>
          </w:p>
          <w:p w14:paraId="6CFDA046" w14:textId="77777777" w:rsidR="00C12BE3" w:rsidRPr="001B19A9" w:rsidRDefault="00C12BE3" w:rsidP="00C12BE3">
            <w:pPr>
              <w:spacing w:after="0" w:line="240" w:lineRule="auto"/>
              <w:rPr>
                <w:rFonts w:ascii="Arial" w:hAnsi="Arial" w:cs="Arial"/>
                <w:snapToGrid w:val="0"/>
              </w:rPr>
            </w:pPr>
          </w:p>
          <w:p w14:paraId="58FA8907" w14:textId="77777777" w:rsidR="00C12BE3" w:rsidRPr="001B19A9" w:rsidRDefault="00C12BE3" w:rsidP="00C12BE3">
            <w:pPr>
              <w:spacing w:after="0" w:line="240" w:lineRule="auto"/>
              <w:rPr>
                <w:rFonts w:ascii="Arial" w:hAnsi="Arial" w:cs="Arial"/>
                <w:snapToGrid w:val="0"/>
              </w:rPr>
            </w:pPr>
          </w:p>
        </w:tc>
      </w:tr>
    </w:tbl>
    <w:p w14:paraId="423FA297"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7A6ED609" w14:textId="77777777" w:rsidTr="00133AD7">
        <w:tc>
          <w:tcPr>
            <w:tcW w:w="2376" w:type="dxa"/>
          </w:tcPr>
          <w:p w14:paraId="1E4D57D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182FBCE8" w14:textId="77777777" w:rsidR="00DB59EB" w:rsidRPr="00AA2BCA" w:rsidRDefault="00DB59EB" w:rsidP="00133AD7">
            <w:pPr>
              <w:spacing w:line="276" w:lineRule="auto"/>
              <w:jc w:val="both"/>
              <w:rPr>
                <w:rFonts w:ascii="Arial" w:hAnsi="Arial" w:cs="Arial"/>
                <w:sz w:val="22"/>
                <w:szCs w:val="22"/>
              </w:rPr>
            </w:pPr>
          </w:p>
        </w:tc>
      </w:tr>
      <w:tr w:rsidR="00DB59EB" w:rsidRPr="00AA2BCA" w14:paraId="58EECF9B" w14:textId="77777777" w:rsidTr="00133AD7">
        <w:tc>
          <w:tcPr>
            <w:tcW w:w="2376" w:type="dxa"/>
          </w:tcPr>
          <w:p w14:paraId="09161B9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302D67AB" w14:textId="77777777" w:rsidR="00DB59EB" w:rsidRPr="00AA2BCA" w:rsidRDefault="00DB59EB" w:rsidP="00133AD7">
            <w:pPr>
              <w:spacing w:line="276" w:lineRule="auto"/>
              <w:jc w:val="both"/>
              <w:rPr>
                <w:rFonts w:ascii="Arial" w:hAnsi="Arial" w:cs="Arial"/>
                <w:sz w:val="22"/>
                <w:szCs w:val="22"/>
              </w:rPr>
            </w:pPr>
          </w:p>
        </w:tc>
      </w:tr>
      <w:tr w:rsidR="00DB59EB" w:rsidRPr="00AA2BCA" w14:paraId="48849A9E" w14:textId="77777777" w:rsidTr="00133AD7">
        <w:tc>
          <w:tcPr>
            <w:tcW w:w="2376" w:type="dxa"/>
          </w:tcPr>
          <w:p w14:paraId="5C9F47E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5960D2E" w14:textId="77777777" w:rsidR="00DB59EB" w:rsidRPr="00AA2BCA" w:rsidRDefault="00DB59EB" w:rsidP="00133AD7">
            <w:pPr>
              <w:spacing w:line="276" w:lineRule="auto"/>
              <w:jc w:val="both"/>
              <w:rPr>
                <w:rFonts w:ascii="Arial" w:hAnsi="Arial" w:cs="Arial"/>
                <w:sz w:val="22"/>
                <w:szCs w:val="22"/>
              </w:rPr>
            </w:pPr>
          </w:p>
        </w:tc>
      </w:tr>
      <w:tr w:rsidR="00DB59EB" w:rsidRPr="00AA2BCA" w14:paraId="6AE3583F" w14:textId="77777777" w:rsidTr="00133AD7">
        <w:tc>
          <w:tcPr>
            <w:tcW w:w="2376" w:type="dxa"/>
          </w:tcPr>
          <w:p w14:paraId="222C715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E06186A" w14:textId="77777777" w:rsidR="00DB59EB" w:rsidRPr="00AA2BCA" w:rsidRDefault="00DB59EB" w:rsidP="00133AD7">
            <w:pPr>
              <w:spacing w:line="276" w:lineRule="auto"/>
              <w:jc w:val="both"/>
              <w:rPr>
                <w:rFonts w:ascii="Arial" w:hAnsi="Arial" w:cs="Arial"/>
                <w:sz w:val="22"/>
                <w:szCs w:val="22"/>
              </w:rPr>
            </w:pPr>
          </w:p>
        </w:tc>
      </w:tr>
      <w:tr w:rsidR="00DB59EB" w:rsidRPr="00AA2BCA" w14:paraId="040A1263" w14:textId="77777777" w:rsidTr="00133AD7">
        <w:tc>
          <w:tcPr>
            <w:tcW w:w="2376" w:type="dxa"/>
          </w:tcPr>
          <w:p w14:paraId="2EBD5C8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31927ED5" w14:textId="77777777" w:rsidR="00DB59EB" w:rsidRPr="00AA2BCA" w:rsidRDefault="00DB59EB" w:rsidP="00133AD7">
            <w:pPr>
              <w:spacing w:line="276" w:lineRule="auto"/>
              <w:jc w:val="both"/>
              <w:rPr>
                <w:rFonts w:ascii="Arial" w:hAnsi="Arial" w:cs="Arial"/>
                <w:sz w:val="22"/>
                <w:szCs w:val="22"/>
              </w:rPr>
            </w:pPr>
          </w:p>
          <w:p w14:paraId="5C186D2C" w14:textId="77777777" w:rsidR="00DB59EB" w:rsidRPr="00AA2BCA" w:rsidRDefault="00DB59EB" w:rsidP="00133AD7">
            <w:pPr>
              <w:spacing w:line="276" w:lineRule="auto"/>
              <w:jc w:val="both"/>
              <w:rPr>
                <w:rFonts w:ascii="Arial" w:hAnsi="Arial" w:cs="Arial"/>
                <w:sz w:val="22"/>
                <w:szCs w:val="22"/>
              </w:rPr>
            </w:pPr>
          </w:p>
          <w:p w14:paraId="302108E0" w14:textId="77777777" w:rsidR="00DB59EB" w:rsidRPr="00AA2BCA" w:rsidRDefault="00DB59EB" w:rsidP="00133AD7">
            <w:pPr>
              <w:spacing w:line="276" w:lineRule="auto"/>
              <w:jc w:val="both"/>
              <w:rPr>
                <w:rFonts w:ascii="Arial" w:hAnsi="Arial" w:cs="Arial"/>
                <w:sz w:val="22"/>
                <w:szCs w:val="22"/>
              </w:rPr>
            </w:pPr>
          </w:p>
        </w:tc>
        <w:tc>
          <w:tcPr>
            <w:tcW w:w="6835" w:type="dxa"/>
          </w:tcPr>
          <w:p w14:paraId="7E5E55AF" w14:textId="77777777" w:rsidR="00DB59EB" w:rsidRPr="00AA2BCA" w:rsidRDefault="00DB59EB" w:rsidP="00133AD7">
            <w:pPr>
              <w:spacing w:line="276" w:lineRule="auto"/>
              <w:jc w:val="both"/>
              <w:rPr>
                <w:rFonts w:ascii="Arial" w:hAnsi="Arial" w:cs="Arial"/>
                <w:sz w:val="22"/>
                <w:szCs w:val="22"/>
              </w:rPr>
            </w:pPr>
          </w:p>
        </w:tc>
      </w:tr>
    </w:tbl>
    <w:p w14:paraId="16360A3D"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1A867516" w14:textId="77777777" w:rsidTr="00D80DB3">
        <w:tc>
          <w:tcPr>
            <w:tcW w:w="2376" w:type="dxa"/>
          </w:tcPr>
          <w:p w14:paraId="32338CA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7EA85309" w14:textId="77777777" w:rsidR="006B4234" w:rsidRPr="00AA2BCA" w:rsidRDefault="006B4234" w:rsidP="00D80DB3">
            <w:pPr>
              <w:spacing w:line="276" w:lineRule="auto"/>
              <w:jc w:val="both"/>
              <w:rPr>
                <w:rFonts w:ascii="Arial" w:hAnsi="Arial" w:cs="Arial"/>
                <w:sz w:val="22"/>
                <w:szCs w:val="22"/>
              </w:rPr>
            </w:pPr>
          </w:p>
        </w:tc>
      </w:tr>
      <w:tr w:rsidR="006B4234" w:rsidRPr="00AA2BCA" w14:paraId="77DE1108" w14:textId="77777777" w:rsidTr="00D80DB3">
        <w:tc>
          <w:tcPr>
            <w:tcW w:w="2376" w:type="dxa"/>
          </w:tcPr>
          <w:p w14:paraId="3346875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33C3C15E" w14:textId="77777777" w:rsidR="006B4234" w:rsidRPr="00AA2BCA" w:rsidRDefault="006B4234" w:rsidP="00D80DB3">
            <w:pPr>
              <w:spacing w:line="276" w:lineRule="auto"/>
              <w:jc w:val="both"/>
              <w:rPr>
                <w:rFonts w:ascii="Arial" w:hAnsi="Arial" w:cs="Arial"/>
                <w:sz w:val="22"/>
                <w:szCs w:val="22"/>
              </w:rPr>
            </w:pPr>
          </w:p>
        </w:tc>
      </w:tr>
      <w:tr w:rsidR="006B4234" w:rsidRPr="00AA2BCA" w14:paraId="6A490F7D" w14:textId="77777777" w:rsidTr="00D80DB3">
        <w:tc>
          <w:tcPr>
            <w:tcW w:w="2376" w:type="dxa"/>
          </w:tcPr>
          <w:p w14:paraId="1D40509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4760DE9D" w14:textId="77777777" w:rsidR="006B4234" w:rsidRPr="00AA2BCA" w:rsidRDefault="006B4234" w:rsidP="00D80DB3">
            <w:pPr>
              <w:spacing w:line="276" w:lineRule="auto"/>
              <w:jc w:val="both"/>
              <w:rPr>
                <w:rFonts w:ascii="Arial" w:hAnsi="Arial" w:cs="Arial"/>
                <w:sz w:val="22"/>
                <w:szCs w:val="22"/>
              </w:rPr>
            </w:pPr>
          </w:p>
        </w:tc>
      </w:tr>
      <w:tr w:rsidR="006B4234" w:rsidRPr="00AA2BCA" w14:paraId="1CE1654C" w14:textId="77777777" w:rsidTr="00D80DB3">
        <w:tc>
          <w:tcPr>
            <w:tcW w:w="2376" w:type="dxa"/>
          </w:tcPr>
          <w:p w14:paraId="0FE4222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3DFFE42D" w14:textId="77777777" w:rsidR="006B4234" w:rsidRPr="00AA2BCA" w:rsidRDefault="006B4234" w:rsidP="00D80DB3">
            <w:pPr>
              <w:spacing w:line="276" w:lineRule="auto"/>
              <w:jc w:val="both"/>
              <w:rPr>
                <w:rFonts w:ascii="Arial" w:hAnsi="Arial" w:cs="Arial"/>
                <w:sz w:val="22"/>
                <w:szCs w:val="22"/>
              </w:rPr>
            </w:pPr>
          </w:p>
        </w:tc>
      </w:tr>
      <w:tr w:rsidR="006B4234" w:rsidRPr="00AA2BCA" w14:paraId="5F388AB9" w14:textId="77777777" w:rsidTr="00D80DB3">
        <w:tc>
          <w:tcPr>
            <w:tcW w:w="2376" w:type="dxa"/>
          </w:tcPr>
          <w:p w14:paraId="0DF7CB0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7633E09E" w14:textId="77777777" w:rsidR="006B4234" w:rsidRPr="00AA2BCA" w:rsidRDefault="006B4234" w:rsidP="00D80DB3">
            <w:pPr>
              <w:spacing w:line="276" w:lineRule="auto"/>
              <w:jc w:val="both"/>
              <w:rPr>
                <w:rFonts w:ascii="Arial" w:hAnsi="Arial" w:cs="Arial"/>
                <w:sz w:val="22"/>
                <w:szCs w:val="22"/>
              </w:rPr>
            </w:pPr>
          </w:p>
          <w:p w14:paraId="23178BF1" w14:textId="77777777" w:rsidR="006B4234" w:rsidRPr="00AA2BCA" w:rsidRDefault="006B4234" w:rsidP="00D80DB3">
            <w:pPr>
              <w:spacing w:line="276" w:lineRule="auto"/>
              <w:jc w:val="both"/>
              <w:rPr>
                <w:rFonts w:ascii="Arial" w:hAnsi="Arial" w:cs="Arial"/>
                <w:sz w:val="22"/>
                <w:szCs w:val="22"/>
              </w:rPr>
            </w:pPr>
          </w:p>
        </w:tc>
        <w:tc>
          <w:tcPr>
            <w:tcW w:w="6835" w:type="dxa"/>
          </w:tcPr>
          <w:p w14:paraId="5960520C" w14:textId="77777777" w:rsidR="006B4234" w:rsidRPr="00AA2BCA" w:rsidRDefault="006B4234" w:rsidP="00D80DB3">
            <w:pPr>
              <w:spacing w:line="276" w:lineRule="auto"/>
              <w:jc w:val="both"/>
              <w:rPr>
                <w:rFonts w:ascii="Arial" w:hAnsi="Arial" w:cs="Arial"/>
                <w:sz w:val="22"/>
                <w:szCs w:val="22"/>
              </w:rPr>
            </w:pPr>
          </w:p>
        </w:tc>
      </w:tr>
    </w:tbl>
    <w:p w14:paraId="377F2C60"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0B4D" w14:textId="77777777" w:rsidR="009F5643" w:rsidRDefault="009F5643" w:rsidP="00E032CC">
      <w:pPr>
        <w:spacing w:after="0" w:line="240" w:lineRule="auto"/>
      </w:pPr>
      <w:r>
        <w:separator/>
      </w:r>
    </w:p>
  </w:endnote>
  <w:endnote w:type="continuationSeparator" w:id="0">
    <w:p w14:paraId="35558AB5" w14:textId="77777777" w:rsidR="009F5643" w:rsidRDefault="009F564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CAA09A5"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3240CBE5" w14:textId="5D7DD5CB" w:rsidR="00700843" w:rsidRDefault="00700843" w:rsidP="00700843">
            <w:pPr>
              <w:pStyle w:val="Voettekst"/>
            </w:pPr>
            <w:r w:rsidRPr="00700843">
              <w:rPr>
                <w:rFonts w:ascii="Arial" w:eastAsia="Times New Roman" w:hAnsi="Arial" w:cs="Arial"/>
                <w:sz w:val="16"/>
                <w:szCs w:val="16"/>
                <w:lang w:eastAsia="nl-NL"/>
              </w:rPr>
              <w:t xml:space="preserve">Bijlage </w:t>
            </w:r>
            <w:r w:rsidR="003C0C1D">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3C0C1D">
              <w:rPr>
                <w:rFonts w:ascii="Arial" w:eastAsia="Times New Roman" w:hAnsi="Arial" w:cs="Arial"/>
                <w:sz w:val="16"/>
                <w:szCs w:val="16"/>
                <w:lang w:eastAsia="nl-NL"/>
              </w:rPr>
              <w:t>Persoonsgebonden was</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3C0C1D" w:rsidRPr="003C0C1D">
              <w:rPr>
                <w:rFonts w:ascii="Arial" w:eastAsia="Times New Roman" w:hAnsi="Arial" w:cs="Arial"/>
                <w:sz w:val="16"/>
                <w:szCs w:val="16"/>
                <w:lang w:eastAsia="nl-NL"/>
              </w:rPr>
              <w:t>Z/25/775996</w:t>
            </w:r>
            <w:r w:rsidR="003C0C1D">
              <w:t xml:space="preserve"> </w:t>
            </w:r>
            <w:r w:rsidR="003C0C1D" w:rsidRPr="00FC267F">
              <w:rPr>
                <w:rFonts w:ascii="Arial" w:hAnsi="Arial" w:cs="Arial"/>
              </w:rPr>
              <w:t xml:space="preserve"> </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7ADAD892"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9F233" w14:textId="77777777" w:rsidR="009F5643" w:rsidRDefault="009F5643" w:rsidP="00E032CC">
      <w:pPr>
        <w:spacing w:after="0" w:line="240" w:lineRule="auto"/>
      </w:pPr>
      <w:bookmarkStart w:id="0" w:name="_Hlk62574089"/>
      <w:bookmarkEnd w:id="0"/>
      <w:r>
        <w:separator/>
      </w:r>
    </w:p>
  </w:footnote>
  <w:footnote w:type="continuationSeparator" w:id="0">
    <w:p w14:paraId="15D9F64A" w14:textId="77777777" w:rsidR="009F5643" w:rsidRDefault="009F5643" w:rsidP="00E032CC">
      <w:pPr>
        <w:spacing w:after="0" w:line="240" w:lineRule="auto"/>
      </w:pPr>
      <w:r>
        <w:continuationSeparator/>
      </w:r>
    </w:p>
  </w:footnote>
  <w:footnote w:id="1">
    <w:p w14:paraId="158DE96A"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00405690" w14:textId="77777777" w:rsidR="00095232" w:rsidRPr="007A662D" w:rsidRDefault="00095232" w:rsidP="00095232">
      <w:pPr>
        <w:pStyle w:val="Voetnoottekst"/>
        <w:rPr>
          <w:rFonts w:ascii="Arial" w:hAnsi="Arial" w:cs="Arial"/>
          <w:sz w:val="22"/>
          <w:szCs w:val="22"/>
        </w:rPr>
      </w:pPr>
    </w:p>
    <w:bookmarkEnd w:id="2"/>
    <w:p w14:paraId="3F4577A1" w14:textId="77777777" w:rsidR="00095232" w:rsidRPr="00512330" w:rsidRDefault="00095232" w:rsidP="00095232">
      <w:pPr>
        <w:pStyle w:val="Voetnoottekst"/>
        <w:rPr>
          <w:sz w:val="24"/>
          <w:szCs w:val="24"/>
        </w:rPr>
      </w:pPr>
    </w:p>
  </w:footnote>
  <w:footnote w:id="2">
    <w:p w14:paraId="670B207F"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30EA9B87" w14:textId="77777777" w:rsidR="003C6EDE" w:rsidRDefault="003C6EDE">
      <w:pPr>
        <w:pStyle w:val="Voetnoottekst"/>
      </w:pPr>
    </w:p>
  </w:footnote>
  <w:footnote w:id="3">
    <w:p w14:paraId="335D5965" w14:textId="6D77404A" w:rsidR="006B4234" w:rsidRPr="00027C6E" w:rsidRDefault="006B4234" w:rsidP="006B4234">
      <w:pPr>
        <w:pStyle w:val="Voetnoottekst"/>
        <w:rPr>
          <w:rFonts w:ascii="Arial" w:hAnsi="Arial" w:cs="Arial"/>
          <w:sz w:val="22"/>
          <w:szCs w:val="22"/>
        </w:rPr>
      </w:pPr>
      <w:r w:rsidRPr="003C0C1D">
        <w:rPr>
          <w:rStyle w:val="Voetnootmarkering"/>
        </w:rPr>
        <w:footnoteRef/>
      </w:r>
      <w:r w:rsidRPr="003C0C1D">
        <w:t xml:space="preserve"> </w:t>
      </w:r>
      <w:r w:rsidR="00CB3A1D" w:rsidRPr="003C0C1D">
        <w:rPr>
          <w:rFonts w:ascii="Arial" w:hAnsi="Arial" w:cs="Arial"/>
          <w:sz w:val="22"/>
          <w:szCs w:val="22"/>
        </w:rPr>
        <w:t>I</w:t>
      </w:r>
      <w:r w:rsidRPr="003C0C1D">
        <w:rPr>
          <w:rFonts w:ascii="Arial" w:hAnsi="Arial" w:cs="Arial"/>
          <w:sz w:val="22"/>
          <w:szCs w:val="22"/>
        </w:rPr>
        <w:t xml:space="preserve">ndien er beroep wordt gedaan op </w:t>
      </w:r>
      <w:r w:rsidR="00FE3A1C" w:rsidRPr="00BC7B9A">
        <w:rPr>
          <w:rFonts w:ascii="Arial" w:hAnsi="Arial" w:cs="Arial"/>
          <w:sz w:val="22"/>
          <w:szCs w:val="22"/>
        </w:rPr>
        <w:t xml:space="preserve">de </w:t>
      </w:r>
      <w:r w:rsidR="00FE3A1C">
        <w:rPr>
          <w:rFonts w:ascii="Arial" w:hAnsi="Arial" w:cs="Arial"/>
          <w:sz w:val="22"/>
          <w:szCs w:val="22"/>
        </w:rPr>
        <w:t xml:space="preserve">economische en financiële draagkracht en/of </w:t>
      </w:r>
      <w:r w:rsidRPr="003C0C1D">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3043" w14:textId="77777777" w:rsidR="00BC68FF" w:rsidRDefault="00BC68FF">
    <w:pPr>
      <w:pStyle w:val="Koptekst"/>
    </w:pPr>
    <w:r>
      <w:rPr>
        <w:noProof/>
      </w:rPr>
      <w:drawing>
        <wp:anchor distT="0" distB="0" distL="114300" distR="114300" simplePos="0" relativeHeight="251658240" behindDoc="0" locked="0" layoutInCell="1" allowOverlap="1" wp14:anchorId="076FEE63" wp14:editId="6C18FC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1D"/>
    <w:rsid w:val="00027C6E"/>
    <w:rsid w:val="00095232"/>
    <w:rsid w:val="000B7376"/>
    <w:rsid w:val="000F13D7"/>
    <w:rsid w:val="00141BE3"/>
    <w:rsid w:val="00184E8C"/>
    <w:rsid w:val="001B19A9"/>
    <w:rsid w:val="00236411"/>
    <w:rsid w:val="002C2A82"/>
    <w:rsid w:val="002E7018"/>
    <w:rsid w:val="00384BA0"/>
    <w:rsid w:val="00385C52"/>
    <w:rsid w:val="003C0C1D"/>
    <w:rsid w:val="003C6EDE"/>
    <w:rsid w:val="003D7365"/>
    <w:rsid w:val="00411494"/>
    <w:rsid w:val="00417E96"/>
    <w:rsid w:val="00493157"/>
    <w:rsid w:val="004975D0"/>
    <w:rsid w:val="004E4DD5"/>
    <w:rsid w:val="004E5399"/>
    <w:rsid w:val="004F05A2"/>
    <w:rsid w:val="00574840"/>
    <w:rsid w:val="005F3ED9"/>
    <w:rsid w:val="006A0E4C"/>
    <w:rsid w:val="006B4234"/>
    <w:rsid w:val="006D0EE3"/>
    <w:rsid w:val="006E7891"/>
    <w:rsid w:val="00700843"/>
    <w:rsid w:val="007562F4"/>
    <w:rsid w:val="00773D7E"/>
    <w:rsid w:val="00797107"/>
    <w:rsid w:val="007A0D83"/>
    <w:rsid w:val="00853596"/>
    <w:rsid w:val="00884DF1"/>
    <w:rsid w:val="00955CAF"/>
    <w:rsid w:val="009704B6"/>
    <w:rsid w:val="00994D4F"/>
    <w:rsid w:val="009B5576"/>
    <w:rsid w:val="009F5643"/>
    <w:rsid w:val="00AE1178"/>
    <w:rsid w:val="00BC37BE"/>
    <w:rsid w:val="00BC68FF"/>
    <w:rsid w:val="00BC7B9A"/>
    <w:rsid w:val="00C01D6B"/>
    <w:rsid w:val="00C12BE3"/>
    <w:rsid w:val="00CB0B91"/>
    <w:rsid w:val="00CB3A1D"/>
    <w:rsid w:val="00CB69E2"/>
    <w:rsid w:val="00D2199B"/>
    <w:rsid w:val="00D64ECF"/>
    <w:rsid w:val="00DB17F6"/>
    <w:rsid w:val="00DB59EB"/>
    <w:rsid w:val="00DC01E9"/>
    <w:rsid w:val="00DC0ADD"/>
    <w:rsid w:val="00E032CC"/>
    <w:rsid w:val="00E14BE6"/>
    <w:rsid w:val="00E52CCA"/>
    <w:rsid w:val="00E704FB"/>
    <w:rsid w:val="00EC519E"/>
    <w:rsid w:val="00F52AD0"/>
    <w:rsid w:val="00FB1E80"/>
    <w:rsid w:val="00FC267F"/>
    <w:rsid w:val="00FD71DE"/>
    <w:rsid w:val="00FE3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2E2A0"/>
  <w15:chartTrackingRefBased/>
  <w15:docId w15:val="{B68738C9-68B8-4C65-9D6E-98116629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26D96FB1C3B54BA8AB113D36C91E36" ma:contentTypeVersion="3" ma:contentTypeDescription="Create a new document." ma:contentTypeScope="" ma:versionID="55fbf2062d727d47de4832604b348599">
  <xsd:schema xmlns:xsd="http://www.w3.org/2001/XMLSchema" xmlns:xs="http://www.w3.org/2001/XMLSchema" xmlns:p="http://schemas.microsoft.com/office/2006/metadata/properties" xmlns:ns2="592a8799-8ff0-42c2-9b44-410eefc69394" targetNamespace="http://schemas.microsoft.com/office/2006/metadata/properties" ma:root="true" ma:fieldsID="738d8d1d355ca06b7b643f2974220cc5" ns2:_="">
    <xsd:import namespace="592a8799-8ff0-42c2-9b44-410eefc693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a8799-8ff0-42c2-9b44-410eefc69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915EBD6E-627E-421B-B84E-CB1EC36CA9A3}">
  <ds:schemaRefs>
    <ds:schemaRef ds:uri="http://schemas.microsoft.com/sharepoint/v3/contenttype/forms"/>
  </ds:schemaRefs>
</ds:datastoreItem>
</file>

<file path=customXml/itemProps3.xml><?xml version="1.0" encoding="utf-8"?>
<ds:datastoreItem xmlns:ds="http://schemas.openxmlformats.org/officeDocument/2006/customXml" ds:itemID="{16176254-C01C-491C-A8F7-6BAD42083390}">
  <ds:schemaRefs>
    <ds:schemaRef ds:uri="http://schemas.microsoft.com/office/2006/metadata/properties"/>
    <ds:schemaRef ds:uri="592a8799-8ff0-42c2-9b44-410eefc69394"/>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4.xml><?xml version="1.0" encoding="utf-8"?>
<ds:datastoreItem xmlns:ds="http://schemas.openxmlformats.org/officeDocument/2006/customXml" ds:itemID="{EA67C5A2-4462-4898-8638-061774812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a8799-8ff0-42c2-9b44-410eefc69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2</Pages>
  <Words>440</Words>
  <Characters>2425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2</cp:revision>
  <dcterms:created xsi:type="dcterms:W3CDTF">2026-02-03T16:03:00Z</dcterms:created>
  <dcterms:modified xsi:type="dcterms:W3CDTF">2026-02-03T16:03:00Z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0x0101008C26D96FB1C3B54BA8AB113D36C91E36</vt:lpwstr>
  </property>
</Properties>
</file>