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3F359" w14:textId="242684AF" w:rsidR="004A6EEC" w:rsidRPr="00486255" w:rsidRDefault="004A6EEC" w:rsidP="007E401A">
      <w:pPr>
        <w:rPr>
          <w:rFonts w:ascii="Verdana Pro Black" w:eastAsiaTheme="majorEastAsia" w:hAnsi="Verdana Pro Black" w:cstheme="majorBidi"/>
          <w:bCs w:val="0"/>
          <w:color w:val="0F4761"/>
          <w:kern w:val="2"/>
          <w:sz w:val="36"/>
          <w:szCs w:val="36"/>
          <w:lang w:eastAsia="en-US"/>
          <w14:ligatures w14:val="standardContextual"/>
        </w:rPr>
      </w:pPr>
      <w:bookmarkStart w:id="0" w:name="_Toc224444803"/>
      <w:bookmarkStart w:id="1" w:name="_Toc184477921"/>
      <w:r w:rsidRPr="00486255">
        <w:rPr>
          <w:rFonts w:ascii="Verdana Pro Black" w:eastAsiaTheme="majorEastAsia" w:hAnsi="Verdana Pro Black" w:cstheme="majorBidi"/>
          <w:bCs w:val="0"/>
          <w:color w:val="0F4761"/>
          <w:kern w:val="2"/>
          <w:sz w:val="36"/>
          <w:szCs w:val="36"/>
          <w:lang w:eastAsia="en-US"/>
          <w14:ligatures w14:val="standardContextual"/>
        </w:rPr>
        <w:t xml:space="preserve">Bijlage </w:t>
      </w:r>
      <w:r w:rsidR="008831C2" w:rsidRPr="00486255">
        <w:rPr>
          <w:rFonts w:ascii="Verdana Pro Black" w:eastAsiaTheme="majorEastAsia" w:hAnsi="Verdana Pro Black" w:cstheme="majorBidi"/>
          <w:bCs w:val="0"/>
          <w:color w:val="0F4761"/>
          <w:kern w:val="2"/>
          <w:sz w:val="36"/>
          <w:szCs w:val="36"/>
          <w:lang w:eastAsia="en-US"/>
          <w14:ligatures w14:val="standardContextual"/>
        </w:rPr>
        <w:t>5</w:t>
      </w:r>
      <w:r w:rsidR="006E0D91" w:rsidRPr="00486255">
        <w:rPr>
          <w:rFonts w:ascii="Verdana Pro Black" w:eastAsiaTheme="majorEastAsia" w:hAnsi="Verdana Pro Black" w:cstheme="majorBidi"/>
          <w:bCs w:val="0"/>
          <w:color w:val="0F4761"/>
          <w:kern w:val="2"/>
          <w:sz w:val="36"/>
          <w:szCs w:val="36"/>
          <w:lang w:eastAsia="en-US"/>
          <w14:ligatures w14:val="standardContextual"/>
        </w:rPr>
        <w:t xml:space="preserve"> – Invulblad </w:t>
      </w:r>
      <w:r w:rsidR="00CA66F7" w:rsidRPr="00486255">
        <w:rPr>
          <w:rFonts w:ascii="Verdana Pro Black" w:eastAsiaTheme="majorEastAsia" w:hAnsi="Verdana Pro Black" w:cstheme="majorBidi"/>
          <w:bCs w:val="0"/>
          <w:color w:val="0F4761"/>
          <w:kern w:val="2"/>
          <w:sz w:val="36"/>
          <w:szCs w:val="36"/>
          <w:lang w:eastAsia="en-US"/>
          <w14:ligatures w14:val="standardContextual"/>
        </w:rPr>
        <w:t>selectiecriterium 1</w:t>
      </w:r>
    </w:p>
    <w:bookmarkEnd w:id="0"/>
    <w:bookmarkEnd w:id="1"/>
    <w:p w14:paraId="245B4CEA" w14:textId="77777777" w:rsidR="004A6EEC" w:rsidRPr="00FC059B" w:rsidRDefault="004A6EEC" w:rsidP="007E401A"/>
    <w:p w14:paraId="078F245E" w14:textId="43E16F43" w:rsidR="006C2221" w:rsidRPr="00E25042" w:rsidRDefault="006C2221" w:rsidP="007E401A">
      <w:pPr>
        <w:rPr>
          <w:rFonts w:ascii="Verdana" w:hAnsi="Verdana"/>
          <w:bCs w:val="0"/>
        </w:rPr>
      </w:pPr>
      <w:r w:rsidRPr="00E25042">
        <w:rPr>
          <w:rFonts w:ascii="Verdana" w:hAnsi="Verdana"/>
          <w:bCs w:val="0"/>
        </w:rPr>
        <w:t>Gegadigden kunnen met bepaalde ervaring meerwaarde scoren. Uitgangspunt voor de bepaling van de meerwaarde is de mate waarin de ervaring gelijkenissen/overeenkomsten kennen met onderhavige ontwerpopgave. Inschrijvers dienen ten behoeve van dit selectiecriterium één (1) referentieproject in. Het principe is hoe meer gelijkenissen/overeenkomsten, hoe hoger de meerwaarde en dus ook hoe hoger de te behalen score.  </w:t>
      </w:r>
    </w:p>
    <w:p w14:paraId="75C65744" w14:textId="77777777" w:rsidR="006C2221" w:rsidRDefault="006C2221" w:rsidP="007E401A">
      <w:pPr>
        <w:rPr>
          <w:b/>
          <w:bCs w:val="0"/>
        </w:rPr>
      </w:pPr>
    </w:p>
    <w:p w14:paraId="5DA26D98" w14:textId="356F3D4B" w:rsidR="004A6EEC" w:rsidRDefault="004A6EEC" w:rsidP="007E401A">
      <w:pPr>
        <w:rPr>
          <w:b/>
          <w:bCs w:val="0"/>
        </w:rPr>
      </w:pPr>
      <w:r w:rsidRPr="004B51BC">
        <w:rPr>
          <w:rFonts w:ascii="Verdana" w:eastAsiaTheme="minorHAnsi" w:hAnsi="Verdana" w:cstheme="minorBidi"/>
          <w:bCs w:val="0"/>
          <w:color w:val="02A77D"/>
          <w:kern w:val="2"/>
          <w:sz w:val="24"/>
          <w:szCs w:val="32"/>
          <w:lang w:eastAsia="en-US"/>
          <w14:ligatures w14:val="standardContextual"/>
        </w:rPr>
        <w:t>Invulinstructie</w:t>
      </w:r>
    </w:p>
    <w:p w14:paraId="3E3B0FDE" w14:textId="0531D915" w:rsidR="00A67274" w:rsidRPr="007E401A" w:rsidRDefault="00A67274" w:rsidP="007E401A">
      <w:pPr>
        <w:pStyle w:val="Lijstalinea"/>
        <w:numPr>
          <w:ilvl w:val="0"/>
          <w:numId w:val="3"/>
        </w:numPr>
        <w:rPr>
          <w:rFonts w:ascii="Verdana" w:hAnsi="Verdana"/>
        </w:rPr>
      </w:pPr>
      <w:r w:rsidRPr="007E401A">
        <w:rPr>
          <w:rFonts w:ascii="Verdana" w:hAnsi="Verdana"/>
        </w:rPr>
        <w:t xml:space="preserve">Vul voor de referentie die u aanlevert de volledige referentiegegevens in. </w:t>
      </w:r>
    </w:p>
    <w:p w14:paraId="2C3C4B20" w14:textId="172E1BE5" w:rsidR="00E95187" w:rsidRPr="007E401A" w:rsidRDefault="00E95187" w:rsidP="007E401A">
      <w:pPr>
        <w:pStyle w:val="Lijstalinea"/>
        <w:numPr>
          <w:ilvl w:val="0"/>
          <w:numId w:val="3"/>
        </w:numPr>
        <w:rPr>
          <w:rFonts w:ascii="Verdana" w:hAnsi="Verdana"/>
        </w:rPr>
      </w:pPr>
      <w:r w:rsidRPr="007E401A">
        <w:rPr>
          <w:rFonts w:ascii="Verdana" w:hAnsi="Verdana"/>
        </w:rPr>
        <w:t>Zorg dat u bij elke ja/nee duidelijk aangeeft of u wel of niet kunt voldoen.</w:t>
      </w:r>
    </w:p>
    <w:p w14:paraId="548AC68E" w14:textId="1C1A67AA" w:rsidR="006C2221" w:rsidRPr="007E401A" w:rsidRDefault="006D2FB1" w:rsidP="007E401A">
      <w:pPr>
        <w:pStyle w:val="Lijstalinea"/>
        <w:numPr>
          <w:ilvl w:val="0"/>
          <w:numId w:val="3"/>
        </w:numPr>
        <w:rPr>
          <w:rFonts w:ascii="Verdana" w:hAnsi="Verdana"/>
        </w:rPr>
      </w:pPr>
      <w:r w:rsidRPr="007E401A">
        <w:rPr>
          <w:rFonts w:ascii="Verdana" w:hAnsi="Verdana"/>
        </w:rPr>
        <w:t>In het vak ‘toelichting</w:t>
      </w:r>
      <w:r w:rsidR="00580706" w:rsidRPr="007E401A">
        <w:rPr>
          <w:rFonts w:ascii="Verdana" w:hAnsi="Verdana"/>
        </w:rPr>
        <w:t xml:space="preserve">’ </w:t>
      </w:r>
      <w:r w:rsidRPr="007E401A">
        <w:rPr>
          <w:rFonts w:ascii="Verdana" w:hAnsi="Verdana"/>
        </w:rPr>
        <w:t xml:space="preserve">dient u een toelichting te geven </w:t>
      </w:r>
      <w:r w:rsidR="00580706" w:rsidRPr="007E401A">
        <w:rPr>
          <w:rFonts w:ascii="Verdana" w:hAnsi="Verdana"/>
        </w:rPr>
        <w:t xml:space="preserve">hoe in het project voldaan is aan het betreffende onderdeel. </w:t>
      </w:r>
    </w:p>
    <w:p w14:paraId="1D18D182" w14:textId="77777777" w:rsidR="004A6EEC" w:rsidRPr="004545D1" w:rsidRDefault="004A6EEC" w:rsidP="007E401A">
      <w:pPr>
        <w:rPr>
          <w:color w:val="C2004B"/>
        </w:rPr>
      </w:pP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840"/>
        <w:gridCol w:w="1322"/>
        <w:gridCol w:w="3922"/>
      </w:tblGrid>
      <w:tr w:rsidR="004545D1" w:rsidRPr="004545D1" w14:paraId="092F2908" w14:textId="77777777" w:rsidTr="007E401A">
        <w:trPr>
          <w:trHeight w:val="221"/>
          <w:jc w:val="center"/>
        </w:trPr>
        <w:tc>
          <w:tcPr>
            <w:tcW w:w="9067" w:type="dxa"/>
            <w:gridSpan w:val="5"/>
            <w:shd w:val="clear" w:color="auto" w:fill="FFFFFF" w:themeFill="background1"/>
            <w:vAlign w:val="center"/>
          </w:tcPr>
          <w:p w14:paraId="0DBF9120" w14:textId="69BD8206" w:rsidR="004A6EEC" w:rsidRPr="00470867" w:rsidRDefault="00470867" w:rsidP="007E401A">
            <w:pPr>
              <w:pStyle w:val="Geenafstand"/>
              <w:spacing w:line="276" w:lineRule="auto"/>
              <w:rPr>
                <w:b/>
              </w:rPr>
            </w:pPr>
            <w:bookmarkStart w:id="2" w:name="_Hlk60225088"/>
            <w:r w:rsidRPr="00DB67D3">
              <w:rPr>
                <w:b/>
                <w:color w:val="0F4761"/>
                <w:sz w:val="24"/>
                <w:szCs w:val="36"/>
              </w:rPr>
              <w:t>Referentiegegevens</w:t>
            </w:r>
          </w:p>
        </w:tc>
      </w:tr>
      <w:tr w:rsidR="004A6EEC" w:rsidRPr="0002201C" w14:paraId="0B1347CD" w14:textId="77777777" w:rsidTr="007E401A">
        <w:trPr>
          <w:jc w:val="center"/>
        </w:trPr>
        <w:tc>
          <w:tcPr>
            <w:tcW w:w="843" w:type="dxa"/>
            <w:shd w:val="clear" w:color="auto" w:fill="FFFFFF" w:themeFill="background1"/>
            <w:vAlign w:val="center"/>
          </w:tcPr>
          <w:p w14:paraId="7145D86B" w14:textId="77777777" w:rsidR="004A6EEC" w:rsidRPr="007E401A" w:rsidRDefault="004A6EEC" w:rsidP="007E401A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 xml:space="preserve">1. </w:t>
            </w:r>
          </w:p>
        </w:tc>
        <w:tc>
          <w:tcPr>
            <w:tcW w:w="2140" w:type="dxa"/>
            <w:shd w:val="clear" w:color="auto" w:fill="FFFFFF" w:themeFill="background1"/>
            <w:vAlign w:val="center"/>
          </w:tcPr>
          <w:p w14:paraId="1F8C69C6" w14:textId="77777777" w:rsidR="004A6EEC" w:rsidRPr="007E401A" w:rsidRDefault="004A6EEC" w:rsidP="007E401A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Projectnaam</w:t>
            </w:r>
          </w:p>
        </w:tc>
        <w:tc>
          <w:tcPr>
            <w:tcW w:w="6084" w:type="dxa"/>
            <w:gridSpan w:val="3"/>
            <w:shd w:val="clear" w:color="auto" w:fill="FFFFFF" w:themeFill="background1"/>
            <w:vAlign w:val="center"/>
          </w:tcPr>
          <w:p w14:paraId="68C28FCB" w14:textId="77777777" w:rsidR="004A6EEC" w:rsidRPr="007E401A" w:rsidRDefault="004A6EEC" w:rsidP="007E401A">
            <w:pPr>
              <w:rPr>
                <w:rFonts w:ascii="Verdana" w:hAnsi="Verdana"/>
              </w:rPr>
            </w:pPr>
          </w:p>
        </w:tc>
      </w:tr>
      <w:tr w:rsidR="004A6EEC" w:rsidRPr="0002201C" w14:paraId="30C08DE1" w14:textId="77777777" w:rsidTr="007E401A">
        <w:trPr>
          <w:jc w:val="center"/>
        </w:trPr>
        <w:tc>
          <w:tcPr>
            <w:tcW w:w="843" w:type="dxa"/>
            <w:vMerge w:val="restart"/>
            <w:shd w:val="clear" w:color="auto" w:fill="FFFFFF" w:themeFill="background1"/>
          </w:tcPr>
          <w:p w14:paraId="7DB629E8" w14:textId="77777777" w:rsidR="004A6EEC" w:rsidRPr="007E401A" w:rsidRDefault="004A6EEC" w:rsidP="007E401A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2.</w:t>
            </w:r>
          </w:p>
        </w:tc>
        <w:tc>
          <w:tcPr>
            <w:tcW w:w="2140" w:type="dxa"/>
            <w:vMerge w:val="restart"/>
            <w:shd w:val="clear" w:color="auto" w:fill="FFFFFF" w:themeFill="background1"/>
          </w:tcPr>
          <w:p w14:paraId="5072B074" w14:textId="77777777" w:rsidR="004A6EEC" w:rsidRPr="007E401A" w:rsidRDefault="004A6EEC" w:rsidP="007E401A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Opdrachtgever</w:t>
            </w:r>
          </w:p>
        </w:tc>
        <w:tc>
          <w:tcPr>
            <w:tcW w:w="2162" w:type="dxa"/>
            <w:gridSpan w:val="2"/>
            <w:shd w:val="clear" w:color="auto" w:fill="FFFFFF" w:themeFill="background1"/>
            <w:vAlign w:val="center"/>
          </w:tcPr>
          <w:p w14:paraId="5AE81FB1" w14:textId="77777777" w:rsidR="004A6EEC" w:rsidRPr="007E401A" w:rsidRDefault="004A6EEC" w:rsidP="007E401A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Naam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1614A311" w14:textId="77777777" w:rsidR="004A6EEC" w:rsidRPr="007E401A" w:rsidRDefault="004A6EEC" w:rsidP="007E401A">
            <w:pPr>
              <w:rPr>
                <w:rFonts w:ascii="Verdana" w:hAnsi="Verdana"/>
              </w:rPr>
            </w:pPr>
          </w:p>
        </w:tc>
      </w:tr>
      <w:tr w:rsidR="004A6EEC" w:rsidRPr="0002201C" w14:paraId="0F03769C" w14:textId="77777777" w:rsidTr="007E401A">
        <w:trPr>
          <w:jc w:val="center"/>
        </w:trPr>
        <w:tc>
          <w:tcPr>
            <w:tcW w:w="843" w:type="dxa"/>
            <w:vMerge/>
            <w:vAlign w:val="center"/>
          </w:tcPr>
          <w:p w14:paraId="660FCE3F" w14:textId="77777777" w:rsidR="004A6EEC" w:rsidRPr="007E401A" w:rsidRDefault="004A6EEC" w:rsidP="007E401A">
            <w:pPr>
              <w:rPr>
                <w:rFonts w:ascii="Verdana" w:hAnsi="Verdana"/>
              </w:rPr>
            </w:pPr>
          </w:p>
        </w:tc>
        <w:tc>
          <w:tcPr>
            <w:tcW w:w="2140" w:type="dxa"/>
            <w:vMerge/>
            <w:vAlign w:val="center"/>
          </w:tcPr>
          <w:p w14:paraId="07683B1B" w14:textId="77777777" w:rsidR="004A6EEC" w:rsidRPr="007E401A" w:rsidRDefault="004A6EEC" w:rsidP="007E401A">
            <w:pPr>
              <w:rPr>
                <w:rFonts w:ascii="Verdana" w:hAnsi="Verdana"/>
              </w:rPr>
            </w:pPr>
          </w:p>
        </w:tc>
        <w:tc>
          <w:tcPr>
            <w:tcW w:w="2162" w:type="dxa"/>
            <w:gridSpan w:val="2"/>
            <w:shd w:val="clear" w:color="auto" w:fill="FFFFFF" w:themeFill="background1"/>
            <w:vAlign w:val="center"/>
          </w:tcPr>
          <w:p w14:paraId="44B023B8" w14:textId="77777777" w:rsidR="004A6EEC" w:rsidRPr="007E401A" w:rsidRDefault="004A6EEC" w:rsidP="007E401A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Contactpersoon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34572A6D" w14:textId="77777777" w:rsidR="004A6EEC" w:rsidRPr="007E401A" w:rsidRDefault="004A6EEC" w:rsidP="007E401A">
            <w:pPr>
              <w:rPr>
                <w:rFonts w:ascii="Verdana" w:hAnsi="Verdana"/>
              </w:rPr>
            </w:pPr>
          </w:p>
        </w:tc>
      </w:tr>
      <w:tr w:rsidR="004A6EEC" w:rsidRPr="0002201C" w14:paraId="588A423C" w14:textId="77777777" w:rsidTr="007E401A">
        <w:trPr>
          <w:jc w:val="center"/>
        </w:trPr>
        <w:tc>
          <w:tcPr>
            <w:tcW w:w="843" w:type="dxa"/>
            <w:vMerge/>
            <w:vAlign w:val="center"/>
          </w:tcPr>
          <w:p w14:paraId="12E9FE70" w14:textId="77777777" w:rsidR="004A6EEC" w:rsidRPr="007E401A" w:rsidRDefault="004A6EEC" w:rsidP="007E401A">
            <w:pPr>
              <w:rPr>
                <w:rFonts w:ascii="Verdana" w:hAnsi="Verdana"/>
              </w:rPr>
            </w:pPr>
          </w:p>
        </w:tc>
        <w:tc>
          <w:tcPr>
            <w:tcW w:w="2140" w:type="dxa"/>
            <w:vMerge/>
            <w:vAlign w:val="center"/>
          </w:tcPr>
          <w:p w14:paraId="35D2D845" w14:textId="77777777" w:rsidR="004A6EEC" w:rsidRPr="007E401A" w:rsidRDefault="004A6EEC" w:rsidP="007E401A">
            <w:pPr>
              <w:rPr>
                <w:rFonts w:ascii="Verdana" w:hAnsi="Verdana"/>
              </w:rPr>
            </w:pPr>
          </w:p>
        </w:tc>
        <w:tc>
          <w:tcPr>
            <w:tcW w:w="2162" w:type="dxa"/>
            <w:gridSpan w:val="2"/>
            <w:shd w:val="clear" w:color="auto" w:fill="FFFFFF" w:themeFill="background1"/>
            <w:vAlign w:val="center"/>
          </w:tcPr>
          <w:p w14:paraId="74BF90C7" w14:textId="77777777" w:rsidR="004A6EEC" w:rsidRPr="007E401A" w:rsidRDefault="004A6EEC" w:rsidP="007E401A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Functie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74220798" w14:textId="77777777" w:rsidR="004A6EEC" w:rsidRPr="007E401A" w:rsidRDefault="004A6EEC" w:rsidP="007E401A">
            <w:pPr>
              <w:rPr>
                <w:rFonts w:ascii="Verdana" w:hAnsi="Verdana"/>
              </w:rPr>
            </w:pPr>
          </w:p>
        </w:tc>
      </w:tr>
      <w:tr w:rsidR="004A6EEC" w:rsidRPr="0002201C" w14:paraId="4BB1F691" w14:textId="77777777" w:rsidTr="007E401A">
        <w:trPr>
          <w:jc w:val="center"/>
        </w:trPr>
        <w:tc>
          <w:tcPr>
            <w:tcW w:w="843" w:type="dxa"/>
            <w:vMerge/>
            <w:vAlign w:val="center"/>
          </w:tcPr>
          <w:p w14:paraId="4B1BE6EA" w14:textId="77777777" w:rsidR="004A6EEC" w:rsidRPr="007E401A" w:rsidRDefault="004A6EEC" w:rsidP="007E401A">
            <w:pPr>
              <w:rPr>
                <w:rFonts w:ascii="Verdana" w:hAnsi="Verdana"/>
              </w:rPr>
            </w:pPr>
          </w:p>
        </w:tc>
        <w:tc>
          <w:tcPr>
            <w:tcW w:w="2140" w:type="dxa"/>
            <w:vMerge/>
            <w:vAlign w:val="center"/>
          </w:tcPr>
          <w:p w14:paraId="08768729" w14:textId="77777777" w:rsidR="004A6EEC" w:rsidRPr="007E401A" w:rsidRDefault="004A6EEC" w:rsidP="007E401A">
            <w:pPr>
              <w:rPr>
                <w:rFonts w:ascii="Verdana" w:hAnsi="Verdana"/>
              </w:rPr>
            </w:pPr>
          </w:p>
        </w:tc>
        <w:tc>
          <w:tcPr>
            <w:tcW w:w="2162" w:type="dxa"/>
            <w:gridSpan w:val="2"/>
            <w:shd w:val="clear" w:color="auto" w:fill="FFFFFF" w:themeFill="background1"/>
            <w:vAlign w:val="center"/>
          </w:tcPr>
          <w:p w14:paraId="462BF5CD" w14:textId="77777777" w:rsidR="004A6EEC" w:rsidRPr="007E401A" w:rsidRDefault="004A6EEC" w:rsidP="007E401A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Telefoonnummer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1F81A55F" w14:textId="77777777" w:rsidR="004A6EEC" w:rsidRPr="007E401A" w:rsidRDefault="004A6EEC" w:rsidP="007E401A">
            <w:pPr>
              <w:rPr>
                <w:rFonts w:ascii="Verdana" w:hAnsi="Verdana"/>
              </w:rPr>
            </w:pPr>
          </w:p>
        </w:tc>
      </w:tr>
      <w:tr w:rsidR="004A6EEC" w:rsidRPr="0002201C" w14:paraId="2E445049" w14:textId="77777777" w:rsidTr="007E401A">
        <w:trPr>
          <w:jc w:val="center"/>
        </w:trPr>
        <w:tc>
          <w:tcPr>
            <w:tcW w:w="843" w:type="dxa"/>
            <w:vMerge/>
            <w:vAlign w:val="center"/>
          </w:tcPr>
          <w:p w14:paraId="054CF657" w14:textId="77777777" w:rsidR="004A6EEC" w:rsidRPr="007E401A" w:rsidRDefault="004A6EEC" w:rsidP="007E401A">
            <w:pPr>
              <w:rPr>
                <w:rFonts w:ascii="Verdana" w:hAnsi="Verdana"/>
              </w:rPr>
            </w:pPr>
          </w:p>
        </w:tc>
        <w:tc>
          <w:tcPr>
            <w:tcW w:w="2140" w:type="dxa"/>
            <w:vMerge/>
            <w:vAlign w:val="center"/>
          </w:tcPr>
          <w:p w14:paraId="74931D07" w14:textId="77777777" w:rsidR="004A6EEC" w:rsidRPr="007E401A" w:rsidRDefault="004A6EEC" w:rsidP="007E401A">
            <w:pPr>
              <w:rPr>
                <w:rFonts w:ascii="Verdana" w:hAnsi="Verdana"/>
              </w:rPr>
            </w:pPr>
          </w:p>
        </w:tc>
        <w:tc>
          <w:tcPr>
            <w:tcW w:w="2162" w:type="dxa"/>
            <w:gridSpan w:val="2"/>
            <w:shd w:val="clear" w:color="auto" w:fill="FFFFFF" w:themeFill="background1"/>
            <w:vAlign w:val="center"/>
          </w:tcPr>
          <w:p w14:paraId="4ACD82F0" w14:textId="77777777" w:rsidR="004A6EEC" w:rsidRPr="007E401A" w:rsidRDefault="004A6EEC" w:rsidP="007E401A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Emailadres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49251285" w14:textId="77777777" w:rsidR="004A6EEC" w:rsidRPr="007E401A" w:rsidRDefault="004A6EEC" w:rsidP="007E401A">
            <w:pPr>
              <w:rPr>
                <w:rFonts w:ascii="Verdana" w:hAnsi="Verdana"/>
              </w:rPr>
            </w:pPr>
          </w:p>
        </w:tc>
      </w:tr>
      <w:tr w:rsidR="004545D1" w:rsidRPr="0002201C" w14:paraId="56747121" w14:textId="77777777" w:rsidTr="007E401A">
        <w:trPr>
          <w:jc w:val="center"/>
        </w:trPr>
        <w:tc>
          <w:tcPr>
            <w:tcW w:w="843" w:type="dxa"/>
            <w:shd w:val="clear" w:color="auto" w:fill="FFFFFF" w:themeFill="background1"/>
            <w:vAlign w:val="center"/>
          </w:tcPr>
          <w:p w14:paraId="0DC8BD71" w14:textId="77777777" w:rsidR="004545D1" w:rsidRPr="007E401A" w:rsidRDefault="004545D1" w:rsidP="007E401A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 xml:space="preserve">4. </w:t>
            </w:r>
          </w:p>
        </w:tc>
        <w:tc>
          <w:tcPr>
            <w:tcW w:w="2140" w:type="dxa"/>
            <w:shd w:val="clear" w:color="auto" w:fill="FFFFFF" w:themeFill="background1"/>
          </w:tcPr>
          <w:p w14:paraId="69183F03" w14:textId="77777777" w:rsidR="004545D1" w:rsidRPr="007E401A" w:rsidRDefault="004545D1" w:rsidP="007E401A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Inschrijver bevestigt hierbij dat de referentie voldoet aan de genoemde minimale eisen</w:t>
            </w:r>
          </w:p>
        </w:tc>
        <w:tc>
          <w:tcPr>
            <w:tcW w:w="6084" w:type="dxa"/>
            <w:gridSpan w:val="3"/>
            <w:shd w:val="clear" w:color="auto" w:fill="FFFFFF" w:themeFill="background1"/>
            <w:vAlign w:val="center"/>
          </w:tcPr>
          <w:p w14:paraId="6236414F" w14:textId="77777777" w:rsidR="004545D1" w:rsidRPr="007E401A" w:rsidRDefault="004545D1" w:rsidP="007E401A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Ja / Nee</w:t>
            </w:r>
          </w:p>
        </w:tc>
      </w:tr>
      <w:tr w:rsidR="001C6069" w:rsidRPr="0002201C" w14:paraId="63833A52" w14:textId="77777777" w:rsidTr="007E401A">
        <w:trPr>
          <w:jc w:val="center"/>
        </w:trPr>
        <w:tc>
          <w:tcPr>
            <w:tcW w:w="843" w:type="dxa"/>
            <w:shd w:val="clear" w:color="auto" w:fill="FFFFFF" w:themeFill="background1"/>
            <w:vAlign w:val="center"/>
          </w:tcPr>
          <w:p w14:paraId="4C24DB60" w14:textId="77777777" w:rsidR="001C6069" w:rsidRPr="007E401A" w:rsidRDefault="007B5DF7" w:rsidP="007E401A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5.</w:t>
            </w:r>
          </w:p>
        </w:tc>
        <w:tc>
          <w:tcPr>
            <w:tcW w:w="2140" w:type="dxa"/>
            <w:shd w:val="clear" w:color="auto" w:fill="FFFFFF" w:themeFill="background1"/>
            <w:vAlign w:val="center"/>
          </w:tcPr>
          <w:p w14:paraId="3D00CA4A" w14:textId="77777777" w:rsidR="001C6069" w:rsidRPr="007E401A" w:rsidRDefault="001C6069" w:rsidP="007E401A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Datum</w:t>
            </w:r>
          </w:p>
        </w:tc>
        <w:tc>
          <w:tcPr>
            <w:tcW w:w="2162" w:type="dxa"/>
            <w:gridSpan w:val="2"/>
            <w:shd w:val="clear" w:color="auto" w:fill="FFFFFF" w:themeFill="background1"/>
            <w:vAlign w:val="center"/>
          </w:tcPr>
          <w:p w14:paraId="625D5F9C" w14:textId="77777777" w:rsidR="001C6069" w:rsidRPr="007E401A" w:rsidRDefault="001C6069" w:rsidP="007E401A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Begin en eind datum of afronding project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3329BEA3" w14:textId="77777777" w:rsidR="001C6069" w:rsidRPr="007E401A" w:rsidRDefault="001C6069" w:rsidP="007E401A">
            <w:pPr>
              <w:rPr>
                <w:rFonts w:ascii="Verdana" w:hAnsi="Verdana"/>
              </w:rPr>
            </w:pPr>
          </w:p>
        </w:tc>
      </w:tr>
      <w:tr w:rsidR="001C6069" w:rsidRPr="0002201C" w14:paraId="242CFC19" w14:textId="77777777" w:rsidTr="007E401A">
        <w:trPr>
          <w:jc w:val="center"/>
        </w:trPr>
        <w:tc>
          <w:tcPr>
            <w:tcW w:w="843" w:type="dxa"/>
            <w:shd w:val="clear" w:color="auto" w:fill="FFFFFF" w:themeFill="background1"/>
            <w:vAlign w:val="center"/>
          </w:tcPr>
          <w:p w14:paraId="3C614417" w14:textId="77777777" w:rsidR="001C6069" w:rsidRPr="007E401A" w:rsidRDefault="007B5DF7" w:rsidP="007E401A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6.</w:t>
            </w:r>
          </w:p>
        </w:tc>
        <w:tc>
          <w:tcPr>
            <w:tcW w:w="2140" w:type="dxa"/>
            <w:shd w:val="clear" w:color="auto" w:fill="FFFFFF" w:themeFill="background1"/>
            <w:vAlign w:val="center"/>
          </w:tcPr>
          <w:p w14:paraId="7A7DFA32" w14:textId="77777777" w:rsidR="001C6069" w:rsidRPr="007E401A" w:rsidRDefault="001C6069" w:rsidP="007E401A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Waarde excl. BTW</w:t>
            </w:r>
          </w:p>
        </w:tc>
        <w:tc>
          <w:tcPr>
            <w:tcW w:w="2162" w:type="dxa"/>
            <w:gridSpan w:val="2"/>
            <w:shd w:val="clear" w:color="auto" w:fill="FFFFFF" w:themeFill="background1"/>
            <w:vAlign w:val="center"/>
          </w:tcPr>
          <w:p w14:paraId="4DF45A2E" w14:textId="77777777" w:rsidR="001C6069" w:rsidRPr="007E401A" w:rsidRDefault="00CF00B1" w:rsidP="007E401A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 xml:space="preserve">In euro’s 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32348708" w14:textId="77777777" w:rsidR="001C6069" w:rsidRPr="007E401A" w:rsidRDefault="001C6069" w:rsidP="007E401A">
            <w:pPr>
              <w:rPr>
                <w:rFonts w:ascii="Verdana" w:hAnsi="Verdana"/>
              </w:rPr>
            </w:pPr>
          </w:p>
        </w:tc>
      </w:tr>
      <w:tr w:rsidR="001C6069" w:rsidRPr="0002201C" w14:paraId="00E1B053" w14:textId="77777777" w:rsidTr="007E401A">
        <w:trPr>
          <w:jc w:val="center"/>
        </w:trPr>
        <w:tc>
          <w:tcPr>
            <w:tcW w:w="843" w:type="dxa"/>
            <w:shd w:val="clear" w:color="auto" w:fill="FFFFFF" w:themeFill="background1"/>
            <w:vAlign w:val="center"/>
          </w:tcPr>
          <w:p w14:paraId="6CD01BC7" w14:textId="77777777" w:rsidR="001C6069" w:rsidRPr="007E401A" w:rsidRDefault="007B5DF7" w:rsidP="007E401A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7</w:t>
            </w:r>
            <w:r w:rsidR="001C6069" w:rsidRPr="007E401A">
              <w:rPr>
                <w:rFonts w:ascii="Verdana" w:hAnsi="Verdana"/>
              </w:rPr>
              <w:t>.</w:t>
            </w:r>
          </w:p>
        </w:tc>
        <w:tc>
          <w:tcPr>
            <w:tcW w:w="2140" w:type="dxa"/>
            <w:shd w:val="clear" w:color="auto" w:fill="FFFFFF" w:themeFill="background1"/>
            <w:vAlign w:val="center"/>
          </w:tcPr>
          <w:p w14:paraId="06C69330" w14:textId="77777777" w:rsidR="001C6069" w:rsidRPr="007E401A" w:rsidRDefault="001C6069" w:rsidP="007E401A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3"/>
            <w:shd w:val="clear" w:color="auto" w:fill="FFFFFF" w:themeFill="background1"/>
            <w:vAlign w:val="center"/>
          </w:tcPr>
          <w:p w14:paraId="0B094F83" w14:textId="77777777" w:rsidR="001C6069" w:rsidRPr="007E401A" w:rsidRDefault="001C6069" w:rsidP="007E401A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Indien sprake was van een combinatie of van onderaannemers, hier graag vermelden:</w:t>
            </w:r>
          </w:p>
          <w:p w14:paraId="7F3C1B78" w14:textId="77777777" w:rsidR="001C6069" w:rsidRPr="007E401A" w:rsidRDefault="001C6069" w:rsidP="007E401A">
            <w:pPr>
              <w:pStyle w:val="Lijstalinea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de naam van de evt. partners;</w:t>
            </w:r>
          </w:p>
          <w:p w14:paraId="3FF6C45A" w14:textId="77777777" w:rsidR="001C6069" w:rsidRPr="007E401A" w:rsidRDefault="001C6069" w:rsidP="007E401A">
            <w:pPr>
              <w:pStyle w:val="Lijstalinea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wie welk aandeel verzorgde; en</w:t>
            </w:r>
          </w:p>
          <w:p w14:paraId="78D790FA" w14:textId="77777777" w:rsidR="001C6069" w:rsidRPr="007E401A" w:rsidRDefault="001C6069" w:rsidP="007E401A">
            <w:pPr>
              <w:pStyle w:val="Lijstalinea"/>
              <w:numPr>
                <w:ilvl w:val="0"/>
                <w:numId w:val="1"/>
              </w:numPr>
              <w:rPr>
                <w:rFonts w:ascii="Verdana" w:hAnsi="Verdana"/>
                <w:b/>
              </w:rPr>
            </w:pPr>
            <w:r w:rsidRPr="007E401A">
              <w:rPr>
                <w:rFonts w:ascii="Verdana" w:hAnsi="Verdana"/>
              </w:rPr>
              <w:t>wie de leiding had.</w:t>
            </w:r>
          </w:p>
        </w:tc>
      </w:tr>
      <w:tr w:rsidR="00523496" w:rsidRPr="0002201C" w14:paraId="33B8BE18" w14:textId="77777777" w:rsidTr="007E401A">
        <w:trPr>
          <w:jc w:val="center"/>
        </w:trPr>
        <w:tc>
          <w:tcPr>
            <w:tcW w:w="843" w:type="dxa"/>
            <w:shd w:val="clear" w:color="auto" w:fill="0F4761"/>
            <w:vAlign w:val="center"/>
          </w:tcPr>
          <w:p w14:paraId="600E0A07" w14:textId="77777777" w:rsidR="00523496" w:rsidRPr="007E401A" w:rsidRDefault="00523496" w:rsidP="007E401A">
            <w:pPr>
              <w:rPr>
                <w:rFonts w:ascii="Verdana" w:hAnsi="Verdana"/>
              </w:rPr>
            </w:pPr>
          </w:p>
        </w:tc>
        <w:tc>
          <w:tcPr>
            <w:tcW w:w="2140" w:type="dxa"/>
            <w:shd w:val="clear" w:color="auto" w:fill="0F4761"/>
            <w:vAlign w:val="center"/>
          </w:tcPr>
          <w:p w14:paraId="15A398A5" w14:textId="77777777" w:rsidR="00523496" w:rsidRPr="007E401A" w:rsidRDefault="00523496" w:rsidP="007E401A">
            <w:pPr>
              <w:rPr>
                <w:rFonts w:ascii="Verdana" w:hAnsi="Verdana"/>
              </w:rPr>
            </w:pPr>
          </w:p>
        </w:tc>
        <w:tc>
          <w:tcPr>
            <w:tcW w:w="6084" w:type="dxa"/>
            <w:gridSpan w:val="3"/>
            <w:shd w:val="clear" w:color="auto" w:fill="0F4761"/>
            <w:vAlign w:val="center"/>
          </w:tcPr>
          <w:p w14:paraId="4023AD36" w14:textId="77777777" w:rsidR="00523496" w:rsidRPr="007E401A" w:rsidRDefault="00523496" w:rsidP="007E401A">
            <w:pPr>
              <w:rPr>
                <w:rFonts w:ascii="Verdana" w:hAnsi="Verdana"/>
              </w:rPr>
            </w:pPr>
          </w:p>
        </w:tc>
      </w:tr>
      <w:tr w:rsidR="007C03F1" w:rsidRPr="0002201C" w14:paraId="65F29309" w14:textId="77777777" w:rsidTr="007E401A">
        <w:trPr>
          <w:jc w:val="center"/>
        </w:trPr>
        <w:tc>
          <w:tcPr>
            <w:tcW w:w="2983" w:type="dxa"/>
            <w:gridSpan w:val="2"/>
            <w:shd w:val="clear" w:color="auto" w:fill="FFFFFF" w:themeFill="background1"/>
            <w:vAlign w:val="center"/>
          </w:tcPr>
          <w:p w14:paraId="12F8A759" w14:textId="508854C9" w:rsidR="007C03F1" w:rsidRPr="007E401A" w:rsidRDefault="007C03F1" w:rsidP="007E401A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Referentie voldoet aan minimale eisen</w:t>
            </w: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363AE6AF" w14:textId="77777777" w:rsidR="007C03F1" w:rsidRPr="007E401A" w:rsidRDefault="007C03F1" w:rsidP="007E401A">
            <w:pPr>
              <w:rPr>
                <w:rFonts w:ascii="Verdana" w:hAnsi="Verdana"/>
              </w:rPr>
            </w:pPr>
          </w:p>
          <w:p w14:paraId="7788AC68" w14:textId="260B1783" w:rsidR="007C03F1" w:rsidRPr="007E401A" w:rsidRDefault="007C03F1" w:rsidP="007E401A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 xml:space="preserve">Ja/Nee </w:t>
            </w:r>
          </w:p>
        </w:tc>
        <w:tc>
          <w:tcPr>
            <w:tcW w:w="5244" w:type="dxa"/>
            <w:gridSpan w:val="2"/>
            <w:shd w:val="clear" w:color="auto" w:fill="FFFFFF" w:themeFill="background1"/>
            <w:vAlign w:val="center"/>
          </w:tcPr>
          <w:p w14:paraId="7DAB1A55" w14:textId="77777777" w:rsidR="00554A65" w:rsidRPr="00554A65" w:rsidRDefault="00554A65" w:rsidP="00554A65">
            <w:pPr>
              <w:jc w:val="left"/>
              <w:rPr>
                <w:rFonts w:ascii="Verdana" w:hAnsi="Verdana"/>
              </w:rPr>
            </w:pPr>
            <w:r w:rsidRPr="00554A65">
              <w:rPr>
                <w:rFonts w:ascii="Verdana" w:hAnsi="Verdana"/>
              </w:rPr>
              <w:t xml:space="preserve">Gegadigde heeft aantoonbare ervaring met het ontwerpen, architectonisch en bouwtechnisch, van nieuwbouw van een </w:t>
            </w:r>
            <w:proofErr w:type="spellStart"/>
            <w:r w:rsidRPr="00554A65">
              <w:rPr>
                <w:rFonts w:ascii="Verdana" w:hAnsi="Verdana"/>
              </w:rPr>
              <w:t>meerlaags</w:t>
            </w:r>
            <w:proofErr w:type="spellEnd"/>
            <w:r w:rsidRPr="00554A65">
              <w:rPr>
                <w:rFonts w:ascii="Verdana" w:hAnsi="Verdana"/>
              </w:rPr>
              <w:t xml:space="preserve"> overheidsgebouw binnen één plangebied met minimaal 2.500m2 BVO met een kantoorfunctie en openbaar publiek toegankelijke dienstverleningsfunctie*, waarbij:</w:t>
            </w:r>
          </w:p>
          <w:p w14:paraId="01EA4583" w14:textId="77777777" w:rsidR="007C03F1" w:rsidRPr="00554A65" w:rsidRDefault="007C03F1" w:rsidP="00554A65">
            <w:pPr>
              <w:jc w:val="left"/>
              <w:rPr>
                <w:rFonts w:ascii="Verdana" w:hAnsi="Verdana"/>
              </w:rPr>
            </w:pPr>
          </w:p>
          <w:p w14:paraId="6838CBE2" w14:textId="7242B7EA" w:rsidR="007C03F1" w:rsidRPr="00554A65" w:rsidRDefault="007C03F1" w:rsidP="00554A65">
            <w:pPr>
              <w:jc w:val="left"/>
              <w:rPr>
                <w:rFonts w:ascii="Verdana" w:hAnsi="Verdana"/>
              </w:rPr>
            </w:pPr>
          </w:p>
        </w:tc>
      </w:tr>
      <w:tr w:rsidR="007C03F1" w:rsidRPr="0002201C" w14:paraId="0EFE9C58" w14:textId="77777777" w:rsidTr="007E401A">
        <w:trPr>
          <w:trHeight w:val="2052"/>
          <w:jc w:val="center"/>
        </w:trPr>
        <w:tc>
          <w:tcPr>
            <w:tcW w:w="2983" w:type="dxa"/>
            <w:gridSpan w:val="2"/>
            <w:shd w:val="clear" w:color="auto" w:fill="FFFFFF" w:themeFill="background1"/>
            <w:vAlign w:val="center"/>
          </w:tcPr>
          <w:p w14:paraId="64C71008" w14:textId="56822EC6" w:rsidR="007C03F1" w:rsidRPr="007E401A" w:rsidRDefault="007C03F1" w:rsidP="007E401A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lastRenderedPageBreak/>
              <w:t>Toelichting voldoen aan minimale eisen</w:t>
            </w:r>
            <w:r w:rsidR="00A806CE" w:rsidRPr="007E401A">
              <w:rPr>
                <w:rFonts w:ascii="Verdana" w:hAnsi="Verdana"/>
              </w:rPr>
              <w:t xml:space="preserve"> (max 250 woorden)</w:t>
            </w:r>
          </w:p>
        </w:tc>
        <w:tc>
          <w:tcPr>
            <w:tcW w:w="6084" w:type="dxa"/>
            <w:gridSpan w:val="3"/>
            <w:shd w:val="clear" w:color="auto" w:fill="FFFFFF" w:themeFill="background1"/>
            <w:vAlign w:val="center"/>
          </w:tcPr>
          <w:p w14:paraId="43BEEFB4" w14:textId="77777777" w:rsidR="007C03F1" w:rsidRPr="007E401A" w:rsidRDefault="007C03F1" w:rsidP="007E401A">
            <w:pPr>
              <w:rPr>
                <w:rFonts w:ascii="Verdana" w:hAnsi="Verdana"/>
              </w:rPr>
            </w:pPr>
          </w:p>
        </w:tc>
      </w:tr>
      <w:tr w:rsidR="007E401A" w:rsidRPr="0002201C" w14:paraId="60F7B3B0" w14:textId="77777777" w:rsidTr="007E401A">
        <w:trPr>
          <w:jc w:val="center"/>
        </w:trPr>
        <w:tc>
          <w:tcPr>
            <w:tcW w:w="2983" w:type="dxa"/>
            <w:gridSpan w:val="2"/>
            <w:shd w:val="clear" w:color="auto" w:fill="0F4761"/>
            <w:vAlign w:val="center"/>
          </w:tcPr>
          <w:p w14:paraId="2066E8F7" w14:textId="77777777" w:rsidR="007E401A" w:rsidRPr="007E401A" w:rsidRDefault="007E401A" w:rsidP="007E401A">
            <w:pPr>
              <w:jc w:val="left"/>
              <w:rPr>
                <w:rFonts w:ascii="Verdana" w:hAnsi="Verdana"/>
              </w:rPr>
            </w:pPr>
          </w:p>
        </w:tc>
        <w:tc>
          <w:tcPr>
            <w:tcW w:w="6084" w:type="dxa"/>
            <w:gridSpan w:val="3"/>
            <w:shd w:val="clear" w:color="auto" w:fill="0F4761"/>
            <w:vAlign w:val="center"/>
          </w:tcPr>
          <w:p w14:paraId="270409C6" w14:textId="77777777" w:rsidR="007E401A" w:rsidRPr="007E401A" w:rsidRDefault="007E401A" w:rsidP="007E401A">
            <w:pPr>
              <w:rPr>
                <w:rFonts w:ascii="Verdana" w:hAnsi="Verdana"/>
              </w:rPr>
            </w:pPr>
          </w:p>
        </w:tc>
      </w:tr>
      <w:tr w:rsidR="00A67274" w:rsidRPr="0002201C" w14:paraId="7FD59F7A" w14:textId="77777777" w:rsidTr="007E401A">
        <w:trPr>
          <w:jc w:val="center"/>
        </w:trPr>
        <w:tc>
          <w:tcPr>
            <w:tcW w:w="2983" w:type="dxa"/>
            <w:gridSpan w:val="2"/>
            <w:shd w:val="clear" w:color="auto" w:fill="FFFFFF" w:themeFill="background1"/>
            <w:vAlign w:val="center"/>
          </w:tcPr>
          <w:p w14:paraId="0F57DC06" w14:textId="6F06ED89" w:rsidR="00A67274" w:rsidRPr="007E401A" w:rsidRDefault="00A67274" w:rsidP="007E401A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Onderdelen waarop u punten kunt verdienen:</w:t>
            </w:r>
          </w:p>
        </w:tc>
        <w:tc>
          <w:tcPr>
            <w:tcW w:w="6084" w:type="dxa"/>
            <w:gridSpan w:val="3"/>
            <w:shd w:val="clear" w:color="auto" w:fill="FFFFFF" w:themeFill="background1"/>
            <w:vAlign w:val="center"/>
          </w:tcPr>
          <w:p w14:paraId="38A07C84" w14:textId="30BD611A" w:rsidR="00A67274" w:rsidRPr="007E401A" w:rsidRDefault="00A67274" w:rsidP="007E401A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 xml:space="preserve">Toelichting </w:t>
            </w:r>
          </w:p>
        </w:tc>
      </w:tr>
      <w:tr w:rsidR="00A67274" w:rsidRPr="0002201C" w14:paraId="4E3DF018" w14:textId="77777777" w:rsidTr="007E401A">
        <w:trPr>
          <w:jc w:val="center"/>
        </w:trPr>
        <w:tc>
          <w:tcPr>
            <w:tcW w:w="843" w:type="dxa"/>
            <w:shd w:val="clear" w:color="auto" w:fill="FFFFFF" w:themeFill="background1"/>
            <w:vAlign w:val="center"/>
          </w:tcPr>
          <w:p w14:paraId="12DA61DB" w14:textId="05059F08" w:rsidR="00A67274" w:rsidRPr="007E401A" w:rsidRDefault="00A67274" w:rsidP="007E401A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1.</w:t>
            </w:r>
          </w:p>
        </w:tc>
        <w:tc>
          <w:tcPr>
            <w:tcW w:w="2140" w:type="dxa"/>
            <w:shd w:val="clear" w:color="auto" w:fill="FFFFFF" w:themeFill="background1"/>
            <w:vAlign w:val="center"/>
          </w:tcPr>
          <w:p w14:paraId="5EE8DB49" w14:textId="735D250B" w:rsidR="00A67274" w:rsidRPr="007E401A" w:rsidRDefault="0020056C" w:rsidP="007E401A">
            <w:pPr>
              <w:jc w:val="left"/>
              <w:rPr>
                <w:rFonts w:ascii="Verdana" w:hAnsi="Verdana"/>
              </w:rPr>
            </w:pPr>
            <w:r>
              <w:t>Sprake was van een flexibel ontwerp waarbij ingespeeld kan worden op toekomstige veranderingen</w:t>
            </w: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4FEC3B5F" w14:textId="6038EDCA" w:rsidR="00A67274" w:rsidRPr="007E401A" w:rsidRDefault="00A67274" w:rsidP="007E401A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Ja/Nee</w:t>
            </w:r>
          </w:p>
        </w:tc>
        <w:tc>
          <w:tcPr>
            <w:tcW w:w="5244" w:type="dxa"/>
            <w:gridSpan w:val="2"/>
            <w:shd w:val="clear" w:color="auto" w:fill="FFFFFF" w:themeFill="background1"/>
            <w:vAlign w:val="center"/>
          </w:tcPr>
          <w:p w14:paraId="054F77A3" w14:textId="77777777" w:rsidR="00A67274" w:rsidRPr="007E401A" w:rsidRDefault="00A67274" w:rsidP="007E401A">
            <w:pPr>
              <w:jc w:val="left"/>
              <w:rPr>
                <w:rFonts w:ascii="Verdana" w:hAnsi="Verdana"/>
              </w:rPr>
            </w:pPr>
          </w:p>
          <w:p w14:paraId="1BD10DE3" w14:textId="77777777" w:rsidR="00A67274" w:rsidRPr="007E401A" w:rsidRDefault="00A67274" w:rsidP="007E401A">
            <w:pPr>
              <w:rPr>
                <w:rFonts w:ascii="Verdana" w:hAnsi="Verdana"/>
              </w:rPr>
            </w:pPr>
          </w:p>
          <w:p w14:paraId="4BEA1565" w14:textId="77777777" w:rsidR="00A67274" w:rsidRPr="007E401A" w:rsidRDefault="00A67274" w:rsidP="007E401A">
            <w:pPr>
              <w:rPr>
                <w:rFonts w:ascii="Verdana" w:hAnsi="Verdana"/>
              </w:rPr>
            </w:pPr>
          </w:p>
          <w:p w14:paraId="31FC87B8" w14:textId="77777777" w:rsidR="00A67274" w:rsidRPr="007E401A" w:rsidRDefault="00A67274" w:rsidP="007E401A">
            <w:pPr>
              <w:rPr>
                <w:rFonts w:ascii="Verdana" w:hAnsi="Verdana"/>
              </w:rPr>
            </w:pPr>
          </w:p>
          <w:p w14:paraId="5ED55D01" w14:textId="77777777" w:rsidR="00A67274" w:rsidRPr="007E401A" w:rsidRDefault="00A67274" w:rsidP="007E401A">
            <w:pPr>
              <w:rPr>
                <w:rFonts w:ascii="Verdana" w:hAnsi="Verdana"/>
              </w:rPr>
            </w:pPr>
          </w:p>
          <w:p w14:paraId="40212655" w14:textId="77777777" w:rsidR="00A67274" w:rsidRPr="007E401A" w:rsidRDefault="00A67274" w:rsidP="007E401A">
            <w:pPr>
              <w:rPr>
                <w:rFonts w:ascii="Verdana" w:hAnsi="Verdana"/>
              </w:rPr>
            </w:pPr>
          </w:p>
          <w:p w14:paraId="2631595C" w14:textId="630B9F54" w:rsidR="00A67274" w:rsidRPr="007E401A" w:rsidRDefault="00A67274" w:rsidP="007E401A">
            <w:pPr>
              <w:rPr>
                <w:rFonts w:ascii="Verdana" w:hAnsi="Verdana"/>
              </w:rPr>
            </w:pPr>
          </w:p>
        </w:tc>
      </w:tr>
      <w:tr w:rsidR="00D543AB" w:rsidRPr="0002201C" w14:paraId="4B759749" w14:textId="77777777" w:rsidTr="00E3028A">
        <w:trPr>
          <w:jc w:val="center"/>
        </w:trPr>
        <w:tc>
          <w:tcPr>
            <w:tcW w:w="843" w:type="dxa"/>
            <w:shd w:val="clear" w:color="auto" w:fill="FFFFFF" w:themeFill="background1"/>
            <w:vAlign w:val="center"/>
          </w:tcPr>
          <w:p w14:paraId="0F333F2E" w14:textId="37B72AAC" w:rsidR="00D543AB" w:rsidRPr="007E401A" w:rsidRDefault="00D543AB" w:rsidP="00D543AB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2.</w:t>
            </w:r>
          </w:p>
        </w:tc>
        <w:tc>
          <w:tcPr>
            <w:tcW w:w="2140" w:type="dxa"/>
            <w:shd w:val="clear" w:color="auto" w:fill="FFFFFF" w:themeFill="background1"/>
          </w:tcPr>
          <w:p w14:paraId="3C0B823B" w14:textId="0EC6061C" w:rsidR="00D543AB" w:rsidRPr="007E401A" w:rsidRDefault="00D543AB" w:rsidP="00D543AB">
            <w:pPr>
              <w:jc w:val="left"/>
              <w:rPr>
                <w:rFonts w:ascii="Verdana" w:hAnsi="Verdana"/>
              </w:rPr>
            </w:pPr>
            <w:r>
              <w:t>Sprake was van flexibel gebruik van ruimtes over het gehele gebouw</w:t>
            </w: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0E6D823D" w14:textId="5286B9E6" w:rsidR="00D543AB" w:rsidRPr="007E401A" w:rsidRDefault="00D543AB" w:rsidP="00D543AB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Ja/Nee</w:t>
            </w:r>
          </w:p>
        </w:tc>
        <w:tc>
          <w:tcPr>
            <w:tcW w:w="5244" w:type="dxa"/>
            <w:gridSpan w:val="2"/>
            <w:shd w:val="clear" w:color="auto" w:fill="FFFFFF" w:themeFill="background1"/>
            <w:vAlign w:val="center"/>
          </w:tcPr>
          <w:p w14:paraId="208FE5F4" w14:textId="66DB8440" w:rsidR="00D543AB" w:rsidRPr="007E401A" w:rsidRDefault="00D543AB" w:rsidP="00D543AB">
            <w:pPr>
              <w:rPr>
                <w:rFonts w:ascii="Verdana" w:hAnsi="Verdana"/>
              </w:rPr>
            </w:pPr>
          </w:p>
        </w:tc>
      </w:tr>
      <w:tr w:rsidR="00D543AB" w:rsidRPr="0002201C" w14:paraId="6ECF17B5" w14:textId="77777777" w:rsidTr="007E401A">
        <w:trPr>
          <w:jc w:val="center"/>
        </w:trPr>
        <w:tc>
          <w:tcPr>
            <w:tcW w:w="843" w:type="dxa"/>
            <w:shd w:val="clear" w:color="auto" w:fill="FFFFFF" w:themeFill="background1"/>
            <w:vAlign w:val="center"/>
          </w:tcPr>
          <w:p w14:paraId="07B39DFE" w14:textId="00A273A0" w:rsidR="00D543AB" w:rsidRPr="007E401A" w:rsidRDefault="00D543AB" w:rsidP="00D543AB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3.</w:t>
            </w:r>
          </w:p>
        </w:tc>
        <w:tc>
          <w:tcPr>
            <w:tcW w:w="2140" w:type="dxa"/>
            <w:shd w:val="clear" w:color="auto" w:fill="FFFFFF" w:themeFill="background1"/>
            <w:vAlign w:val="center"/>
          </w:tcPr>
          <w:p w14:paraId="02D13B2E" w14:textId="47573652" w:rsidR="00D543AB" w:rsidRDefault="005F2193" w:rsidP="00D543AB">
            <w:pPr>
              <w:jc w:val="left"/>
              <w:rPr>
                <w:rFonts w:ascii="Verdana" w:hAnsi="Verdana"/>
              </w:rPr>
            </w:pPr>
            <w:r>
              <w:t xml:space="preserve">Sprake was van een ontwerpopdracht van tenminste </w:t>
            </w:r>
            <w:r w:rsidRPr="00471D29">
              <w:t>4000 m2</w:t>
            </w:r>
            <w:r>
              <w:t xml:space="preserve"> BVO bedroeg</w:t>
            </w:r>
          </w:p>
          <w:p w14:paraId="10C0DE83" w14:textId="49B64CE9" w:rsidR="005F2193" w:rsidRPr="005F2193" w:rsidRDefault="005F2193" w:rsidP="005F2193">
            <w:pPr>
              <w:rPr>
                <w:rFonts w:ascii="Verdana" w:hAnsi="Verdana"/>
              </w:rPr>
            </w:pP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1EC99A57" w14:textId="15968CB1" w:rsidR="00D543AB" w:rsidRPr="007E401A" w:rsidRDefault="00D543AB" w:rsidP="00D543AB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Ja/Nee</w:t>
            </w:r>
          </w:p>
        </w:tc>
        <w:tc>
          <w:tcPr>
            <w:tcW w:w="5244" w:type="dxa"/>
            <w:gridSpan w:val="2"/>
            <w:shd w:val="clear" w:color="auto" w:fill="FFFFFF" w:themeFill="background1"/>
            <w:vAlign w:val="center"/>
          </w:tcPr>
          <w:p w14:paraId="15B782ED" w14:textId="77777777" w:rsidR="00D543AB" w:rsidRPr="007E401A" w:rsidRDefault="00D543AB" w:rsidP="00D543AB">
            <w:pPr>
              <w:rPr>
                <w:rFonts w:ascii="Verdana" w:hAnsi="Verdana"/>
              </w:rPr>
            </w:pPr>
          </w:p>
          <w:p w14:paraId="2B8F12AD" w14:textId="77777777" w:rsidR="00D543AB" w:rsidRPr="007E401A" w:rsidRDefault="00D543AB" w:rsidP="00D543AB">
            <w:pPr>
              <w:rPr>
                <w:rFonts w:ascii="Verdana" w:hAnsi="Verdana"/>
              </w:rPr>
            </w:pPr>
          </w:p>
          <w:p w14:paraId="7A8849E2" w14:textId="77777777" w:rsidR="00D543AB" w:rsidRPr="007E401A" w:rsidRDefault="00D543AB" w:rsidP="00D543AB">
            <w:pPr>
              <w:rPr>
                <w:rFonts w:ascii="Verdana" w:hAnsi="Verdana"/>
              </w:rPr>
            </w:pPr>
          </w:p>
          <w:p w14:paraId="39304223" w14:textId="77777777" w:rsidR="00D543AB" w:rsidRPr="007E401A" w:rsidRDefault="00D543AB" w:rsidP="00D543AB">
            <w:pPr>
              <w:rPr>
                <w:rFonts w:ascii="Verdana" w:hAnsi="Verdana"/>
              </w:rPr>
            </w:pPr>
          </w:p>
          <w:p w14:paraId="641997D2" w14:textId="77777777" w:rsidR="00D543AB" w:rsidRPr="007E401A" w:rsidRDefault="00D543AB" w:rsidP="00D543AB">
            <w:pPr>
              <w:rPr>
                <w:rFonts w:ascii="Verdana" w:hAnsi="Verdana"/>
              </w:rPr>
            </w:pPr>
          </w:p>
          <w:p w14:paraId="344EB822" w14:textId="77777777" w:rsidR="00D543AB" w:rsidRPr="007E401A" w:rsidRDefault="00D543AB" w:rsidP="00D543AB">
            <w:pPr>
              <w:rPr>
                <w:rFonts w:ascii="Verdana" w:hAnsi="Verdana"/>
              </w:rPr>
            </w:pPr>
          </w:p>
          <w:p w14:paraId="5224F4C5" w14:textId="33CB7162" w:rsidR="00D543AB" w:rsidRPr="007E401A" w:rsidRDefault="00D543AB" w:rsidP="00D543AB">
            <w:pPr>
              <w:rPr>
                <w:rFonts w:ascii="Verdana" w:hAnsi="Verdana"/>
              </w:rPr>
            </w:pPr>
          </w:p>
        </w:tc>
      </w:tr>
      <w:tr w:rsidR="00D543AB" w:rsidRPr="0002201C" w14:paraId="6CF6DE01" w14:textId="77777777" w:rsidTr="007E401A">
        <w:trPr>
          <w:jc w:val="center"/>
        </w:trPr>
        <w:tc>
          <w:tcPr>
            <w:tcW w:w="843" w:type="dxa"/>
            <w:shd w:val="clear" w:color="auto" w:fill="FFFFFF" w:themeFill="background1"/>
            <w:vAlign w:val="center"/>
          </w:tcPr>
          <w:p w14:paraId="353F557E" w14:textId="76830524" w:rsidR="00D543AB" w:rsidRPr="007E401A" w:rsidRDefault="00D543AB" w:rsidP="00D543AB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4.</w:t>
            </w:r>
          </w:p>
        </w:tc>
        <w:tc>
          <w:tcPr>
            <w:tcW w:w="2140" w:type="dxa"/>
            <w:shd w:val="clear" w:color="auto" w:fill="FFFFFF" w:themeFill="background1"/>
            <w:vAlign w:val="center"/>
          </w:tcPr>
          <w:p w14:paraId="59BFA022" w14:textId="52C0009B" w:rsidR="00D543AB" w:rsidRPr="007E401A" w:rsidRDefault="0064064D" w:rsidP="00D543AB">
            <w:pPr>
              <w:jc w:val="left"/>
              <w:rPr>
                <w:rFonts w:ascii="Verdana" w:hAnsi="Verdana"/>
              </w:rPr>
            </w:pPr>
            <w:r>
              <w:t>Opdrachtnemer ook verantwoordelijk was voor het ontwerpen van de omgeving rondom het gebouw</w:t>
            </w: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5773ED24" w14:textId="4BA01780" w:rsidR="00D543AB" w:rsidRPr="007E401A" w:rsidRDefault="00D543AB" w:rsidP="00D543AB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Ja/Nee</w:t>
            </w:r>
          </w:p>
        </w:tc>
        <w:tc>
          <w:tcPr>
            <w:tcW w:w="5244" w:type="dxa"/>
            <w:gridSpan w:val="2"/>
            <w:shd w:val="clear" w:color="auto" w:fill="FFFFFF" w:themeFill="background1"/>
            <w:vAlign w:val="center"/>
          </w:tcPr>
          <w:p w14:paraId="137BDC58" w14:textId="77777777" w:rsidR="00D543AB" w:rsidRPr="007E401A" w:rsidRDefault="00D543AB" w:rsidP="00D543AB">
            <w:pPr>
              <w:rPr>
                <w:rFonts w:ascii="Verdana" w:hAnsi="Verdana"/>
              </w:rPr>
            </w:pPr>
          </w:p>
          <w:p w14:paraId="2F4D1E48" w14:textId="77777777" w:rsidR="00D543AB" w:rsidRPr="007E401A" w:rsidRDefault="00D543AB" w:rsidP="00D543AB">
            <w:pPr>
              <w:rPr>
                <w:rFonts w:ascii="Verdana" w:hAnsi="Verdana"/>
              </w:rPr>
            </w:pPr>
          </w:p>
          <w:p w14:paraId="690FB46B" w14:textId="77777777" w:rsidR="00D543AB" w:rsidRPr="007E401A" w:rsidRDefault="00D543AB" w:rsidP="00D543AB">
            <w:pPr>
              <w:rPr>
                <w:rFonts w:ascii="Verdana" w:hAnsi="Verdana"/>
              </w:rPr>
            </w:pPr>
          </w:p>
          <w:p w14:paraId="2491EA6E" w14:textId="77777777" w:rsidR="00D543AB" w:rsidRPr="007E401A" w:rsidRDefault="00D543AB" w:rsidP="00D543AB">
            <w:pPr>
              <w:rPr>
                <w:rFonts w:ascii="Verdana" w:hAnsi="Verdana"/>
              </w:rPr>
            </w:pPr>
          </w:p>
          <w:p w14:paraId="53EF9A39" w14:textId="77777777" w:rsidR="00D543AB" w:rsidRPr="007E401A" w:rsidRDefault="00D543AB" w:rsidP="00D543AB">
            <w:pPr>
              <w:rPr>
                <w:rFonts w:ascii="Verdana" w:hAnsi="Verdana"/>
              </w:rPr>
            </w:pPr>
          </w:p>
          <w:p w14:paraId="536E098D" w14:textId="77777777" w:rsidR="00D543AB" w:rsidRPr="007E401A" w:rsidRDefault="00D543AB" w:rsidP="00D543AB">
            <w:pPr>
              <w:rPr>
                <w:rFonts w:ascii="Verdana" w:hAnsi="Verdana"/>
              </w:rPr>
            </w:pPr>
          </w:p>
          <w:p w14:paraId="276F1EA1" w14:textId="4CF4692E" w:rsidR="00D543AB" w:rsidRPr="007E401A" w:rsidRDefault="00D543AB" w:rsidP="00D543AB">
            <w:pPr>
              <w:rPr>
                <w:rFonts w:ascii="Verdana" w:hAnsi="Verdana"/>
              </w:rPr>
            </w:pPr>
          </w:p>
        </w:tc>
      </w:tr>
      <w:tr w:rsidR="00D543AB" w:rsidRPr="0002201C" w14:paraId="48EAD296" w14:textId="77777777" w:rsidTr="007E401A">
        <w:trPr>
          <w:jc w:val="center"/>
        </w:trPr>
        <w:tc>
          <w:tcPr>
            <w:tcW w:w="843" w:type="dxa"/>
            <w:shd w:val="clear" w:color="auto" w:fill="FFFFFF" w:themeFill="background1"/>
            <w:vAlign w:val="center"/>
          </w:tcPr>
          <w:p w14:paraId="1F6F94BB" w14:textId="2C5A50AA" w:rsidR="00D543AB" w:rsidRPr="007E401A" w:rsidRDefault="00D543AB" w:rsidP="00D543AB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5.</w:t>
            </w:r>
          </w:p>
        </w:tc>
        <w:tc>
          <w:tcPr>
            <w:tcW w:w="2140" w:type="dxa"/>
            <w:shd w:val="clear" w:color="auto" w:fill="FFFFFF" w:themeFill="background1"/>
            <w:vAlign w:val="center"/>
          </w:tcPr>
          <w:p w14:paraId="16A988E0" w14:textId="5F753F1C" w:rsidR="00D543AB" w:rsidRPr="007E401A" w:rsidRDefault="004A56DA" w:rsidP="00D543AB">
            <w:pPr>
              <w:jc w:val="left"/>
              <w:rPr>
                <w:rFonts w:ascii="Verdana" w:hAnsi="Verdana"/>
              </w:rPr>
            </w:pPr>
            <w:r>
              <w:t>Opdrachtnemer ook verantwoordelijk is voor de pandindeling en het ontwerpen van de inrichting van de gedeelde gemeenschappelijke ruimtes.</w:t>
            </w: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55DAF237" w14:textId="57B261FD" w:rsidR="00D543AB" w:rsidRPr="007E401A" w:rsidRDefault="00D543AB" w:rsidP="00D543AB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Ja/Nee</w:t>
            </w:r>
          </w:p>
        </w:tc>
        <w:tc>
          <w:tcPr>
            <w:tcW w:w="5244" w:type="dxa"/>
            <w:gridSpan w:val="2"/>
            <w:shd w:val="clear" w:color="auto" w:fill="FFFFFF" w:themeFill="background1"/>
            <w:vAlign w:val="center"/>
          </w:tcPr>
          <w:p w14:paraId="6A0F3849" w14:textId="77777777" w:rsidR="00D543AB" w:rsidRPr="007E401A" w:rsidRDefault="00D543AB" w:rsidP="00D543AB">
            <w:pPr>
              <w:rPr>
                <w:rFonts w:ascii="Verdana" w:hAnsi="Verdana"/>
              </w:rPr>
            </w:pPr>
          </w:p>
          <w:p w14:paraId="13F0F2F4" w14:textId="77777777" w:rsidR="00D543AB" w:rsidRPr="007E401A" w:rsidRDefault="00D543AB" w:rsidP="00D543AB">
            <w:pPr>
              <w:rPr>
                <w:rFonts w:ascii="Verdana" w:hAnsi="Verdana"/>
              </w:rPr>
            </w:pPr>
          </w:p>
          <w:p w14:paraId="63BEF3E4" w14:textId="77777777" w:rsidR="00D543AB" w:rsidRPr="007E401A" w:rsidRDefault="00D543AB" w:rsidP="00D543AB">
            <w:pPr>
              <w:rPr>
                <w:rFonts w:ascii="Verdana" w:hAnsi="Verdana"/>
              </w:rPr>
            </w:pPr>
          </w:p>
          <w:p w14:paraId="0D744D4E" w14:textId="77777777" w:rsidR="00D543AB" w:rsidRPr="007E401A" w:rsidRDefault="00D543AB" w:rsidP="00D543AB">
            <w:pPr>
              <w:rPr>
                <w:rFonts w:ascii="Verdana" w:hAnsi="Verdana"/>
              </w:rPr>
            </w:pPr>
          </w:p>
          <w:p w14:paraId="7264C369" w14:textId="77777777" w:rsidR="00D543AB" w:rsidRPr="007E401A" w:rsidRDefault="00D543AB" w:rsidP="00D543AB">
            <w:pPr>
              <w:rPr>
                <w:rFonts w:ascii="Verdana" w:hAnsi="Verdana"/>
              </w:rPr>
            </w:pPr>
          </w:p>
          <w:p w14:paraId="6B69A4EF" w14:textId="77777777" w:rsidR="00D543AB" w:rsidRPr="007E401A" w:rsidRDefault="00D543AB" w:rsidP="00D543AB">
            <w:pPr>
              <w:rPr>
                <w:rFonts w:ascii="Verdana" w:hAnsi="Verdana"/>
              </w:rPr>
            </w:pPr>
          </w:p>
          <w:p w14:paraId="00F4C309" w14:textId="53B8066A" w:rsidR="00D543AB" w:rsidRPr="007E401A" w:rsidRDefault="00D543AB" w:rsidP="00D543AB">
            <w:pPr>
              <w:rPr>
                <w:rFonts w:ascii="Verdana" w:hAnsi="Verdana"/>
              </w:rPr>
            </w:pPr>
          </w:p>
        </w:tc>
      </w:tr>
      <w:tr w:rsidR="00D543AB" w:rsidRPr="0002201C" w14:paraId="1B6D5810" w14:textId="77777777" w:rsidTr="007E401A">
        <w:trPr>
          <w:jc w:val="center"/>
        </w:trPr>
        <w:tc>
          <w:tcPr>
            <w:tcW w:w="843" w:type="dxa"/>
            <w:shd w:val="clear" w:color="auto" w:fill="FFFFFF" w:themeFill="background1"/>
            <w:vAlign w:val="center"/>
          </w:tcPr>
          <w:p w14:paraId="63519846" w14:textId="58CAD135" w:rsidR="00D543AB" w:rsidRPr="007E401A" w:rsidRDefault="00D543AB" w:rsidP="00D543AB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6.</w:t>
            </w:r>
          </w:p>
        </w:tc>
        <w:tc>
          <w:tcPr>
            <w:tcW w:w="2140" w:type="dxa"/>
            <w:shd w:val="clear" w:color="auto" w:fill="FFFFFF" w:themeFill="background1"/>
            <w:vAlign w:val="center"/>
          </w:tcPr>
          <w:p w14:paraId="4C4BA73F" w14:textId="3E5D9A8F" w:rsidR="00D543AB" w:rsidRPr="007E401A" w:rsidRDefault="00FA1B2C" w:rsidP="00D543AB">
            <w:pPr>
              <w:jc w:val="left"/>
              <w:rPr>
                <w:rFonts w:ascii="Verdana" w:hAnsi="Verdana"/>
              </w:rPr>
            </w:pPr>
            <w:r>
              <w:t>In het ontwerp rekening is gehouden met klimaatadaptatie, energieprestatie, circulariteit en materiaalstrategie.</w:t>
            </w: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5D506D99" w14:textId="7166149A" w:rsidR="00D543AB" w:rsidRPr="007E401A" w:rsidRDefault="00D543AB" w:rsidP="00D543AB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Ja/Nee</w:t>
            </w:r>
          </w:p>
        </w:tc>
        <w:tc>
          <w:tcPr>
            <w:tcW w:w="5244" w:type="dxa"/>
            <w:gridSpan w:val="2"/>
            <w:shd w:val="clear" w:color="auto" w:fill="FFFFFF" w:themeFill="background1"/>
            <w:vAlign w:val="center"/>
          </w:tcPr>
          <w:p w14:paraId="4D1346AE" w14:textId="77777777" w:rsidR="00D543AB" w:rsidRPr="007E401A" w:rsidRDefault="00D543AB" w:rsidP="00D543AB">
            <w:pPr>
              <w:rPr>
                <w:rFonts w:ascii="Verdana" w:hAnsi="Verdana"/>
              </w:rPr>
            </w:pPr>
          </w:p>
          <w:p w14:paraId="36B56477" w14:textId="77777777" w:rsidR="00D543AB" w:rsidRPr="007E401A" w:rsidRDefault="00D543AB" w:rsidP="00D543AB">
            <w:pPr>
              <w:rPr>
                <w:rFonts w:ascii="Verdana" w:hAnsi="Verdana"/>
              </w:rPr>
            </w:pPr>
          </w:p>
          <w:p w14:paraId="7F6B8FD4" w14:textId="77777777" w:rsidR="00D543AB" w:rsidRPr="007E401A" w:rsidRDefault="00D543AB" w:rsidP="00D543AB">
            <w:pPr>
              <w:rPr>
                <w:rFonts w:ascii="Verdana" w:hAnsi="Verdana"/>
              </w:rPr>
            </w:pPr>
          </w:p>
          <w:p w14:paraId="41F0ECDF" w14:textId="77777777" w:rsidR="00D543AB" w:rsidRPr="007E401A" w:rsidRDefault="00D543AB" w:rsidP="00D543AB">
            <w:pPr>
              <w:rPr>
                <w:rFonts w:ascii="Verdana" w:hAnsi="Verdana"/>
              </w:rPr>
            </w:pPr>
          </w:p>
          <w:p w14:paraId="0FF56E54" w14:textId="77777777" w:rsidR="00D543AB" w:rsidRPr="007E401A" w:rsidRDefault="00D543AB" w:rsidP="00D543AB">
            <w:pPr>
              <w:rPr>
                <w:rFonts w:ascii="Verdana" w:hAnsi="Verdana"/>
              </w:rPr>
            </w:pPr>
          </w:p>
          <w:p w14:paraId="02F3447D" w14:textId="77777777" w:rsidR="00D543AB" w:rsidRPr="007E401A" w:rsidRDefault="00D543AB" w:rsidP="00D543AB">
            <w:pPr>
              <w:rPr>
                <w:rFonts w:ascii="Verdana" w:hAnsi="Verdana"/>
              </w:rPr>
            </w:pPr>
          </w:p>
          <w:p w14:paraId="0D5BF25B" w14:textId="77A057AD" w:rsidR="00D543AB" w:rsidRPr="007E401A" w:rsidRDefault="00D543AB" w:rsidP="00D543AB">
            <w:pPr>
              <w:rPr>
                <w:rFonts w:ascii="Verdana" w:hAnsi="Verdana"/>
              </w:rPr>
            </w:pPr>
          </w:p>
        </w:tc>
      </w:tr>
      <w:tr w:rsidR="00A725A5" w:rsidRPr="0002201C" w14:paraId="178AD994" w14:textId="77777777" w:rsidTr="006C6E42">
        <w:trPr>
          <w:jc w:val="center"/>
        </w:trPr>
        <w:tc>
          <w:tcPr>
            <w:tcW w:w="843" w:type="dxa"/>
            <w:shd w:val="clear" w:color="auto" w:fill="FFFFFF" w:themeFill="background1"/>
            <w:vAlign w:val="center"/>
          </w:tcPr>
          <w:p w14:paraId="48654769" w14:textId="6EE2ED7E" w:rsidR="00A725A5" w:rsidRPr="000F6E40" w:rsidRDefault="00A725A5" w:rsidP="00A725A5">
            <w:pPr>
              <w:rPr>
                <w:rFonts w:ascii="Verdana" w:hAnsi="Verdana"/>
              </w:rPr>
            </w:pPr>
            <w:r w:rsidRPr="000F6E40">
              <w:rPr>
                <w:rFonts w:ascii="Verdana" w:hAnsi="Verdana"/>
              </w:rPr>
              <w:lastRenderedPageBreak/>
              <w:t>7.</w:t>
            </w:r>
          </w:p>
        </w:tc>
        <w:tc>
          <w:tcPr>
            <w:tcW w:w="2140" w:type="dxa"/>
            <w:shd w:val="clear" w:color="auto" w:fill="FFFFFF" w:themeFill="background1"/>
          </w:tcPr>
          <w:p w14:paraId="70716075" w14:textId="58731A6E" w:rsidR="00A725A5" w:rsidRPr="000F6E40" w:rsidRDefault="00A725A5" w:rsidP="00A725A5">
            <w:pPr>
              <w:jc w:val="left"/>
              <w:rPr>
                <w:rFonts w:ascii="Verdana" w:hAnsi="Verdana"/>
              </w:rPr>
            </w:pPr>
            <w:r>
              <w:t xml:space="preserve">Een ENG-gebouw is opgeleverd en er rekening is gehouden met ruimte voor duurzame installaties en slim energiebeheer.  </w:t>
            </w: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1DE0EF80" w14:textId="74315526" w:rsidR="00A725A5" w:rsidRPr="007E401A" w:rsidRDefault="00A725A5" w:rsidP="00A725A5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Ja/Nee</w:t>
            </w:r>
          </w:p>
        </w:tc>
        <w:tc>
          <w:tcPr>
            <w:tcW w:w="5244" w:type="dxa"/>
            <w:gridSpan w:val="2"/>
            <w:shd w:val="clear" w:color="auto" w:fill="FFFFFF" w:themeFill="background1"/>
            <w:vAlign w:val="center"/>
          </w:tcPr>
          <w:p w14:paraId="46478E75" w14:textId="77777777" w:rsidR="00A725A5" w:rsidRPr="007E401A" w:rsidRDefault="00A725A5" w:rsidP="00A725A5">
            <w:pPr>
              <w:rPr>
                <w:rFonts w:ascii="Verdana" w:hAnsi="Verdana"/>
              </w:rPr>
            </w:pPr>
          </w:p>
          <w:p w14:paraId="6CCDCCF7" w14:textId="77777777" w:rsidR="00A725A5" w:rsidRPr="007E401A" w:rsidRDefault="00A725A5" w:rsidP="00A725A5">
            <w:pPr>
              <w:rPr>
                <w:rFonts w:ascii="Verdana" w:hAnsi="Verdana"/>
              </w:rPr>
            </w:pPr>
          </w:p>
          <w:p w14:paraId="76E58943" w14:textId="77777777" w:rsidR="00A725A5" w:rsidRPr="007E401A" w:rsidRDefault="00A725A5" w:rsidP="00A725A5">
            <w:pPr>
              <w:rPr>
                <w:rFonts w:ascii="Verdana" w:hAnsi="Verdana"/>
              </w:rPr>
            </w:pPr>
          </w:p>
          <w:p w14:paraId="644E8558" w14:textId="77777777" w:rsidR="00A725A5" w:rsidRPr="007E401A" w:rsidRDefault="00A725A5" w:rsidP="00A725A5">
            <w:pPr>
              <w:rPr>
                <w:rFonts w:ascii="Verdana" w:hAnsi="Verdana"/>
              </w:rPr>
            </w:pPr>
          </w:p>
          <w:p w14:paraId="47C5923D" w14:textId="77777777" w:rsidR="00A725A5" w:rsidRPr="007E401A" w:rsidRDefault="00A725A5" w:rsidP="00A725A5">
            <w:pPr>
              <w:rPr>
                <w:rFonts w:ascii="Verdana" w:hAnsi="Verdana"/>
              </w:rPr>
            </w:pPr>
          </w:p>
          <w:p w14:paraId="5BBE8D20" w14:textId="77777777" w:rsidR="00A725A5" w:rsidRPr="007E401A" w:rsidRDefault="00A725A5" w:rsidP="00A725A5">
            <w:pPr>
              <w:rPr>
                <w:rFonts w:ascii="Verdana" w:hAnsi="Verdana"/>
              </w:rPr>
            </w:pPr>
          </w:p>
          <w:p w14:paraId="488E5620" w14:textId="02EB747F" w:rsidR="00A725A5" w:rsidRPr="007E401A" w:rsidRDefault="00A725A5" w:rsidP="00A725A5">
            <w:pPr>
              <w:rPr>
                <w:rFonts w:ascii="Verdana" w:hAnsi="Verdana"/>
              </w:rPr>
            </w:pPr>
          </w:p>
        </w:tc>
      </w:tr>
      <w:bookmarkEnd w:id="2"/>
    </w:tbl>
    <w:p w14:paraId="59E8E539" w14:textId="77777777" w:rsidR="004A6EEC" w:rsidRDefault="004A6EEC" w:rsidP="007E401A"/>
    <w:p w14:paraId="2BFE7E64" w14:textId="0CD4E0F7" w:rsidR="00CD5719" w:rsidRPr="00BE3C94" w:rsidRDefault="00CD5719" w:rsidP="007E401A">
      <w:pPr>
        <w:rPr>
          <w:rFonts w:ascii="Verdana" w:eastAsiaTheme="minorHAnsi" w:hAnsi="Verdana" w:cstheme="minorBidi"/>
          <w:bCs w:val="0"/>
          <w:color w:val="02A77D"/>
          <w:kern w:val="2"/>
          <w:sz w:val="24"/>
          <w:szCs w:val="32"/>
          <w:lang w:eastAsia="en-US"/>
          <w14:ligatures w14:val="standardContextual"/>
        </w:rPr>
      </w:pPr>
      <w:r w:rsidRPr="00BE3C94">
        <w:rPr>
          <w:rFonts w:ascii="Verdana" w:eastAsiaTheme="minorHAnsi" w:hAnsi="Verdana" w:cstheme="minorBidi"/>
          <w:bCs w:val="0"/>
          <w:color w:val="02A77D"/>
          <w:kern w:val="2"/>
          <w:sz w:val="24"/>
          <w:szCs w:val="32"/>
          <w:lang w:eastAsia="en-US"/>
          <w14:ligatures w14:val="standardContextual"/>
        </w:rPr>
        <w:t>Aantal behaalde punten</w:t>
      </w:r>
    </w:p>
    <w:p w14:paraId="489CF768" w14:textId="46CC7056" w:rsidR="004F777A" w:rsidRPr="007E401A" w:rsidRDefault="00E764B0" w:rsidP="007E401A">
      <w:pPr>
        <w:rPr>
          <w:rFonts w:ascii="Verdana" w:hAnsi="Verdana"/>
        </w:rPr>
      </w:pPr>
      <w:r w:rsidRPr="007E401A">
        <w:rPr>
          <w:rFonts w:ascii="Verdana" w:hAnsi="Verdana"/>
        </w:rPr>
        <w:t>De puntensystematiek conform de selectieleidraad is als volgt:</w:t>
      </w:r>
    </w:p>
    <w:p w14:paraId="15AC1FCE" w14:textId="2E1D2A3F" w:rsidR="00E764B0" w:rsidRPr="007E401A" w:rsidRDefault="00E764B0" w:rsidP="007E401A">
      <w:pPr>
        <w:rPr>
          <w:rFonts w:ascii="Verdana" w:hAnsi="Verdana"/>
        </w:rPr>
      </w:pPr>
      <w:r w:rsidRPr="007E401A">
        <w:rPr>
          <w:rFonts w:ascii="Verdana" w:hAnsi="Verdana"/>
        </w:rPr>
        <w:t>● Referentie heeft</w:t>
      </w:r>
      <w:r w:rsidR="00050E83">
        <w:rPr>
          <w:rFonts w:ascii="Verdana" w:hAnsi="Verdana"/>
        </w:rPr>
        <w:t xml:space="preserve"> onderdeel</w:t>
      </w:r>
      <w:r w:rsidRPr="007E401A">
        <w:rPr>
          <w:rFonts w:ascii="Verdana" w:hAnsi="Verdana"/>
        </w:rPr>
        <w:t xml:space="preserve"> 1: </w:t>
      </w:r>
      <w:r w:rsidR="00644986">
        <w:rPr>
          <w:rFonts w:ascii="Verdana" w:hAnsi="Verdana"/>
        </w:rPr>
        <w:t>20</w:t>
      </w:r>
      <w:r w:rsidRPr="007E401A">
        <w:rPr>
          <w:rFonts w:ascii="Verdana" w:hAnsi="Verdana"/>
        </w:rPr>
        <w:t xml:space="preserve"> punten  </w:t>
      </w:r>
    </w:p>
    <w:p w14:paraId="074CDDA2" w14:textId="03ED9563" w:rsidR="00E764B0" w:rsidRPr="007E401A" w:rsidRDefault="00E764B0" w:rsidP="007E401A">
      <w:pPr>
        <w:rPr>
          <w:rFonts w:ascii="Verdana" w:hAnsi="Verdana"/>
        </w:rPr>
      </w:pPr>
      <w:r w:rsidRPr="007E401A">
        <w:rPr>
          <w:rFonts w:ascii="Verdana" w:hAnsi="Verdana"/>
        </w:rPr>
        <w:t xml:space="preserve">● Referentie heeft </w:t>
      </w:r>
      <w:r w:rsidR="00050E83">
        <w:rPr>
          <w:rFonts w:ascii="Verdana" w:hAnsi="Verdana"/>
        </w:rPr>
        <w:t xml:space="preserve">onderdeel </w:t>
      </w:r>
      <w:r w:rsidRPr="007E401A">
        <w:rPr>
          <w:rFonts w:ascii="Verdana" w:hAnsi="Verdana"/>
        </w:rPr>
        <w:t>2: 10 punten  </w:t>
      </w:r>
    </w:p>
    <w:p w14:paraId="2ADF4161" w14:textId="5308FA0B" w:rsidR="00E764B0" w:rsidRPr="007E401A" w:rsidRDefault="00E764B0" w:rsidP="007E401A">
      <w:pPr>
        <w:rPr>
          <w:rFonts w:ascii="Verdana" w:hAnsi="Verdana"/>
        </w:rPr>
      </w:pPr>
      <w:r w:rsidRPr="007E401A">
        <w:rPr>
          <w:rFonts w:ascii="Verdana" w:hAnsi="Verdana"/>
        </w:rPr>
        <w:t xml:space="preserve">● Referentie heeft </w:t>
      </w:r>
      <w:r w:rsidR="00FC5D8F">
        <w:rPr>
          <w:rFonts w:ascii="Verdana" w:hAnsi="Verdana"/>
        </w:rPr>
        <w:t xml:space="preserve">onderdeel </w:t>
      </w:r>
      <w:r w:rsidRPr="007E401A">
        <w:rPr>
          <w:rFonts w:ascii="Verdana" w:hAnsi="Verdana"/>
        </w:rPr>
        <w:t>3: 1</w:t>
      </w:r>
      <w:r w:rsidR="00644986">
        <w:rPr>
          <w:rFonts w:ascii="Verdana" w:hAnsi="Verdana"/>
        </w:rPr>
        <w:t>0</w:t>
      </w:r>
      <w:r w:rsidRPr="007E401A">
        <w:rPr>
          <w:rFonts w:ascii="Verdana" w:hAnsi="Verdana"/>
        </w:rPr>
        <w:t xml:space="preserve"> punten  </w:t>
      </w:r>
    </w:p>
    <w:p w14:paraId="51DC028D" w14:textId="717CBF04" w:rsidR="00E764B0" w:rsidRPr="007E401A" w:rsidRDefault="00E764B0" w:rsidP="007E401A">
      <w:pPr>
        <w:rPr>
          <w:rFonts w:ascii="Verdana" w:hAnsi="Verdana"/>
        </w:rPr>
      </w:pPr>
      <w:r w:rsidRPr="007E401A">
        <w:rPr>
          <w:rFonts w:ascii="Verdana" w:hAnsi="Verdana"/>
        </w:rPr>
        <w:t xml:space="preserve">● Referentie heeft </w:t>
      </w:r>
      <w:r w:rsidR="00FC5D8F">
        <w:rPr>
          <w:rFonts w:ascii="Verdana" w:hAnsi="Verdana"/>
        </w:rPr>
        <w:t xml:space="preserve">onderdeel </w:t>
      </w:r>
      <w:r w:rsidRPr="007E401A">
        <w:rPr>
          <w:rFonts w:ascii="Verdana" w:hAnsi="Verdana"/>
        </w:rPr>
        <w:t xml:space="preserve">4: </w:t>
      </w:r>
      <w:r w:rsidR="00644986">
        <w:rPr>
          <w:rFonts w:ascii="Verdana" w:hAnsi="Verdana"/>
        </w:rPr>
        <w:t>5</w:t>
      </w:r>
      <w:r w:rsidRPr="007E401A">
        <w:rPr>
          <w:rFonts w:ascii="Verdana" w:hAnsi="Verdana"/>
        </w:rPr>
        <w:t xml:space="preserve"> punten  </w:t>
      </w:r>
    </w:p>
    <w:p w14:paraId="005AACAD" w14:textId="4E9D9E72" w:rsidR="00E764B0" w:rsidRPr="008A2A8E" w:rsidRDefault="00E764B0" w:rsidP="007E401A">
      <w:pPr>
        <w:rPr>
          <w:rFonts w:ascii="Verdana" w:hAnsi="Verdana"/>
        </w:rPr>
      </w:pPr>
      <w:r w:rsidRPr="007E401A">
        <w:rPr>
          <w:rFonts w:ascii="Verdana" w:hAnsi="Verdana"/>
        </w:rPr>
        <w:t xml:space="preserve">● Referentie heeft </w:t>
      </w:r>
      <w:r w:rsidR="00FC5D8F" w:rsidRPr="008A2A8E">
        <w:rPr>
          <w:rFonts w:ascii="Verdana" w:hAnsi="Verdana"/>
        </w:rPr>
        <w:t xml:space="preserve">onderdeel </w:t>
      </w:r>
      <w:r w:rsidRPr="008A2A8E">
        <w:rPr>
          <w:rFonts w:ascii="Verdana" w:hAnsi="Verdana"/>
        </w:rPr>
        <w:t>5: 2</w:t>
      </w:r>
      <w:r w:rsidR="008A2A8E" w:rsidRPr="008A2A8E">
        <w:rPr>
          <w:rFonts w:ascii="Verdana" w:hAnsi="Verdana"/>
        </w:rPr>
        <w:t>0</w:t>
      </w:r>
      <w:r w:rsidRPr="008A2A8E">
        <w:rPr>
          <w:rFonts w:ascii="Verdana" w:hAnsi="Verdana"/>
        </w:rPr>
        <w:t xml:space="preserve"> punten  </w:t>
      </w:r>
    </w:p>
    <w:p w14:paraId="319F06F8" w14:textId="5EEE159C" w:rsidR="00E764B0" w:rsidRPr="008A2A8E" w:rsidRDefault="00E764B0" w:rsidP="007E401A">
      <w:pPr>
        <w:rPr>
          <w:rFonts w:ascii="Verdana" w:hAnsi="Verdana"/>
        </w:rPr>
      </w:pPr>
      <w:r w:rsidRPr="008A2A8E">
        <w:rPr>
          <w:rFonts w:ascii="Verdana" w:hAnsi="Verdana"/>
        </w:rPr>
        <w:t xml:space="preserve">● Referentie heeft </w:t>
      </w:r>
      <w:r w:rsidR="00FC5D8F" w:rsidRPr="008A2A8E">
        <w:rPr>
          <w:rFonts w:ascii="Verdana" w:hAnsi="Verdana"/>
        </w:rPr>
        <w:t xml:space="preserve">onderdeel </w:t>
      </w:r>
      <w:r w:rsidRPr="008A2A8E">
        <w:rPr>
          <w:rFonts w:ascii="Verdana" w:hAnsi="Verdana"/>
        </w:rPr>
        <w:t xml:space="preserve">6: </w:t>
      </w:r>
      <w:r w:rsidR="008A2A8E" w:rsidRPr="008A2A8E">
        <w:rPr>
          <w:rFonts w:ascii="Verdana" w:hAnsi="Verdana"/>
        </w:rPr>
        <w:t>20</w:t>
      </w:r>
      <w:r w:rsidRPr="008A2A8E">
        <w:rPr>
          <w:rFonts w:ascii="Verdana" w:hAnsi="Verdana"/>
        </w:rPr>
        <w:t xml:space="preserve"> punten  </w:t>
      </w:r>
    </w:p>
    <w:p w14:paraId="3CDB32AF" w14:textId="2E305F69" w:rsidR="00E764B0" w:rsidRPr="007E401A" w:rsidRDefault="00E764B0" w:rsidP="007E401A">
      <w:pPr>
        <w:rPr>
          <w:rFonts w:ascii="Verdana" w:hAnsi="Verdana"/>
        </w:rPr>
      </w:pPr>
      <w:r w:rsidRPr="008A2A8E">
        <w:rPr>
          <w:rFonts w:ascii="Verdana" w:hAnsi="Verdana"/>
        </w:rPr>
        <w:t xml:space="preserve">● Referentie heeft </w:t>
      </w:r>
      <w:r w:rsidR="00FC5D8F" w:rsidRPr="008A2A8E">
        <w:rPr>
          <w:rFonts w:ascii="Verdana" w:hAnsi="Verdana"/>
        </w:rPr>
        <w:t xml:space="preserve">onderdeel </w:t>
      </w:r>
      <w:r w:rsidRPr="008A2A8E">
        <w:rPr>
          <w:rFonts w:ascii="Verdana" w:hAnsi="Verdana"/>
        </w:rPr>
        <w:t xml:space="preserve">7: </w:t>
      </w:r>
      <w:r w:rsidR="008A2A8E" w:rsidRPr="008A2A8E">
        <w:rPr>
          <w:rFonts w:ascii="Verdana" w:hAnsi="Verdana"/>
        </w:rPr>
        <w:t>15</w:t>
      </w:r>
      <w:r w:rsidRPr="008A2A8E">
        <w:rPr>
          <w:rFonts w:ascii="Verdana" w:hAnsi="Verdana"/>
        </w:rPr>
        <w:t xml:space="preserve"> punten</w:t>
      </w:r>
      <w:r w:rsidRPr="007E401A">
        <w:rPr>
          <w:rFonts w:ascii="Verdana" w:hAnsi="Verdana"/>
        </w:rPr>
        <w:t>  </w:t>
      </w:r>
    </w:p>
    <w:p w14:paraId="593AAF5F" w14:textId="77777777" w:rsidR="00CD5719" w:rsidRPr="007E401A" w:rsidRDefault="00CD5719" w:rsidP="007E401A">
      <w:pPr>
        <w:rPr>
          <w:rFonts w:ascii="Verdana" w:hAnsi="Verdana"/>
          <w:b/>
          <w:bCs w:val="0"/>
        </w:rPr>
      </w:pPr>
    </w:p>
    <w:p w14:paraId="6CB7B4A3" w14:textId="6999A7EF" w:rsidR="00CD5719" w:rsidRPr="00C14479" w:rsidRDefault="00CD5719" w:rsidP="007E401A">
      <w:pPr>
        <w:rPr>
          <w:rFonts w:ascii="Verdana" w:hAnsi="Verdana"/>
          <w:b/>
          <w:bCs w:val="0"/>
        </w:rPr>
      </w:pPr>
      <w:r w:rsidRPr="00C14479">
        <w:rPr>
          <w:rFonts w:ascii="Verdana" w:hAnsi="Verdana"/>
          <w:b/>
          <w:bCs w:val="0"/>
        </w:rPr>
        <w:t>Vul hieronder in hoeveel punten u hebt behaald met uw referentieproject:</w:t>
      </w:r>
    </w:p>
    <w:p w14:paraId="55C1A8FC" w14:textId="77777777" w:rsidR="00E764B0" w:rsidRPr="00C14479" w:rsidRDefault="00E764B0" w:rsidP="007E401A">
      <w:pPr>
        <w:rPr>
          <w:rFonts w:ascii="Verdana" w:hAnsi="Verdana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39"/>
        <w:gridCol w:w="5522"/>
      </w:tblGrid>
      <w:tr w:rsidR="006F13C4" w:rsidRPr="00C14479" w14:paraId="638E3238" w14:textId="77777777" w:rsidTr="006F13C4">
        <w:trPr>
          <w:trHeight w:val="836"/>
        </w:trPr>
        <w:tc>
          <w:tcPr>
            <w:tcW w:w="3539" w:type="dxa"/>
            <w:vAlign w:val="center"/>
          </w:tcPr>
          <w:p w14:paraId="76633723" w14:textId="230F7E25" w:rsidR="00E764B0" w:rsidRPr="00C14479" w:rsidRDefault="00E764B0" w:rsidP="006F13C4">
            <w:pPr>
              <w:jc w:val="left"/>
              <w:rPr>
                <w:rFonts w:ascii="Verdana" w:hAnsi="Verdana"/>
              </w:rPr>
            </w:pPr>
            <w:r w:rsidRPr="00C14479">
              <w:rPr>
                <w:rFonts w:ascii="Verdana" w:hAnsi="Verdana"/>
              </w:rPr>
              <w:t>Aantal behaalde punten met uw referentie</w:t>
            </w:r>
          </w:p>
        </w:tc>
        <w:tc>
          <w:tcPr>
            <w:tcW w:w="5522" w:type="dxa"/>
          </w:tcPr>
          <w:p w14:paraId="574740CF" w14:textId="508F2E99" w:rsidR="00E764B0" w:rsidRPr="00C14479" w:rsidRDefault="00E764B0" w:rsidP="007E401A">
            <w:pPr>
              <w:rPr>
                <w:rFonts w:ascii="Verdana" w:hAnsi="Verdana"/>
              </w:rPr>
            </w:pPr>
          </w:p>
        </w:tc>
      </w:tr>
    </w:tbl>
    <w:p w14:paraId="2BFF5681" w14:textId="77777777" w:rsidR="00E764B0" w:rsidRPr="00C14479" w:rsidRDefault="00E764B0" w:rsidP="007E401A">
      <w:pPr>
        <w:rPr>
          <w:rFonts w:ascii="Verdana" w:hAnsi="Verdana"/>
        </w:rPr>
      </w:pPr>
    </w:p>
    <w:p w14:paraId="3C07B4C8" w14:textId="6F0CC5AE" w:rsidR="00CD5719" w:rsidRPr="00C14479" w:rsidRDefault="00CD5719" w:rsidP="007E401A">
      <w:pPr>
        <w:rPr>
          <w:rFonts w:ascii="Verdana" w:hAnsi="Verdana"/>
          <w:b/>
          <w:bCs w:val="0"/>
        </w:rPr>
      </w:pPr>
      <w:r w:rsidRPr="00C14479">
        <w:rPr>
          <w:rFonts w:ascii="Verdana" w:hAnsi="Verdana"/>
          <w:b/>
          <w:bCs w:val="0"/>
        </w:rPr>
        <w:t xml:space="preserve">Het beoordelingsteam controleert uw toelichting. Indien uit uw toelichting naar oordeel van de beoordelingscommissie niet voldoende blijkt dat u aan het gestelde onderdeel kunt voldoen, kan de beoordelingscommissie beslissen u geen punten toe te kennen voor </w:t>
      </w:r>
      <w:r w:rsidR="003A2BEF" w:rsidRPr="00C14479">
        <w:rPr>
          <w:rFonts w:ascii="Verdana" w:hAnsi="Verdana"/>
          <w:b/>
          <w:bCs w:val="0"/>
        </w:rPr>
        <w:t>één of meerdere van de</w:t>
      </w:r>
      <w:r w:rsidRPr="00C14479">
        <w:rPr>
          <w:rFonts w:ascii="Verdana" w:hAnsi="Verdana"/>
          <w:b/>
          <w:bCs w:val="0"/>
        </w:rPr>
        <w:t xml:space="preserve"> onderde</w:t>
      </w:r>
      <w:r w:rsidR="003A2BEF" w:rsidRPr="00C14479">
        <w:rPr>
          <w:rFonts w:ascii="Verdana" w:hAnsi="Verdana"/>
          <w:b/>
          <w:bCs w:val="0"/>
        </w:rPr>
        <w:t>len</w:t>
      </w:r>
      <w:r w:rsidRPr="00C14479">
        <w:rPr>
          <w:rFonts w:ascii="Verdana" w:hAnsi="Verdana"/>
          <w:b/>
          <w:bCs w:val="0"/>
        </w:rPr>
        <w:t>.</w:t>
      </w:r>
    </w:p>
    <w:p w14:paraId="7B930CB7" w14:textId="3948C27C" w:rsidR="006E0D91" w:rsidRPr="007E401A" w:rsidRDefault="006E0D91" w:rsidP="007E401A">
      <w:pPr>
        <w:spacing w:after="160"/>
        <w:jc w:val="left"/>
        <w:rPr>
          <w:rFonts w:ascii="Verdana" w:hAnsi="Verdana"/>
          <w:color w:val="0F4761"/>
        </w:rPr>
      </w:pPr>
    </w:p>
    <w:p w14:paraId="106DF6C5" w14:textId="77D36CE8" w:rsidR="009C6E72" w:rsidRPr="00BE3C94" w:rsidRDefault="00045C79" w:rsidP="007E401A">
      <w:pPr>
        <w:rPr>
          <w:rFonts w:ascii="Verdana" w:eastAsiaTheme="minorHAnsi" w:hAnsi="Verdana" w:cstheme="minorBidi"/>
          <w:bCs w:val="0"/>
          <w:color w:val="02A77D"/>
          <w:kern w:val="2"/>
          <w:sz w:val="24"/>
          <w:szCs w:val="32"/>
          <w:lang w:eastAsia="en-US"/>
          <w14:ligatures w14:val="standardContextual"/>
        </w:rPr>
      </w:pPr>
      <w:r w:rsidRPr="00BE3C94">
        <w:rPr>
          <w:rFonts w:ascii="Verdana" w:eastAsiaTheme="minorHAnsi" w:hAnsi="Verdana" w:cstheme="minorBidi"/>
          <w:bCs w:val="0"/>
          <w:color w:val="02A77D"/>
          <w:kern w:val="2"/>
          <w:sz w:val="24"/>
          <w:szCs w:val="32"/>
          <w:lang w:eastAsia="en-US"/>
          <w14:ligatures w14:val="standardContextual"/>
        </w:rPr>
        <w:t>Ter ondertekening: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4A6EEC" w:rsidRPr="0002201C" w14:paraId="53275AB5" w14:textId="77777777" w:rsidTr="004F0679">
        <w:tc>
          <w:tcPr>
            <w:tcW w:w="2977" w:type="dxa"/>
            <w:vAlign w:val="center"/>
          </w:tcPr>
          <w:p w14:paraId="65A0AD85" w14:textId="77777777" w:rsidR="004A6EEC" w:rsidRPr="007E401A" w:rsidRDefault="004A6EEC" w:rsidP="007E401A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602DABDE" w14:textId="77777777" w:rsidR="004A6EEC" w:rsidRPr="0002201C" w:rsidRDefault="004A6EEC" w:rsidP="007E401A"/>
        </w:tc>
      </w:tr>
      <w:tr w:rsidR="004A6EEC" w:rsidRPr="0002201C" w14:paraId="2E44461F" w14:textId="77777777" w:rsidTr="004F0679">
        <w:tc>
          <w:tcPr>
            <w:tcW w:w="2977" w:type="dxa"/>
            <w:vAlign w:val="center"/>
          </w:tcPr>
          <w:p w14:paraId="27CFC3A6" w14:textId="77777777" w:rsidR="004A6EEC" w:rsidRPr="007E401A" w:rsidRDefault="004A6EEC" w:rsidP="007E401A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Naam</w:t>
            </w:r>
          </w:p>
        </w:tc>
        <w:tc>
          <w:tcPr>
            <w:tcW w:w="6095" w:type="dxa"/>
            <w:vAlign w:val="center"/>
          </w:tcPr>
          <w:p w14:paraId="68916E60" w14:textId="77777777" w:rsidR="004A6EEC" w:rsidRPr="0002201C" w:rsidRDefault="004A6EEC" w:rsidP="007E401A"/>
        </w:tc>
      </w:tr>
      <w:tr w:rsidR="004A6EEC" w:rsidRPr="0002201C" w14:paraId="3C2B55B1" w14:textId="77777777" w:rsidTr="004F0679">
        <w:tc>
          <w:tcPr>
            <w:tcW w:w="2977" w:type="dxa"/>
            <w:vAlign w:val="center"/>
          </w:tcPr>
          <w:p w14:paraId="0C42E6A9" w14:textId="77777777" w:rsidR="004A6EEC" w:rsidRPr="007E401A" w:rsidRDefault="004A6EEC" w:rsidP="007E401A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Functie</w:t>
            </w:r>
          </w:p>
        </w:tc>
        <w:tc>
          <w:tcPr>
            <w:tcW w:w="6095" w:type="dxa"/>
            <w:vAlign w:val="center"/>
          </w:tcPr>
          <w:p w14:paraId="7D979B3C" w14:textId="77777777" w:rsidR="004A6EEC" w:rsidRPr="0002201C" w:rsidRDefault="004A6EEC" w:rsidP="007E401A"/>
        </w:tc>
      </w:tr>
      <w:tr w:rsidR="004A6EEC" w:rsidRPr="0002201C" w14:paraId="3B087E03" w14:textId="77777777" w:rsidTr="004F0679">
        <w:tc>
          <w:tcPr>
            <w:tcW w:w="2977" w:type="dxa"/>
            <w:vAlign w:val="center"/>
          </w:tcPr>
          <w:p w14:paraId="65833BBE" w14:textId="77777777" w:rsidR="004A6EEC" w:rsidRPr="007E401A" w:rsidRDefault="004A6EEC" w:rsidP="007E401A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Plaats en datum</w:t>
            </w:r>
          </w:p>
        </w:tc>
        <w:tc>
          <w:tcPr>
            <w:tcW w:w="6095" w:type="dxa"/>
            <w:vAlign w:val="center"/>
          </w:tcPr>
          <w:p w14:paraId="7697DD0F" w14:textId="77777777" w:rsidR="004A6EEC" w:rsidRPr="0002201C" w:rsidRDefault="004A6EEC" w:rsidP="007E401A"/>
        </w:tc>
      </w:tr>
      <w:tr w:rsidR="004A6EEC" w:rsidRPr="0002201C" w14:paraId="7456BD86" w14:textId="77777777" w:rsidTr="004F0679">
        <w:tc>
          <w:tcPr>
            <w:tcW w:w="2977" w:type="dxa"/>
            <w:vAlign w:val="center"/>
          </w:tcPr>
          <w:p w14:paraId="4FD712C7" w14:textId="77777777" w:rsidR="004A6EEC" w:rsidRPr="007E401A" w:rsidRDefault="004A6EEC" w:rsidP="007E401A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08F84665" w14:textId="77777777" w:rsidR="004A6EEC" w:rsidRPr="0002201C" w:rsidRDefault="004A6EEC" w:rsidP="007E401A"/>
          <w:p w14:paraId="37B14BF6" w14:textId="77777777" w:rsidR="004A6EEC" w:rsidRDefault="004A6EEC" w:rsidP="007E401A"/>
          <w:p w14:paraId="27BBE9D8" w14:textId="77777777" w:rsidR="00DB03A4" w:rsidRDefault="00DB03A4" w:rsidP="007E401A"/>
          <w:p w14:paraId="6F06D643" w14:textId="77777777" w:rsidR="00DB03A4" w:rsidRPr="0002201C" w:rsidRDefault="00DB03A4" w:rsidP="007E401A"/>
        </w:tc>
      </w:tr>
    </w:tbl>
    <w:p w14:paraId="3EB1C12E" w14:textId="77777777" w:rsidR="004A6EEC" w:rsidRPr="0002201C" w:rsidRDefault="004A6EEC" w:rsidP="007E401A"/>
    <w:p w14:paraId="444CD328" w14:textId="77777777" w:rsidR="007F449B" w:rsidRPr="0002201C" w:rsidRDefault="007F449B" w:rsidP="007E401A"/>
    <w:sectPr w:rsidR="007F449B" w:rsidRPr="0002201C" w:rsidSect="004545D1">
      <w:headerReference w:type="even" r:id="rId10"/>
      <w:headerReference w:type="default" r:id="rId11"/>
      <w:footerReference w:type="default" r:id="rId12"/>
      <w:footerReference w:type="first" r:id="rId13"/>
      <w:pgSz w:w="11906" w:h="16838" w:code="9"/>
      <w:pgMar w:top="1843" w:right="1134" w:bottom="567" w:left="1701" w:header="510" w:footer="7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2D260" w14:textId="77777777" w:rsidR="00A80EE6" w:rsidRDefault="00A80EE6" w:rsidP="004545D1">
      <w:r>
        <w:separator/>
      </w:r>
    </w:p>
    <w:p w14:paraId="38CD9EFE" w14:textId="77777777" w:rsidR="00A80EE6" w:rsidRDefault="00A80EE6" w:rsidP="004545D1"/>
    <w:p w14:paraId="43594240" w14:textId="77777777" w:rsidR="00A80EE6" w:rsidRDefault="00A80EE6" w:rsidP="004545D1"/>
  </w:endnote>
  <w:endnote w:type="continuationSeparator" w:id="0">
    <w:p w14:paraId="4CDA56DF" w14:textId="77777777" w:rsidR="00A80EE6" w:rsidRDefault="00A80EE6" w:rsidP="004545D1">
      <w:r>
        <w:continuationSeparator/>
      </w:r>
    </w:p>
    <w:p w14:paraId="6F437EA7" w14:textId="77777777" w:rsidR="00A80EE6" w:rsidRDefault="00A80EE6" w:rsidP="004545D1"/>
    <w:p w14:paraId="0B5EBE1D" w14:textId="77777777" w:rsidR="00A80EE6" w:rsidRDefault="00A80EE6" w:rsidP="004545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 Pro Black">
    <w:charset w:val="00"/>
    <w:family w:val="swiss"/>
    <w:pitch w:val="variable"/>
    <w:sig w:usb0="80000287" w:usb1="0000004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0F0DC" w14:textId="77777777" w:rsidR="00C14479" w:rsidRDefault="00C14479" w:rsidP="00C14479">
    <w:pPr>
      <w:pStyle w:val="Voettekst"/>
      <w:jc w:val="center"/>
    </w:pPr>
  </w:p>
  <w:sdt>
    <w:sdtPr>
      <w:alias w:val="Titel"/>
      <w:tag w:val=""/>
      <w:id w:val="1381286291"/>
      <w:showingPlcHdr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1225219C" w14:textId="77777777" w:rsidR="00C14479" w:rsidRDefault="00C14479" w:rsidP="00C14479">
        <w:r>
          <w:t xml:space="preserve">     </w:t>
        </w:r>
      </w:p>
    </w:sdtContent>
  </w:sdt>
  <w:p w14:paraId="3587108D" w14:textId="77777777" w:rsidR="00C14479" w:rsidRDefault="00C14479" w:rsidP="00C14479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BB0C296" wp14:editId="3725BFB9">
              <wp:simplePos x="0" y="0"/>
              <wp:positionH relativeFrom="page">
                <wp:align>left</wp:align>
              </wp:positionH>
              <wp:positionV relativeFrom="paragraph">
                <wp:posOffset>76200</wp:posOffset>
              </wp:positionV>
              <wp:extent cx="2977912" cy="0"/>
              <wp:effectExtent l="0" t="0" r="0" b="0"/>
              <wp:wrapNone/>
              <wp:docPr id="1979115418" name="Rechte verbindingslijn 19791154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977912" cy="0"/>
                      </a:xfrm>
                      <a:prstGeom prst="line">
                        <a:avLst/>
                      </a:prstGeom>
                      <a:ln>
                        <a:solidFill>
                          <a:srgbClr val="333662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C958FCD" id="Rechte verbindingslijn 197911541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6pt" to="234.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" strokecolor="#333662" strokeweight="1.5pt">
              <v:stroke joinstyle="miter"/>
              <w10:wrap anchorx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E38DDC5" wp14:editId="26A0A5EF">
              <wp:simplePos x="0" y="0"/>
              <wp:positionH relativeFrom="column">
                <wp:posOffset>3594100</wp:posOffset>
              </wp:positionH>
              <wp:positionV relativeFrom="paragraph">
                <wp:posOffset>82550</wp:posOffset>
              </wp:positionV>
              <wp:extent cx="1885950" cy="0"/>
              <wp:effectExtent l="0" t="0" r="0" b="0"/>
              <wp:wrapNone/>
              <wp:docPr id="2031285452" name="Rechte verbindingslijn 2031285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85950" cy="0"/>
                      </a:xfrm>
                      <a:prstGeom prst="line">
                        <a:avLst/>
                      </a:prstGeom>
                      <a:ln>
                        <a:solidFill>
                          <a:srgbClr val="333662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D213AB" id="Rechte verbindingslijn 203128545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3pt,6.5pt" to="431.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" strokecolor="#333662" strokeweight="1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7C0A93B8" wp14:editId="3CD1E824">
              <wp:simplePos x="0" y="0"/>
              <wp:positionH relativeFrom="page">
                <wp:posOffset>6388100</wp:posOffset>
              </wp:positionH>
              <wp:positionV relativeFrom="paragraph">
                <wp:posOffset>-50800</wp:posOffset>
              </wp:positionV>
              <wp:extent cx="1155700" cy="279400"/>
              <wp:effectExtent l="0" t="0" r="6350" b="6350"/>
              <wp:wrapSquare wrapText="bothSides"/>
              <wp:docPr id="1243237022" name="Tekstvak 12432370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5700" cy="279400"/>
                      </a:xfrm>
                      <a:prstGeom prst="rect">
                        <a:avLst/>
                      </a:prstGeom>
                      <a:solidFill>
                        <a:srgbClr val="33366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4C11FD" w14:textId="77777777" w:rsidR="00C14479" w:rsidRPr="004D656E" w:rsidRDefault="00C14479" w:rsidP="00C14479">
                          <w:r>
                            <w:t>P</w:t>
                          </w:r>
                          <w:r w:rsidRPr="004D656E">
                            <w:t xml:space="preserve">agina </w:t>
                          </w:r>
                          <w:r w:rsidRPr="004D656E">
                            <w:fldChar w:fldCharType="begin"/>
                          </w:r>
                          <w:r w:rsidRPr="004D656E">
                            <w:instrText>PAGE   \* MERGEFORMAT</w:instrText>
                          </w:r>
                          <w:r w:rsidRPr="004D656E">
                            <w:fldChar w:fldCharType="separate"/>
                          </w:r>
                          <w:r w:rsidRPr="004D656E">
                            <w:t>1</w:t>
                          </w:r>
                          <w:r w:rsidRPr="004D656E"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0A93B8" id="_x0000_t202" coordsize="21600,21600" o:spt="202" path="m,l,21600r21600,l21600,xe">
              <v:stroke joinstyle="miter"/>
              <v:path gradientshapeok="t" o:connecttype="rect"/>
            </v:shapetype>
            <v:shape id="Tekstvak 1243237022" o:spid="_x0000_s1026" type="#_x0000_t202" style="position:absolute;left:0;text-align:left;margin-left:503pt;margin-top:-4pt;width:91pt;height:2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" fillcolor="#333662" stroked="f">
              <v:textbox>
                <w:txbxContent>
                  <w:p w14:paraId="1F4C11FD" w14:textId="77777777" w:rsidR="00C14479" w:rsidRPr="004D656E" w:rsidRDefault="00C14479" w:rsidP="00C14479">
                    <w:r>
                      <w:t>P</w:t>
                    </w:r>
                    <w:r w:rsidRPr="004D656E">
                      <w:t xml:space="preserve">agina </w:t>
                    </w:r>
                    <w:r w:rsidRPr="004D656E">
                      <w:fldChar w:fldCharType="begin"/>
                    </w:r>
                    <w:r w:rsidRPr="004D656E">
                      <w:instrText>PAGE   \* MERGEFORMAT</w:instrText>
                    </w:r>
                    <w:r w:rsidRPr="004D656E">
                      <w:fldChar w:fldCharType="separate"/>
                    </w:r>
                    <w:r w:rsidRPr="004D656E">
                      <w:t>1</w:t>
                    </w:r>
                    <w:r w:rsidRPr="004D656E"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5BC36EF0" wp14:editId="7383E06D">
          <wp:simplePos x="0" y="0"/>
          <wp:positionH relativeFrom="margin">
            <wp:align>center</wp:align>
          </wp:positionH>
          <wp:positionV relativeFrom="paragraph">
            <wp:posOffset>-88900</wp:posOffset>
          </wp:positionV>
          <wp:extent cx="1231900" cy="385445"/>
          <wp:effectExtent l="0" t="0" r="6350" b="0"/>
          <wp:wrapSquare wrapText="bothSides"/>
          <wp:docPr id="1481522159" name="Afbeelding 1481522159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9770334" name="Afbeelding 1" descr="Afbeelding met tekst, Lettertype, Graphics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900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92B184" w14:textId="77777777" w:rsidR="00C14479" w:rsidRDefault="00C14479" w:rsidP="00C14479">
    <w:pPr>
      <w:ind w:left="708" w:firstLine="70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714942"/>
      <w:docPartObj>
        <w:docPartGallery w:val="Page Numbers (Bottom of Page)"/>
        <w:docPartUnique/>
      </w:docPartObj>
    </w:sdtPr>
    <w:sdtContent>
      <w:p w14:paraId="28968F12" w14:textId="77777777" w:rsidR="00C14479" w:rsidRDefault="00C14479" w:rsidP="00C14479">
        <w:pPr>
          <w:pStyle w:val="Voettekst"/>
          <w:jc w:val="center"/>
        </w:pPr>
      </w:p>
      <w:sdt>
        <w:sdtPr>
          <w:alias w:val="Titel"/>
          <w:tag w:val=""/>
          <w:id w:val="1685478736"/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p w14:paraId="32FB6142" w14:textId="77777777" w:rsidR="00C14479" w:rsidRDefault="00C14479" w:rsidP="00C14479">
            <w:r>
              <w:t xml:space="preserve">     </w:t>
            </w:r>
          </w:p>
        </w:sdtContent>
      </w:sdt>
      <w:p w14:paraId="52049C47" w14:textId="22DF33F1" w:rsidR="00045C79" w:rsidRDefault="00C14479" w:rsidP="00C14479">
        <w:pPr>
          <w:pStyle w:val="Voetteks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7" behindDoc="0" locked="0" layoutInCell="1" allowOverlap="1" wp14:anchorId="763B887B" wp14:editId="64EFCF64">
                  <wp:simplePos x="0" y="0"/>
                  <wp:positionH relativeFrom="page">
                    <wp:align>left</wp:align>
                  </wp:positionH>
                  <wp:positionV relativeFrom="paragraph">
                    <wp:posOffset>76200</wp:posOffset>
                  </wp:positionV>
                  <wp:extent cx="2977912" cy="0"/>
                  <wp:effectExtent l="0" t="0" r="0" b="0"/>
                  <wp:wrapNone/>
                  <wp:docPr id="1003155681" name="Rechte verbindingslijn 100315568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2977912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333662"/>
                            </a:solidFill>
                          </a:ln>
                        </wps:spPr>
                        <wps:style>
                          <a:lnRef idx="3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406C24AA" id="Rechte verbindingslijn 100315568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6pt" to="234.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" strokecolor="#333662" strokeweight="1.5pt">
                  <v:stroke joinstyle="miter"/>
                  <w10:wrap anchorx="page"/>
                </v:lin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6" behindDoc="0" locked="0" layoutInCell="1" allowOverlap="1" wp14:anchorId="5EF42125" wp14:editId="56A85EE8">
                  <wp:simplePos x="0" y="0"/>
                  <wp:positionH relativeFrom="column">
                    <wp:posOffset>3594100</wp:posOffset>
                  </wp:positionH>
                  <wp:positionV relativeFrom="paragraph">
                    <wp:posOffset>82550</wp:posOffset>
                  </wp:positionV>
                  <wp:extent cx="1885950" cy="0"/>
                  <wp:effectExtent l="0" t="0" r="0" b="0"/>
                  <wp:wrapNone/>
                  <wp:docPr id="1964512914" name="Rechte verbindingslijn 196451291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18859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333662"/>
                            </a:solidFill>
                          </a:ln>
                        </wps:spPr>
                        <wps:style>
                          <a:lnRef idx="3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6CA3D2A0" id="Rechte verbindingslijn 1964512914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3pt,6.5pt" to="431.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" strokecolor="#333662" strokeweight="1.5pt">
                  <v:stroke joinstyle="miter"/>
                </v:lin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58245" behindDoc="0" locked="0" layoutInCell="1" allowOverlap="1" wp14:anchorId="144DDBA7" wp14:editId="09F04254">
                  <wp:simplePos x="0" y="0"/>
                  <wp:positionH relativeFrom="page">
                    <wp:posOffset>6388100</wp:posOffset>
                  </wp:positionH>
                  <wp:positionV relativeFrom="paragraph">
                    <wp:posOffset>-50800</wp:posOffset>
                  </wp:positionV>
                  <wp:extent cx="1155700" cy="279400"/>
                  <wp:effectExtent l="0" t="0" r="6350" b="6350"/>
                  <wp:wrapSquare wrapText="bothSides"/>
                  <wp:docPr id="1395786821" name="Tekstvak 13957868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155700" cy="279400"/>
                          </a:xfrm>
                          <a:prstGeom prst="rect">
                            <a:avLst/>
                          </a:prstGeom>
                          <a:solidFill>
                            <a:srgbClr val="33366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BFA48E" w14:textId="77777777" w:rsidR="00C14479" w:rsidRPr="004D656E" w:rsidRDefault="00C14479" w:rsidP="00C14479">
                              <w:r>
                                <w:t>P</w:t>
                              </w:r>
                              <w:r w:rsidRPr="004D656E">
                                <w:t xml:space="preserve">agina </w:t>
                              </w:r>
                              <w:r w:rsidRPr="004D656E">
                                <w:fldChar w:fldCharType="begin"/>
                              </w:r>
                              <w:r w:rsidRPr="004D656E">
                                <w:instrText>PAGE   \* MERGEFORMAT</w:instrText>
                              </w:r>
                              <w:r w:rsidRPr="004D656E">
                                <w:fldChar w:fldCharType="separate"/>
                              </w:r>
                              <w:r w:rsidRPr="004D656E">
                                <w:t>1</w:t>
                              </w:r>
                              <w:r w:rsidRPr="004D656E"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44DDBA7" id="_x0000_t202" coordsize="21600,21600" o:spt="202" path="m,l,21600r21600,l21600,xe">
                  <v:stroke joinstyle="miter"/>
                  <v:path gradientshapeok="t" o:connecttype="rect"/>
                </v:shapetype>
                <v:shape id="Tekstvak 1395786821" o:spid="_x0000_s1027" type="#_x0000_t202" style="position:absolute;left:0;text-align:left;margin-left:503pt;margin-top:-4pt;width:91pt;height:2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" fillcolor="#333662" stroked="f">
                  <v:textbox>
                    <w:txbxContent>
                      <w:p w14:paraId="06BFA48E" w14:textId="77777777" w:rsidR="00C14479" w:rsidRPr="004D656E" w:rsidRDefault="00C14479" w:rsidP="00C14479">
                        <w:r>
                          <w:t>P</w:t>
                        </w:r>
                        <w:r w:rsidRPr="004D656E">
                          <w:t xml:space="preserve">agina </w:t>
                        </w:r>
                        <w:r w:rsidRPr="004D656E">
                          <w:fldChar w:fldCharType="begin"/>
                        </w:r>
                        <w:r w:rsidRPr="004D656E">
                          <w:instrText>PAGE   \* MERGEFORMAT</w:instrText>
                        </w:r>
                        <w:r w:rsidRPr="004D656E">
                          <w:fldChar w:fldCharType="separate"/>
                        </w:r>
                        <w:r w:rsidRPr="004D656E">
                          <w:t>1</w:t>
                        </w:r>
                        <w:r w:rsidRPr="004D656E">
                          <w:fldChar w:fldCharType="end"/>
                        </w:r>
                      </w:p>
                    </w:txbxContent>
                  </v:textbox>
                  <w10:wrap type="square" anchorx="page"/>
                </v:shape>
              </w:pict>
            </mc:Fallback>
          </mc:AlternateContent>
        </w:r>
        <w:r>
          <w:rPr>
            <w:noProof/>
          </w:rPr>
          <w:drawing>
            <wp:anchor distT="0" distB="0" distL="114300" distR="114300" simplePos="0" relativeHeight="251658244" behindDoc="0" locked="0" layoutInCell="1" allowOverlap="1" wp14:anchorId="612D4DE1" wp14:editId="2211A7E0">
              <wp:simplePos x="0" y="0"/>
              <wp:positionH relativeFrom="margin">
                <wp:align>center</wp:align>
              </wp:positionH>
              <wp:positionV relativeFrom="paragraph">
                <wp:posOffset>-88900</wp:posOffset>
              </wp:positionV>
              <wp:extent cx="1231900" cy="385445"/>
              <wp:effectExtent l="0" t="0" r="6350" b="0"/>
              <wp:wrapSquare wrapText="bothSides"/>
              <wp:docPr id="495729234" name="Afbeelding 495729234" descr="Afbeelding met tekst, Lettertype, Graphics, logo&#10;&#10;Automatisch gegenereerde beschrijv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49770334" name="Afbeelding 1" descr="Afbeelding met tekst, Lettertype, Graphics, logo&#10;&#10;Automatisch gegenereerde beschrijvin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3190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  <w:p w14:paraId="67B94EC4" w14:textId="77777777" w:rsidR="004545D1" w:rsidRDefault="004545D1" w:rsidP="004545D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8EA9C" w14:textId="77777777" w:rsidR="00A80EE6" w:rsidRDefault="00A80EE6" w:rsidP="004545D1">
      <w:r>
        <w:separator/>
      </w:r>
    </w:p>
    <w:p w14:paraId="5ABD2DAC" w14:textId="77777777" w:rsidR="00A80EE6" w:rsidRDefault="00A80EE6" w:rsidP="004545D1"/>
    <w:p w14:paraId="268E18DF" w14:textId="77777777" w:rsidR="00A80EE6" w:rsidRDefault="00A80EE6" w:rsidP="004545D1"/>
  </w:footnote>
  <w:footnote w:type="continuationSeparator" w:id="0">
    <w:p w14:paraId="6A18BA02" w14:textId="77777777" w:rsidR="00A80EE6" w:rsidRDefault="00A80EE6" w:rsidP="004545D1">
      <w:r>
        <w:continuationSeparator/>
      </w:r>
    </w:p>
    <w:p w14:paraId="51A4D796" w14:textId="77777777" w:rsidR="00A80EE6" w:rsidRDefault="00A80EE6" w:rsidP="004545D1"/>
    <w:p w14:paraId="3BEF6ECF" w14:textId="77777777" w:rsidR="00A80EE6" w:rsidRDefault="00A80EE6" w:rsidP="004545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E743D" w14:textId="77777777" w:rsidR="007E36F5" w:rsidRDefault="00E70741" w:rsidP="004545D1">
    <w:pPr>
      <w:pStyle w:val="Koptekst"/>
    </w:pPr>
    <w:r>
      <w:rPr>
        <w:noProof/>
      </w:rPr>
      <w:drawing>
        <wp:inline distT="0" distB="0" distL="0" distR="0" wp14:anchorId="660FD4FB" wp14:editId="086A97A6">
          <wp:extent cx="1076325" cy="1076325"/>
          <wp:effectExtent l="19050" t="0" r="9525" b="0"/>
          <wp:docPr id="2050463421" name="Afbeelding 2050463421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D1E2C31" w14:textId="77777777" w:rsidR="004545D1" w:rsidRDefault="004545D1" w:rsidP="004545D1"/>
  <w:p w14:paraId="59921A15" w14:textId="77777777" w:rsidR="004545D1" w:rsidRDefault="004545D1" w:rsidP="004545D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E812D" w14:textId="6D569ECC" w:rsidR="00E70741" w:rsidRDefault="00E70741" w:rsidP="004545D1">
    <w:pPr>
      <w:pStyle w:val="Koptekst"/>
    </w:pPr>
  </w:p>
  <w:p w14:paraId="3B0E7AE2" w14:textId="5F874232" w:rsidR="004545D1" w:rsidRDefault="004545D1" w:rsidP="004545D1"/>
  <w:p w14:paraId="358CFA48" w14:textId="1F47C357" w:rsidR="004545D1" w:rsidRDefault="004545D1" w:rsidP="004545D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A180F"/>
    <w:multiLevelType w:val="hybridMultilevel"/>
    <w:tmpl w:val="B5E480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0E935E2"/>
    <w:multiLevelType w:val="hybridMultilevel"/>
    <w:tmpl w:val="C86C73DA"/>
    <w:lvl w:ilvl="0" w:tplc="7F68286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2493757">
    <w:abstractNumId w:val="1"/>
  </w:num>
  <w:num w:numId="2" w16cid:durableId="1526795853">
    <w:abstractNumId w:val="0"/>
  </w:num>
  <w:num w:numId="3" w16cid:durableId="16295534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54F"/>
    <w:rsid w:val="0002201C"/>
    <w:rsid w:val="000235E8"/>
    <w:rsid w:val="00031DA7"/>
    <w:rsid w:val="00045C79"/>
    <w:rsid w:val="00050E83"/>
    <w:rsid w:val="00086ED3"/>
    <w:rsid w:val="000B6F84"/>
    <w:rsid w:val="000F11F6"/>
    <w:rsid w:val="000F4100"/>
    <w:rsid w:val="000F6E40"/>
    <w:rsid w:val="00171C5B"/>
    <w:rsid w:val="0017354F"/>
    <w:rsid w:val="00185F7F"/>
    <w:rsid w:val="001C6069"/>
    <w:rsid w:val="0020056C"/>
    <w:rsid w:val="0021359E"/>
    <w:rsid w:val="002415CD"/>
    <w:rsid w:val="0026730C"/>
    <w:rsid w:val="0028054E"/>
    <w:rsid w:val="002A74A2"/>
    <w:rsid w:val="002F319C"/>
    <w:rsid w:val="00326C36"/>
    <w:rsid w:val="00393F69"/>
    <w:rsid w:val="003A2BEF"/>
    <w:rsid w:val="003A6C4D"/>
    <w:rsid w:val="00411597"/>
    <w:rsid w:val="00434480"/>
    <w:rsid w:val="004545D1"/>
    <w:rsid w:val="00470867"/>
    <w:rsid w:val="00486255"/>
    <w:rsid w:val="004A56DA"/>
    <w:rsid w:val="004A6EEC"/>
    <w:rsid w:val="004B51BC"/>
    <w:rsid w:val="004F777A"/>
    <w:rsid w:val="00517947"/>
    <w:rsid w:val="00523496"/>
    <w:rsid w:val="00550D28"/>
    <w:rsid w:val="00551490"/>
    <w:rsid w:val="00554A65"/>
    <w:rsid w:val="0056272D"/>
    <w:rsid w:val="005716B0"/>
    <w:rsid w:val="00580706"/>
    <w:rsid w:val="005B1429"/>
    <w:rsid w:val="005E23EB"/>
    <w:rsid w:val="005F09C4"/>
    <w:rsid w:val="005F1A7A"/>
    <w:rsid w:val="005F2193"/>
    <w:rsid w:val="006401A1"/>
    <w:rsid w:val="0064064D"/>
    <w:rsid w:val="00644986"/>
    <w:rsid w:val="00685CC0"/>
    <w:rsid w:val="006C2221"/>
    <w:rsid w:val="006D2FB1"/>
    <w:rsid w:val="006E0D91"/>
    <w:rsid w:val="006F13C4"/>
    <w:rsid w:val="006F25C5"/>
    <w:rsid w:val="0071424E"/>
    <w:rsid w:val="00765967"/>
    <w:rsid w:val="00793B01"/>
    <w:rsid w:val="007B5DF7"/>
    <w:rsid w:val="007C03F1"/>
    <w:rsid w:val="007E36F5"/>
    <w:rsid w:val="007E401A"/>
    <w:rsid w:val="007F449B"/>
    <w:rsid w:val="00806D66"/>
    <w:rsid w:val="008303C6"/>
    <w:rsid w:val="00882DB3"/>
    <w:rsid w:val="008831C2"/>
    <w:rsid w:val="00885D51"/>
    <w:rsid w:val="008A2A8E"/>
    <w:rsid w:val="00946BD7"/>
    <w:rsid w:val="00995BBD"/>
    <w:rsid w:val="009A095F"/>
    <w:rsid w:val="009C6E72"/>
    <w:rsid w:val="009D4038"/>
    <w:rsid w:val="009E12B5"/>
    <w:rsid w:val="00A5720E"/>
    <w:rsid w:val="00A67274"/>
    <w:rsid w:val="00A725A5"/>
    <w:rsid w:val="00A759AE"/>
    <w:rsid w:val="00A806CE"/>
    <w:rsid w:val="00A80EE6"/>
    <w:rsid w:val="00AA6A77"/>
    <w:rsid w:val="00AB4EB2"/>
    <w:rsid w:val="00AD1338"/>
    <w:rsid w:val="00AD4358"/>
    <w:rsid w:val="00B444D8"/>
    <w:rsid w:val="00B52088"/>
    <w:rsid w:val="00B6107D"/>
    <w:rsid w:val="00B72DAF"/>
    <w:rsid w:val="00BE3C94"/>
    <w:rsid w:val="00BF2F3F"/>
    <w:rsid w:val="00C14479"/>
    <w:rsid w:val="00C30F68"/>
    <w:rsid w:val="00C70F62"/>
    <w:rsid w:val="00CA5FFA"/>
    <w:rsid w:val="00CA66F7"/>
    <w:rsid w:val="00CD5719"/>
    <w:rsid w:val="00CE3F18"/>
    <w:rsid w:val="00CF00B1"/>
    <w:rsid w:val="00CF5B5C"/>
    <w:rsid w:val="00D02492"/>
    <w:rsid w:val="00D2356D"/>
    <w:rsid w:val="00D47778"/>
    <w:rsid w:val="00D543AB"/>
    <w:rsid w:val="00D80FE5"/>
    <w:rsid w:val="00DA2E05"/>
    <w:rsid w:val="00DB03A4"/>
    <w:rsid w:val="00DB2210"/>
    <w:rsid w:val="00DB67D3"/>
    <w:rsid w:val="00DC5C64"/>
    <w:rsid w:val="00DC6675"/>
    <w:rsid w:val="00E02517"/>
    <w:rsid w:val="00E25042"/>
    <w:rsid w:val="00E70741"/>
    <w:rsid w:val="00E75746"/>
    <w:rsid w:val="00E764B0"/>
    <w:rsid w:val="00E76BC5"/>
    <w:rsid w:val="00E94943"/>
    <w:rsid w:val="00E95187"/>
    <w:rsid w:val="00EA1372"/>
    <w:rsid w:val="00EA4C7A"/>
    <w:rsid w:val="00EB1AA5"/>
    <w:rsid w:val="00EC4E9D"/>
    <w:rsid w:val="00F23650"/>
    <w:rsid w:val="00F31F8C"/>
    <w:rsid w:val="00F3535E"/>
    <w:rsid w:val="00F44F9F"/>
    <w:rsid w:val="00F469EC"/>
    <w:rsid w:val="00F56C6A"/>
    <w:rsid w:val="00F56E8A"/>
    <w:rsid w:val="00F73DCE"/>
    <w:rsid w:val="00F907AC"/>
    <w:rsid w:val="00FA1B2C"/>
    <w:rsid w:val="00FC059B"/>
    <w:rsid w:val="00FC5D8F"/>
    <w:rsid w:val="2651E6A6"/>
    <w:rsid w:val="541C2A38"/>
    <w:rsid w:val="5FC4F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437C0C"/>
  <w15:chartTrackingRefBased/>
  <w15:docId w15:val="{25C7E167-18BF-40D8-8626-AF98E1408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545D1"/>
    <w:pPr>
      <w:spacing w:after="0" w:line="276" w:lineRule="auto"/>
      <w:jc w:val="both"/>
    </w:pPr>
    <w:rPr>
      <w:rFonts w:ascii="Arial" w:hAnsi="Arial" w:cs="Arial"/>
      <w:bCs/>
      <w:sz w:val="18"/>
      <w:szCs w:val="1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4A6EE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A6EEC"/>
    <w:rPr>
      <w:rFonts w:ascii="Tahoma" w:hAnsi="Tahoma" w:cs="Times New Roman"/>
      <w:sz w:val="18"/>
      <w:szCs w:val="24"/>
      <w:lang w:eastAsia="nl-NL"/>
    </w:rPr>
  </w:style>
  <w:style w:type="paragraph" w:customStyle="1" w:styleId="HRNaamInstituut">
    <w:name w:val="HR_NaamInstituut"/>
    <w:basedOn w:val="Standaard"/>
    <w:rsid w:val="004A6EEC"/>
    <w:pPr>
      <w:spacing w:line="240" w:lineRule="auto"/>
    </w:pPr>
    <w:rPr>
      <w:b/>
      <w:sz w:val="24"/>
    </w:rPr>
  </w:style>
  <w:style w:type="paragraph" w:styleId="Koptekst">
    <w:name w:val="header"/>
    <w:basedOn w:val="Standaard"/>
    <w:link w:val="KoptekstChar"/>
    <w:rsid w:val="004A6EEC"/>
    <w:pPr>
      <w:tabs>
        <w:tab w:val="center" w:pos="4536"/>
        <w:tab w:val="right" w:pos="9072"/>
      </w:tabs>
      <w:spacing w:line="240" w:lineRule="auto"/>
    </w:pPr>
    <w:rPr>
      <w:sz w:val="20"/>
    </w:rPr>
  </w:style>
  <w:style w:type="character" w:customStyle="1" w:styleId="KoptekstChar">
    <w:name w:val="Koptekst Char"/>
    <w:basedOn w:val="Standaardalinea-lettertype"/>
    <w:link w:val="Koptekst"/>
    <w:rsid w:val="004A6EEC"/>
    <w:rPr>
      <w:rFonts w:ascii="Arial" w:hAnsi="Arial" w:cs="Times New Roman"/>
      <w:sz w:val="20"/>
      <w:szCs w:val="24"/>
      <w:lang w:eastAsia="nl-NL"/>
    </w:rPr>
  </w:style>
  <w:style w:type="table" w:styleId="Tabelraster">
    <w:name w:val="Table Grid"/>
    <w:basedOn w:val="Standaardtabel"/>
    <w:rsid w:val="004A6EEC"/>
    <w:pPr>
      <w:spacing w:after="0" w:line="280" w:lineRule="atLeast"/>
    </w:pPr>
    <w:rPr>
      <w:rFonts w:ascii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A6EEC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A6EEC"/>
    <w:rPr>
      <w:rFonts w:ascii="Segoe UI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nhideWhenUsed/>
    <w:rsid w:val="009C6E72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9C6E7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9C6E72"/>
    <w:rPr>
      <w:rFonts w:ascii="Tahoma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6E72"/>
    <w:rPr>
      <w:b/>
      <w:bCs w:val="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6E72"/>
    <w:rPr>
      <w:rFonts w:ascii="Tahoma" w:hAnsi="Tahoma" w:cs="Times New Roman"/>
      <w:b/>
      <w:bCs/>
      <w:sz w:val="20"/>
      <w:szCs w:val="20"/>
      <w:lang w:eastAsia="nl-NL"/>
    </w:rPr>
  </w:style>
  <w:style w:type="paragraph" w:styleId="Geenafstand">
    <w:name w:val="No Spacing"/>
    <w:uiPriority w:val="1"/>
    <w:qFormat/>
    <w:rsid w:val="007E36F5"/>
    <w:pPr>
      <w:spacing w:after="0" w:line="240" w:lineRule="auto"/>
    </w:pPr>
    <w:rPr>
      <w:rFonts w:ascii="Tahoma" w:hAnsi="Tahoma" w:cs="Times New Roman"/>
      <w:sz w:val="18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4545D1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rsid w:val="004545D1"/>
    <w:pPr>
      <w:spacing w:line="300" w:lineRule="atLeast"/>
      <w:jc w:val="left"/>
    </w:pPr>
    <w:rPr>
      <w:bCs w:val="0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4545D1"/>
    <w:rPr>
      <w:rFonts w:ascii="Arial" w:hAnsi="Arial" w:cs="Arial"/>
      <w:sz w:val="20"/>
      <w:szCs w:val="20"/>
      <w:lang w:eastAsia="nl-NL"/>
    </w:rPr>
  </w:style>
  <w:style w:type="character" w:styleId="Voetnootmarkering">
    <w:name w:val="footnote reference"/>
    <w:uiPriority w:val="99"/>
    <w:semiHidden/>
    <w:rsid w:val="004545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myWolfert-HIP\Downloads\Bijlage%202%20-%20Referenties%20(1)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2655B57E8F4E40826F22306A5E9E93" ma:contentTypeVersion="3" ma:contentTypeDescription="Een nieuw document maken." ma:contentTypeScope="" ma:versionID="ff664cbb105d18d9523563c47b9be43b">
  <xsd:schema xmlns:xsd="http://www.w3.org/2001/XMLSchema" xmlns:xs="http://www.w3.org/2001/XMLSchema" xmlns:p="http://schemas.microsoft.com/office/2006/metadata/properties" xmlns:ns2="6af78395-d30c-4d99-9973-dd88d61ffa28" targetNamespace="http://schemas.microsoft.com/office/2006/metadata/properties" ma:root="true" ma:fieldsID="e6df9cd36d048b2e56661f208012de0f" ns2:_="">
    <xsd:import namespace="6af78395-d30c-4d99-9973-dd88d61ffa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f78395-d30c-4d99-9973-dd88d61ffa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5DDE89-939A-4E8D-BCD3-C98B7A813D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E5579E-2044-455A-A268-88AECED301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42319B-DBBF-4733-90ED-D91831B05C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f78395-d30c-4d99-9973-dd88d61ffa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2 - Referenties (1)</Template>
  <TotalTime>8</TotalTime>
  <Pages>3</Pages>
  <Words>521</Words>
  <Characters>2971</Characters>
  <Application>Microsoft Office Word</Application>
  <DocSecurity>0</DocSecurity>
  <Lines>24</Lines>
  <Paragraphs>6</Paragraphs>
  <ScaleCrop>false</ScaleCrop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Romy Wolfert - HIP</dc:creator>
  <cp:keywords/>
  <dc:description/>
  <cp:lastModifiedBy>Tim van den Reek - HIP</cp:lastModifiedBy>
  <cp:revision>53</cp:revision>
  <dcterms:created xsi:type="dcterms:W3CDTF">2025-07-29T11:03:00Z</dcterms:created>
  <dcterms:modified xsi:type="dcterms:W3CDTF">2025-11-27T14:57:00Z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0x010100F92655B57E8F4E40826F22306A5E9E93</vt:lpwstr>
  </property>
  <property fmtid="{D5CDD505-2E9C-101B-9397-08002B2CF9AE}" pid="3" name="MediaServiceImageTags">
    <vt:lpwstr/>
  </property>
  <property fmtid="{D5CDD505-2E9C-101B-9397-08002B2CF9AE}" pid="4" name="Order">
    <vt:r8>4100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