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E5F49"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68AA475D" w14:textId="77777777" w:rsidR="004963A8" w:rsidRPr="007B72B3" w:rsidRDefault="004963A8" w:rsidP="004963A8">
      <w:pPr>
        <w:rPr>
          <w:rFonts w:ascii="Myriad Pro" w:hAnsi="Myriad Pro"/>
          <w:sz w:val="18"/>
          <w:szCs w:val="18"/>
        </w:rPr>
      </w:pPr>
    </w:p>
    <w:p w14:paraId="67809E70" w14:textId="63EDB10E"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CF260E">
        <w:rPr>
          <w:rFonts w:ascii="Myriad Pro" w:hAnsi="Myriad Pro"/>
          <w:i/>
          <w:iCs/>
          <w:sz w:val="18"/>
          <w:szCs w:val="18"/>
        </w:rPr>
        <w:t>Aanbesteding OLP.OIG</w:t>
      </w:r>
      <w:r w:rsidR="00CF260E" w:rsidRPr="00CF260E">
        <w:rPr>
          <w:rFonts w:ascii="Myriad Pro" w:hAnsi="Myriad Pro"/>
          <w:i/>
          <w:iCs/>
          <w:sz w:val="18"/>
          <w:szCs w:val="18"/>
        </w:rPr>
        <w:t>RV2026</w:t>
      </w:r>
      <w:r w:rsidR="007B72B3" w:rsidRPr="00CF260E">
        <w:rPr>
          <w:rFonts w:ascii="Myriad Pro" w:hAnsi="Myriad Pro"/>
          <w:i/>
          <w:iCs/>
          <w:sz w:val="18"/>
          <w:szCs w:val="18"/>
        </w:rPr>
        <w:t>.</w:t>
      </w:r>
      <w:r w:rsidR="00CF260E" w:rsidRPr="00CF260E">
        <w:rPr>
          <w:rFonts w:ascii="Myriad Pro" w:hAnsi="Myriad Pro"/>
          <w:i/>
          <w:iCs/>
          <w:sz w:val="18"/>
          <w:szCs w:val="18"/>
        </w:rPr>
        <w:t>02</w:t>
      </w:r>
      <w:r w:rsidRPr="00CF260E">
        <w:rPr>
          <w:rFonts w:ascii="Myriad Pro" w:hAnsi="Myriad Pro"/>
          <w:i/>
          <w:iCs/>
          <w:sz w:val="18"/>
          <w:szCs w:val="18"/>
        </w:rPr>
        <w:t xml:space="preserve"> </w:t>
      </w:r>
      <w:r w:rsidR="00CF260E" w:rsidRPr="00CF260E">
        <w:rPr>
          <w:rFonts w:ascii="Myriad Pro" w:hAnsi="Myriad Pro"/>
          <w:i/>
          <w:iCs/>
          <w:sz w:val="18"/>
          <w:szCs w:val="18"/>
        </w:rPr>
        <w:t>Stichting</w:t>
      </w:r>
      <w:r w:rsidR="00CF260E">
        <w:rPr>
          <w:rFonts w:ascii="Myriad Pro" w:hAnsi="Myriad Pro"/>
          <w:i/>
          <w:iCs/>
          <w:sz w:val="18"/>
          <w:szCs w:val="18"/>
        </w:rPr>
        <w:t xml:space="preserve"> Flevion</w:t>
      </w:r>
    </w:p>
    <w:p w14:paraId="4C4B1EDB" w14:textId="77777777" w:rsidR="003E6889" w:rsidRPr="007B72B3" w:rsidRDefault="003E6889" w:rsidP="003E6889">
      <w:pPr>
        <w:rPr>
          <w:rFonts w:ascii="Myriad Pro" w:hAnsi="Myriad Pro"/>
          <w:sz w:val="18"/>
          <w:szCs w:val="18"/>
        </w:rPr>
      </w:pPr>
    </w:p>
    <w:p w14:paraId="78EB8E2C"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7FBA2D49"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24683ABD" w14:textId="77777777" w:rsidR="009E3C68" w:rsidRPr="007B72B3" w:rsidRDefault="009E3C68" w:rsidP="009E3C68">
      <w:pPr>
        <w:rPr>
          <w:rFonts w:ascii="Myriad Pro" w:hAnsi="Myriad Pro"/>
          <w:sz w:val="18"/>
          <w:szCs w:val="18"/>
        </w:rPr>
      </w:pPr>
    </w:p>
    <w:p w14:paraId="4DA229D2"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12B29DD" w14:textId="77777777" w:rsidR="007B72B3" w:rsidRPr="007B72B3" w:rsidRDefault="007B72B3" w:rsidP="007B72B3">
      <w:pPr>
        <w:rPr>
          <w:rFonts w:ascii="Myriad Pro" w:hAnsi="Myriad Pro"/>
          <w:sz w:val="18"/>
          <w:szCs w:val="18"/>
        </w:rPr>
      </w:pPr>
    </w:p>
    <w:p w14:paraId="4FF1F58D"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1065FC24" w14:textId="77777777" w:rsidR="009E3C68" w:rsidRPr="007B72B3" w:rsidRDefault="009E3C68" w:rsidP="009E3C68">
      <w:pPr>
        <w:rPr>
          <w:rFonts w:ascii="Myriad Pro" w:hAnsi="Myriad Pro"/>
          <w:sz w:val="18"/>
          <w:szCs w:val="18"/>
        </w:rPr>
      </w:pPr>
    </w:p>
    <w:p w14:paraId="3386A35B"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leerlingmateriaal (tenminste leerboeken en werk-/toetsboeken). </w:t>
      </w:r>
    </w:p>
    <w:p w14:paraId="4F35AF54" w14:textId="77777777" w:rsidR="004963A8" w:rsidRPr="007B72B3" w:rsidRDefault="004963A8" w:rsidP="004963A8">
      <w:pPr>
        <w:rPr>
          <w:rFonts w:ascii="Myriad Pro" w:hAnsi="Myriad Pro"/>
          <w:sz w:val="18"/>
          <w:szCs w:val="18"/>
        </w:rPr>
      </w:pPr>
    </w:p>
    <w:p w14:paraId="5993F81D"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1CA25F22" w14:textId="77777777" w:rsidR="004963A8" w:rsidRPr="007B72B3" w:rsidRDefault="004963A8" w:rsidP="004963A8">
      <w:pPr>
        <w:rPr>
          <w:rFonts w:ascii="Myriad Pro" w:hAnsi="Myriad Pro"/>
          <w:sz w:val="18"/>
          <w:szCs w:val="18"/>
        </w:rPr>
      </w:pPr>
    </w:p>
    <w:p w14:paraId="1C2852BA"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51FA65F6" w14:textId="77777777" w:rsidR="00D7139A" w:rsidRPr="007B72B3" w:rsidRDefault="00D7139A" w:rsidP="00D7139A">
      <w:pPr>
        <w:rPr>
          <w:rFonts w:ascii="Myriad Pro" w:hAnsi="Myriad Pro"/>
          <w:sz w:val="18"/>
          <w:szCs w:val="18"/>
        </w:rPr>
      </w:pPr>
    </w:p>
    <w:p w14:paraId="0E2677A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74C8B04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521FB4F7"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256E367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102CE2DB"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25079AB1"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2FC6357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61FD124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44B3330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29B8F8A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3827A3C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63C2572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3196D29B" w14:textId="77777777" w:rsidR="00D7139A" w:rsidRPr="007B72B3" w:rsidRDefault="00D7139A" w:rsidP="00D7139A">
      <w:pPr>
        <w:rPr>
          <w:rFonts w:ascii="Myriad Pro" w:hAnsi="Myriad Pro"/>
          <w:sz w:val="18"/>
          <w:szCs w:val="18"/>
        </w:rPr>
      </w:pPr>
    </w:p>
    <w:p w14:paraId="021A50D1"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middels een prijs per leerling vanuit de uitgeverij. </w:t>
      </w:r>
    </w:p>
    <w:p w14:paraId="469B007F" w14:textId="77777777" w:rsidR="005B093B" w:rsidRPr="007B72B3" w:rsidRDefault="005B093B" w:rsidP="00D7139A">
      <w:pPr>
        <w:rPr>
          <w:rFonts w:ascii="Myriad Pro" w:hAnsi="Myriad Pro"/>
          <w:iCs/>
          <w:sz w:val="18"/>
          <w:szCs w:val="18"/>
        </w:rPr>
      </w:pPr>
    </w:p>
    <w:p w14:paraId="436EE62D"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10811542" w14:textId="77777777" w:rsidR="00D7139A" w:rsidRPr="007B72B3" w:rsidRDefault="00D7139A" w:rsidP="00D7139A">
      <w:pPr>
        <w:rPr>
          <w:rFonts w:ascii="Myriad Pro" w:hAnsi="Myriad Pro"/>
          <w:sz w:val="18"/>
          <w:szCs w:val="18"/>
        </w:rPr>
      </w:pPr>
    </w:p>
    <w:p w14:paraId="43192E56"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38137D46"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it Easy </w:t>
      </w:r>
    </w:p>
    <w:p w14:paraId="5EB9ACB6"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1423AA7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37507E96"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lastRenderedPageBreak/>
        <w:t xml:space="preserve">Nieuwe zaken </w:t>
      </w:r>
    </w:p>
    <w:p w14:paraId="2615200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137A76BA"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5C296A4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3BDFF6AC"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1A06F123"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175D9E97" w14:textId="77777777" w:rsidR="009E3C68" w:rsidRPr="007B72B3" w:rsidRDefault="009E3C68" w:rsidP="009E3C68">
      <w:pPr>
        <w:rPr>
          <w:rFonts w:ascii="Myriad Pro" w:hAnsi="Myriad Pro"/>
          <w:sz w:val="18"/>
          <w:szCs w:val="18"/>
        </w:rPr>
      </w:pPr>
    </w:p>
    <w:p w14:paraId="7D99B648"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0CF2E78A"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5DA94484" w14:textId="77777777" w:rsidR="009E3C68" w:rsidRPr="007B72B3" w:rsidRDefault="009E3C68" w:rsidP="009E3C68">
      <w:pPr>
        <w:rPr>
          <w:rFonts w:ascii="Myriad Pro" w:hAnsi="Myriad Pro"/>
          <w:sz w:val="18"/>
          <w:szCs w:val="18"/>
        </w:rPr>
      </w:pPr>
    </w:p>
    <w:p w14:paraId="41B65C50"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0C00332C"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7EB7C4BF"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6B03C234"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0A3E379C"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0FE812BF"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5523F045"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5EC55A76"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542C4113"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40C9586F"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07526EB2" w14:textId="77777777" w:rsidR="009E3C68" w:rsidRPr="007B72B3" w:rsidRDefault="009E3C68" w:rsidP="009E3C68">
      <w:pPr>
        <w:rPr>
          <w:rFonts w:ascii="Myriad Pro" w:hAnsi="Myriad Pro"/>
          <w:sz w:val="18"/>
          <w:szCs w:val="18"/>
        </w:rPr>
      </w:pPr>
    </w:p>
    <w:p w14:paraId="006D6A6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009691D6" w14:textId="77777777" w:rsidR="009E3C68" w:rsidRPr="007B72B3" w:rsidRDefault="009E3C68" w:rsidP="009E3C68">
      <w:pPr>
        <w:rPr>
          <w:rFonts w:ascii="Myriad Pro" w:hAnsi="Myriad Pro"/>
          <w:sz w:val="18"/>
          <w:szCs w:val="18"/>
        </w:rPr>
      </w:pPr>
    </w:p>
    <w:p w14:paraId="2B65719F"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6DC4AC8C" w14:textId="77777777" w:rsidR="009E3C68" w:rsidRPr="007B72B3" w:rsidRDefault="009E3C68" w:rsidP="009E3C68">
      <w:pPr>
        <w:rPr>
          <w:rFonts w:ascii="Myriad Pro" w:hAnsi="Myriad Pro"/>
          <w:sz w:val="18"/>
          <w:szCs w:val="18"/>
        </w:rPr>
      </w:pPr>
    </w:p>
    <w:p w14:paraId="2D1C68DD"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35EFBB08"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48E6E617"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5D15E56F"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2C0FAE70" w14:textId="77777777" w:rsidR="009E3C68" w:rsidRPr="007B72B3" w:rsidRDefault="009E3C68" w:rsidP="009E3C68">
      <w:pPr>
        <w:rPr>
          <w:rFonts w:ascii="Myriad Pro" w:hAnsi="Myriad Pro"/>
          <w:sz w:val="18"/>
          <w:szCs w:val="18"/>
        </w:rPr>
      </w:pPr>
    </w:p>
    <w:p w14:paraId="70A3D3BA"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57FE8CFE"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5B73C104" w14:textId="77777777" w:rsidR="009E3C68" w:rsidRPr="007B72B3" w:rsidRDefault="009E3C68" w:rsidP="009E3C68">
      <w:pPr>
        <w:rPr>
          <w:rFonts w:ascii="Myriad Pro" w:hAnsi="Myriad Pro"/>
          <w:sz w:val="18"/>
          <w:szCs w:val="18"/>
        </w:rPr>
      </w:pPr>
    </w:p>
    <w:p w14:paraId="02C0A10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32ED6214"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57D87461" w14:textId="77777777" w:rsidR="009E3C68" w:rsidRPr="007B72B3" w:rsidRDefault="009E3C68" w:rsidP="009E3C68">
      <w:pPr>
        <w:rPr>
          <w:rFonts w:ascii="Myriad Pro" w:hAnsi="Myriad Pro"/>
          <w:sz w:val="18"/>
          <w:szCs w:val="18"/>
        </w:rPr>
      </w:pPr>
    </w:p>
    <w:p w14:paraId="25F59949"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5A065C83" w14:textId="77777777" w:rsidR="004963A8" w:rsidRPr="007B72B3" w:rsidRDefault="004963A8" w:rsidP="004963A8">
      <w:pPr>
        <w:rPr>
          <w:rFonts w:ascii="Myriad Pro" w:hAnsi="Myriad Pro"/>
          <w:sz w:val="18"/>
          <w:szCs w:val="18"/>
        </w:rPr>
      </w:pPr>
    </w:p>
    <w:p w14:paraId="4117E302"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4C6CA043"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7E4D10B0"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6D8634C8"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50A3DECE"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lastRenderedPageBreak/>
        <w:t xml:space="preserve">In de webshop de methode gebonden duurzame gebruiksmaterialen (leerboeken, handleidingen, etc.) en methode gebonden verbruiksmaterialen (werkboeken, toetsboeken, etc.) duidelijk herkenbaar weergegeven dienen te worden. </w:t>
      </w:r>
    </w:p>
    <w:p w14:paraId="39A7724F"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67D902A2"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0B46FB10"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643C451A" w14:textId="77777777" w:rsidR="00CF260E"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Scholen bevestiging ontvangen na bestelling.</w:t>
      </w:r>
      <w:bookmarkStart w:id="6" w:name="_Toc232589981"/>
    </w:p>
    <w:p w14:paraId="7BF118E1" w14:textId="77777777" w:rsidR="00CF260E" w:rsidRDefault="00CF260E" w:rsidP="00CF260E">
      <w:pPr>
        <w:rPr>
          <w:rFonts w:ascii="Myriad Pro" w:hAnsi="Myriad Pro"/>
          <w:sz w:val="18"/>
          <w:szCs w:val="18"/>
        </w:rPr>
      </w:pPr>
    </w:p>
    <w:p w14:paraId="1E82E2E4" w14:textId="77777777" w:rsidR="00CF260E" w:rsidRDefault="00CF260E" w:rsidP="00CF260E">
      <w:pPr>
        <w:rPr>
          <w:rFonts w:ascii="Myriad Pro" w:hAnsi="Myriad Pro"/>
          <w:sz w:val="18"/>
          <w:szCs w:val="18"/>
        </w:rPr>
      </w:pPr>
    </w:p>
    <w:p w14:paraId="061420A8" w14:textId="6B545D0E" w:rsidR="009E3C68" w:rsidRPr="00CF260E" w:rsidRDefault="009E3C68" w:rsidP="00CF260E">
      <w:pPr>
        <w:rPr>
          <w:rFonts w:ascii="Myriad Pro" w:hAnsi="Myriad Pro"/>
          <w:b/>
          <w:bCs/>
          <w:sz w:val="18"/>
          <w:szCs w:val="18"/>
        </w:rPr>
      </w:pPr>
      <w:r w:rsidRPr="00CF260E">
        <w:rPr>
          <w:rFonts w:ascii="Myriad Pro" w:hAnsi="Myriad Pro"/>
          <w:b/>
          <w:bCs/>
          <w:sz w:val="18"/>
          <w:szCs w:val="18"/>
        </w:rPr>
        <w:t>6.5. Helpdesk</w:t>
      </w:r>
      <w:bookmarkEnd w:id="6"/>
    </w:p>
    <w:p w14:paraId="4D357F9B" w14:textId="77777777" w:rsidR="009E3C68" w:rsidRPr="007B72B3" w:rsidRDefault="009E3C68" w:rsidP="009E3C68">
      <w:pPr>
        <w:rPr>
          <w:rFonts w:ascii="Myriad Pro" w:hAnsi="Myriad Pro"/>
          <w:sz w:val="18"/>
          <w:szCs w:val="18"/>
        </w:rPr>
      </w:pPr>
    </w:p>
    <w:p w14:paraId="186D4E74"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34677642"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00308BB6" w14:textId="77777777" w:rsidR="009E3C68" w:rsidRPr="007B72B3" w:rsidRDefault="009E3C68" w:rsidP="009E3C68">
      <w:pPr>
        <w:rPr>
          <w:rFonts w:ascii="Myriad Pro" w:hAnsi="Myriad Pro"/>
          <w:sz w:val="18"/>
          <w:szCs w:val="18"/>
        </w:rPr>
      </w:pPr>
    </w:p>
    <w:p w14:paraId="616C6E67"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17D4427C"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per jaar zal bezoeken. Minimaal eens per jaar zal er een gesprek zijn op bestuurskantoor niveau. </w:t>
      </w:r>
    </w:p>
    <w:p w14:paraId="45074179"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4267A22A"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1CC4EB9E"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bijlage 1. Scholenoverzicht NAW. </w:t>
      </w:r>
      <w:r w:rsidRPr="007B72B3">
        <w:rPr>
          <w:rFonts w:ascii="Myriad Pro" w:hAnsi="Myriad Pro"/>
          <w:sz w:val="18"/>
          <w:szCs w:val="18"/>
        </w:rPr>
        <w:br/>
      </w:r>
    </w:p>
    <w:p w14:paraId="498FD561"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toevoeging / afscheiding van scholen aan/van de Aanbestedende Dienst. </w:t>
      </w:r>
    </w:p>
    <w:p w14:paraId="2DF9C0EF" w14:textId="77777777" w:rsidR="007B72B3" w:rsidRDefault="007B72B3" w:rsidP="007B72B3">
      <w:pPr>
        <w:rPr>
          <w:rFonts w:ascii="Myriad Pro" w:hAnsi="Myriad Pro"/>
          <w:sz w:val="18"/>
          <w:szCs w:val="18"/>
        </w:rPr>
      </w:pPr>
      <w:bookmarkStart w:id="9" w:name="_Toc232589984"/>
    </w:p>
    <w:p w14:paraId="616B4A5E"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6C10E52B" w14:textId="77777777" w:rsidR="009E3C68" w:rsidRPr="007B72B3" w:rsidRDefault="009E3C68" w:rsidP="009E3C68">
      <w:pPr>
        <w:rPr>
          <w:rFonts w:ascii="Myriad Pro" w:hAnsi="Myriad Pro"/>
          <w:sz w:val="18"/>
          <w:szCs w:val="18"/>
        </w:rPr>
      </w:pPr>
    </w:p>
    <w:p w14:paraId="5F348779"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D3E19AD" w14:textId="77777777" w:rsidR="004963A8" w:rsidRPr="007B72B3" w:rsidRDefault="004963A8" w:rsidP="004963A8">
      <w:pPr>
        <w:rPr>
          <w:rFonts w:ascii="Myriad Pro" w:hAnsi="Myriad Pro"/>
          <w:sz w:val="18"/>
          <w:szCs w:val="18"/>
        </w:rPr>
      </w:pPr>
    </w:p>
    <w:p w14:paraId="526BF131"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1210BBA5"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26FB706D" w14:textId="77777777" w:rsidR="009E3C68" w:rsidRPr="007B72B3" w:rsidRDefault="009E3C68" w:rsidP="009E3C68">
      <w:pPr>
        <w:rPr>
          <w:rFonts w:ascii="Myriad Pro" w:hAnsi="Myriad Pro"/>
          <w:sz w:val="18"/>
          <w:szCs w:val="18"/>
        </w:rPr>
      </w:pPr>
    </w:p>
    <w:p w14:paraId="1714C404" w14:textId="77777777" w:rsidR="004963A8"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51509F9" w14:textId="77777777" w:rsidR="00CF260E" w:rsidRDefault="00CF260E" w:rsidP="004963A8">
      <w:pPr>
        <w:rPr>
          <w:rFonts w:ascii="Myriad Pro" w:hAnsi="Myriad Pro"/>
          <w:sz w:val="18"/>
          <w:szCs w:val="18"/>
        </w:rPr>
      </w:pPr>
    </w:p>
    <w:p w14:paraId="3C84EDB7" w14:textId="77777777" w:rsidR="00CF260E" w:rsidRPr="007B72B3" w:rsidRDefault="00CF260E" w:rsidP="004963A8">
      <w:pPr>
        <w:rPr>
          <w:rFonts w:ascii="Myriad Pro" w:hAnsi="Myriad Pro"/>
          <w:sz w:val="18"/>
          <w:szCs w:val="18"/>
        </w:rPr>
      </w:pPr>
    </w:p>
    <w:p w14:paraId="12B08CB2"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lastRenderedPageBreak/>
        <w:t>6.10. Retourprocedure</w:t>
      </w:r>
      <w:bookmarkEnd w:id="11"/>
    </w:p>
    <w:p w14:paraId="1A1247D5" w14:textId="77777777" w:rsidR="009E3C68" w:rsidRPr="007B72B3" w:rsidRDefault="009E3C68" w:rsidP="009E3C68">
      <w:pPr>
        <w:rPr>
          <w:rFonts w:ascii="Myriad Pro" w:hAnsi="Myriad Pro"/>
          <w:sz w:val="18"/>
          <w:szCs w:val="18"/>
        </w:rPr>
      </w:pPr>
    </w:p>
    <w:p w14:paraId="4A5A6E93"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0A50E016" w14:textId="77777777" w:rsidR="004963A8" w:rsidRPr="007B72B3" w:rsidRDefault="004963A8" w:rsidP="004963A8">
      <w:pPr>
        <w:rPr>
          <w:rFonts w:ascii="Myriad Pro" w:hAnsi="Myriad Pro"/>
          <w:sz w:val="18"/>
          <w:szCs w:val="18"/>
        </w:rPr>
      </w:pPr>
    </w:p>
    <w:p w14:paraId="5BB167EF"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3FED21A7"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7D8D5CF3" w14:textId="77777777" w:rsidR="00CF260E" w:rsidRDefault="009E3C68" w:rsidP="00CF260E">
      <w:pPr>
        <w:rPr>
          <w:rFonts w:ascii="Myriad Pro" w:hAnsi="Myriad Pro"/>
          <w:color w:val="000000" w:themeColor="text1"/>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XML-files. </w:t>
      </w:r>
      <w:bookmarkStart w:id="13" w:name="_Toc232589988"/>
    </w:p>
    <w:p w14:paraId="6618DBDD" w14:textId="77777777" w:rsidR="00CF260E" w:rsidRDefault="00CF260E" w:rsidP="00CF260E">
      <w:pPr>
        <w:rPr>
          <w:rFonts w:ascii="Myriad Pro" w:hAnsi="Myriad Pro"/>
          <w:color w:val="000000" w:themeColor="text1"/>
          <w:sz w:val="18"/>
          <w:szCs w:val="18"/>
        </w:rPr>
      </w:pPr>
    </w:p>
    <w:p w14:paraId="38EC8416" w14:textId="77777777" w:rsidR="00CF260E" w:rsidRDefault="00CF260E" w:rsidP="00CF260E">
      <w:pPr>
        <w:rPr>
          <w:rFonts w:ascii="Myriad Pro" w:hAnsi="Myriad Pro"/>
          <w:color w:val="000000" w:themeColor="text1"/>
          <w:sz w:val="18"/>
          <w:szCs w:val="18"/>
        </w:rPr>
      </w:pPr>
    </w:p>
    <w:p w14:paraId="318B985D" w14:textId="62B79C1A" w:rsidR="009E3C68" w:rsidRPr="00CF260E" w:rsidRDefault="009E3C68" w:rsidP="00CF260E">
      <w:pPr>
        <w:rPr>
          <w:rFonts w:ascii="Myriad Pro" w:hAnsi="Myriad Pro"/>
          <w:b/>
          <w:bCs/>
          <w:sz w:val="18"/>
          <w:szCs w:val="18"/>
        </w:rPr>
      </w:pPr>
      <w:r w:rsidRPr="00CF260E">
        <w:rPr>
          <w:rFonts w:ascii="Myriad Pro" w:hAnsi="Myriad Pro"/>
          <w:b/>
          <w:bCs/>
          <w:sz w:val="18"/>
          <w:szCs w:val="18"/>
        </w:rPr>
        <w:t xml:space="preserve">6.12. </w:t>
      </w:r>
      <w:bookmarkEnd w:id="13"/>
      <w:r w:rsidR="00A56595" w:rsidRPr="00CF260E">
        <w:rPr>
          <w:rFonts w:ascii="Myriad Pro" w:hAnsi="Myriad Pro"/>
          <w:b/>
          <w:bCs/>
          <w:sz w:val="18"/>
          <w:szCs w:val="18"/>
        </w:rPr>
        <w:t>Managementinformatie</w:t>
      </w:r>
    </w:p>
    <w:p w14:paraId="5360FF86" w14:textId="77777777" w:rsidR="009E3C68" w:rsidRPr="007B72B3" w:rsidRDefault="009E3C68" w:rsidP="009E3C68">
      <w:pPr>
        <w:rPr>
          <w:rFonts w:ascii="Myriad Pro" w:hAnsi="Myriad Pro"/>
          <w:sz w:val="18"/>
          <w:szCs w:val="18"/>
        </w:rPr>
      </w:pPr>
    </w:p>
    <w:p w14:paraId="4B37AC6B"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31DE5E90" w14:textId="77777777" w:rsidR="009E3C68" w:rsidRPr="007B72B3" w:rsidRDefault="009E3C68" w:rsidP="009E3C68">
      <w:pPr>
        <w:rPr>
          <w:rFonts w:ascii="Myriad Pro" w:hAnsi="Myriad Pro"/>
          <w:sz w:val="18"/>
          <w:szCs w:val="18"/>
        </w:rPr>
      </w:pPr>
    </w:p>
    <w:p w14:paraId="3ADE7E0C"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049673FF" w14:textId="77777777" w:rsidR="009E3C68" w:rsidRPr="007B72B3" w:rsidRDefault="009E3C68" w:rsidP="009E3C68">
      <w:pPr>
        <w:rPr>
          <w:rFonts w:ascii="Myriad Pro" w:hAnsi="Myriad Pro"/>
          <w:sz w:val="18"/>
          <w:szCs w:val="18"/>
        </w:rPr>
      </w:pPr>
    </w:p>
    <w:p w14:paraId="1AECA4C0"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03792C8D"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5AAEC5AF"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7DE2A7B5"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7B48C27C"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315A1971"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688ECA68" w14:textId="77777777" w:rsidR="009E3C68" w:rsidRPr="007B72B3" w:rsidRDefault="009E3C68" w:rsidP="009E3C68">
      <w:pPr>
        <w:rPr>
          <w:rFonts w:ascii="Myriad Pro" w:hAnsi="Myriad Pro"/>
          <w:sz w:val="18"/>
          <w:szCs w:val="18"/>
        </w:rPr>
      </w:pPr>
    </w:p>
    <w:p w14:paraId="48F7E720"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696A8D51" w14:textId="77777777" w:rsidR="009E3C68" w:rsidRPr="007B72B3" w:rsidRDefault="009E3C68" w:rsidP="009E3C68">
      <w:pPr>
        <w:rPr>
          <w:rFonts w:ascii="Myriad Pro" w:hAnsi="Myriad Pro"/>
          <w:sz w:val="18"/>
          <w:szCs w:val="18"/>
        </w:rPr>
      </w:pPr>
    </w:p>
    <w:p w14:paraId="37BC3C56"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4B6375E6"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41AEDD69" w14:textId="77777777" w:rsidR="009E3C68" w:rsidRPr="007B72B3" w:rsidRDefault="009E3C68" w:rsidP="009E3C68">
      <w:pPr>
        <w:rPr>
          <w:rFonts w:ascii="Myriad Pro" w:hAnsi="Myriad Pro"/>
          <w:sz w:val="18"/>
          <w:szCs w:val="18"/>
        </w:rPr>
      </w:pPr>
    </w:p>
    <w:p w14:paraId="6C70CB5A"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3E361D1A" w14:textId="77777777" w:rsidR="009E3C68" w:rsidRPr="007B72B3" w:rsidRDefault="009E3C68" w:rsidP="009E3C68">
      <w:pPr>
        <w:rPr>
          <w:rFonts w:ascii="Myriad Pro" w:hAnsi="Myriad Pro"/>
          <w:sz w:val="18"/>
          <w:szCs w:val="18"/>
        </w:rPr>
      </w:pPr>
    </w:p>
    <w:p w14:paraId="3D074D6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C306165"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471553C1"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lastRenderedPageBreak/>
        <w:t>6.15. Raamovereenkomst</w:t>
      </w:r>
      <w:bookmarkEnd w:id="16"/>
    </w:p>
    <w:p w14:paraId="183AFAD1" w14:textId="77777777" w:rsidR="009E3C68" w:rsidRPr="007B72B3" w:rsidRDefault="009E3C68" w:rsidP="009E3C68">
      <w:pPr>
        <w:rPr>
          <w:rFonts w:ascii="Myriad Pro" w:hAnsi="Myriad Pro"/>
          <w:sz w:val="18"/>
          <w:szCs w:val="18"/>
        </w:rPr>
      </w:pPr>
    </w:p>
    <w:p w14:paraId="29B4E664"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1BF7423A" w14:textId="77777777" w:rsidR="004963A8" w:rsidRPr="007B72B3" w:rsidRDefault="004963A8" w:rsidP="004963A8">
      <w:pPr>
        <w:rPr>
          <w:rFonts w:ascii="Myriad Pro" w:hAnsi="Myriad Pro"/>
          <w:sz w:val="18"/>
          <w:szCs w:val="18"/>
        </w:rPr>
      </w:pPr>
    </w:p>
    <w:p w14:paraId="77B471E0" w14:textId="77777777" w:rsidR="004963A8" w:rsidRPr="007B72B3" w:rsidRDefault="004963A8" w:rsidP="004963A8">
      <w:pPr>
        <w:rPr>
          <w:rFonts w:ascii="Myriad Pro" w:hAnsi="Myriad Pro"/>
          <w:sz w:val="18"/>
          <w:szCs w:val="18"/>
        </w:rPr>
      </w:pPr>
      <w:r w:rsidRPr="007B72B3">
        <w:rPr>
          <w:rFonts w:ascii="Myriad Pro" w:hAnsi="Myriad Pro"/>
          <w:sz w:val="18"/>
          <w:szCs w:val="18"/>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6081912A"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65AADC96" w14:textId="77777777" w:rsidR="009E3C68" w:rsidRPr="007B72B3" w:rsidRDefault="009E3C68" w:rsidP="009E3C68">
      <w:pPr>
        <w:rPr>
          <w:rFonts w:ascii="Myriad Pro" w:hAnsi="Myriad Pro"/>
          <w:sz w:val="18"/>
          <w:szCs w:val="18"/>
        </w:rPr>
      </w:pPr>
    </w:p>
    <w:p w14:paraId="66DD48A5"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5238E032"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6AFDBA79" w14:textId="77777777" w:rsidR="009E3C68" w:rsidRPr="007B72B3" w:rsidRDefault="009E3C68" w:rsidP="009E3C68">
      <w:pPr>
        <w:rPr>
          <w:rFonts w:ascii="Myriad Pro" w:hAnsi="Myriad Pro"/>
          <w:sz w:val="18"/>
          <w:szCs w:val="18"/>
        </w:rPr>
      </w:pPr>
    </w:p>
    <w:p w14:paraId="22E7ABC5"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2CB56921" w14:textId="77777777" w:rsidR="003008A8" w:rsidRPr="007B72B3" w:rsidRDefault="003008A8" w:rsidP="009E3C68">
      <w:pPr>
        <w:rPr>
          <w:rFonts w:ascii="Myriad Pro" w:hAnsi="Myriad Pro"/>
          <w:sz w:val="18"/>
          <w:szCs w:val="18"/>
        </w:rPr>
      </w:pPr>
    </w:p>
    <w:p w14:paraId="468ED22E" w14:textId="77777777" w:rsidR="003008A8" w:rsidRPr="007B72B3" w:rsidRDefault="003008A8" w:rsidP="009E3C68">
      <w:pPr>
        <w:rPr>
          <w:rFonts w:ascii="Myriad Pro" w:hAnsi="Myriad Pro"/>
          <w:sz w:val="18"/>
          <w:szCs w:val="18"/>
        </w:rPr>
      </w:pPr>
    </w:p>
    <w:p w14:paraId="70221B94" w14:textId="77777777" w:rsidR="003008A8" w:rsidRPr="007B72B3" w:rsidRDefault="003008A8" w:rsidP="003E6889">
      <w:pPr>
        <w:rPr>
          <w:rFonts w:ascii="Myriad Pro" w:hAnsi="Myriad Pro" w:cs="ScalaSans-Regular"/>
          <w:color w:val="000000"/>
          <w:sz w:val="18"/>
          <w:szCs w:val="18"/>
        </w:rPr>
      </w:pPr>
    </w:p>
    <w:p w14:paraId="6788FA0B"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t>Ondertekening</w:t>
      </w:r>
      <w:r w:rsidR="003E6889" w:rsidRPr="002B5039">
        <w:rPr>
          <w:rFonts w:ascii="Myriad Pro" w:hAnsi="Myriad Pro" w:cs="ScalaSans-Regular"/>
          <w:b/>
          <w:bCs/>
          <w:color w:val="000000"/>
          <w:sz w:val="18"/>
          <w:szCs w:val="18"/>
        </w:rPr>
        <w:t xml:space="preserve"> voor akkoord</w:t>
      </w:r>
    </w:p>
    <w:p w14:paraId="0CED6CD0" w14:textId="77777777" w:rsidR="003E6889" w:rsidRPr="007B72B3" w:rsidRDefault="003E6889" w:rsidP="003E6889">
      <w:pPr>
        <w:rPr>
          <w:rFonts w:ascii="Myriad Pro" w:hAnsi="Myriad Pro" w:cs="ScalaSans-Regular"/>
          <w:color w:val="000000"/>
          <w:sz w:val="18"/>
          <w:szCs w:val="18"/>
        </w:rPr>
      </w:pPr>
    </w:p>
    <w:p w14:paraId="0B7421DC" w14:textId="77777777" w:rsidR="003008A8" w:rsidRPr="007B72B3" w:rsidRDefault="003008A8" w:rsidP="003E6889">
      <w:pPr>
        <w:rPr>
          <w:rFonts w:ascii="Myriad Pro" w:hAnsi="Myriad Pro" w:cs="ScalaSans-Regular"/>
          <w:color w:val="000000"/>
          <w:sz w:val="18"/>
          <w:szCs w:val="18"/>
        </w:rPr>
      </w:pPr>
    </w:p>
    <w:p w14:paraId="0143B48A"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1D71CDC7" w14:textId="77777777" w:rsidR="003008A8" w:rsidRPr="007B72B3" w:rsidRDefault="003008A8" w:rsidP="003E6889">
      <w:pPr>
        <w:rPr>
          <w:rFonts w:ascii="Myriad Pro" w:hAnsi="Myriad Pro" w:cs="ScalaSans-Regular"/>
          <w:color w:val="000000"/>
          <w:sz w:val="18"/>
          <w:szCs w:val="18"/>
        </w:rPr>
      </w:pPr>
    </w:p>
    <w:p w14:paraId="31F01540" w14:textId="77777777" w:rsidR="003E6889" w:rsidRDefault="007B72B3" w:rsidP="003E6889">
      <w:pPr>
        <w:rPr>
          <w:rFonts w:ascii="Myriad Pro" w:hAnsi="Myriad Pro"/>
          <w:sz w:val="18"/>
          <w:szCs w:val="18"/>
        </w:rPr>
      </w:pPr>
      <w:r>
        <w:rPr>
          <w:rFonts w:ascii="Myriad Pro" w:hAnsi="Myriad Pro"/>
          <w:sz w:val="18"/>
          <w:szCs w:val="18"/>
        </w:rPr>
        <w:t>Naam inschrijver:</w:t>
      </w:r>
    </w:p>
    <w:p w14:paraId="626C01F1" w14:textId="77777777" w:rsidR="007B72B3" w:rsidRDefault="007B72B3" w:rsidP="003E6889">
      <w:pPr>
        <w:rPr>
          <w:rFonts w:ascii="Myriad Pro" w:hAnsi="Myriad Pro"/>
          <w:sz w:val="18"/>
          <w:szCs w:val="18"/>
        </w:rPr>
      </w:pPr>
    </w:p>
    <w:p w14:paraId="649359E5" w14:textId="77777777" w:rsidR="007B72B3" w:rsidRDefault="007B72B3" w:rsidP="003E6889">
      <w:pPr>
        <w:rPr>
          <w:rFonts w:ascii="Myriad Pro" w:hAnsi="Myriad Pro"/>
          <w:sz w:val="18"/>
          <w:szCs w:val="18"/>
        </w:rPr>
      </w:pPr>
      <w:r>
        <w:rPr>
          <w:rFonts w:ascii="Myriad Pro" w:hAnsi="Myriad Pro"/>
          <w:sz w:val="18"/>
          <w:szCs w:val="18"/>
        </w:rPr>
        <w:t>Tekenbevoegde:</w:t>
      </w:r>
    </w:p>
    <w:p w14:paraId="03EC9889" w14:textId="77777777" w:rsidR="007B72B3" w:rsidRDefault="007B72B3" w:rsidP="003E6889">
      <w:pPr>
        <w:rPr>
          <w:rFonts w:ascii="Myriad Pro" w:hAnsi="Myriad Pro"/>
          <w:sz w:val="18"/>
          <w:szCs w:val="18"/>
        </w:rPr>
      </w:pPr>
    </w:p>
    <w:p w14:paraId="26A47A4A" w14:textId="77777777" w:rsidR="007B72B3" w:rsidRDefault="007B72B3" w:rsidP="003E6889">
      <w:pPr>
        <w:rPr>
          <w:rFonts w:ascii="Myriad Pro" w:hAnsi="Myriad Pro"/>
          <w:sz w:val="18"/>
          <w:szCs w:val="18"/>
        </w:rPr>
      </w:pPr>
      <w:r>
        <w:rPr>
          <w:rFonts w:ascii="Myriad Pro" w:hAnsi="Myriad Pro"/>
          <w:sz w:val="18"/>
          <w:szCs w:val="18"/>
        </w:rPr>
        <w:t>Functie:</w:t>
      </w:r>
    </w:p>
    <w:p w14:paraId="0EF43D68" w14:textId="77777777" w:rsidR="002B5039" w:rsidRDefault="002B5039" w:rsidP="003E6889">
      <w:pPr>
        <w:rPr>
          <w:rFonts w:ascii="Myriad Pro" w:hAnsi="Myriad Pro"/>
          <w:sz w:val="18"/>
          <w:szCs w:val="18"/>
        </w:rPr>
      </w:pPr>
    </w:p>
    <w:p w14:paraId="4AE46E10" w14:textId="77777777" w:rsidR="002B5039" w:rsidRDefault="002B5039" w:rsidP="003E6889">
      <w:pPr>
        <w:rPr>
          <w:rFonts w:ascii="Myriad Pro" w:hAnsi="Myriad Pro"/>
          <w:sz w:val="18"/>
          <w:szCs w:val="18"/>
        </w:rPr>
      </w:pPr>
      <w:r>
        <w:rPr>
          <w:rFonts w:ascii="Myriad Pro" w:hAnsi="Myriad Pro"/>
          <w:sz w:val="18"/>
          <w:szCs w:val="18"/>
        </w:rPr>
        <w:t>Handtekening:</w:t>
      </w:r>
    </w:p>
    <w:p w14:paraId="385F26E4" w14:textId="77777777" w:rsidR="002B5039" w:rsidRDefault="002B5039" w:rsidP="003E6889">
      <w:pPr>
        <w:rPr>
          <w:rFonts w:ascii="Myriad Pro" w:hAnsi="Myriad Pro"/>
          <w:sz w:val="18"/>
          <w:szCs w:val="18"/>
        </w:rPr>
      </w:pPr>
    </w:p>
    <w:p w14:paraId="3563D2D1" w14:textId="77777777" w:rsidR="002B5039" w:rsidRDefault="002B5039" w:rsidP="003E6889">
      <w:pPr>
        <w:rPr>
          <w:rFonts w:ascii="Myriad Pro" w:hAnsi="Myriad Pro"/>
          <w:sz w:val="18"/>
          <w:szCs w:val="18"/>
        </w:rPr>
      </w:pPr>
    </w:p>
    <w:p w14:paraId="519B7B89" w14:textId="77777777" w:rsidR="002B5039" w:rsidRDefault="002B5039" w:rsidP="003E6889">
      <w:pPr>
        <w:rPr>
          <w:rFonts w:ascii="Myriad Pro" w:hAnsi="Myriad Pro"/>
          <w:sz w:val="18"/>
          <w:szCs w:val="18"/>
        </w:rPr>
      </w:pPr>
    </w:p>
    <w:p w14:paraId="54DF07EA" w14:textId="77777777" w:rsidR="002B5039" w:rsidRDefault="002B5039" w:rsidP="003E6889">
      <w:pPr>
        <w:rPr>
          <w:rFonts w:ascii="Myriad Pro" w:hAnsi="Myriad Pro"/>
          <w:sz w:val="18"/>
          <w:szCs w:val="18"/>
        </w:rPr>
      </w:pPr>
    </w:p>
    <w:p w14:paraId="0B3F9159"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AF255" w14:textId="77777777" w:rsidR="00676FB0" w:rsidRDefault="00676FB0">
      <w:r>
        <w:separator/>
      </w:r>
    </w:p>
  </w:endnote>
  <w:endnote w:type="continuationSeparator" w:id="0">
    <w:p w14:paraId="0625CB93" w14:textId="77777777" w:rsidR="00676FB0" w:rsidRDefault="00676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altName w:val="Segoe UI"/>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6C78A"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1101E4A8"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5A592"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19DD251"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8D38E" w14:textId="77777777" w:rsidR="00676FB0" w:rsidRDefault="00676FB0">
      <w:r>
        <w:separator/>
      </w:r>
    </w:p>
  </w:footnote>
  <w:footnote w:type="continuationSeparator" w:id="0">
    <w:p w14:paraId="42859568" w14:textId="77777777" w:rsidR="00676FB0" w:rsidRDefault="00676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9EFC"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744032B" wp14:editId="373A7AE3">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129B"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26D840DD" wp14:editId="72C40918">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bordersDoNotSurroundHeader/>
  <w:bordersDoNotSurroundFooter/>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60E"/>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76FB0"/>
    <w:rsid w:val="006809E7"/>
    <w:rsid w:val="0069488F"/>
    <w:rsid w:val="00696C00"/>
    <w:rsid w:val="006A7CEE"/>
    <w:rsid w:val="006B783D"/>
    <w:rsid w:val="00700844"/>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0FDB"/>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30FF6"/>
    <w:rsid w:val="00C410E3"/>
    <w:rsid w:val="00C45F8F"/>
    <w:rsid w:val="00C54615"/>
    <w:rsid w:val="00C87D43"/>
    <w:rsid w:val="00C9192E"/>
    <w:rsid w:val="00CC12E2"/>
    <w:rsid w:val="00CC364E"/>
    <w:rsid w:val="00CD150A"/>
    <w:rsid w:val="00CE3710"/>
    <w:rsid w:val="00CE3FA2"/>
    <w:rsid w:val="00CF260E"/>
    <w:rsid w:val="00CF3981"/>
    <w:rsid w:val="00D0080C"/>
    <w:rsid w:val="00D02B16"/>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F24BCAF"/>
  <w14:defaultImageDpi w14:val="300"/>
  <w15:docId w15:val="{E569C7BB-C3A6-E641-BE80-3CDB14945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ne/OnderwijsIG%20Dropbox/Rene&#769;%20Verhoef/2.%20Administratie/801.%20Aanbesteden%20EA%20OLP%20OIG%20klanten/126.%20Flevion%20EA%20OLP.OIGRV2026.02/1.%20Voorbereiding%20EA%20OLP%20documenten/Bijlage%204%20Verklaring%20akkoord%20PVE%20Stichting%20Flevion%20EA%20OLP.OIGRV2026.02.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Verklaring akkoord PVE Stichting Flevion EA OLP.OIGRV2026.02.dotx</Template>
  <TotalTime>0</TotalTime>
  <Pages>5</Pages>
  <Words>1520</Words>
  <Characters>8362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Rene Verhoef</dc:creator>
  <cp:keywords/>
  <cp:lastModifiedBy>René Verhoef</cp:lastModifiedBy>
  <cp:revision>2</cp:revision>
  <cp:lastPrinted>2024-12-20T10:34:00Z</cp:lastPrinted>
  <dcterms:created xsi:type="dcterms:W3CDTF">2026-02-02T07:19:00Z</dcterms:created>
  <dcterms:modified xsi:type="dcterms:W3CDTF">2026-02-02T07:19:00Z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