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0EBA24" w14:textId="77777777" w:rsidR="0045216B" w:rsidRPr="00F63A3E" w:rsidRDefault="0045216B" w:rsidP="007B3A55">
      <w:pPr>
        <w:pStyle w:val="Geenafstand"/>
      </w:pPr>
    </w:p>
    <w:p w14:paraId="0707BEA3" w14:textId="77777777" w:rsidR="0045216B" w:rsidRPr="00373C00" w:rsidRDefault="0045216B" w:rsidP="007B3A55">
      <w:pPr>
        <w:jc w:val="center"/>
      </w:pPr>
    </w:p>
    <w:p w14:paraId="4F293899" w14:textId="77777777" w:rsidR="0045216B" w:rsidRPr="00373C00" w:rsidRDefault="00A8386F" w:rsidP="007B3A55">
      <w:pPr>
        <w:jc w:val="center"/>
      </w:pPr>
      <w:r>
        <w:rPr>
          <w:b/>
          <w:bCs/>
          <w:noProof/>
          <w:color w:val="002060"/>
          <w:sz w:val="32"/>
          <w:szCs w:val="32"/>
          <w:lang w:eastAsia="nl-NL"/>
        </w:rPr>
        <w:drawing>
          <wp:inline distT="0" distB="0" distL="0" distR="0" wp14:anchorId="57C9148F" wp14:editId="5826A69D">
            <wp:extent cx="4029075" cy="1179718"/>
            <wp:effectExtent l="0" t="0" r="0" b="1905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G_Dimpact Logo 2018_RG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29075" cy="11797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6D270F" w14:textId="77777777" w:rsidR="0045216B" w:rsidRPr="00373C00" w:rsidRDefault="0045216B" w:rsidP="007B3A55"/>
    <w:p w14:paraId="258076B8" w14:textId="77777777" w:rsidR="0045216B" w:rsidRDefault="0045216B" w:rsidP="007B3A55">
      <w:pPr>
        <w:rPr>
          <w:b/>
          <w:bCs/>
          <w:color w:val="002060"/>
          <w:sz w:val="32"/>
          <w:szCs w:val="32"/>
        </w:rPr>
      </w:pPr>
    </w:p>
    <w:p w14:paraId="4C572585" w14:textId="77777777" w:rsidR="0045216B" w:rsidRDefault="0045216B" w:rsidP="007B3A55">
      <w:pPr>
        <w:rPr>
          <w:b/>
          <w:bCs/>
          <w:color w:val="002060"/>
          <w:sz w:val="32"/>
          <w:szCs w:val="32"/>
        </w:rPr>
      </w:pPr>
    </w:p>
    <w:p w14:paraId="46472D64" w14:textId="77777777" w:rsidR="0045216B" w:rsidRDefault="0045216B" w:rsidP="007B3A55">
      <w:pPr>
        <w:rPr>
          <w:b/>
          <w:bCs/>
          <w:color w:val="002060"/>
          <w:sz w:val="32"/>
          <w:szCs w:val="32"/>
        </w:rPr>
      </w:pPr>
    </w:p>
    <w:p w14:paraId="33A53982" w14:textId="77777777" w:rsidR="0045216B" w:rsidRDefault="00A8386F" w:rsidP="007B3A55">
      <w:pPr>
        <w:rPr>
          <w:b/>
          <w:bCs/>
          <w:color w:val="002060"/>
          <w:sz w:val="32"/>
          <w:szCs w:val="32"/>
        </w:rPr>
      </w:pPr>
      <w:r w:rsidRPr="00A8386F">
        <w:rPr>
          <w:b/>
          <w:bCs/>
          <w:noProof/>
          <w:color w:val="002060"/>
          <w:sz w:val="32"/>
          <w:szCs w:val="32"/>
          <w:lang w:eastAsia="nl-N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DD2A7C1" wp14:editId="757A8554">
                <wp:simplePos x="0" y="0"/>
                <wp:positionH relativeFrom="column">
                  <wp:posOffset>-1643380</wp:posOffset>
                </wp:positionH>
                <wp:positionV relativeFrom="paragraph">
                  <wp:posOffset>301625</wp:posOffset>
                </wp:positionV>
                <wp:extent cx="6210300" cy="6210300"/>
                <wp:effectExtent l="0" t="0" r="19050" b="19050"/>
                <wp:wrapNone/>
                <wp:docPr id="7" name="Ovaal 6">
                  <a:extLst xmlns:a="http://schemas.openxmlformats.org/drawingml/2006/main">
                    <a:ext uri="{FF2B5EF4-FFF2-40B4-BE49-F238E27FC236}">
                      <a16:creationId xmlns:a16="http://schemas.microsoft.com/office/drawing/2014/main" id="{6AAD4B05-133C-4A30-8650-A8E7767F79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210300" cy="6210300"/>
                        </a:xfrm>
                        <a:prstGeom prst="ellipse">
                          <a:avLst/>
                        </a:prstGeom>
                        <a:solidFill>
                          <a:srgbClr val="00AAD5">
                            <a:alpha val="80000"/>
                          </a:srgbClr>
                        </a:solidFill>
                        <a:ln>
                          <a:solidFill>
                            <a:srgbClr val="00AAD5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E4BACEB" id="Ovaal 6" o:spid="_x0000_s1026" style="position:absolute;margin-left:-129.4pt;margin-top:23.75pt;width:489pt;height:48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" fillcolor="#00aad5" strokecolor="#00aad5" strokeweight="1pt">
                <v:fill opacity="52428f"/>
                <v:stroke joinstyle="miter"/>
              </v:oval>
            </w:pict>
          </mc:Fallback>
        </mc:AlternateContent>
      </w:r>
    </w:p>
    <w:p w14:paraId="649C0472" w14:textId="77777777" w:rsidR="0045216B" w:rsidRDefault="0045216B" w:rsidP="007B3A55">
      <w:pPr>
        <w:rPr>
          <w:b/>
          <w:bCs/>
          <w:color w:val="002060"/>
          <w:sz w:val="32"/>
          <w:szCs w:val="32"/>
        </w:rPr>
      </w:pPr>
    </w:p>
    <w:p w14:paraId="5063698C" w14:textId="77777777" w:rsidR="0045216B" w:rsidRDefault="0045216B" w:rsidP="007B3A55">
      <w:pPr>
        <w:rPr>
          <w:b/>
          <w:bCs/>
          <w:color w:val="002060"/>
          <w:sz w:val="32"/>
          <w:szCs w:val="32"/>
        </w:rPr>
      </w:pPr>
    </w:p>
    <w:p w14:paraId="10D4FB6D" w14:textId="06980520" w:rsidR="0045216B" w:rsidRPr="00630842" w:rsidRDefault="002C3CBA" w:rsidP="00630842">
      <w:pPr>
        <w:tabs>
          <w:tab w:val="left" w:pos="5685"/>
        </w:tabs>
        <w:rPr>
          <w:rFonts w:ascii="Asap" w:hAnsi="Asap"/>
          <w:color w:val="002060"/>
          <w:sz w:val="28"/>
          <w:szCs w:val="28"/>
        </w:rPr>
      </w:pPr>
      <w:r w:rsidRPr="00A8386F">
        <w:rPr>
          <w:noProof/>
          <w:color w:val="002060"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859EF22" wp14:editId="1DB7F574">
                <wp:simplePos x="0" y="0"/>
                <wp:positionH relativeFrom="column">
                  <wp:posOffset>3719195</wp:posOffset>
                </wp:positionH>
                <wp:positionV relativeFrom="paragraph">
                  <wp:posOffset>3738245</wp:posOffset>
                </wp:positionV>
                <wp:extent cx="2067560" cy="1666875"/>
                <wp:effectExtent l="0" t="0" r="0" b="0"/>
                <wp:wrapNone/>
                <wp:docPr id="13" name="Tekstvak 12">
                  <a:extLst xmlns:a="http://schemas.openxmlformats.org/drawingml/2006/main">
                    <a:ext uri="{FF2B5EF4-FFF2-40B4-BE49-F238E27FC236}">
                      <a16:creationId xmlns:a16="http://schemas.microsoft.com/office/drawing/2014/main" id="{0F14E72E-51A8-48B7-91D0-9D9BB100D2ED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67560" cy="16668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9448E33" w14:textId="2C4F514B" w:rsidR="00BD0EAA" w:rsidRDefault="00BD0EAA" w:rsidP="00A8386F">
                            <w:pPr>
                              <w:pStyle w:val="Normaalweb"/>
                              <w:spacing w:before="0" w:beforeAutospacing="0" w:after="0" w:afterAutospacing="0"/>
                              <w:jc w:val="center"/>
                              <w:rPr>
                                <w:rFonts w:ascii="Asap" w:hAnsi="Asap" w:cs="Sanskrit Tex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sap" w:hAnsi="Asap" w:cs="Sanskrit Tex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  <w:t>V</w:t>
                            </w:r>
                            <w:r w:rsidRPr="00BD0EAA">
                              <w:rPr>
                                <w:rFonts w:ascii="Asap" w:hAnsi="Asap" w:cs="Sanskrit Tex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  <w:t xml:space="preserve">ersie </w:t>
                            </w:r>
                            <w:r w:rsidR="004E4BD5">
                              <w:rPr>
                                <w:rFonts w:ascii="Asap" w:hAnsi="Asap" w:cs="Sanskrit Text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kern w:val="24"/>
                                <w:sz w:val="56"/>
                                <w:szCs w:val="56"/>
                              </w:rPr>
                              <w:t>1.0</w:t>
                            </w:r>
                          </w:p>
                          <w:p w14:paraId="38AF52DB" w14:textId="1F1F1866" w:rsidR="00A8386F" w:rsidRPr="000B7C81" w:rsidRDefault="004E4BD5">
                            <w:pPr>
                              <w:rPr>
                                <w:rFonts w:ascii="Asap" w:hAnsi="Asap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</w:pPr>
                            <w:r>
                              <w:rPr>
                                <w:rFonts w:ascii="Asap" w:hAnsi="Asap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  <w:t>26</w:t>
                            </w:r>
                            <w:r w:rsidR="000B7C81" w:rsidRPr="000B7C81">
                              <w:rPr>
                                <w:rFonts w:ascii="Asap" w:hAnsi="Asap"/>
                                <w:b/>
                                <w:bCs/>
                                <w:i/>
                                <w:iCs/>
                                <w:color w:val="FFFFFF" w:themeColor="background1"/>
                                <w:sz w:val="56"/>
                                <w:szCs w:val="56"/>
                              </w:rPr>
                              <w:t>-01-2026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859EF22" id="_x0000_t202" coordsize="21600,21600" o:spt="202" path="m,l,21600r21600,l21600,xe">
                <v:stroke joinstyle="miter"/>
                <v:path gradientshapeok="t" o:connecttype="rect"/>
              </v:shapetype>
              <v:shape id="Tekstvak 12" o:spid="_x0000_s1026" type="#_x0000_t202" style="position:absolute;margin-left:292.85pt;margin-top:294.35pt;width:162.8pt;height:131.2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" filled="f" stroked="f">
                <v:textbox>
                  <w:txbxContent>
                    <w:p w14:paraId="79448E33" w14:textId="2C4F514B" w:rsidR="00BD0EAA" w:rsidRDefault="00BD0EAA" w:rsidP="00A8386F">
                      <w:pPr>
                        <w:pStyle w:val="Normaalweb"/>
                        <w:spacing w:before="0" w:beforeAutospacing="0" w:after="0" w:afterAutospacing="0"/>
                        <w:jc w:val="center"/>
                        <w:rPr>
                          <w:rFonts w:ascii="Asap" w:hAnsi="Asap" w:cs="Sanskrit Text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sz w:val="56"/>
                          <w:szCs w:val="56"/>
                        </w:rPr>
                      </w:pPr>
                      <w:r>
                        <w:rPr>
                          <w:rFonts w:ascii="Asap" w:hAnsi="Asap" w:cs="Sanskrit Text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sz w:val="56"/>
                          <w:szCs w:val="56"/>
                        </w:rPr>
                        <w:t>V</w:t>
                      </w:r>
                      <w:r w:rsidRPr="00BD0EAA">
                        <w:rPr>
                          <w:rFonts w:ascii="Asap" w:hAnsi="Asap" w:cs="Sanskrit Text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sz w:val="56"/>
                          <w:szCs w:val="56"/>
                        </w:rPr>
                        <w:t xml:space="preserve">ersie </w:t>
                      </w:r>
                      <w:r w:rsidR="004E4BD5">
                        <w:rPr>
                          <w:rFonts w:ascii="Asap" w:hAnsi="Asap" w:cs="Sanskrit Text"/>
                          <w:b/>
                          <w:bCs/>
                          <w:i/>
                          <w:iCs/>
                          <w:color w:val="FFFFFF" w:themeColor="background1"/>
                          <w:kern w:val="24"/>
                          <w:sz w:val="56"/>
                          <w:szCs w:val="56"/>
                        </w:rPr>
                        <w:t>1.0</w:t>
                      </w:r>
                    </w:p>
                    <w:p w14:paraId="38AF52DB" w14:textId="1F1F1866" w:rsidR="00A8386F" w:rsidRPr="000B7C81" w:rsidRDefault="004E4BD5">
                      <w:pPr>
                        <w:rPr>
                          <w:rFonts w:ascii="Asap" w:hAnsi="Asap"/>
                          <w:b/>
                          <w:bCs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</w:pPr>
                      <w:r>
                        <w:rPr>
                          <w:rFonts w:ascii="Asap" w:hAnsi="Asap"/>
                          <w:b/>
                          <w:bCs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  <w:t>26</w:t>
                      </w:r>
                      <w:r w:rsidR="000B7C81" w:rsidRPr="000B7C81">
                        <w:rPr>
                          <w:rFonts w:ascii="Asap" w:hAnsi="Asap"/>
                          <w:b/>
                          <w:bCs/>
                          <w:i/>
                          <w:iCs/>
                          <w:color w:val="FFFFFF" w:themeColor="background1"/>
                          <w:sz w:val="56"/>
                          <w:szCs w:val="56"/>
                        </w:rPr>
                        <w:t>-01-2026</w:t>
                      </w:r>
                    </w:p>
                  </w:txbxContent>
                </v:textbox>
              </v:shape>
            </w:pict>
          </mc:Fallback>
        </mc:AlternateContent>
      </w:r>
      <w:r w:rsidR="000B7C81" w:rsidRPr="00A8386F">
        <w:rPr>
          <w:b/>
          <w:bCs/>
          <w:noProof/>
          <w:color w:val="002060"/>
          <w:sz w:val="32"/>
          <w:szCs w:val="32"/>
          <w:lang w:eastAsia="nl-NL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607D7BF" wp14:editId="56D7A5E9">
                <wp:simplePos x="0" y="0"/>
                <wp:positionH relativeFrom="column">
                  <wp:posOffset>-1357630</wp:posOffset>
                </wp:positionH>
                <wp:positionV relativeFrom="paragraph">
                  <wp:posOffset>2100580</wp:posOffset>
                </wp:positionV>
                <wp:extent cx="5514975" cy="2771775"/>
                <wp:effectExtent l="0" t="0" r="0" b="0"/>
                <wp:wrapNone/>
                <wp:docPr id="6" name="Tekstvak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514975" cy="277177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12210C9A" w14:textId="77777777" w:rsidR="00082944" w:rsidRDefault="003F5414" w:rsidP="00F5624A">
                            <w:pPr>
                              <w:jc w:val="center"/>
                              <w:rPr>
                                <w:b/>
                                <w:i/>
                                <w:color w:val="1A3E70"/>
                                <w:sz w:val="80"/>
                                <w:szCs w:val="80"/>
                              </w:rPr>
                            </w:pPr>
                            <w:r w:rsidRPr="00082944">
                              <w:rPr>
                                <w:b/>
                                <w:i/>
                                <w:color w:val="1A3E70"/>
                                <w:sz w:val="80"/>
                                <w:szCs w:val="80"/>
                              </w:rPr>
                              <w:t>Bijlage</w:t>
                            </w:r>
                            <w:r w:rsidR="000A4B7F" w:rsidRPr="00082944">
                              <w:rPr>
                                <w:b/>
                                <w:i/>
                                <w:color w:val="1A3E70"/>
                                <w:sz w:val="80"/>
                                <w:szCs w:val="80"/>
                              </w:rPr>
                              <w:t xml:space="preserve"> 1 </w:t>
                            </w:r>
                          </w:p>
                          <w:p w14:paraId="3BF09698" w14:textId="2E872848" w:rsidR="00F5624A" w:rsidRPr="00082944" w:rsidRDefault="00F5624A" w:rsidP="00F5624A">
                            <w:pPr>
                              <w:jc w:val="center"/>
                              <w:rPr>
                                <w:b/>
                                <w:i/>
                                <w:color w:val="1A3E70"/>
                                <w:sz w:val="80"/>
                                <w:szCs w:val="80"/>
                              </w:rPr>
                            </w:pPr>
                            <w:r w:rsidRPr="00082944">
                              <w:rPr>
                                <w:b/>
                                <w:i/>
                                <w:color w:val="1A3E70"/>
                                <w:sz w:val="80"/>
                                <w:szCs w:val="80"/>
                              </w:rPr>
                              <w:t>Identity broker</w:t>
                            </w:r>
                          </w:p>
                          <w:p w14:paraId="22AA1DD4" w14:textId="5EA9550A" w:rsidR="000B7C81" w:rsidRPr="000A4B7F" w:rsidRDefault="00893C39" w:rsidP="00F5624A">
                            <w:pPr>
                              <w:jc w:val="center"/>
                              <w:rPr>
                                <w:b/>
                                <w:i/>
                                <w:color w:val="1A3E70"/>
                                <w:sz w:val="52"/>
                                <w:szCs w:val="52"/>
                              </w:rPr>
                            </w:pPr>
                            <w:r w:rsidRPr="000A4B7F">
                              <w:rPr>
                                <w:b/>
                                <w:i/>
                                <w:color w:val="1A3E70"/>
                                <w:sz w:val="52"/>
                                <w:szCs w:val="52"/>
                              </w:rPr>
                              <w:t>Beschrijving huidige situatie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607D7BF" id="Tekstvak 7" o:spid="_x0000_s1027" type="#_x0000_t202" style="position:absolute;margin-left:-106.9pt;margin-top:165.4pt;width:434.25pt;height:218.2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" filled="f" stroked="f">
                <v:textbox>
                  <w:txbxContent>
                    <w:p w14:paraId="12210C9A" w14:textId="77777777" w:rsidR="00082944" w:rsidRDefault="003F5414" w:rsidP="00F5624A">
                      <w:pPr>
                        <w:jc w:val="center"/>
                        <w:rPr>
                          <w:b/>
                          <w:i/>
                          <w:color w:val="1A3E70"/>
                          <w:sz w:val="80"/>
                          <w:szCs w:val="80"/>
                        </w:rPr>
                      </w:pPr>
                      <w:r w:rsidRPr="00082944">
                        <w:rPr>
                          <w:b/>
                          <w:i/>
                          <w:color w:val="1A3E70"/>
                          <w:sz w:val="80"/>
                          <w:szCs w:val="80"/>
                        </w:rPr>
                        <w:t>Bijlage</w:t>
                      </w:r>
                      <w:r w:rsidR="000A4B7F" w:rsidRPr="00082944">
                        <w:rPr>
                          <w:b/>
                          <w:i/>
                          <w:color w:val="1A3E70"/>
                          <w:sz w:val="80"/>
                          <w:szCs w:val="80"/>
                        </w:rPr>
                        <w:t xml:space="preserve"> 1 </w:t>
                      </w:r>
                    </w:p>
                    <w:p w14:paraId="3BF09698" w14:textId="2E872848" w:rsidR="00F5624A" w:rsidRPr="00082944" w:rsidRDefault="00F5624A" w:rsidP="00F5624A">
                      <w:pPr>
                        <w:jc w:val="center"/>
                        <w:rPr>
                          <w:b/>
                          <w:i/>
                          <w:color w:val="1A3E70"/>
                          <w:sz w:val="80"/>
                          <w:szCs w:val="80"/>
                        </w:rPr>
                      </w:pPr>
                      <w:r w:rsidRPr="00082944">
                        <w:rPr>
                          <w:b/>
                          <w:i/>
                          <w:color w:val="1A3E70"/>
                          <w:sz w:val="80"/>
                          <w:szCs w:val="80"/>
                        </w:rPr>
                        <w:t>Identity broker</w:t>
                      </w:r>
                    </w:p>
                    <w:p w14:paraId="22AA1DD4" w14:textId="5EA9550A" w:rsidR="000B7C81" w:rsidRPr="000A4B7F" w:rsidRDefault="00893C39" w:rsidP="00F5624A">
                      <w:pPr>
                        <w:jc w:val="center"/>
                        <w:rPr>
                          <w:b/>
                          <w:i/>
                          <w:color w:val="1A3E70"/>
                          <w:sz w:val="52"/>
                          <w:szCs w:val="52"/>
                        </w:rPr>
                      </w:pPr>
                      <w:r w:rsidRPr="000A4B7F">
                        <w:rPr>
                          <w:b/>
                          <w:i/>
                          <w:color w:val="1A3E70"/>
                          <w:sz w:val="52"/>
                          <w:szCs w:val="52"/>
                        </w:rPr>
                        <w:t>Beschrijving huidige situatie</w:t>
                      </w:r>
                    </w:p>
                  </w:txbxContent>
                </v:textbox>
              </v:shape>
            </w:pict>
          </mc:Fallback>
        </mc:AlternateContent>
      </w:r>
      <w:r w:rsidR="00BD0EAA" w:rsidRPr="00A8386F">
        <w:rPr>
          <w:b/>
          <w:bCs/>
          <w:noProof/>
          <w:color w:val="002060"/>
          <w:sz w:val="32"/>
          <w:szCs w:val="32"/>
          <w:lang w:eastAsia="nl-N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BEBD5B0" wp14:editId="6F1F5CE1">
                <wp:simplePos x="0" y="0"/>
                <wp:positionH relativeFrom="column">
                  <wp:posOffset>-900430</wp:posOffset>
                </wp:positionH>
                <wp:positionV relativeFrom="paragraph">
                  <wp:posOffset>1148080</wp:posOffset>
                </wp:positionV>
                <wp:extent cx="4848225" cy="1990725"/>
                <wp:effectExtent l="0" t="0" r="0" b="0"/>
                <wp:wrapNone/>
                <wp:docPr id="8" name="Tekstvak 7">
                  <a:extLst xmlns:a="http://schemas.openxmlformats.org/drawingml/2006/main">
                    <a:ext uri="{FF2B5EF4-FFF2-40B4-BE49-F238E27FC236}">
                      <a16:creationId xmlns:a16="http://schemas.microsoft.com/office/drawing/2014/main" id="{8DAFAE05-52B8-4395-A2F2-002D08E69917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848225" cy="199072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EC08861" w14:textId="73E7D4D4" w:rsidR="00A8386F" w:rsidRPr="00752D43" w:rsidRDefault="00317ABC" w:rsidP="00A8386F">
                            <w:pPr>
                              <w:jc w:val="center"/>
                              <w:rPr>
                                <w:b/>
                                <w:i/>
                                <w:color w:val="FFFFFF" w:themeColor="background1"/>
                                <w:sz w:val="96"/>
                                <w:szCs w:val="96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FFFF" w:themeColor="background1"/>
                                <w:sz w:val="96"/>
                                <w:szCs w:val="96"/>
                              </w:rPr>
                              <w:t>Marktconsultatie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BEBD5B0" id="_x0000_s1028" type="#_x0000_t202" style="position:absolute;margin-left:-70.9pt;margin-top:90.4pt;width:381.75pt;height:156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" filled="f" stroked="f">
                <v:textbox>
                  <w:txbxContent>
                    <w:p w14:paraId="3EC08861" w14:textId="73E7D4D4" w:rsidR="00A8386F" w:rsidRPr="00752D43" w:rsidRDefault="00317ABC" w:rsidP="00A8386F">
                      <w:pPr>
                        <w:jc w:val="center"/>
                        <w:rPr>
                          <w:b/>
                          <w:i/>
                          <w:color w:val="FFFFFF" w:themeColor="background1"/>
                          <w:sz w:val="96"/>
                          <w:szCs w:val="96"/>
                        </w:rPr>
                      </w:pPr>
                      <w:r>
                        <w:rPr>
                          <w:b/>
                          <w:i/>
                          <w:color w:val="FFFFFF" w:themeColor="background1"/>
                          <w:sz w:val="96"/>
                          <w:szCs w:val="96"/>
                        </w:rPr>
                        <w:t>Marktconsultatie</w:t>
                      </w:r>
                    </w:p>
                  </w:txbxContent>
                </v:textbox>
              </v:shape>
            </w:pict>
          </mc:Fallback>
        </mc:AlternateContent>
      </w:r>
      <w:r w:rsidR="00A8386F" w:rsidRPr="00A8386F">
        <w:rPr>
          <w:noProof/>
          <w:color w:val="002060"/>
          <w:sz w:val="28"/>
          <w:szCs w:val="28"/>
          <w:lang w:eastAsia="nl-NL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54070755" wp14:editId="11DE8BD6">
                <wp:simplePos x="0" y="0"/>
                <wp:positionH relativeFrom="column">
                  <wp:posOffset>3528695</wp:posOffset>
                </wp:positionH>
                <wp:positionV relativeFrom="paragraph">
                  <wp:posOffset>2992120</wp:posOffset>
                </wp:positionV>
                <wp:extent cx="2409825" cy="2409825"/>
                <wp:effectExtent l="0" t="0" r="28575" b="28575"/>
                <wp:wrapNone/>
                <wp:docPr id="11" name="Ovaal 10">
                  <a:extLst xmlns:a="http://schemas.openxmlformats.org/drawingml/2006/main">
                    <a:ext uri="{FF2B5EF4-FFF2-40B4-BE49-F238E27FC236}">
                      <a16:creationId xmlns:a16="http://schemas.microsoft.com/office/drawing/2014/main" id="{23F4998B-2DCE-4D2B-B4AA-071CE032BDB6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409825" cy="2409825"/>
                        </a:xfrm>
                        <a:prstGeom prst="ellipse">
                          <a:avLst/>
                        </a:prstGeom>
                        <a:solidFill>
                          <a:srgbClr val="E8308A"/>
                        </a:solidFill>
                        <a:ln>
                          <a:solidFill>
                            <a:srgbClr val="E8308A"/>
                          </a:solidFill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94B5C97" id="Ovaal 10" o:spid="_x0000_s1026" style="position:absolute;margin-left:277.85pt;margin-top:235.6pt;width:189.75pt;height:18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" fillcolor="#e8308a" strokecolor="#e8308a"/>
            </w:pict>
          </mc:Fallback>
        </mc:AlternateContent>
      </w:r>
      <w:r w:rsidR="0045216B">
        <w:rPr>
          <w:color w:val="002060"/>
          <w:sz w:val="28"/>
          <w:szCs w:val="28"/>
        </w:rPr>
        <w:br w:type="page"/>
      </w:r>
    </w:p>
    <w:p w14:paraId="55BE36B9" w14:textId="77777777" w:rsidR="0045216B" w:rsidRPr="009F7F0F" w:rsidRDefault="0045216B" w:rsidP="007B3A55">
      <w:pPr>
        <w:rPr>
          <w:noProof/>
        </w:rPr>
      </w:pPr>
    </w:p>
    <w:tbl>
      <w:tblPr>
        <w:tblStyle w:val="Tabelraster"/>
        <w:tblpPr w:leftFromText="141" w:rightFromText="141" w:vertAnchor="text" w:horzAnchor="margin" w:tblpY="-37"/>
        <w:tblW w:w="9043" w:type="dxa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186"/>
        <w:gridCol w:w="275"/>
        <w:gridCol w:w="6582"/>
      </w:tblGrid>
      <w:tr w:rsidR="000046AE" w14:paraId="05C37671" w14:textId="77777777" w:rsidTr="00630842">
        <w:trPr>
          <w:trHeight w:val="70"/>
        </w:trPr>
        <w:tc>
          <w:tcPr>
            <w:tcW w:w="2186" w:type="dxa"/>
            <w:tcBorders>
              <w:top w:val="single" w:sz="4" w:space="0" w:color="auto"/>
            </w:tcBorders>
          </w:tcPr>
          <w:p w14:paraId="7D4644E6" w14:textId="77777777" w:rsidR="000046AE" w:rsidRDefault="000046AE" w:rsidP="000046AE"/>
        </w:tc>
        <w:tc>
          <w:tcPr>
            <w:tcW w:w="275" w:type="dxa"/>
            <w:tcBorders>
              <w:top w:val="single" w:sz="4" w:space="0" w:color="auto"/>
            </w:tcBorders>
          </w:tcPr>
          <w:p w14:paraId="0BCE28C3" w14:textId="77777777" w:rsidR="000046AE" w:rsidRDefault="000046AE" w:rsidP="000046AE"/>
        </w:tc>
        <w:tc>
          <w:tcPr>
            <w:tcW w:w="6582" w:type="dxa"/>
            <w:tcBorders>
              <w:top w:val="single" w:sz="4" w:space="0" w:color="auto"/>
            </w:tcBorders>
          </w:tcPr>
          <w:p w14:paraId="7EFE8865" w14:textId="77777777" w:rsidR="000046AE" w:rsidRDefault="000046AE" w:rsidP="000046AE"/>
        </w:tc>
      </w:tr>
      <w:tr w:rsidR="000046AE" w14:paraId="3E0DCB53" w14:textId="77777777" w:rsidTr="008F1FFC">
        <w:trPr>
          <w:trHeight w:val="80"/>
        </w:trPr>
        <w:tc>
          <w:tcPr>
            <w:tcW w:w="2186" w:type="dxa"/>
          </w:tcPr>
          <w:p w14:paraId="36A38852" w14:textId="77777777" w:rsidR="000046AE" w:rsidRDefault="000046AE" w:rsidP="000046AE"/>
        </w:tc>
        <w:tc>
          <w:tcPr>
            <w:tcW w:w="275" w:type="dxa"/>
          </w:tcPr>
          <w:p w14:paraId="3AB17F44" w14:textId="77777777" w:rsidR="000046AE" w:rsidRDefault="000046AE" w:rsidP="000046AE"/>
        </w:tc>
        <w:tc>
          <w:tcPr>
            <w:tcW w:w="6582" w:type="dxa"/>
          </w:tcPr>
          <w:p w14:paraId="466C2680" w14:textId="1FDCAFAB" w:rsidR="000046AE" w:rsidRDefault="000046AE" w:rsidP="000046AE"/>
        </w:tc>
      </w:tr>
      <w:tr w:rsidR="000046AE" w14:paraId="2CFCDC4D" w14:textId="77777777" w:rsidTr="00BA2973">
        <w:trPr>
          <w:trHeight w:val="82"/>
        </w:trPr>
        <w:tc>
          <w:tcPr>
            <w:tcW w:w="2186" w:type="dxa"/>
            <w:hideMark/>
          </w:tcPr>
          <w:p w14:paraId="323E0C4A" w14:textId="77777777" w:rsidR="000046AE" w:rsidRDefault="000046AE" w:rsidP="008F1FFC">
            <w:r>
              <w:t>Datum</w:t>
            </w:r>
          </w:p>
          <w:p w14:paraId="116A4442" w14:textId="77777777" w:rsidR="000046AE" w:rsidRDefault="000046AE" w:rsidP="008F1FFC"/>
        </w:tc>
        <w:tc>
          <w:tcPr>
            <w:tcW w:w="275" w:type="dxa"/>
            <w:hideMark/>
          </w:tcPr>
          <w:p w14:paraId="34C9557E" w14:textId="77777777" w:rsidR="000046AE" w:rsidRDefault="000046AE" w:rsidP="008F1FFC">
            <w:r>
              <w:t>:</w:t>
            </w:r>
          </w:p>
        </w:tc>
        <w:tc>
          <w:tcPr>
            <w:tcW w:w="6582" w:type="dxa"/>
            <w:hideMark/>
          </w:tcPr>
          <w:p w14:paraId="2AE1A17C" w14:textId="6CBB06F3" w:rsidR="000046AE" w:rsidRDefault="001B3E8D" w:rsidP="008F1FFC">
            <w:r>
              <w:t>26</w:t>
            </w:r>
            <w:r w:rsidR="00D41162">
              <w:t>-01-2026</w:t>
            </w:r>
          </w:p>
        </w:tc>
      </w:tr>
      <w:tr w:rsidR="000046AE" w14:paraId="70ED1B24" w14:textId="77777777" w:rsidTr="00BA2973">
        <w:trPr>
          <w:trHeight w:val="80"/>
        </w:trPr>
        <w:tc>
          <w:tcPr>
            <w:tcW w:w="2186" w:type="dxa"/>
            <w:hideMark/>
          </w:tcPr>
          <w:p w14:paraId="7B9C5008" w14:textId="77777777" w:rsidR="000046AE" w:rsidRDefault="000046AE" w:rsidP="008F1FFC">
            <w:r>
              <w:t>Versie</w:t>
            </w:r>
          </w:p>
        </w:tc>
        <w:tc>
          <w:tcPr>
            <w:tcW w:w="275" w:type="dxa"/>
            <w:hideMark/>
          </w:tcPr>
          <w:p w14:paraId="36B74FD9" w14:textId="77777777" w:rsidR="000046AE" w:rsidRDefault="000046AE" w:rsidP="008F1FFC">
            <w:r>
              <w:t>:</w:t>
            </w:r>
          </w:p>
        </w:tc>
        <w:tc>
          <w:tcPr>
            <w:tcW w:w="6582" w:type="dxa"/>
            <w:hideMark/>
          </w:tcPr>
          <w:p w14:paraId="317F04EF" w14:textId="0E03D0C3" w:rsidR="000046AE" w:rsidRDefault="001B3E8D" w:rsidP="008F1FFC">
            <w:r>
              <w:t>1.0</w:t>
            </w:r>
          </w:p>
        </w:tc>
      </w:tr>
      <w:tr w:rsidR="000046AE" w:rsidRPr="007537C7" w14:paraId="49775D33" w14:textId="77777777" w:rsidTr="00BA2973">
        <w:trPr>
          <w:trHeight w:val="80"/>
        </w:trPr>
        <w:tc>
          <w:tcPr>
            <w:tcW w:w="2186" w:type="dxa"/>
            <w:hideMark/>
          </w:tcPr>
          <w:p w14:paraId="45783810" w14:textId="77777777" w:rsidR="000046AE" w:rsidRDefault="000046AE" w:rsidP="008F1FFC">
            <w:r>
              <w:t>Project referentie</w:t>
            </w:r>
          </w:p>
        </w:tc>
        <w:tc>
          <w:tcPr>
            <w:tcW w:w="275" w:type="dxa"/>
            <w:hideMark/>
          </w:tcPr>
          <w:p w14:paraId="300B96D4" w14:textId="77777777" w:rsidR="000046AE" w:rsidRDefault="000046AE" w:rsidP="008F1FFC">
            <w:r>
              <w:t>:</w:t>
            </w:r>
          </w:p>
        </w:tc>
        <w:tc>
          <w:tcPr>
            <w:tcW w:w="6582" w:type="dxa"/>
            <w:hideMark/>
          </w:tcPr>
          <w:p w14:paraId="47A614C3" w14:textId="74F3B39C" w:rsidR="000046AE" w:rsidRPr="007537C7" w:rsidRDefault="00D26F80" w:rsidP="008F1FFC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Marktconsultatie</w:t>
            </w:r>
            <w:proofErr w:type="spellEnd"/>
            <w:r>
              <w:rPr>
                <w:lang w:val="en-US"/>
              </w:rPr>
              <w:t xml:space="preserve"> </w:t>
            </w:r>
            <w:proofErr w:type="spellStart"/>
            <w:r>
              <w:rPr>
                <w:lang w:val="en-US"/>
              </w:rPr>
              <w:t>voor</w:t>
            </w:r>
            <w:proofErr w:type="spellEnd"/>
            <w:r>
              <w:rPr>
                <w:lang w:val="en-US"/>
              </w:rPr>
              <w:t xml:space="preserve"> </w:t>
            </w:r>
            <w:r w:rsidR="00BD4354">
              <w:rPr>
                <w:lang w:val="en-US"/>
              </w:rPr>
              <w:t xml:space="preserve">identity broker (in het </w:t>
            </w:r>
            <w:proofErr w:type="spellStart"/>
            <w:r w:rsidR="00BD4354">
              <w:rPr>
                <w:lang w:val="en-US"/>
              </w:rPr>
              <w:t>kader</w:t>
            </w:r>
            <w:proofErr w:type="spellEnd"/>
            <w:r w:rsidR="00BD4354">
              <w:rPr>
                <w:lang w:val="en-US"/>
              </w:rPr>
              <w:t xml:space="preserve"> van </w:t>
            </w:r>
            <w:r w:rsidR="007537C7" w:rsidRPr="007537C7">
              <w:rPr>
                <w:lang w:val="en-US"/>
              </w:rPr>
              <w:t>Customer Identity Access Management -C</w:t>
            </w:r>
            <w:r w:rsidR="007537C7">
              <w:rPr>
                <w:lang w:val="en-US"/>
              </w:rPr>
              <w:t>IAM-</w:t>
            </w:r>
            <w:r w:rsidR="00BD4354">
              <w:rPr>
                <w:lang w:val="en-US"/>
              </w:rPr>
              <w:t>)</w:t>
            </w:r>
          </w:p>
        </w:tc>
      </w:tr>
      <w:tr w:rsidR="000046AE" w14:paraId="76DA1D6B" w14:textId="77777777" w:rsidTr="00630842">
        <w:trPr>
          <w:trHeight w:val="80"/>
        </w:trPr>
        <w:tc>
          <w:tcPr>
            <w:tcW w:w="2186" w:type="dxa"/>
          </w:tcPr>
          <w:p w14:paraId="78353BD2" w14:textId="435E10D1" w:rsidR="000046AE" w:rsidRDefault="000046AE" w:rsidP="008F1FFC">
            <w:r>
              <w:t>Auteur</w:t>
            </w:r>
            <w:r w:rsidR="00BD0EAA">
              <w:t>(s)</w:t>
            </w:r>
          </w:p>
        </w:tc>
        <w:tc>
          <w:tcPr>
            <w:tcW w:w="275" w:type="dxa"/>
          </w:tcPr>
          <w:p w14:paraId="2D44E180" w14:textId="77777777" w:rsidR="000046AE" w:rsidRDefault="000046AE" w:rsidP="008F1FFC">
            <w:r>
              <w:t>:</w:t>
            </w:r>
          </w:p>
        </w:tc>
        <w:tc>
          <w:tcPr>
            <w:tcW w:w="6582" w:type="dxa"/>
          </w:tcPr>
          <w:p w14:paraId="468BA8DE" w14:textId="5118B2E7" w:rsidR="000046AE" w:rsidRDefault="007537C7" w:rsidP="008F1FFC">
            <w:r>
              <w:t>Dimpact</w:t>
            </w:r>
          </w:p>
        </w:tc>
      </w:tr>
      <w:tr w:rsidR="000046AE" w14:paraId="004AA3FF" w14:textId="77777777" w:rsidTr="00BA2973">
        <w:trPr>
          <w:trHeight w:val="353"/>
        </w:trPr>
        <w:tc>
          <w:tcPr>
            <w:tcW w:w="2186" w:type="dxa"/>
            <w:tcBorders>
              <w:bottom w:val="single" w:sz="4" w:space="0" w:color="auto"/>
            </w:tcBorders>
          </w:tcPr>
          <w:p w14:paraId="28A78ABB" w14:textId="77777777" w:rsidR="000046AE" w:rsidRDefault="000046AE" w:rsidP="000046AE"/>
        </w:tc>
        <w:tc>
          <w:tcPr>
            <w:tcW w:w="275" w:type="dxa"/>
            <w:tcBorders>
              <w:bottom w:val="single" w:sz="4" w:space="0" w:color="auto"/>
            </w:tcBorders>
          </w:tcPr>
          <w:p w14:paraId="3E820153" w14:textId="77777777" w:rsidR="000046AE" w:rsidRDefault="000046AE" w:rsidP="000046AE"/>
        </w:tc>
        <w:tc>
          <w:tcPr>
            <w:tcW w:w="6582" w:type="dxa"/>
            <w:tcBorders>
              <w:bottom w:val="single" w:sz="4" w:space="0" w:color="auto"/>
            </w:tcBorders>
          </w:tcPr>
          <w:p w14:paraId="1C799B61" w14:textId="77777777" w:rsidR="000046AE" w:rsidRDefault="000046AE" w:rsidP="000046AE"/>
        </w:tc>
      </w:tr>
    </w:tbl>
    <w:p w14:paraId="4A821340" w14:textId="77777777" w:rsidR="0045216B" w:rsidRPr="004D1919" w:rsidRDefault="0045216B" w:rsidP="007B3A55">
      <w:pPr>
        <w:rPr>
          <w:noProof/>
          <w:szCs w:val="22"/>
        </w:rPr>
      </w:pPr>
    </w:p>
    <w:p w14:paraId="7B295F21" w14:textId="77777777" w:rsidR="0045216B" w:rsidRPr="004D1919" w:rsidRDefault="0045216B" w:rsidP="007B3A55">
      <w:pPr>
        <w:rPr>
          <w:noProof/>
        </w:rPr>
      </w:pPr>
      <w:r w:rsidRPr="004D1919">
        <w:rPr>
          <w:noProof/>
        </w:rPr>
        <w:t>Overzicht:</w:t>
      </w:r>
    </w:p>
    <w:p w14:paraId="7D337E41" w14:textId="70439B80" w:rsidR="0045216B" w:rsidRPr="004D1919" w:rsidRDefault="0045216B" w:rsidP="007B3A55">
      <w:pPr>
        <w:rPr>
          <w:noProof/>
        </w:rPr>
      </w:pPr>
      <w:r w:rsidRPr="004D1919">
        <w:rPr>
          <w:noProof/>
        </w:rPr>
        <w:t xml:space="preserve">Dit document bevat </w:t>
      </w:r>
      <w:r w:rsidR="00317ABC">
        <w:rPr>
          <w:noProof/>
        </w:rPr>
        <w:t xml:space="preserve">inhoudelijke informatie met betrekking tot </w:t>
      </w:r>
      <w:r w:rsidR="005A7E2F">
        <w:rPr>
          <w:noProof/>
        </w:rPr>
        <w:t>de</w:t>
      </w:r>
      <w:r w:rsidR="00317ABC">
        <w:rPr>
          <w:noProof/>
        </w:rPr>
        <w:t xml:space="preserve"> martkconsultatie </w:t>
      </w:r>
      <w:r w:rsidR="00251DA3">
        <w:rPr>
          <w:noProof/>
        </w:rPr>
        <w:t>voor I</w:t>
      </w:r>
      <w:r w:rsidR="003A55E5">
        <w:rPr>
          <w:noProof/>
        </w:rPr>
        <w:t>dentity broker</w:t>
      </w:r>
      <w:r w:rsidR="005A7E2F">
        <w:rPr>
          <w:noProof/>
        </w:rPr>
        <w:t xml:space="preserve"> t.b.v. Dimpact.</w:t>
      </w:r>
    </w:p>
    <w:p w14:paraId="3B7F7AD3" w14:textId="77777777" w:rsidR="0045216B" w:rsidRPr="009F7F0F" w:rsidRDefault="0045216B" w:rsidP="007B3A55">
      <w:pPr>
        <w:rPr>
          <w:noProof/>
        </w:rPr>
      </w:pPr>
    </w:p>
    <w:p w14:paraId="2497CA32" w14:textId="77777777" w:rsidR="0045216B" w:rsidRPr="00663183" w:rsidRDefault="0045216B" w:rsidP="00663183">
      <w:pPr>
        <w:pStyle w:val="Kop5"/>
        <w:rPr>
          <w:rStyle w:val="Intensieveverwijzing"/>
        </w:rPr>
      </w:pPr>
    </w:p>
    <w:p w14:paraId="6E3495F6" w14:textId="77777777" w:rsidR="0045216B" w:rsidRPr="009F7F0F" w:rsidRDefault="0045216B" w:rsidP="007B3A55">
      <w:pPr>
        <w:rPr>
          <w:noProof/>
        </w:rPr>
      </w:pPr>
    </w:p>
    <w:p w14:paraId="7269E83D" w14:textId="77777777" w:rsidR="0045216B" w:rsidRPr="009F7F0F" w:rsidRDefault="0045216B" w:rsidP="007B3A55">
      <w:pPr>
        <w:rPr>
          <w:noProof/>
        </w:rPr>
      </w:pPr>
    </w:p>
    <w:p w14:paraId="63FF5F53" w14:textId="77777777" w:rsidR="0045216B" w:rsidRPr="009F7F0F" w:rsidRDefault="0045216B" w:rsidP="007B3A55">
      <w:pPr>
        <w:rPr>
          <w:noProof/>
        </w:rPr>
      </w:pPr>
    </w:p>
    <w:p w14:paraId="56F8D409" w14:textId="77777777" w:rsidR="0045216B" w:rsidRDefault="0045216B" w:rsidP="007B3A55">
      <w:pPr>
        <w:rPr>
          <w:noProof/>
        </w:rPr>
      </w:pPr>
    </w:p>
    <w:p w14:paraId="22EB31CA" w14:textId="77777777" w:rsidR="00A623AA" w:rsidRDefault="00A623AA" w:rsidP="007B3A55">
      <w:pPr>
        <w:rPr>
          <w:noProof/>
        </w:rPr>
      </w:pPr>
    </w:p>
    <w:p w14:paraId="33E1E807" w14:textId="77777777" w:rsidR="00A623AA" w:rsidRDefault="00A623AA" w:rsidP="007B3A55">
      <w:pPr>
        <w:rPr>
          <w:noProof/>
        </w:rPr>
      </w:pPr>
    </w:p>
    <w:p w14:paraId="7C8F1F9E" w14:textId="77777777" w:rsidR="00A623AA" w:rsidRDefault="00A623AA" w:rsidP="007B3A55">
      <w:pPr>
        <w:rPr>
          <w:noProof/>
        </w:rPr>
      </w:pPr>
    </w:p>
    <w:p w14:paraId="19BCF0C1" w14:textId="77777777" w:rsidR="00A623AA" w:rsidRDefault="00A623AA" w:rsidP="007B3A55">
      <w:pPr>
        <w:rPr>
          <w:noProof/>
        </w:rPr>
      </w:pPr>
    </w:p>
    <w:p w14:paraId="006CD570" w14:textId="77777777" w:rsidR="00A623AA" w:rsidRDefault="00A623AA" w:rsidP="007B3A55">
      <w:pPr>
        <w:rPr>
          <w:noProof/>
        </w:rPr>
      </w:pPr>
    </w:p>
    <w:p w14:paraId="6A44DB70" w14:textId="77777777" w:rsidR="00A623AA" w:rsidRDefault="00A623AA" w:rsidP="007B3A55">
      <w:pPr>
        <w:rPr>
          <w:noProof/>
        </w:rPr>
      </w:pPr>
    </w:p>
    <w:p w14:paraId="6EA348E7" w14:textId="77777777" w:rsidR="00A623AA" w:rsidRDefault="00A623AA" w:rsidP="007B3A55">
      <w:pPr>
        <w:rPr>
          <w:noProof/>
        </w:rPr>
      </w:pPr>
    </w:p>
    <w:p w14:paraId="0930BCD5" w14:textId="77777777" w:rsidR="00A623AA" w:rsidRDefault="00A623AA" w:rsidP="007B3A55">
      <w:pPr>
        <w:rPr>
          <w:noProof/>
        </w:rPr>
      </w:pPr>
    </w:p>
    <w:p w14:paraId="2DC8F50C" w14:textId="77777777" w:rsidR="00A623AA" w:rsidRPr="009F7F0F" w:rsidRDefault="00A623AA" w:rsidP="007B3A55">
      <w:pPr>
        <w:rPr>
          <w:noProof/>
        </w:rPr>
      </w:pPr>
    </w:p>
    <w:p w14:paraId="116D93A5" w14:textId="77777777" w:rsidR="0045216B" w:rsidRPr="009F7F0F" w:rsidRDefault="0045216B" w:rsidP="007B3A55">
      <w:pPr>
        <w:rPr>
          <w:noProof/>
        </w:rPr>
      </w:pPr>
    </w:p>
    <w:p w14:paraId="33C5E2F4" w14:textId="77777777" w:rsidR="004E11BE" w:rsidRDefault="004E11BE" w:rsidP="007B3A55">
      <w:pPr>
        <w:rPr>
          <w:noProof/>
        </w:rPr>
      </w:pPr>
    </w:p>
    <w:p w14:paraId="49A08574" w14:textId="77777777" w:rsidR="00350850" w:rsidRDefault="00350850">
      <w:pPr>
        <w:spacing w:after="160" w:line="259" w:lineRule="auto"/>
        <w:contextualSpacing w:val="0"/>
        <w:rPr>
          <w:rFonts w:ascii="Asap" w:eastAsiaTheme="majorEastAsia" w:hAnsi="Asap" w:cstheme="majorBidi"/>
          <w:b/>
          <w:i/>
          <w:color w:val="1A3E70"/>
          <w:sz w:val="50"/>
          <w:szCs w:val="32"/>
        </w:rPr>
      </w:pPr>
      <w:bookmarkStart w:id="0" w:name="_Toc286658385"/>
      <w:bookmarkStart w:id="1" w:name="_Toc474419978"/>
      <w:r>
        <w:br w:type="page"/>
      </w:r>
    </w:p>
    <w:bookmarkEnd w:id="0"/>
    <w:bookmarkEnd w:id="1"/>
    <w:p w14:paraId="2E2C92AD" w14:textId="7D62FCCF" w:rsidR="000046AE" w:rsidRDefault="00082944" w:rsidP="000046AE">
      <w:pPr>
        <w:pStyle w:val="Kop1"/>
        <w:spacing w:before="0"/>
      </w:pPr>
      <w:r>
        <w:lastRenderedPageBreak/>
        <w:t>Bijlage 1. Identity broker</w:t>
      </w:r>
      <w:r w:rsidR="00D80C24">
        <w:t>: beschrijving huidige situatie</w:t>
      </w:r>
    </w:p>
    <w:p w14:paraId="7F03C106" w14:textId="77777777" w:rsidR="00FD7348" w:rsidRPr="00FD7348" w:rsidRDefault="00FD7348" w:rsidP="00FD7348"/>
    <w:p w14:paraId="74E80A91" w14:textId="77777777" w:rsidR="00F056F8" w:rsidRDefault="002D5604" w:rsidP="00FD7348">
      <w:pPr>
        <w:spacing w:line="259" w:lineRule="auto"/>
        <w:contextualSpacing w:val="0"/>
        <w:rPr>
          <w:noProof/>
        </w:rPr>
      </w:pPr>
      <w:r>
        <w:rPr>
          <w:noProof/>
        </w:rPr>
        <w:t>De huidige situatie</w:t>
      </w:r>
      <w:r w:rsidR="00FC4584">
        <w:rPr>
          <w:noProof/>
        </w:rPr>
        <w:t xml:space="preserve"> kan bondig weergegeven worden met het volgende schema</w:t>
      </w:r>
      <w:r w:rsidR="00F056F8">
        <w:rPr>
          <w:noProof/>
        </w:rPr>
        <w:t>.</w:t>
      </w:r>
    </w:p>
    <w:p w14:paraId="2C84464D" w14:textId="5E0FBE9A" w:rsidR="00F056F8" w:rsidRDefault="0050201B" w:rsidP="00FD7348">
      <w:pPr>
        <w:spacing w:line="259" w:lineRule="auto"/>
        <w:contextualSpacing w:val="0"/>
        <w:rPr>
          <w:noProof/>
        </w:rPr>
      </w:pPr>
      <w:r w:rsidRPr="008D29A2">
        <w:rPr>
          <w:noProof/>
        </w:rPr>
        <mc:AlternateContent>
          <mc:Choice Requires="wpg">
            <w:drawing>
              <wp:anchor distT="0" distB="0" distL="114300" distR="114300" simplePos="0" relativeHeight="251668480" behindDoc="0" locked="0" layoutInCell="1" allowOverlap="1" wp14:anchorId="03C1A371" wp14:editId="2F01DC80">
                <wp:simplePos x="0" y="0"/>
                <wp:positionH relativeFrom="column">
                  <wp:posOffset>231295</wp:posOffset>
                </wp:positionH>
                <wp:positionV relativeFrom="paragraph">
                  <wp:posOffset>157799</wp:posOffset>
                </wp:positionV>
                <wp:extent cx="5013710" cy="4834766"/>
                <wp:effectExtent l="0" t="0" r="15875" b="0"/>
                <wp:wrapSquare wrapText="bothSides"/>
                <wp:docPr id="51" name="Groep 50">
                  <a:extLst xmlns:a="http://schemas.openxmlformats.org/drawingml/2006/main">
                    <a:ext uri="{FF2B5EF4-FFF2-40B4-BE49-F238E27FC236}">
                      <a16:creationId xmlns:a16="http://schemas.microsoft.com/office/drawing/2014/main" id="{A82ED444-1196-CCF2-80BB-2976F054B3EC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013710" cy="4834766"/>
                          <a:chOff x="0" y="0"/>
                          <a:chExt cx="5013710" cy="4834766"/>
                        </a:xfrm>
                      </wpg:grpSpPr>
                      <wps:wsp>
                        <wps:cNvPr id="95868168" name="Rechthoek 95868168">
                          <a:extLst>
                            <a:ext uri="{FF2B5EF4-FFF2-40B4-BE49-F238E27FC236}">
                              <a16:creationId xmlns:a16="http://schemas.microsoft.com/office/drawing/2014/main" id="{616A8C05-67FB-9B3A-D7E0-01EED84B1DC6}"/>
                            </a:ext>
                          </a:extLst>
                        </wps:cNvPr>
                        <wps:cNvSpPr/>
                        <wps:spPr>
                          <a:xfrm>
                            <a:off x="1073074" y="593649"/>
                            <a:ext cx="809625" cy="8001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7281F887" w14:textId="77777777" w:rsidR="008D29A2" w:rsidRPr="0050201B" w:rsidRDefault="008D29A2" w:rsidP="008D29A2">
                              <w:pPr>
                                <w:jc w:val="center"/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proofErr w:type="spellStart"/>
                              <w:r w:rsidRPr="0050201B"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PodiumD</w:t>
                              </w:r>
                              <w:proofErr w:type="spellEnd"/>
                              <w:r w:rsidRPr="0050201B"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-portaal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872613158" name="Rechthoek 872613158">
                          <a:extLst>
                            <a:ext uri="{FF2B5EF4-FFF2-40B4-BE49-F238E27FC236}">
                              <a16:creationId xmlns:a16="http://schemas.microsoft.com/office/drawing/2014/main" id="{00F35B80-6AFD-D461-7A24-A56F681AC162}"/>
                            </a:ext>
                          </a:extLst>
                        </wps:cNvPr>
                        <wps:cNvSpPr/>
                        <wps:spPr>
                          <a:xfrm>
                            <a:off x="2084401" y="599411"/>
                            <a:ext cx="809625" cy="8001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75C5D16" w14:textId="77777777" w:rsidR="008D29A2" w:rsidRPr="0050201B" w:rsidRDefault="008D29A2" w:rsidP="008D29A2">
                              <w:pPr>
                                <w:jc w:val="center"/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proofErr w:type="spellStart"/>
                              <w:r w:rsidRPr="0050201B"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PodiumD</w:t>
                              </w:r>
                              <w:proofErr w:type="spellEnd"/>
                              <w:r w:rsidRPr="0050201B"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-formulier</w:t>
                              </w:r>
                            </w:p>
                          </w:txbxContent>
                        </wps:txbx>
                        <wps:bodyPr rtlCol="0" anchor="ctr"/>
                      </wps:wsp>
                      <pic:pic xmlns:pic="http://schemas.openxmlformats.org/drawingml/2006/picture">
                        <pic:nvPicPr>
                          <pic:cNvPr id="101103779" name="Picture 2" descr="Home | DigiD">
                            <a:extLst>
                              <a:ext uri="{FF2B5EF4-FFF2-40B4-BE49-F238E27FC236}">
                                <a16:creationId xmlns:a16="http://schemas.microsoft.com/office/drawing/2014/main" id="{BA1C2F0B-FF02-DDC5-9426-CA9CDEB46880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7166" y="3662209"/>
                            <a:ext cx="488496" cy="488496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519157886" name="Picture 4" descr="eHerkenning + klachtenloket - De Geschillencommissie">
                            <a:extLst>
                              <a:ext uri="{FF2B5EF4-FFF2-40B4-BE49-F238E27FC236}">
                                <a16:creationId xmlns:a16="http://schemas.microsoft.com/office/drawing/2014/main" id="{F5567959-E120-00BC-9EBB-07BB566BB82F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876523" y="3582947"/>
                            <a:ext cx="647019" cy="647019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748437355" name="Picture 6" descr="iDIN | Online identificeren via uw bank">
                            <a:extLst>
                              <a:ext uri="{FF2B5EF4-FFF2-40B4-BE49-F238E27FC236}">
                                <a16:creationId xmlns:a16="http://schemas.microsoft.com/office/drawing/2014/main" id="{A34A920F-7746-A657-7C1E-F80EDCF7B938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573932" y="3592287"/>
                            <a:ext cx="684254" cy="604090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1885006628" name="Tekstvak 8">
                          <a:extLst>
                            <a:ext uri="{FF2B5EF4-FFF2-40B4-BE49-F238E27FC236}">
                              <a16:creationId xmlns:a16="http://schemas.microsoft.com/office/drawing/2014/main" id="{AE747A96-763C-B56B-8751-ED4B96238BF0}"/>
                            </a:ext>
                          </a:extLst>
                        </wps:cNvPr>
                        <wps:cNvSpPr txBox="1"/>
                        <wps:spPr>
                          <a:xfrm>
                            <a:off x="3484298" y="4099161"/>
                            <a:ext cx="787493" cy="261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71ECA515" w14:textId="77777777" w:rsidR="008D29A2" w:rsidRPr="0050201B" w:rsidRDefault="008D29A2" w:rsidP="008D29A2">
                              <w:pPr>
                                <w:rPr>
                                  <w:rFonts w:hAnsi="Calibri" w:cstheme="minorBidi"/>
                                  <w:color w:val="000000" w:themeColor="text1"/>
                                  <w:kern w:val="24"/>
                                  <w:szCs w:val="2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0201B">
                                <w:rPr>
                                  <w:rFonts w:hAnsi="Calibri" w:cstheme="minorBidi"/>
                                  <w:color w:val="000000" w:themeColor="text1"/>
                                  <w:kern w:val="24"/>
                                  <w:szCs w:val="2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ID-</w:t>
                              </w:r>
                              <w:proofErr w:type="spellStart"/>
                              <w:r w:rsidRPr="0050201B">
                                <w:rPr>
                                  <w:rFonts w:hAnsi="Calibri" w:cstheme="minorBidi"/>
                                  <w:color w:val="000000" w:themeColor="text1"/>
                                  <w:kern w:val="24"/>
                                  <w:szCs w:val="2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Wallets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1852315258" name="Rechte verbindingslijn 1852315258">
                          <a:extLst>
                            <a:ext uri="{FF2B5EF4-FFF2-40B4-BE49-F238E27FC236}">
                              <a16:creationId xmlns:a16="http://schemas.microsoft.com/office/drawing/2014/main" id="{643CB70E-B702-9443-DD53-1B146F5E07FE}"/>
                            </a:ext>
                          </a:extLst>
                        </wps:cNvPr>
                        <wps:cNvCnPr>
                          <a:cxnSpLocks/>
                          <a:stCxn id="295297342" idx="4"/>
                        </wps:cNvCnPr>
                        <wps:spPr>
                          <a:xfrm flipH="1">
                            <a:off x="293422" y="2920431"/>
                            <a:ext cx="1728507" cy="67066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488518174" name="Rechte verbindingslijn 488518174">
                          <a:extLst>
                            <a:ext uri="{FF2B5EF4-FFF2-40B4-BE49-F238E27FC236}">
                              <a16:creationId xmlns:a16="http://schemas.microsoft.com/office/drawing/2014/main" id="{6EA44985-B355-8375-ED26-CD7B7811D0D9}"/>
                            </a:ext>
                          </a:extLst>
                        </wps:cNvPr>
                        <wps:cNvCnPr>
                          <a:cxnSpLocks/>
                          <a:stCxn id="295297342" idx="4"/>
                          <a:endCxn id="1519157886" idx="0"/>
                        </wps:cNvCnPr>
                        <wps:spPr>
                          <a:xfrm flipH="1">
                            <a:off x="1200033" y="2920431"/>
                            <a:ext cx="821896" cy="662516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622199891" name="Rechte verbindingslijn 622199891">
                          <a:extLst>
                            <a:ext uri="{FF2B5EF4-FFF2-40B4-BE49-F238E27FC236}">
                              <a16:creationId xmlns:a16="http://schemas.microsoft.com/office/drawing/2014/main" id="{8743B479-AAD8-3AAF-DADC-A4B9DA9CBC99}"/>
                            </a:ext>
                          </a:extLst>
                        </wps:cNvPr>
                        <wps:cNvCnPr>
                          <a:cxnSpLocks/>
                          <a:stCxn id="95868168" idx="2"/>
                          <a:endCxn id="295297342" idx="0"/>
                        </wps:cNvCnPr>
                        <wps:spPr>
                          <a:xfrm>
                            <a:off x="1477887" y="1393749"/>
                            <a:ext cx="544042" cy="59211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6262706" name="Rechte verbindingslijn 316262706">
                          <a:extLst>
                            <a:ext uri="{FF2B5EF4-FFF2-40B4-BE49-F238E27FC236}">
                              <a16:creationId xmlns:a16="http://schemas.microsoft.com/office/drawing/2014/main" id="{B2E087B7-5356-0B22-6567-4C0CC4ACD0EE}"/>
                            </a:ext>
                          </a:extLst>
                        </wps:cNvPr>
                        <wps:cNvCnPr>
                          <a:cxnSpLocks/>
                          <a:stCxn id="872613158" idx="2"/>
                          <a:endCxn id="295297342" idx="0"/>
                        </wps:cNvCnPr>
                        <wps:spPr>
                          <a:xfrm flipH="1">
                            <a:off x="2021929" y="1399511"/>
                            <a:ext cx="467285" cy="5863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2138243509" name="Rechthoek 2138243509">
                          <a:extLst>
                            <a:ext uri="{FF2B5EF4-FFF2-40B4-BE49-F238E27FC236}">
                              <a16:creationId xmlns:a16="http://schemas.microsoft.com/office/drawing/2014/main" id="{DB010AE5-B871-1C9A-67E7-D5429F99E52C}"/>
                            </a:ext>
                          </a:extLst>
                        </wps:cNvPr>
                        <wps:cNvSpPr/>
                        <wps:spPr>
                          <a:xfrm>
                            <a:off x="95461" y="593649"/>
                            <a:ext cx="809625" cy="8001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5A023BD" w14:textId="77777777" w:rsidR="008D29A2" w:rsidRPr="0050201B" w:rsidRDefault="008D29A2" w:rsidP="008D29A2">
                              <w:pPr>
                                <w:jc w:val="center"/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proofErr w:type="spellStart"/>
                              <w:r w:rsidRPr="0050201B"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eSuite</w:t>
                              </w:r>
                              <w:proofErr w:type="spellEnd"/>
                            </w:p>
                            <w:p w14:paraId="3B87B951" w14:textId="77777777" w:rsidR="008D29A2" w:rsidRPr="0050201B" w:rsidRDefault="008D29A2" w:rsidP="008D29A2">
                              <w:pPr>
                                <w:jc w:val="center"/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0201B"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zaaksysteem</w:t>
                              </w:r>
                            </w:p>
                          </w:txbxContent>
                        </wps:txbx>
                        <wps:bodyPr lIns="0" rIns="0" rtlCol="0" anchor="ctr"/>
                      </wps:wsp>
                      <wps:wsp>
                        <wps:cNvPr id="145010934" name="Rechte verbindingslijn 145010934">
                          <a:extLst>
                            <a:ext uri="{FF2B5EF4-FFF2-40B4-BE49-F238E27FC236}">
                              <a16:creationId xmlns:a16="http://schemas.microsoft.com/office/drawing/2014/main" id="{D15FA7D6-97DE-300E-5143-AD4DE0519BA5}"/>
                            </a:ext>
                          </a:extLst>
                        </wps:cNvPr>
                        <wps:cNvCnPr>
                          <a:cxnSpLocks/>
                          <a:stCxn id="2138243509" idx="2"/>
                          <a:endCxn id="295297342" idx="0"/>
                        </wps:cNvCnPr>
                        <wps:spPr>
                          <a:xfrm>
                            <a:off x="500274" y="1393749"/>
                            <a:ext cx="1521655" cy="592112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dk1"/>
                          </a:lnRef>
                          <a:fillRef idx="0">
                            <a:schemeClr val="dk1"/>
                          </a:fillRef>
                          <a:effectRef idx="0">
                            <a:schemeClr val="dk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313236918" name="Rechthoek 313236918">
                          <a:extLst>
                            <a:ext uri="{FF2B5EF4-FFF2-40B4-BE49-F238E27FC236}">
                              <a16:creationId xmlns:a16="http://schemas.microsoft.com/office/drawing/2014/main" id="{B673E9AB-A8DE-C94D-565B-941BA713C453}"/>
                            </a:ext>
                          </a:extLst>
                        </wps:cNvPr>
                        <wps:cNvSpPr/>
                        <wps:spPr>
                          <a:xfrm>
                            <a:off x="3073646" y="592947"/>
                            <a:ext cx="870287" cy="800100"/>
                          </a:xfrm>
                          <a:prstGeom prst="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E20CBEF" w14:textId="77777777" w:rsidR="008D29A2" w:rsidRPr="0050201B" w:rsidRDefault="008D29A2" w:rsidP="008D29A2">
                              <w:pPr>
                                <w:jc w:val="center"/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0201B"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 xml:space="preserve">BZM </w:t>
                              </w:r>
                            </w:p>
                            <w:p w14:paraId="6B3C4AF1" w14:textId="77777777" w:rsidR="008D29A2" w:rsidRPr="0050201B" w:rsidRDefault="008D29A2" w:rsidP="008D29A2">
                              <w:pPr>
                                <w:jc w:val="center"/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0201B"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(ingekocht van Pink)</w:t>
                              </w:r>
                            </w:p>
                          </w:txbxContent>
                        </wps:txbx>
                        <wps:bodyPr lIns="0" rIns="0" rtlCol="0" anchor="ctr"/>
                      </wps:wsp>
                      <wps:wsp>
                        <wps:cNvPr id="758748847" name="Rechte verbindingslijn 758748847">
                          <a:extLst>
                            <a:ext uri="{FF2B5EF4-FFF2-40B4-BE49-F238E27FC236}">
                              <a16:creationId xmlns:a16="http://schemas.microsoft.com/office/drawing/2014/main" id="{9CF31EDF-3330-A14A-13A5-1468396159C7}"/>
                            </a:ext>
                          </a:extLst>
                        </wps:cNvPr>
                        <wps:cNvCnPr>
                          <a:cxnSpLocks/>
                          <a:stCxn id="313236918" idx="2"/>
                          <a:endCxn id="295297342" idx="0"/>
                        </wps:cNvCnPr>
                        <wps:spPr>
                          <a:xfrm flipH="1">
                            <a:off x="2021929" y="1393047"/>
                            <a:ext cx="1486861" cy="592814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1578726573" name="Afbeelding 1578726573">
                            <a:extLst>
                              <a:ext uri="{FF2B5EF4-FFF2-40B4-BE49-F238E27FC236}">
                                <a16:creationId xmlns:a16="http://schemas.microsoft.com/office/drawing/2014/main" id="{B1203638-6036-3274-D39A-169275E4154B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1619012" y="3462660"/>
                            <a:ext cx="821898" cy="821898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35520766" name="Tekstvak 28">
                          <a:extLst>
                            <a:ext uri="{FF2B5EF4-FFF2-40B4-BE49-F238E27FC236}">
                              <a16:creationId xmlns:a16="http://schemas.microsoft.com/office/drawing/2014/main" id="{0A7FA01A-98C0-35CC-E3D6-152ED0BCFB45}"/>
                            </a:ext>
                          </a:extLst>
                        </wps:cNvPr>
                        <wps:cNvSpPr txBox="1"/>
                        <wps:spPr>
                          <a:xfrm>
                            <a:off x="1752750" y="4101932"/>
                            <a:ext cx="612816" cy="26161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2D566E2E" w14:textId="77777777" w:rsidR="008D29A2" w:rsidRPr="0050201B" w:rsidRDefault="008D29A2" w:rsidP="008D29A2">
                              <w:pPr>
                                <w:rPr>
                                  <w:rFonts w:hAnsi="Calibri" w:cstheme="minorBidi"/>
                                  <w:color w:val="000000" w:themeColor="text1"/>
                                  <w:kern w:val="24"/>
                                  <w:szCs w:val="2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proofErr w:type="spellStart"/>
                              <w:r w:rsidRPr="0050201B">
                                <w:rPr>
                                  <w:rFonts w:hAnsi="Calibri" w:cstheme="minorBidi"/>
                                  <w:color w:val="000000" w:themeColor="text1"/>
                                  <w:kern w:val="24"/>
                                  <w:szCs w:val="22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eIDAS</w:t>
                              </w:r>
                              <w:proofErr w:type="spellEnd"/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49943530" name="Rechte verbindingslijn 2049943530">
                          <a:extLst>
                            <a:ext uri="{FF2B5EF4-FFF2-40B4-BE49-F238E27FC236}">
                              <a16:creationId xmlns:a16="http://schemas.microsoft.com/office/drawing/2014/main" id="{00684197-491D-360E-E760-20DE99ED1EC4}"/>
                            </a:ext>
                          </a:extLst>
                        </wps:cNvPr>
                        <wps:cNvCnPr>
                          <a:cxnSpLocks/>
                          <a:stCxn id="295297342" idx="4"/>
                        </wps:cNvCnPr>
                        <wps:spPr>
                          <a:xfrm>
                            <a:off x="2021929" y="2920431"/>
                            <a:ext cx="724959" cy="650143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429403010" name="Rechte verbindingslijn 1429403010">
                          <a:extLst>
                            <a:ext uri="{FF2B5EF4-FFF2-40B4-BE49-F238E27FC236}">
                              <a16:creationId xmlns:a16="http://schemas.microsoft.com/office/drawing/2014/main" id="{AC0794EC-D92C-01DD-2D8E-5BB63738BBDD}"/>
                            </a:ext>
                          </a:extLst>
                        </wps:cNvPr>
                        <wps:cNvCnPr>
                          <a:cxnSpLocks/>
                          <a:stCxn id="295297342" idx="4"/>
                        </wps:cNvCnPr>
                        <wps:spPr>
                          <a:xfrm>
                            <a:off x="2021929" y="2920431"/>
                            <a:ext cx="1591989" cy="647701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037263515" name="Rechteraccolade 1037263515">
                          <a:extLst>
                            <a:ext uri="{FF2B5EF4-FFF2-40B4-BE49-F238E27FC236}">
                              <a16:creationId xmlns:a16="http://schemas.microsoft.com/office/drawing/2014/main" id="{E9879D22-21C0-4696-AF62-FFC4FE3C28BA}"/>
                            </a:ext>
                          </a:extLst>
                        </wps:cNvPr>
                        <wps:cNvSpPr/>
                        <wps:spPr>
                          <a:xfrm rot="5400000">
                            <a:off x="974751" y="3403514"/>
                            <a:ext cx="261609" cy="2211108"/>
                          </a:xfrm>
                          <a:prstGeom prst="rightBrace">
                            <a:avLst>
                              <a:gd name="adj1" fmla="val 0"/>
                              <a:gd name="adj2" fmla="val 50000"/>
                            </a:avLst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1810841695" name="Tekstvak 56">
                          <a:extLst>
                            <a:ext uri="{FF2B5EF4-FFF2-40B4-BE49-F238E27FC236}">
                              <a16:creationId xmlns:a16="http://schemas.microsoft.com/office/drawing/2014/main" id="{74C3C832-4760-D642-3358-322807FEA56C}"/>
                            </a:ext>
                          </a:extLst>
                        </wps:cNvPr>
                        <wps:cNvSpPr txBox="1"/>
                        <wps:spPr>
                          <a:xfrm>
                            <a:off x="0" y="4588545"/>
                            <a:ext cx="2211110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57D12233" w14:textId="77777777" w:rsidR="008D29A2" w:rsidRPr="0050201B" w:rsidRDefault="008D29A2" w:rsidP="008D29A2">
                              <w:pPr>
                                <w:jc w:val="center"/>
                                <w:rPr>
                                  <w:rFonts w:hAnsi="Calibri" w:cstheme="minorBidi"/>
                                  <w:color w:val="000000" w:themeColor="text1"/>
                                  <w:kern w:val="24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proofErr w:type="spellStart"/>
                              <w:r w:rsidRPr="0050201B">
                                <w:rPr>
                                  <w:rFonts w:hAnsi="Calibri" w:cstheme="minorBidi"/>
                                  <w:color w:val="000000" w:themeColor="text1"/>
                                  <w:kern w:val="24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eID</w:t>
                              </w:r>
                              <w:proofErr w:type="spellEnd"/>
                              <w:r w:rsidRPr="0050201B">
                                <w:rPr>
                                  <w:rFonts w:hAnsi="Calibri" w:cstheme="minorBidi"/>
                                  <w:color w:val="000000" w:themeColor="text1"/>
                                  <w:kern w:val="24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-middelen, die nu gebruikt worden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007560119" name="Rechte verbindingslijn 2007560119">
                          <a:extLst>
                            <a:ext uri="{FF2B5EF4-FFF2-40B4-BE49-F238E27FC236}">
                              <a16:creationId xmlns:a16="http://schemas.microsoft.com/office/drawing/2014/main" id="{28A5AC5F-6EC3-89A0-3628-F406B73062D8}"/>
                            </a:ext>
                          </a:extLst>
                        </wps:cNvPr>
                        <wps:cNvCnPr>
                          <a:cxnSpLocks/>
                          <a:stCxn id="295297342" idx="4"/>
                        </wps:cNvCnPr>
                        <wps:spPr>
                          <a:xfrm>
                            <a:off x="2021929" y="2920431"/>
                            <a:ext cx="0" cy="677237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983596149" name="Picture 2">
                            <a:extLst>
                              <a:ext uri="{FF2B5EF4-FFF2-40B4-BE49-F238E27FC236}">
                                <a16:creationId xmlns:a16="http://schemas.microsoft.com/office/drawing/2014/main" id="{B635A655-795A-9BEF-2E47-1FAFE1E5C297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55928" y="3480201"/>
                            <a:ext cx="444234" cy="64907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  <wps:wsp>
                        <wps:cNvPr id="658048504" name="Rechteraccolade 658048504">
                          <a:extLst>
                            <a:ext uri="{FF2B5EF4-FFF2-40B4-BE49-F238E27FC236}">
                              <a16:creationId xmlns:a16="http://schemas.microsoft.com/office/drawing/2014/main" id="{2FAD01E3-1637-BF27-305C-AFB02E373969}"/>
                            </a:ext>
                          </a:extLst>
                        </wps:cNvPr>
                        <wps:cNvSpPr/>
                        <wps:spPr>
                          <a:xfrm rot="16200000">
                            <a:off x="1888893" y="-1527017"/>
                            <a:ext cx="261609" cy="3848474"/>
                          </a:xfrm>
                          <a:prstGeom prst="rightBrace">
                            <a:avLst>
                              <a:gd name="adj1" fmla="val 0"/>
                              <a:gd name="adj2" fmla="val 50304"/>
                            </a:avLst>
                          </a:prstGeom>
                          <a:ln w="6350">
                            <a:solidFill>
                              <a:schemeClr val="tx1"/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 rtlCol="0" anchor="ctr"/>
                      </wps:wsp>
                      <wps:wsp>
                        <wps:cNvPr id="1734484146" name="Tekstvak 19">
                          <a:extLst>
                            <a:ext uri="{FF2B5EF4-FFF2-40B4-BE49-F238E27FC236}">
                              <a16:creationId xmlns:a16="http://schemas.microsoft.com/office/drawing/2014/main" id="{7CB60BC2-3B4A-9813-FB3D-124C348660C3}"/>
                            </a:ext>
                          </a:extLst>
                        </wps:cNvPr>
                        <wps:cNvSpPr txBox="1"/>
                        <wps:spPr>
                          <a:xfrm>
                            <a:off x="98484" y="0"/>
                            <a:ext cx="3845450" cy="246221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14:paraId="371AB6F4" w14:textId="77777777" w:rsidR="008D29A2" w:rsidRPr="0050201B" w:rsidRDefault="008D29A2" w:rsidP="008D29A2">
                              <w:pPr>
                                <w:jc w:val="center"/>
                                <w:rPr>
                                  <w:rFonts w:hAnsi="Calibri" w:cstheme="minorBidi"/>
                                  <w:color w:val="000000" w:themeColor="text1"/>
                                  <w:kern w:val="24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0201B">
                                <w:rPr>
                                  <w:rFonts w:hAnsi="Calibri" w:cstheme="minorBidi"/>
                                  <w:color w:val="000000" w:themeColor="text1"/>
                                  <w:kern w:val="24"/>
                                  <w:sz w:val="20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Huidige applicaties uit Dimpact portfolio</w:t>
                              </w:r>
                            </w:p>
                          </w:txbxContent>
                        </wps:txbx>
                        <wps:bodyPr wrap="square" rtlCol="0">
                          <a:spAutoFit/>
                        </wps:bodyPr>
                      </wps:wsp>
                      <wps:wsp>
                        <wps:cNvPr id="295297342" name="Ovaal 295297342">
                          <a:extLst>
                            <a:ext uri="{FF2B5EF4-FFF2-40B4-BE49-F238E27FC236}">
                              <a16:creationId xmlns:a16="http://schemas.microsoft.com/office/drawing/2014/main" id="{B05CF342-2562-589C-B9D2-75B16B4D1086}"/>
                            </a:ext>
                          </a:extLst>
                        </wps:cNvPr>
                        <wps:cNvSpPr/>
                        <wps:spPr>
                          <a:xfrm>
                            <a:off x="1554644" y="1985861"/>
                            <a:ext cx="934570" cy="934570"/>
                          </a:xfrm>
                          <a:prstGeom prst="ellipse">
                            <a:avLst/>
                          </a:prstGeom>
                          <a:solidFill>
                            <a:srgbClr val="BF9000"/>
                          </a:solidFill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1864E583" w14:textId="77777777" w:rsidR="008D29A2" w:rsidRPr="0050201B" w:rsidRDefault="008D29A2" w:rsidP="008D29A2">
                              <w:pPr>
                                <w:jc w:val="center"/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0201B"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Identity broker</w:t>
                              </w:r>
                            </w:p>
                          </w:txbxContent>
                        </wps:txbx>
                        <wps:bodyPr rtlCol="0" anchor="ctr"/>
                      </wps:wsp>
                      <wps:wsp>
                        <wps:cNvPr id="1305062910" name="Rechthoek 1305062910">
                          <a:extLst>
                            <a:ext uri="{FF2B5EF4-FFF2-40B4-BE49-F238E27FC236}">
                              <a16:creationId xmlns:a16="http://schemas.microsoft.com/office/drawing/2014/main" id="{BB913DDD-CCD6-614E-DD12-CF9AF9EFB08A}"/>
                            </a:ext>
                          </a:extLst>
                        </wps:cNvPr>
                        <wps:cNvSpPr/>
                        <wps:spPr>
                          <a:xfrm>
                            <a:off x="4143423" y="599411"/>
                            <a:ext cx="870287" cy="800100"/>
                          </a:xfrm>
                          <a:prstGeom prst="rect">
                            <a:avLst/>
                          </a:prstGeom>
                          <a:solidFill>
                            <a:schemeClr val="bg1">
                              <a:lumMod val="50000"/>
                            </a:schemeClr>
                          </a:solidFill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txbx>
                          <w:txbxContent>
                            <w:p w14:paraId="454CE277" w14:textId="77777777" w:rsidR="008D29A2" w:rsidRPr="0050201B" w:rsidRDefault="008D29A2" w:rsidP="008D29A2">
                              <w:pPr>
                                <w:jc w:val="center"/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:sz w:val="24"/>
                                  <w:szCs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</w:pPr>
                              <w:r w:rsidRPr="0050201B">
                                <w:rPr>
                                  <w:rFonts w:hAnsi="Calibri" w:cstheme="minorBidi"/>
                                  <w:color w:val="FFFFFF" w:themeColor="light1"/>
                                  <w:kern w:val="24"/>
                                  <w14:textOutline w14:w="9525" w14:cap="rnd" w14:cmpd="sng" w14:algn="ctr">
                                    <w14:noFill/>
                                    <w14:prstDash w14:val="solid"/>
                                    <w14:bevel/>
                                  </w14:textOutline>
                                </w:rPr>
                                <w:t>Applicaties van derden</w:t>
                              </w:r>
                            </w:p>
                          </w:txbxContent>
                        </wps:txbx>
                        <wps:bodyPr lIns="0" rIns="0" rtlCol="0" anchor="ctr"/>
                      </wps:wsp>
                      <wps:wsp>
                        <wps:cNvPr id="1243254852" name="Rechte verbindingslijn 1243254852">
                          <a:extLst>
                            <a:ext uri="{FF2B5EF4-FFF2-40B4-BE49-F238E27FC236}">
                              <a16:creationId xmlns:a16="http://schemas.microsoft.com/office/drawing/2014/main" id="{DFAC8117-138C-CE01-5638-DF8B707D10BE}"/>
                            </a:ext>
                          </a:extLst>
                        </wps:cNvPr>
                        <wps:cNvCnPr>
                          <a:cxnSpLocks/>
                          <a:stCxn id="1305062910" idx="2"/>
                          <a:endCxn id="295297342" idx="0"/>
                        </wps:cNvCnPr>
                        <wps:spPr>
                          <a:xfrm flipH="1">
                            <a:off x="2021929" y="1399511"/>
                            <a:ext cx="2556638" cy="586350"/>
                          </a:xfrm>
                          <a:prstGeom prst="line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"/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3C1A371" id="Groep 50" o:spid="_x0000_s1029" style="position:absolute;margin-left:18.2pt;margin-top:12.45pt;width:394.8pt;height:380.7pt;z-index:251668480" coordsize="50137,4834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">
                <v:rect id="Rechthoek 95868168" o:spid="_x0000_s1030" style="position:absolute;left:10730;top:5936;width:8096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" fillcolor="#5b9bd5 [3204]" strokecolor="#1f4d78 [1604]" strokeweight="1pt">
                  <v:textbox>
                    <w:txbxContent>
                      <w:p w14:paraId="7281F887" w14:textId="77777777" w:rsidR="008D29A2" w:rsidRPr="0050201B" w:rsidRDefault="008D29A2" w:rsidP="008D29A2">
                        <w:pPr>
                          <w:jc w:val="center"/>
                          <w:rPr>
                            <w:rFonts w:hAnsi="Calibri" w:cstheme="minorBidi"/>
                            <w:color w:val="FFFFFF" w:themeColor="light1"/>
                            <w:kern w:val="24"/>
                            <w:sz w:val="24"/>
                            <w:szCs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proofErr w:type="spellStart"/>
                        <w:r w:rsidRPr="0050201B">
                          <w:rPr>
                            <w:rFonts w:hAnsi="Calibri" w:cstheme="minorBidi"/>
                            <w:color w:val="FFFFFF" w:themeColor="light1"/>
                            <w:kern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PodiumD</w:t>
                        </w:r>
                        <w:proofErr w:type="spellEnd"/>
                        <w:r w:rsidRPr="0050201B">
                          <w:rPr>
                            <w:rFonts w:hAnsi="Calibri" w:cstheme="minorBidi"/>
                            <w:color w:val="FFFFFF" w:themeColor="light1"/>
                            <w:kern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-portaal</w:t>
                        </w:r>
                      </w:p>
                    </w:txbxContent>
                  </v:textbox>
                </v:rect>
                <v:rect id="Rechthoek 872613158" o:spid="_x0000_s1031" style="position:absolute;left:20844;top:5994;width:8096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" fillcolor="#5b9bd5 [3204]" strokecolor="#1f4d78 [1604]" strokeweight="1pt">
                  <v:textbox>
                    <w:txbxContent>
                      <w:p w14:paraId="475C5D16" w14:textId="77777777" w:rsidR="008D29A2" w:rsidRPr="0050201B" w:rsidRDefault="008D29A2" w:rsidP="008D29A2">
                        <w:pPr>
                          <w:jc w:val="center"/>
                          <w:rPr>
                            <w:rFonts w:hAnsi="Calibri" w:cstheme="minorBidi"/>
                            <w:color w:val="FFFFFF" w:themeColor="light1"/>
                            <w:kern w:val="24"/>
                            <w:sz w:val="24"/>
                            <w:szCs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proofErr w:type="spellStart"/>
                        <w:r w:rsidRPr="0050201B">
                          <w:rPr>
                            <w:rFonts w:hAnsi="Calibri" w:cstheme="minorBidi"/>
                            <w:color w:val="FFFFFF" w:themeColor="light1"/>
                            <w:kern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PodiumD</w:t>
                        </w:r>
                        <w:proofErr w:type="spellEnd"/>
                        <w:r w:rsidRPr="0050201B">
                          <w:rPr>
                            <w:rFonts w:hAnsi="Calibri" w:cstheme="minorBidi"/>
                            <w:color w:val="FFFFFF" w:themeColor="light1"/>
                            <w:kern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-formulier</w:t>
                        </w:r>
                      </w:p>
                    </w:txbxContent>
                  </v:textbox>
                </v:re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2" o:spid="_x0000_s1032" type="#_x0000_t75" alt="Home | DigiD" style="position:absolute;left:271;top:36622;width:4885;height:488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">
                  <v:imagedata r:id="rId17" o:title="Home | DigiD"/>
                </v:shape>
                <v:shape id="Picture 4" o:spid="_x0000_s1033" type="#_x0000_t75" alt="eHerkenning + klachtenloket - De Geschillencommissie" style="position:absolute;left:8765;top:35829;width:6470;height:647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">
                  <v:imagedata r:id="rId18" o:title="eHerkenning + klachtenloket - De Geschillencommissie"/>
                </v:shape>
                <v:shape id="Picture 6" o:spid="_x0000_s1034" type="#_x0000_t75" alt="iDIN | Online identificeren via uw bank" style="position:absolute;left:25739;top:35922;width:6842;height:60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">
                  <v:imagedata r:id="rId19" o:title="iDIN | Online identificeren via uw bank"/>
                </v:shape>
                <v:shape id="Tekstvak 8" o:spid="_x0000_s1035" type="#_x0000_t202" style="position:absolute;left:34842;top:40991;width:7875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" filled="f" stroked="f">
                  <v:textbox style="mso-fit-shape-to-text:t">
                    <w:txbxContent>
                      <w:p w14:paraId="71ECA515" w14:textId="77777777" w:rsidR="008D29A2" w:rsidRPr="0050201B" w:rsidRDefault="008D29A2" w:rsidP="008D29A2">
                        <w:pPr>
                          <w:rPr>
                            <w:rFonts w:hAnsi="Calibri" w:cstheme="minorBidi"/>
                            <w:color w:val="000000" w:themeColor="text1"/>
                            <w:kern w:val="24"/>
                            <w:szCs w:val="2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50201B">
                          <w:rPr>
                            <w:rFonts w:hAnsi="Calibri" w:cstheme="minorBidi"/>
                            <w:color w:val="000000" w:themeColor="text1"/>
                            <w:kern w:val="24"/>
                            <w:szCs w:val="2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ID-</w:t>
                        </w:r>
                        <w:proofErr w:type="spellStart"/>
                        <w:r w:rsidRPr="0050201B">
                          <w:rPr>
                            <w:rFonts w:hAnsi="Calibri" w:cstheme="minorBidi"/>
                            <w:color w:val="000000" w:themeColor="text1"/>
                            <w:kern w:val="24"/>
                            <w:szCs w:val="2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Wallets</w:t>
                        </w:r>
                        <w:proofErr w:type="spellEnd"/>
                      </w:p>
                    </w:txbxContent>
                  </v:textbox>
                </v:shape>
                <v:line id="Rechte verbindingslijn 1852315258" o:spid="_x0000_s1036" style="position:absolute;flip:x;visibility:visible;mso-wrap-style:square" from="2934,29204" to="20219,35910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" strokecolor="black [3213]" strokeweight=".5pt">
                  <v:stroke joinstyle="miter"/>
                  <o:lock v:ext="edit" shapetype="f"/>
                </v:line>
                <v:line id="Rechte verbindingslijn 488518174" o:spid="_x0000_s1037" style="position:absolute;flip:x;visibility:visible;mso-wrap-style:square" from="12000,29204" to="20219,3582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" strokecolor="black [3213]" strokeweight=".5pt">
                  <v:stroke joinstyle="miter"/>
                  <o:lock v:ext="edit" shapetype="f"/>
                </v:line>
                <v:line id="Rechte verbindingslijn 622199891" o:spid="_x0000_s1038" style="position:absolute;visibility:visible;mso-wrap-style:square" from="14778,13937" to="20219,19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" strokecolor="black [3200]" strokeweight=".5pt">
                  <v:stroke joinstyle="miter"/>
                  <o:lock v:ext="edit" shapetype="f"/>
                </v:line>
                <v:line id="Rechte verbindingslijn 316262706" o:spid="_x0000_s1039" style="position:absolute;flip:x;visibility:visible;mso-wrap-style:square" from="20219,13995" to="24892,19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" strokecolor="black [3213]" strokeweight=".5pt">
                  <v:stroke joinstyle="miter"/>
                  <o:lock v:ext="edit" shapetype="f"/>
                </v:line>
                <v:rect id="Rechthoek 2138243509" o:spid="_x0000_s1040" style="position:absolute;left:954;top:5936;width:8096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" fillcolor="#5b9bd5 [3204]" strokecolor="#1f4d78 [1604]" strokeweight="1pt">
                  <v:textbox inset="0,,0">
                    <w:txbxContent>
                      <w:p w14:paraId="15A023BD" w14:textId="77777777" w:rsidR="008D29A2" w:rsidRPr="0050201B" w:rsidRDefault="008D29A2" w:rsidP="008D29A2">
                        <w:pPr>
                          <w:jc w:val="center"/>
                          <w:rPr>
                            <w:rFonts w:hAnsi="Calibri" w:cstheme="minorBidi"/>
                            <w:color w:val="FFFFFF" w:themeColor="light1"/>
                            <w:kern w:val="24"/>
                            <w:sz w:val="24"/>
                            <w:szCs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proofErr w:type="spellStart"/>
                        <w:r w:rsidRPr="0050201B">
                          <w:rPr>
                            <w:rFonts w:hAnsi="Calibri" w:cstheme="minorBidi"/>
                            <w:color w:val="FFFFFF" w:themeColor="light1"/>
                            <w:kern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eSuite</w:t>
                        </w:r>
                        <w:proofErr w:type="spellEnd"/>
                      </w:p>
                      <w:p w14:paraId="3B87B951" w14:textId="77777777" w:rsidR="008D29A2" w:rsidRPr="0050201B" w:rsidRDefault="008D29A2" w:rsidP="008D29A2">
                        <w:pPr>
                          <w:jc w:val="center"/>
                          <w:rPr>
                            <w:rFonts w:hAnsi="Calibri" w:cstheme="minorBidi"/>
                            <w:color w:val="FFFFFF" w:themeColor="light1"/>
                            <w:kern w:val="24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50201B">
                          <w:rPr>
                            <w:rFonts w:hAnsi="Calibri" w:cstheme="minorBidi"/>
                            <w:color w:val="FFFFFF" w:themeColor="light1"/>
                            <w:kern w:val="24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zaaksysteem</w:t>
                        </w:r>
                      </w:p>
                    </w:txbxContent>
                  </v:textbox>
                </v:rect>
                <v:line id="Rechte verbindingslijn 145010934" o:spid="_x0000_s1041" style="position:absolute;visibility:visible;mso-wrap-style:square" from="5002,13937" to="20219,19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" strokecolor="black [3200]" strokeweight=".5pt">
                  <v:stroke joinstyle="miter"/>
                  <o:lock v:ext="edit" shapetype="f"/>
                </v:line>
                <v:rect id="Rechthoek 313236918" o:spid="_x0000_s1042" style="position:absolute;left:30736;top:5929;width:8703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" fillcolor="#5b9bd5 [3204]" strokecolor="#1f4d78 [1604]" strokeweight="1pt">
                  <v:textbox inset="0,,0">
                    <w:txbxContent>
                      <w:p w14:paraId="1E20CBEF" w14:textId="77777777" w:rsidR="008D29A2" w:rsidRPr="0050201B" w:rsidRDefault="008D29A2" w:rsidP="008D29A2">
                        <w:pPr>
                          <w:jc w:val="center"/>
                          <w:rPr>
                            <w:rFonts w:hAnsi="Calibri" w:cstheme="minorBidi"/>
                            <w:color w:val="FFFFFF" w:themeColor="light1"/>
                            <w:kern w:val="24"/>
                            <w:sz w:val="24"/>
                            <w:szCs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50201B">
                          <w:rPr>
                            <w:rFonts w:hAnsi="Calibri" w:cstheme="minorBidi"/>
                            <w:color w:val="FFFFFF" w:themeColor="light1"/>
                            <w:kern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 xml:space="preserve">BZM </w:t>
                        </w:r>
                      </w:p>
                      <w:p w14:paraId="6B3C4AF1" w14:textId="77777777" w:rsidR="008D29A2" w:rsidRPr="0050201B" w:rsidRDefault="008D29A2" w:rsidP="008D29A2">
                        <w:pPr>
                          <w:jc w:val="center"/>
                          <w:rPr>
                            <w:rFonts w:hAnsi="Calibri" w:cstheme="minorBidi"/>
                            <w:color w:val="FFFFFF" w:themeColor="light1"/>
                            <w:kern w:val="24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50201B">
                          <w:rPr>
                            <w:rFonts w:hAnsi="Calibri" w:cstheme="minorBidi"/>
                            <w:color w:val="FFFFFF" w:themeColor="light1"/>
                            <w:kern w:val="24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(ingekocht van Pink)</w:t>
                        </w:r>
                      </w:p>
                    </w:txbxContent>
                  </v:textbox>
                </v:rect>
                <v:line id="Rechte verbindingslijn 758748847" o:spid="_x0000_s1043" style="position:absolute;flip:x;visibility:visible;mso-wrap-style:square" from="20219,13930" to="35087,19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" strokecolor="black [3213]" strokeweight=".5pt">
                  <v:stroke joinstyle="miter"/>
                  <o:lock v:ext="edit" shapetype="f"/>
                </v:line>
                <v:shape id="Afbeelding 1578726573" o:spid="_x0000_s1044" type="#_x0000_t75" style="position:absolute;left:16190;top:34626;width:8219;height:82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">
                  <v:imagedata r:id="rId20" o:title=""/>
                </v:shape>
                <v:shape id="Tekstvak 28" o:spid="_x0000_s1045" type="#_x0000_t202" style="position:absolute;left:17527;top:41019;width:6128;height:261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" filled="f" stroked="f">
                  <v:textbox style="mso-fit-shape-to-text:t">
                    <w:txbxContent>
                      <w:p w14:paraId="2D566E2E" w14:textId="77777777" w:rsidR="008D29A2" w:rsidRPr="0050201B" w:rsidRDefault="008D29A2" w:rsidP="008D29A2">
                        <w:pPr>
                          <w:rPr>
                            <w:rFonts w:hAnsi="Calibri" w:cstheme="minorBidi"/>
                            <w:color w:val="000000" w:themeColor="text1"/>
                            <w:kern w:val="24"/>
                            <w:szCs w:val="2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proofErr w:type="spellStart"/>
                        <w:r w:rsidRPr="0050201B">
                          <w:rPr>
                            <w:rFonts w:hAnsi="Calibri" w:cstheme="minorBidi"/>
                            <w:color w:val="000000" w:themeColor="text1"/>
                            <w:kern w:val="24"/>
                            <w:szCs w:val="22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eIDAS</w:t>
                        </w:r>
                        <w:proofErr w:type="spellEnd"/>
                      </w:p>
                    </w:txbxContent>
                  </v:textbox>
                </v:shape>
                <v:line id="Rechte verbindingslijn 2049943530" o:spid="_x0000_s1046" style="position:absolute;visibility:visible;mso-wrap-style:square" from="20219,29204" to="27468,3570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" strokecolor="black [3213]" strokeweight=".5pt">
                  <v:stroke joinstyle="miter"/>
                  <o:lock v:ext="edit" shapetype="f"/>
                </v:line>
                <v:line id="Rechte verbindingslijn 1429403010" o:spid="_x0000_s1047" style="position:absolute;visibility:visible;mso-wrap-style:square" from="20219,29204" to="36139,356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" strokecolor="black [3213]" strokeweight=".5pt">
                  <v:stroke dashstyle="dash" joinstyle="miter"/>
                  <o:lock v:ext="edit" shapetype="f"/>
                </v:line>
                <v:shapetype id="_x0000_t88" coordsize="21600,21600" o:spt="88" adj="1800,10800" path="m,qx10800@0l10800@2qy21600@11,10800@3l10800@1qy,21600e" filled="f">
                  <v:formulas>
                    <v:f eqn="val #0"/>
                    <v:f eqn="sum 21600 0 #0"/>
                    <v:f eqn="sum #1 0 #0"/>
                    <v:f eqn="sum #1 #0 0"/>
                    <v:f eqn="prod #0 9598 32768"/>
                    <v:f eqn="sum 21600 0 @4"/>
                    <v:f eqn="sum 21600 0 #1"/>
                    <v:f eqn="min #1 @6"/>
                    <v:f eqn="prod @7 1 2"/>
                    <v:f eqn="prod #0 2 1"/>
                    <v:f eqn="sum 21600 0 @9"/>
                    <v:f eqn="val #1"/>
                  </v:formulas>
                  <v:path arrowok="t" o:connecttype="custom" o:connectlocs="0,0;21600,@11;0,21600" textboxrect="0,@4,7637,@5"/>
                  <v:handles>
                    <v:h position="center,#0" yrange="0,@8"/>
                    <v:h position="bottomRight,#1" yrange="@9,@10"/>
                  </v:handles>
                </v:shapetype>
                <v:shape id="Rechteraccolade 1037263515" o:spid="_x0000_s1048" type="#_x0000_t88" style="position:absolute;left:9748;top:34034;width:2616;height:22111;rotation: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" adj="0" strokecolor="black [3213]" strokeweight=".5pt">
                  <v:stroke joinstyle="miter"/>
                </v:shape>
                <v:shape id="Tekstvak 56" o:spid="_x0000_s1049" type="#_x0000_t202" style="position:absolute;top:45885;width:22111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" filled="f" stroked="f">
                  <v:textbox style="mso-fit-shape-to-text:t">
                    <w:txbxContent>
                      <w:p w14:paraId="57D12233" w14:textId="77777777" w:rsidR="008D29A2" w:rsidRPr="0050201B" w:rsidRDefault="008D29A2" w:rsidP="008D29A2">
                        <w:pPr>
                          <w:jc w:val="center"/>
                          <w:rPr>
                            <w:rFonts w:hAnsi="Calibri" w:cstheme="minorBidi"/>
                            <w:color w:val="000000" w:themeColor="text1"/>
                            <w:kern w:val="24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proofErr w:type="spellStart"/>
                        <w:r w:rsidRPr="0050201B">
                          <w:rPr>
                            <w:rFonts w:hAnsi="Calibri" w:cstheme="minorBidi"/>
                            <w:color w:val="000000" w:themeColor="text1"/>
                            <w:kern w:val="24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eID</w:t>
                        </w:r>
                        <w:proofErr w:type="spellEnd"/>
                        <w:r w:rsidRPr="0050201B">
                          <w:rPr>
                            <w:rFonts w:hAnsi="Calibri" w:cstheme="minorBidi"/>
                            <w:color w:val="000000" w:themeColor="text1"/>
                            <w:kern w:val="24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-middelen, die nu gebruikt worden</w:t>
                        </w:r>
                      </w:p>
                    </w:txbxContent>
                  </v:textbox>
                </v:shape>
                <v:line id="Rechte verbindingslijn 2007560119" o:spid="_x0000_s1050" style="position:absolute;visibility:visible;mso-wrap-style:square" from="20219,29204" to="20219,3597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" strokecolor="black [3213]" strokeweight=".5pt">
                  <v:stroke joinstyle="miter"/>
                  <o:lock v:ext="edit" shapetype="f"/>
                </v:line>
                <v:shape id="Picture 2" o:spid="_x0000_s1051" type="#_x0000_t75" style="position:absolute;left:36559;top:34802;width:4442;height:649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">
                  <v:imagedata r:id="rId21" o:title=""/>
                </v:shape>
                <v:shape id="Rechteraccolade 658048504" o:spid="_x0000_s1052" type="#_x0000_t88" style="position:absolute;left:18889;top:-15271;width:2616;height:38485;rotation:-9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" adj="0,10866" strokecolor="black [3213]" strokeweight=".5pt">
                  <v:stroke joinstyle="miter"/>
                </v:shape>
                <v:shape id="Tekstvak 19" o:spid="_x0000_s1053" type="#_x0000_t202" style="position:absolute;left:984;width:38455;height:246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" filled="f" stroked="f">
                  <v:textbox style="mso-fit-shape-to-text:t">
                    <w:txbxContent>
                      <w:p w14:paraId="371AB6F4" w14:textId="77777777" w:rsidR="008D29A2" w:rsidRPr="0050201B" w:rsidRDefault="008D29A2" w:rsidP="008D29A2">
                        <w:pPr>
                          <w:jc w:val="center"/>
                          <w:rPr>
                            <w:rFonts w:hAnsi="Calibri" w:cstheme="minorBidi"/>
                            <w:color w:val="000000" w:themeColor="text1"/>
                            <w:kern w:val="24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50201B">
                          <w:rPr>
                            <w:rFonts w:hAnsi="Calibri" w:cstheme="minorBidi"/>
                            <w:color w:val="000000" w:themeColor="text1"/>
                            <w:kern w:val="24"/>
                            <w:sz w:val="20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Huidige applicaties uit Dimpact portfolio</w:t>
                        </w:r>
                      </w:p>
                    </w:txbxContent>
                  </v:textbox>
                </v:shape>
                <v:oval id="Ovaal 295297342" o:spid="_x0000_s1054" style="position:absolute;left:15546;top:19858;width:9346;height:934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" fillcolor="#bf9000" strokecolor="#091723 [484]" strokeweight="1pt">
                  <v:stroke joinstyle="miter"/>
                  <v:textbox>
                    <w:txbxContent>
                      <w:p w14:paraId="1864E583" w14:textId="77777777" w:rsidR="008D29A2" w:rsidRPr="0050201B" w:rsidRDefault="008D29A2" w:rsidP="008D29A2">
                        <w:pPr>
                          <w:jc w:val="center"/>
                          <w:rPr>
                            <w:rFonts w:hAnsi="Calibri" w:cstheme="minorBidi"/>
                            <w:color w:val="FFFFFF" w:themeColor="light1"/>
                            <w:kern w:val="24"/>
                            <w:sz w:val="24"/>
                            <w:szCs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50201B">
                          <w:rPr>
                            <w:rFonts w:hAnsi="Calibri" w:cstheme="minorBidi"/>
                            <w:color w:val="FFFFFF" w:themeColor="light1"/>
                            <w:kern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Identity broker</w:t>
                        </w:r>
                      </w:p>
                    </w:txbxContent>
                  </v:textbox>
                </v:oval>
                <v:rect id="Rechthoek 1305062910" o:spid="_x0000_s1055" style="position:absolute;left:41434;top:5994;width:8703;height:800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" fillcolor="#7f7f7f [1612]" strokecolor="#1f4d78 [1604]" strokeweight="1pt">
                  <v:textbox inset="0,,0">
                    <w:txbxContent>
                      <w:p w14:paraId="454CE277" w14:textId="77777777" w:rsidR="008D29A2" w:rsidRPr="0050201B" w:rsidRDefault="008D29A2" w:rsidP="008D29A2">
                        <w:pPr>
                          <w:jc w:val="center"/>
                          <w:rPr>
                            <w:rFonts w:hAnsi="Calibri" w:cstheme="minorBidi"/>
                            <w:color w:val="FFFFFF" w:themeColor="light1"/>
                            <w:kern w:val="24"/>
                            <w:sz w:val="24"/>
                            <w:szCs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</w:pPr>
                        <w:r w:rsidRPr="0050201B">
                          <w:rPr>
                            <w:rFonts w:hAnsi="Calibri" w:cstheme="minorBidi"/>
                            <w:color w:val="FFFFFF" w:themeColor="light1"/>
                            <w:kern w:val="24"/>
                            <w14:textOutline w14:w="9525" w14:cap="rnd" w14:cmpd="sng" w14:algn="ctr">
                              <w14:noFill/>
                              <w14:prstDash w14:val="solid"/>
                              <w14:bevel/>
                            </w14:textOutline>
                          </w:rPr>
                          <w:t>Applicaties van derden</w:t>
                        </w:r>
                      </w:p>
                    </w:txbxContent>
                  </v:textbox>
                </v:rect>
                <v:line id="Rechte verbindingslijn 1243254852" o:spid="_x0000_s1056" style="position:absolute;flip:x;visibility:visible;mso-wrap-style:square" from="20219,13995" to="45785,1985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" strokecolor="black [3213]" strokeweight=".5pt">
                  <v:stroke dashstyle="dash" joinstyle="miter"/>
                  <o:lock v:ext="edit" shapetype="f"/>
                </v:line>
                <w10:wrap type="square"/>
              </v:group>
            </w:pict>
          </mc:Fallback>
        </mc:AlternateContent>
      </w:r>
    </w:p>
    <w:p w14:paraId="1CCD953D" w14:textId="77777777" w:rsidR="008D29A2" w:rsidRDefault="008D29A2" w:rsidP="00FD7348">
      <w:pPr>
        <w:spacing w:line="259" w:lineRule="auto"/>
        <w:contextualSpacing w:val="0"/>
        <w:rPr>
          <w:noProof/>
        </w:rPr>
      </w:pPr>
    </w:p>
    <w:p w14:paraId="427173F8" w14:textId="77777777" w:rsidR="008D29A2" w:rsidRDefault="008D29A2" w:rsidP="00FD7348">
      <w:pPr>
        <w:spacing w:line="259" w:lineRule="auto"/>
        <w:contextualSpacing w:val="0"/>
        <w:rPr>
          <w:noProof/>
        </w:rPr>
      </w:pPr>
    </w:p>
    <w:p w14:paraId="22B10588" w14:textId="77777777" w:rsidR="008D29A2" w:rsidRDefault="008D29A2" w:rsidP="00FD7348">
      <w:pPr>
        <w:spacing w:line="259" w:lineRule="auto"/>
        <w:contextualSpacing w:val="0"/>
        <w:rPr>
          <w:noProof/>
        </w:rPr>
      </w:pPr>
    </w:p>
    <w:p w14:paraId="0CB868A6" w14:textId="77777777" w:rsidR="008D29A2" w:rsidRDefault="008D29A2" w:rsidP="00FD7348">
      <w:pPr>
        <w:spacing w:line="259" w:lineRule="auto"/>
        <w:contextualSpacing w:val="0"/>
        <w:rPr>
          <w:noProof/>
        </w:rPr>
      </w:pPr>
    </w:p>
    <w:p w14:paraId="47514104" w14:textId="77777777" w:rsidR="008D29A2" w:rsidRDefault="008D29A2" w:rsidP="00FD7348">
      <w:pPr>
        <w:spacing w:line="259" w:lineRule="auto"/>
        <w:contextualSpacing w:val="0"/>
        <w:rPr>
          <w:noProof/>
        </w:rPr>
      </w:pPr>
    </w:p>
    <w:p w14:paraId="67A52CA0" w14:textId="77777777" w:rsidR="008D29A2" w:rsidRDefault="008D29A2" w:rsidP="00FD7348">
      <w:pPr>
        <w:spacing w:line="259" w:lineRule="auto"/>
        <w:contextualSpacing w:val="0"/>
        <w:rPr>
          <w:noProof/>
        </w:rPr>
      </w:pPr>
    </w:p>
    <w:p w14:paraId="61FC53C5" w14:textId="77777777" w:rsidR="008D29A2" w:rsidRDefault="008D29A2" w:rsidP="00FD7348">
      <w:pPr>
        <w:spacing w:line="259" w:lineRule="auto"/>
        <w:contextualSpacing w:val="0"/>
        <w:rPr>
          <w:noProof/>
        </w:rPr>
      </w:pPr>
    </w:p>
    <w:p w14:paraId="6D6E825E" w14:textId="77777777" w:rsidR="008D29A2" w:rsidRDefault="008D29A2" w:rsidP="00FD7348">
      <w:pPr>
        <w:spacing w:line="259" w:lineRule="auto"/>
        <w:contextualSpacing w:val="0"/>
        <w:rPr>
          <w:noProof/>
        </w:rPr>
      </w:pPr>
    </w:p>
    <w:p w14:paraId="7666DBB9" w14:textId="77777777" w:rsidR="008D29A2" w:rsidRDefault="008D29A2" w:rsidP="00FD7348">
      <w:pPr>
        <w:spacing w:line="259" w:lineRule="auto"/>
        <w:contextualSpacing w:val="0"/>
        <w:rPr>
          <w:noProof/>
        </w:rPr>
      </w:pPr>
    </w:p>
    <w:p w14:paraId="4C33FF7B" w14:textId="77777777" w:rsidR="008D29A2" w:rsidRDefault="008D29A2" w:rsidP="00FD7348">
      <w:pPr>
        <w:spacing w:line="259" w:lineRule="auto"/>
        <w:contextualSpacing w:val="0"/>
        <w:rPr>
          <w:noProof/>
        </w:rPr>
      </w:pPr>
    </w:p>
    <w:p w14:paraId="124FF059" w14:textId="77777777" w:rsidR="008D29A2" w:rsidRDefault="008D29A2" w:rsidP="00FD7348">
      <w:pPr>
        <w:spacing w:line="259" w:lineRule="auto"/>
        <w:contextualSpacing w:val="0"/>
        <w:rPr>
          <w:noProof/>
        </w:rPr>
      </w:pPr>
    </w:p>
    <w:p w14:paraId="4699FAFC" w14:textId="77777777" w:rsidR="008D29A2" w:rsidRDefault="008D29A2" w:rsidP="00FD7348">
      <w:pPr>
        <w:spacing w:line="259" w:lineRule="auto"/>
        <w:contextualSpacing w:val="0"/>
        <w:rPr>
          <w:noProof/>
        </w:rPr>
      </w:pPr>
    </w:p>
    <w:p w14:paraId="23692D73" w14:textId="77777777" w:rsidR="008D29A2" w:rsidRDefault="008D29A2" w:rsidP="00FD7348">
      <w:pPr>
        <w:spacing w:line="259" w:lineRule="auto"/>
        <w:contextualSpacing w:val="0"/>
        <w:rPr>
          <w:noProof/>
        </w:rPr>
      </w:pPr>
    </w:p>
    <w:p w14:paraId="53ADFFCD" w14:textId="77777777" w:rsidR="0050201B" w:rsidRDefault="0050201B" w:rsidP="0050201B">
      <w:pPr>
        <w:spacing w:after="160" w:line="259" w:lineRule="auto"/>
        <w:contextualSpacing w:val="0"/>
        <w:rPr>
          <w:noProof/>
        </w:rPr>
      </w:pPr>
    </w:p>
    <w:p w14:paraId="5A2B9EBC" w14:textId="77777777" w:rsidR="0050201B" w:rsidRDefault="0050201B" w:rsidP="0050201B">
      <w:pPr>
        <w:spacing w:after="160" w:line="259" w:lineRule="auto"/>
        <w:contextualSpacing w:val="0"/>
        <w:rPr>
          <w:noProof/>
        </w:rPr>
      </w:pPr>
    </w:p>
    <w:p w14:paraId="74576EA4" w14:textId="77777777" w:rsidR="0050201B" w:rsidRDefault="0050201B" w:rsidP="0050201B">
      <w:pPr>
        <w:spacing w:after="160" w:line="259" w:lineRule="auto"/>
        <w:contextualSpacing w:val="0"/>
        <w:rPr>
          <w:noProof/>
        </w:rPr>
      </w:pPr>
    </w:p>
    <w:p w14:paraId="7E5CBEFE" w14:textId="77777777" w:rsidR="0050201B" w:rsidRDefault="0050201B" w:rsidP="0050201B">
      <w:pPr>
        <w:spacing w:after="160" w:line="259" w:lineRule="auto"/>
        <w:contextualSpacing w:val="0"/>
        <w:rPr>
          <w:noProof/>
        </w:rPr>
      </w:pPr>
    </w:p>
    <w:p w14:paraId="006B4BEF" w14:textId="77777777" w:rsidR="0050201B" w:rsidRDefault="0050201B" w:rsidP="0050201B">
      <w:pPr>
        <w:spacing w:after="160" w:line="259" w:lineRule="auto"/>
        <w:contextualSpacing w:val="0"/>
        <w:rPr>
          <w:noProof/>
        </w:rPr>
      </w:pPr>
    </w:p>
    <w:p w14:paraId="5DAFC2A9" w14:textId="77777777" w:rsidR="00ED5961" w:rsidRDefault="00ED5961" w:rsidP="0050201B">
      <w:pPr>
        <w:spacing w:after="160" w:line="259" w:lineRule="auto"/>
        <w:contextualSpacing w:val="0"/>
        <w:rPr>
          <w:noProof/>
        </w:rPr>
      </w:pPr>
    </w:p>
    <w:p w14:paraId="339346AF" w14:textId="77777777" w:rsidR="00ED5961" w:rsidRDefault="00ED5961" w:rsidP="0050201B">
      <w:pPr>
        <w:spacing w:after="160" w:line="259" w:lineRule="auto"/>
        <w:contextualSpacing w:val="0"/>
        <w:rPr>
          <w:noProof/>
        </w:rPr>
      </w:pPr>
    </w:p>
    <w:p w14:paraId="35DE4ECC" w14:textId="77777777" w:rsidR="00ED5961" w:rsidRDefault="00ED5961" w:rsidP="0050201B">
      <w:pPr>
        <w:spacing w:after="160" w:line="259" w:lineRule="auto"/>
        <w:contextualSpacing w:val="0"/>
        <w:rPr>
          <w:noProof/>
        </w:rPr>
      </w:pPr>
    </w:p>
    <w:p w14:paraId="069BD43E" w14:textId="77777777" w:rsidR="00ED5961" w:rsidRDefault="00ED5961" w:rsidP="0050201B">
      <w:pPr>
        <w:spacing w:after="160" w:line="259" w:lineRule="auto"/>
        <w:contextualSpacing w:val="0"/>
        <w:rPr>
          <w:noProof/>
        </w:rPr>
      </w:pPr>
    </w:p>
    <w:p w14:paraId="1B9EC291" w14:textId="7184C143" w:rsidR="00ED5961" w:rsidRDefault="00755273" w:rsidP="007A16BF">
      <w:pPr>
        <w:pStyle w:val="Kop4"/>
        <w:rPr>
          <w:noProof/>
        </w:rPr>
      </w:pPr>
      <w:r>
        <w:rPr>
          <w:noProof/>
        </w:rPr>
        <w:t>Cent</w:t>
      </w:r>
      <w:r w:rsidR="00F61A5C">
        <w:rPr>
          <w:noProof/>
        </w:rPr>
        <w:t>rale inkoop</w:t>
      </w:r>
    </w:p>
    <w:p w14:paraId="35C6BBAA" w14:textId="22AF16F1" w:rsidR="00D348ED" w:rsidRDefault="004A68C2" w:rsidP="005D0E5D">
      <w:pPr>
        <w:spacing w:line="259" w:lineRule="auto"/>
        <w:contextualSpacing w:val="0"/>
        <w:rPr>
          <w:noProof/>
        </w:rPr>
      </w:pPr>
      <w:r>
        <w:rPr>
          <w:noProof/>
        </w:rPr>
        <w:t xml:space="preserve">Dimpact heeft de </w:t>
      </w:r>
      <w:r w:rsidR="00A76CEB">
        <w:rPr>
          <w:noProof/>
        </w:rPr>
        <w:t>i</w:t>
      </w:r>
      <w:r w:rsidR="005068B4">
        <w:rPr>
          <w:noProof/>
        </w:rPr>
        <w:t>dentity broker</w:t>
      </w:r>
      <w:r w:rsidR="00A76CEB">
        <w:rPr>
          <w:noProof/>
        </w:rPr>
        <w:t xml:space="preserve"> centraal ingekocht </w:t>
      </w:r>
      <w:r>
        <w:rPr>
          <w:noProof/>
        </w:rPr>
        <w:t>voor al haar leden</w:t>
      </w:r>
      <w:r w:rsidR="00A5687F">
        <w:rPr>
          <w:noProof/>
        </w:rPr>
        <w:t>.</w:t>
      </w:r>
      <w:r w:rsidR="00576E0F">
        <w:rPr>
          <w:noProof/>
        </w:rPr>
        <w:t xml:space="preserve"> </w:t>
      </w:r>
      <w:r w:rsidR="00D348ED">
        <w:rPr>
          <w:noProof/>
        </w:rPr>
        <w:t>In het</w:t>
      </w:r>
      <w:r w:rsidR="00A5687F">
        <w:rPr>
          <w:noProof/>
        </w:rPr>
        <w:t xml:space="preserve"> contract</w:t>
      </w:r>
      <w:r w:rsidR="00D348ED">
        <w:rPr>
          <w:noProof/>
        </w:rPr>
        <w:t xml:space="preserve"> is rekening gehouden met groei van :</w:t>
      </w:r>
    </w:p>
    <w:p w14:paraId="1B2E55D5" w14:textId="77777777" w:rsidR="00D348ED" w:rsidRDefault="00D348ED" w:rsidP="005D0E5D">
      <w:pPr>
        <w:pStyle w:val="Lijstalinea"/>
        <w:numPr>
          <w:ilvl w:val="0"/>
          <w:numId w:val="23"/>
        </w:numPr>
        <w:spacing w:line="259" w:lineRule="auto"/>
        <w:contextualSpacing w:val="0"/>
        <w:rPr>
          <w:noProof/>
        </w:rPr>
      </w:pPr>
      <w:r>
        <w:rPr>
          <w:noProof/>
        </w:rPr>
        <w:t>Het aantal leden</w:t>
      </w:r>
    </w:p>
    <w:p w14:paraId="26F88983" w14:textId="433ED718" w:rsidR="00576E0F" w:rsidRDefault="00576E0F" w:rsidP="00755273">
      <w:pPr>
        <w:pStyle w:val="Lijstalinea"/>
        <w:numPr>
          <w:ilvl w:val="1"/>
          <w:numId w:val="23"/>
        </w:numPr>
        <w:spacing w:line="259" w:lineRule="auto"/>
        <w:ind w:left="709" w:hanging="283"/>
        <w:contextualSpacing w:val="0"/>
        <w:rPr>
          <w:noProof/>
        </w:rPr>
      </w:pPr>
      <w:r>
        <w:rPr>
          <w:noProof/>
        </w:rPr>
        <w:t xml:space="preserve">Bestaande leden, die </w:t>
      </w:r>
      <w:r w:rsidR="000339B9">
        <w:rPr>
          <w:noProof/>
        </w:rPr>
        <w:t>gebruik gaan maken van de identity broker</w:t>
      </w:r>
    </w:p>
    <w:p w14:paraId="40F6A134" w14:textId="49A0B7BC" w:rsidR="000339B9" w:rsidRDefault="000339B9" w:rsidP="00755273">
      <w:pPr>
        <w:pStyle w:val="Lijstalinea"/>
        <w:numPr>
          <w:ilvl w:val="1"/>
          <w:numId w:val="23"/>
        </w:numPr>
        <w:spacing w:line="259" w:lineRule="auto"/>
        <w:ind w:left="709" w:hanging="283"/>
        <w:contextualSpacing w:val="0"/>
        <w:rPr>
          <w:noProof/>
        </w:rPr>
      </w:pPr>
      <w:r>
        <w:rPr>
          <w:noProof/>
        </w:rPr>
        <w:t>Nieuwe leden leden, die gebruik gaan maken van de identity broker</w:t>
      </w:r>
    </w:p>
    <w:p w14:paraId="4EA5D5C6" w14:textId="5EEC9FF8" w:rsidR="005D0E5D" w:rsidRDefault="00D348ED" w:rsidP="005D0E5D">
      <w:pPr>
        <w:pStyle w:val="Lijstalinea"/>
        <w:numPr>
          <w:ilvl w:val="0"/>
          <w:numId w:val="23"/>
        </w:numPr>
        <w:spacing w:line="259" w:lineRule="auto"/>
        <w:contextualSpacing w:val="0"/>
        <w:rPr>
          <w:noProof/>
        </w:rPr>
      </w:pPr>
      <w:r>
        <w:rPr>
          <w:noProof/>
        </w:rPr>
        <w:t xml:space="preserve">Het aantal </w:t>
      </w:r>
      <w:r w:rsidR="008811F2">
        <w:rPr>
          <w:noProof/>
        </w:rPr>
        <w:t>Dimpact applicaties</w:t>
      </w:r>
      <w:r w:rsidR="00BE6F43">
        <w:rPr>
          <w:noProof/>
        </w:rPr>
        <w:t>, d</w:t>
      </w:r>
      <w:r w:rsidR="002A505F">
        <w:rPr>
          <w:noProof/>
        </w:rPr>
        <w:t>ie</w:t>
      </w:r>
      <w:r w:rsidR="00BE6F43">
        <w:rPr>
          <w:noProof/>
        </w:rPr>
        <w:t xml:space="preserve"> gebr</w:t>
      </w:r>
      <w:r w:rsidR="00755273">
        <w:rPr>
          <w:noProof/>
        </w:rPr>
        <w:t>uik ma</w:t>
      </w:r>
      <w:r w:rsidR="002A505F">
        <w:rPr>
          <w:noProof/>
        </w:rPr>
        <w:t>ken</w:t>
      </w:r>
      <w:r w:rsidR="00755273">
        <w:rPr>
          <w:noProof/>
        </w:rPr>
        <w:t xml:space="preserve"> van inlogmiddelen en op</w:t>
      </w:r>
      <w:r w:rsidR="00BE6F43">
        <w:rPr>
          <w:noProof/>
        </w:rPr>
        <w:t xml:space="preserve"> de identity broker aangesloten </w:t>
      </w:r>
      <w:r w:rsidR="00755273">
        <w:rPr>
          <w:noProof/>
        </w:rPr>
        <w:t>dienen te worden</w:t>
      </w:r>
      <w:r w:rsidR="002A505F">
        <w:rPr>
          <w:noProof/>
        </w:rPr>
        <w:t>.</w:t>
      </w:r>
    </w:p>
    <w:p w14:paraId="7C332BF2" w14:textId="77777777" w:rsidR="00B92D7A" w:rsidRDefault="00B92D7A" w:rsidP="0050201B">
      <w:pPr>
        <w:spacing w:after="160" w:line="259" w:lineRule="auto"/>
        <w:contextualSpacing w:val="0"/>
        <w:rPr>
          <w:noProof/>
        </w:rPr>
      </w:pPr>
    </w:p>
    <w:p w14:paraId="45DAC7BE" w14:textId="77777777" w:rsidR="00E001CC" w:rsidRDefault="00E001CC">
      <w:pPr>
        <w:spacing w:after="160" w:line="259" w:lineRule="auto"/>
        <w:contextualSpacing w:val="0"/>
        <w:rPr>
          <w:rFonts w:ascii="Asap" w:eastAsiaTheme="majorEastAsia" w:hAnsi="Asap" w:cstheme="majorBidi"/>
          <w:b/>
          <w:i/>
          <w:iCs/>
          <w:noProof/>
          <w:color w:val="E8308A"/>
          <w:sz w:val="24"/>
        </w:rPr>
      </w:pPr>
      <w:r>
        <w:rPr>
          <w:noProof/>
        </w:rPr>
        <w:br w:type="page"/>
      </w:r>
    </w:p>
    <w:p w14:paraId="16FAAE63" w14:textId="01E4E967" w:rsidR="00B92D7A" w:rsidRDefault="00B92D7A" w:rsidP="001328F6">
      <w:pPr>
        <w:pStyle w:val="Kop4"/>
        <w:rPr>
          <w:noProof/>
        </w:rPr>
      </w:pPr>
      <w:r>
        <w:rPr>
          <w:noProof/>
        </w:rPr>
        <w:lastRenderedPageBreak/>
        <w:t>Gebruik</w:t>
      </w:r>
    </w:p>
    <w:p w14:paraId="2E6C0ABE" w14:textId="77777777" w:rsidR="00E001CC" w:rsidRPr="00E001CC" w:rsidRDefault="00E001CC" w:rsidP="00E001CC">
      <w:pPr>
        <w:spacing w:line="259" w:lineRule="auto"/>
        <w:contextualSpacing w:val="0"/>
        <w:rPr>
          <w:b/>
          <w:bCs/>
          <w:noProof/>
        </w:rPr>
      </w:pPr>
      <w:r w:rsidRPr="00E001CC">
        <w:rPr>
          <w:b/>
          <w:bCs/>
          <w:noProof/>
        </w:rPr>
        <w:t>Basis</w:t>
      </w:r>
    </w:p>
    <w:p w14:paraId="1412123A" w14:textId="0C22CF01" w:rsidR="00663DF8" w:rsidRDefault="00B92D7A" w:rsidP="00E001CC">
      <w:pPr>
        <w:spacing w:line="259" w:lineRule="auto"/>
        <w:contextualSpacing w:val="0"/>
        <w:rPr>
          <w:noProof/>
        </w:rPr>
      </w:pPr>
      <w:r>
        <w:rPr>
          <w:noProof/>
        </w:rPr>
        <w:t>Op dit moment</w:t>
      </w:r>
      <w:r w:rsidR="008B2705">
        <w:rPr>
          <w:noProof/>
        </w:rPr>
        <w:t xml:space="preserve"> (januari 2026) maken </w:t>
      </w:r>
      <w:r w:rsidR="00CA0BB0">
        <w:rPr>
          <w:noProof/>
        </w:rPr>
        <w:t>22 Dimpact</w:t>
      </w:r>
      <w:r w:rsidR="0094612F">
        <w:rPr>
          <w:noProof/>
        </w:rPr>
        <w:t>gemeenten</w:t>
      </w:r>
      <w:r w:rsidR="00CA0BB0">
        <w:rPr>
          <w:noProof/>
        </w:rPr>
        <w:t xml:space="preserve"> gebruik</w:t>
      </w:r>
      <w:r w:rsidR="00635EE7">
        <w:rPr>
          <w:noProof/>
        </w:rPr>
        <w:t xml:space="preserve"> van de identity broker</w:t>
      </w:r>
      <w:r w:rsidR="0094612F">
        <w:rPr>
          <w:noProof/>
        </w:rPr>
        <w:t>. Iedere gemeente heeft een eigen</w:t>
      </w:r>
      <w:r w:rsidR="00CE3956">
        <w:rPr>
          <w:noProof/>
        </w:rPr>
        <w:t xml:space="preserve"> instantie van de identity broker</w:t>
      </w:r>
      <w:r w:rsidR="002B4919">
        <w:rPr>
          <w:noProof/>
        </w:rPr>
        <w:t>. Dat geldt ook voor de Dimpactapplicaties</w:t>
      </w:r>
      <w:r w:rsidR="00FB68DB">
        <w:rPr>
          <w:noProof/>
        </w:rPr>
        <w:t>. Kortom</w:t>
      </w:r>
      <w:r w:rsidR="00EE4AD2">
        <w:rPr>
          <w:noProof/>
        </w:rPr>
        <w:t xml:space="preserve">, het schema </w:t>
      </w:r>
      <w:r w:rsidR="007739EB">
        <w:rPr>
          <w:noProof/>
        </w:rPr>
        <w:t xml:space="preserve">komt 22 </w:t>
      </w:r>
      <w:r w:rsidR="00FB68DB">
        <w:rPr>
          <w:noProof/>
        </w:rPr>
        <w:t>keer voor</w:t>
      </w:r>
      <w:r w:rsidR="000812D3">
        <w:rPr>
          <w:noProof/>
        </w:rPr>
        <w:t xml:space="preserve">. </w:t>
      </w:r>
      <w:r w:rsidR="003F0084">
        <w:rPr>
          <w:noProof/>
        </w:rPr>
        <w:t>Het aantal systemen, dat een geme</w:t>
      </w:r>
      <w:r w:rsidR="002B518B">
        <w:rPr>
          <w:noProof/>
        </w:rPr>
        <w:t>ente</w:t>
      </w:r>
      <w:r w:rsidR="003F0084">
        <w:rPr>
          <w:noProof/>
        </w:rPr>
        <w:t xml:space="preserve"> heeft aangesloten wisselt</w:t>
      </w:r>
      <w:r w:rsidR="00BB2F40">
        <w:rPr>
          <w:noProof/>
        </w:rPr>
        <w:t>; van 1 tot 4</w:t>
      </w:r>
      <w:r w:rsidR="002B518B">
        <w:rPr>
          <w:noProof/>
        </w:rPr>
        <w:t xml:space="preserve">. De 22 gemeenten hebben in totaal 78 </w:t>
      </w:r>
      <w:r w:rsidR="00F146A3">
        <w:rPr>
          <w:noProof/>
        </w:rPr>
        <w:t>verbindingen met</w:t>
      </w:r>
      <w:r w:rsidR="00034BD8">
        <w:rPr>
          <w:noProof/>
        </w:rPr>
        <w:t xml:space="preserve"> de identity broker</w:t>
      </w:r>
      <w:r w:rsidR="00663DF8">
        <w:rPr>
          <w:noProof/>
        </w:rPr>
        <w:t>.</w:t>
      </w:r>
    </w:p>
    <w:p w14:paraId="385E62F7" w14:textId="77777777" w:rsidR="009F243D" w:rsidRDefault="00663DF8" w:rsidP="0050201B">
      <w:pPr>
        <w:spacing w:after="160" w:line="259" w:lineRule="auto"/>
        <w:contextualSpacing w:val="0"/>
        <w:rPr>
          <w:noProof/>
        </w:rPr>
      </w:pPr>
      <w:r>
        <w:rPr>
          <w:noProof/>
        </w:rPr>
        <w:t>De geme</w:t>
      </w:r>
      <w:r w:rsidR="001328F6">
        <w:rPr>
          <w:noProof/>
        </w:rPr>
        <w:t>enten</w:t>
      </w:r>
      <w:r>
        <w:rPr>
          <w:noProof/>
        </w:rPr>
        <w:t xml:space="preserve"> beschikken over e</w:t>
      </w:r>
      <w:r w:rsidR="001328F6">
        <w:rPr>
          <w:noProof/>
        </w:rPr>
        <w:t>en</w:t>
      </w:r>
      <w:r>
        <w:rPr>
          <w:noProof/>
        </w:rPr>
        <w:t xml:space="preserve"> gezamenlijke</w:t>
      </w:r>
      <w:r w:rsidR="001328F6">
        <w:rPr>
          <w:noProof/>
        </w:rPr>
        <w:t xml:space="preserve"> bundel van 150.000 transacties per maand.</w:t>
      </w:r>
    </w:p>
    <w:p w14:paraId="5A4C85C8" w14:textId="77777777" w:rsidR="00E001CC" w:rsidRPr="00E001CC" w:rsidRDefault="00E001CC" w:rsidP="00E001CC">
      <w:pPr>
        <w:spacing w:line="259" w:lineRule="auto"/>
        <w:contextualSpacing w:val="0"/>
        <w:rPr>
          <w:b/>
          <w:bCs/>
          <w:noProof/>
        </w:rPr>
      </w:pPr>
      <w:r w:rsidRPr="00E001CC">
        <w:rPr>
          <w:b/>
          <w:bCs/>
          <w:noProof/>
        </w:rPr>
        <w:t>Groei</w:t>
      </w:r>
    </w:p>
    <w:p w14:paraId="42B0656B" w14:textId="09EFD475" w:rsidR="00B417F7" w:rsidRDefault="00182073" w:rsidP="00E001CC">
      <w:pPr>
        <w:spacing w:line="259" w:lineRule="auto"/>
        <w:contextualSpacing w:val="0"/>
        <w:rPr>
          <w:noProof/>
        </w:rPr>
      </w:pPr>
      <w:r>
        <w:rPr>
          <w:noProof/>
        </w:rPr>
        <w:t>D</w:t>
      </w:r>
      <w:r w:rsidR="00A45C18">
        <w:rPr>
          <w:noProof/>
        </w:rPr>
        <w:t xml:space="preserve">e overige </w:t>
      </w:r>
      <w:r>
        <w:rPr>
          <w:noProof/>
        </w:rPr>
        <w:t>2</w:t>
      </w:r>
      <w:r w:rsidR="00495D2E">
        <w:rPr>
          <w:noProof/>
        </w:rPr>
        <w:t>2</w:t>
      </w:r>
      <w:r>
        <w:rPr>
          <w:noProof/>
        </w:rPr>
        <w:t xml:space="preserve"> </w:t>
      </w:r>
      <w:r w:rsidR="00A45C18">
        <w:rPr>
          <w:noProof/>
        </w:rPr>
        <w:t xml:space="preserve">Dimpactleden </w:t>
      </w:r>
      <w:r w:rsidR="00936DFC">
        <w:rPr>
          <w:noProof/>
        </w:rPr>
        <w:t xml:space="preserve">zullen in </w:t>
      </w:r>
      <w:r w:rsidR="00A23EF0">
        <w:rPr>
          <w:noProof/>
        </w:rPr>
        <w:t>202</w:t>
      </w:r>
      <w:r w:rsidR="00282C38">
        <w:rPr>
          <w:noProof/>
        </w:rPr>
        <w:t>6</w:t>
      </w:r>
      <w:r w:rsidR="00A23EF0">
        <w:rPr>
          <w:noProof/>
        </w:rPr>
        <w:t xml:space="preserve">-2027 </w:t>
      </w:r>
      <w:r w:rsidR="00BD4E26">
        <w:rPr>
          <w:noProof/>
        </w:rPr>
        <w:t xml:space="preserve">gebruik </w:t>
      </w:r>
      <w:r w:rsidR="00282C38">
        <w:rPr>
          <w:noProof/>
        </w:rPr>
        <w:t xml:space="preserve">gaan </w:t>
      </w:r>
      <w:r w:rsidR="00BD4E26">
        <w:rPr>
          <w:noProof/>
        </w:rPr>
        <w:t>maken van de identity broker</w:t>
      </w:r>
      <w:r w:rsidR="00E7359A">
        <w:rPr>
          <w:noProof/>
        </w:rPr>
        <w:t xml:space="preserve">. </w:t>
      </w:r>
      <w:r w:rsidR="00C74422">
        <w:rPr>
          <w:noProof/>
        </w:rPr>
        <w:t>We verwachten een groei in het a</w:t>
      </w:r>
      <w:r w:rsidR="00D60395">
        <w:rPr>
          <w:noProof/>
        </w:rPr>
        <w:t>an</w:t>
      </w:r>
      <w:r w:rsidR="00C74422">
        <w:rPr>
          <w:noProof/>
        </w:rPr>
        <w:t xml:space="preserve">tal </w:t>
      </w:r>
      <w:r w:rsidR="005E1F17">
        <w:rPr>
          <w:noProof/>
        </w:rPr>
        <w:t xml:space="preserve">nieuwe </w:t>
      </w:r>
      <w:r w:rsidR="00C74422">
        <w:rPr>
          <w:noProof/>
        </w:rPr>
        <w:t>led</w:t>
      </w:r>
      <w:r w:rsidR="00D60395">
        <w:rPr>
          <w:noProof/>
        </w:rPr>
        <w:t xml:space="preserve">en. </w:t>
      </w:r>
      <w:r w:rsidR="00B417F7">
        <w:rPr>
          <w:noProof/>
        </w:rPr>
        <w:t>Uiteraard dienen die ook over de identity broker te kunnen beschikken.</w:t>
      </w:r>
      <w:r w:rsidR="00F01CCF">
        <w:rPr>
          <w:noProof/>
        </w:rPr>
        <w:t xml:space="preserve"> </w:t>
      </w:r>
      <w:r w:rsidR="000D5B5C">
        <w:rPr>
          <w:noProof/>
        </w:rPr>
        <w:t>In onze</w:t>
      </w:r>
      <w:r w:rsidR="007F3025">
        <w:rPr>
          <w:noProof/>
        </w:rPr>
        <w:t xml:space="preserve"> </w:t>
      </w:r>
      <w:r w:rsidR="000D5B5C">
        <w:rPr>
          <w:noProof/>
        </w:rPr>
        <w:t xml:space="preserve">strategie houden rekening met een groei tot ca. 80 leden </w:t>
      </w:r>
      <w:r w:rsidR="007F3025">
        <w:rPr>
          <w:noProof/>
        </w:rPr>
        <w:t xml:space="preserve">tot 2030. </w:t>
      </w:r>
    </w:p>
    <w:p w14:paraId="3F278F17" w14:textId="77777777" w:rsidR="005B4A6D" w:rsidRDefault="005B4A6D" w:rsidP="00750192">
      <w:pPr>
        <w:spacing w:line="259" w:lineRule="auto"/>
        <w:contextualSpacing w:val="0"/>
        <w:rPr>
          <w:noProof/>
        </w:rPr>
      </w:pPr>
    </w:p>
    <w:p w14:paraId="46D72A19" w14:textId="49BBA7F7" w:rsidR="0094193D" w:rsidRDefault="0094193D" w:rsidP="00750192">
      <w:pPr>
        <w:spacing w:line="259" w:lineRule="auto"/>
        <w:contextualSpacing w:val="0"/>
        <w:rPr>
          <w:noProof/>
        </w:rPr>
      </w:pPr>
      <w:r>
        <w:rPr>
          <w:noProof/>
        </w:rPr>
        <w:t xml:space="preserve">Naast groei </w:t>
      </w:r>
      <w:r w:rsidR="007E4287">
        <w:rPr>
          <w:noProof/>
        </w:rPr>
        <w:t>door</w:t>
      </w:r>
      <w:r w:rsidR="009A3C1B">
        <w:rPr>
          <w:noProof/>
        </w:rPr>
        <w:t>dat</w:t>
      </w:r>
      <w:r w:rsidR="007E4287">
        <w:rPr>
          <w:noProof/>
        </w:rPr>
        <w:t xml:space="preserve"> bestaande </w:t>
      </w:r>
      <w:r w:rsidR="009A3C1B">
        <w:rPr>
          <w:noProof/>
        </w:rPr>
        <w:t>en</w:t>
      </w:r>
      <w:r w:rsidR="007E4287">
        <w:rPr>
          <w:noProof/>
        </w:rPr>
        <w:t xml:space="preserve"> nieuwe leden gebruik gaan maken van de</w:t>
      </w:r>
      <w:r w:rsidR="009A3C1B">
        <w:rPr>
          <w:noProof/>
        </w:rPr>
        <w:t xml:space="preserve"> </w:t>
      </w:r>
      <w:r w:rsidR="007E4287">
        <w:rPr>
          <w:noProof/>
        </w:rPr>
        <w:t xml:space="preserve">identity broker is er ook groei in het aantal applicaties, </w:t>
      </w:r>
      <w:r w:rsidR="00EE1094">
        <w:rPr>
          <w:noProof/>
        </w:rPr>
        <w:t xml:space="preserve">waarbij inloggen </w:t>
      </w:r>
      <w:r w:rsidR="00067F22">
        <w:rPr>
          <w:noProof/>
        </w:rPr>
        <w:t>aan de orde is. Die groei komt uit twee richtingen:</w:t>
      </w:r>
    </w:p>
    <w:p w14:paraId="50D69DF0" w14:textId="4B0F9CCE" w:rsidR="00067F22" w:rsidRPr="00750192" w:rsidRDefault="00067F22" w:rsidP="00750192">
      <w:pPr>
        <w:pStyle w:val="Lijstalinea"/>
        <w:numPr>
          <w:ilvl w:val="0"/>
          <w:numId w:val="24"/>
        </w:numPr>
        <w:spacing w:line="259" w:lineRule="auto"/>
        <w:contextualSpacing w:val="0"/>
        <w:rPr>
          <w:noProof/>
          <w:lang w:val="en-US"/>
        </w:rPr>
      </w:pPr>
      <w:r w:rsidRPr="00750192">
        <w:rPr>
          <w:noProof/>
          <w:lang w:val="en-US"/>
        </w:rPr>
        <w:t>Nieuwe Dimpact applicaties</w:t>
      </w:r>
    </w:p>
    <w:p w14:paraId="534FB54A" w14:textId="6F92498E" w:rsidR="00EE48EC" w:rsidRDefault="00EE48EC" w:rsidP="00750192">
      <w:pPr>
        <w:pStyle w:val="Lijstalinea"/>
        <w:numPr>
          <w:ilvl w:val="0"/>
          <w:numId w:val="24"/>
        </w:numPr>
        <w:spacing w:line="259" w:lineRule="auto"/>
        <w:contextualSpacing w:val="0"/>
        <w:rPr>
          <w:noProof/>
        </w:rPr>
      </w:pPr>
      <w:r w:rsidRPr="00EE48EC">
        <w:rPr>
          <w:noProof/>
        </w:rPr>
        <w:t>Applicaties van derden, die g</w:t>
      </w:r>
      <w:r>
        <w:rPr>
          <w:noProof/>
        </w:rPr>
        <w:t xml:space="preserve">emeenten </w:t>
      </w:r>
      <w:r w:rsidR="006B5F4A">
        <w:rPr>
          <w:noProof/>
        </w:rPr>
        <w:t>in gebruik hebben</w:t>
      </w:r>
    </w:p>
    <w:p w14:paraId="7CDFE014" w14:textId="5711FC01" w:rsidR="001B6FAA" w:rsidRDefault="001B6FAA" w:rsidP="00E90000">
      <w:pPr>
        <w:pStyle w:val="Lijstalinea"/>
        <w:spacing w:line="259" w:lineRule="auto"/>
        <w:ind w:left="360"/>
        <w:contextualSpacing w:val="0"/>
        <w:rPr>
          <w:noProof/>
        </w:rPr>
      </w:pPr>
      <w:r>
        <w:rPr>
          <w:noProof/>
        </w:rPr>
        <w:t xml:space="preserve">We zijn een groot voorstander van </w:t>
      </w:r>
      <w:r w:rsidR="00377884">
        <w:rPr>
          <w:noProof/>
        </w:rPr>
        <w:t>breed gebruik van voorzieningen. Dat geldt ook voor de identity broker</w:t>
      </w:r>
      <w:r w:rsidR="00D25FDE">
        <w:rPr>
          <w:noProof/>
        </w:rPr>
        <w:t xml:space="preserve">. </w:t>
      </w:r>
      <w:r w:rsidR="00381247">
        <w:rPr>
          <w:noProof/>
        </w:rPr>
        <w:t xml:space="preserve">Die willen we niet uitsluitend </w:t>
      </w:r>
      <w:r w:rsidR="00E90000">
        <w:rPr>
          <w:noProof/>
        </w:rPr>
        <w:t>beschikbaar stellen</w:t>
      </w:r>
      <w:r w:rsidR="00381247">
        <w:rPr>
          <w:noProof/>
        </w:rPr>
        <w:t xml:space="preserve"> voor de Dimpactapplicaties, maar ook voor </w:t>
      </w:r>
      <w:r w:rsidR="00E90000">
        <w:rPr>
          <w:noProof/>
        </w:rPr>
        <w:t>applicaties van derden (denk bijvoorbeeld a</w:t>
      </w:r>
      <w:r w:rsidR="00762F97">
        <w:rPr>
          <w:noProof/>
        </w:rPr>
        <w:t>an</w:t>
      </w:r>
      <w:r w:rsidR="00E90000">
        <w:rPr>
          <w:noProof/>
        </w:rPr>
        <w:t xml:space="preserve"> een belastingsysteem), die geme</w:t>
      </w:r>
      <w:r w:rsidR="00762F97">
        <w:rPr>
          <w:noProof/>
        </w:rPr>
        <w:t>enten</w:t>
      </w:r>
      <w:r w:rsidR="00E90000">
        <w:rPr>
          <w:noProof/>
        </w:rPr>
        <w:t xml:space="preserve"> in huis hebben</w:t>
      </w:r>
      <w:r w:rsidR="00762F97">
        <w:rPr>
          <w:noProof/>
        </w:rPr>
        <w:t xml:space="preserve">. </w:t>
      </w:r>
    </w:p>
    <w:p w14:paraId="746A0E9F" w14:textId="77777777" w:rsidR="00134CF3" w:rsidRDefault="00134CF3" w:rsidP="00134CF3">
      <w:pPr>
        <w:spacing w:line="259" w:lineRule="auto"/>
        <w:contextualSpacing w:val="0"/>
        <w:rPr>
          <w:noProof/>
        </w:rPr>
      </w:pPr>
    </w:p>
    <w:p w14:paraId="7B26C4AA" w14:textId="0560B16C" w:rsidR="00134CF3" w:rsidRDefault="00777A47" w:rsidP="00FF65E5">
      <w:pPr>
        <w:pStyle w:val="Kop4"/>
        <w:rPr>
          <w:noProof/>
        </w:rPr>
      </w:pPr>
      <w:r>
        <w:rPr>
          <w:noProof/>
        </w:rPr>
        <w:t>Functionaliteit</w:t>
      </w:r>
    </w:p>
    <w:p w14:paraId="1AE0BF50" w14:textId="15DDB075" w:rsidR="00BE690A" w:rsidRDefault="00A671DC" w:rsidP="00134CF3">
      <w:pPr>
        <w:spacing w:line="259" w:lineRule="auto"/>
        <w:contextualSpacing w:val="0"/>
        <w:rPr>
          <w:noProof/>
        </w:rPr>
      </w:pPr>
      <w:r>
        <w:rPr>
          <w:noProof/>
        </w:rPr>
        <w:t>We geven hier enkele belangrijke functionaliteiten/ eigenschappen weer van de</w:t>
      </w:r>
      <w:r w:rsidR="00FF65E5">
        <w:rPr>
          <w:noProof/>
        </w:rPr>
        <w:t xml:space="preserve"> </w:t>
      </w:r>
      <w:r>
        <w:rPr>
          <w:noProof/>
        </w:rPr>
        <w:t>huidige oplossing</w:t>
      </w:r>
      <w:r w:rsidR="00941E9D">
        <w:rPr>
          <w:noProof/>
        </w:rPr>
        <w:t>:</w:t>
      </w:r>
    </w:p>
    <w:p w14:paraId="592824A6" w14:textId="1F6C87BD" w:rsidR="00FF65E5" w:rsidRPr="00FF65E5" w:rsidRDefault="00AD3565" w:rsidP="007A3888">
      <w:pPr>
        <w:pStyle w:val="Lijstalinea"/>
        <w:numPr>
          <w:ilvl w:val="0"/>
          <w:numId w:val="26"/>
        </w:numPr>
        <w:spacing w:line="259" w:lineRule="auto"/>
        <w:rPr>
          <w:noProof/>
        </w:rPr>
      </w:pPr>
      <w:r>
        <w:rPr>
          <w:noProof/>
        </w:rPr>
        <w:t xml:space="preserve">De </w:t>
      </w:r>
      <w:r w:rsidR="00BE690A">
        <w:rPr>
          <w:noProof/>
        </w:rPr>
        <w:t>D</w:t>
      </w:r>
      <w:r>
        <w:rPr>
          <w:noProof/>
        </w:rPr>
        <w:t>impact applicaties zijn a</w:t>
      </w:r>
      <w:r w:rsidR="00BE690A">
        <w:rPr>
          <w:noProof/>
        </w:rPr>
        <w:t>an</w:t>
      </w:r>
      <w:r>
        <w:rPr>
          <w:noProof/>
        </w:rPr>
        <w:t xml:space="preserve">gesloten op </w:t>
      </w:r>
      <w:r w:rsidR="00BE690A">
        <w:rPr>
          <w:noProof/>
        </w:rPr>
        <w:t xml:space="preserve">de identity broker via het standaard protocol </w:t>
      </w:r>
      <w:r w:rsidR="00BE690A" w:rsidRPr="00BE690A">
        <w:rPr>
          <w:noProof/>
        </w:rPr>
        <w:t>OpenID Connect (OIDC)</w:t>
      </w:r>
      <w:r w:rsidR="00941E9D">
        <w:rPr>
          <w:noProof/>
        </w:rPr>
        <w:t xml:space="preserve">. De broker ondersteunt ook de volgende protocols: </w:t>
      </w:r>
      <w:r w:rsidR="00FF65E5" w:rsidRPr="00FF65E5">
        <w:rPr>
          <w:noProof/>
        </w:rPr>
        <w:t>Security Assertion Markup Language (SAML) 2.0</w:t>
      </w:r>
      <w:r w:rsidR="00FF65E5">
        <w:rPr>
          <w:noProof/>
        </w:rPr>
        <w:t xml:space="preserve"> en R</w:t>
      </w:r>
      <w:r w:rsidR="00FF65E5" w:rsidRPr="00FF65E5">
        <w:rPr>
          <w:noProof/>
        </w:rPr>
        <w:t>EST API</w:t>
      </w:r>
    </w:p>
    <w:p w14:paraId="6C48BE96" w14:textId="45B738BD" w:rsidR="00BE690A" w:rsidRDefault="006A6F97" w:rsidP="00941E9D">
      <w:pPr>
        <w:pStyle w:val="Lijstalinea"/>
        <w:numPr>
          <w:ilvl w:val="0"/>
          <w:numId w:val="26"/>
        </w:numPr>
        <w:spacing w:line="259" w:lineRule="auto"/>
        <w:contextualSpacing w:val="0"/>
        <w:rPr>
          <w:noProof/>
        </w:rPr>
      </w:pPr>
      <w:r w:rsidRPr="006A6F97">
        <w:rPr>
          <w:noProof/>
        </w:rPr>
        <w:t>Via de iden</w:t>
      </w:r>
      <w:r w:rsidR="008B6E4C">
        <w:rPr>
          <w:noProof/>
        </w:rPr>
        <w:t>ti</w:t>
      </w:r>
      <w:r w:rsidRPr="006A6F97">
        <w:rPr>
          <w:noProof/>
        </w:rPr>
        <w:t>ty broker zij</w:t>
      </w:r>
      <w:r>
        <w:rPr>
          <w:noProof/>
        </w:rPr>
        <w:t xml:space="preserve">n meer dan 35 </w:t>
      </w:r>
      <w:r w:rsidR="007F26D8">
        <w:rPr>
          <w:noProof/>
        </w:rPr>
        <w:t>eID-middel</w:t>
      </w:r>
      <w:r w:rsidR="008F4390">
        <w:rPr>
          <w:noProof/>
        </w:rPr>
        <w:t>e</w:t>
      </w:r>
      <w:r w:rsidR="007F26D8">
        <w:rPr>
          <w:noProof/>
        </w:rPr>
        <w:t>n beschikbaar</w:t>
      </w:r>
    </w:p>
    <w:p w14:paraId="18E08B8E" w14:textId="77777777" w:rsidR="00F95276" w:rsidRDefault="002D4DA7" w:rsidP="00F95276">
      <w:pPr>
        <w:pStyle w:val="Lijstalinea"/>
        <w:numPr>
          <w:ilvl w:val="0"/>
          <w:numId w:val="26"/>
        </w:numPr>
        <w:spacing w:line="259" w:lineRule="auto"/>
        <w:contextualSpacing w:val="0"/>
        <w:rPr>
          <w:noProof/>
        </w:rPr>
      </w:pPr>
      <w:r>
        <w:rPr>
          <w:noProof/>
        </w:rPr>
        <w:t>Via de</w:t>
      </w:r>
      <w:r w:rsidR="00AA7F1B">
        <w:rPr>
          <w:noProof/>
        </w:rPr>
        <w:t xml:space="preserve"> </w:t>
      </w:r>
      <w:r w:rsidR="008B6E4C" w:rsidRPr="006A6F97">
        <w:rPr>
          <w:noProof/>
        </w:rPr>
        <w:t>iden</w:t>
      </w:r>
      <w:r w:rsidR="008B6E4C">
        <w:rPr>
          <w:noProof/>
        </w:rPr>
        <w:t>ti</w:t>
      </w:r>
      <w:r w:rsidR="008B6E4C" w:rsidRPr="006A6F97">
        <w:rPr>
          <w:noProof/>
        </w:rPr>
        <w:t>ty broker</w:t>
      </w:r>
      <w:r>
        <w:rPr>
          <w:noProof/>
        </w:rPr>
        <w:t xml:space="preserve"> </w:t>
      </w:r>
      <w:r w:rsidR="008902D6">
        <w:rPr>
          <w:noProof/>
        </w:rPr>
        <w:t>zullen ook de</w:t>
      </w:r>
      <w:r>
        <w:rPr>
          <w:noProof/>
        </w:rPr>
        <w:t xml:space="preserve"> toegelaten ID-wallets </w:t>
      </w:r>
      <w:r w:rsidR="005115CC">
        <w:rPr>
          <w:noProof/>
        </w:rPr>
        <w:t xml:space="preserve">t.b.v. </w:t>
      </w:r>
      <w:r w:rsidR="005115CC" w:rsidRPr="005115CC">
        <w:rPr>
          <w:noProof/>
        </w:rPr>
        <w:t>identificatie/authenticatie</w:t>
      </w:r>
      <w:r w:rsidR="005115CC">
        <w:rPr>
          <w:noProof/>
        </w:rPr>
        <w:t xml:space="preserve"> beschikbaar komen</w:t>
      </w:r>
      <w:r w:rsidR="00AC7AED">
        <w:rPr>
          <w:noProof/>
        </w:rPr>
        <w:t>.</w:t>
      </w:r>
    </w:p>
    <w:p w14:paraId="05AF6853" w14:textId="77777777" w:rsidR="00F95276" w:rsidRDefault="00AC7AED" w:rsidP="00F95276">
      <w:pPr>
        <w:pStyle w:val="Lijstalinea"/>
        <w:numPr>
          <w:ilvl w:val="0"/>
          <w:numId w:val="26"/>
        </w:numPr>
        <w:spacing w:line="259" w:lineRule="auto"/>
        <w:contextualSpacing w:val="0"/>
        <w:rPr>
          <w:noProof/>
        </w:rPr>
      </w:pPr>
      <w:r>
        <w:rPr>
          <w:noProof/>
        </w:rPr>
        <w:t xml:space="preserve">De identity broker </w:t>
      </w:r>
      <w:r w:rsidR="009E3C1A">
        <w:rPr>
          <w:noProof/>
        </w:rPr>
        <w:t xml:space="preserve">beschikt over een </w:t>
      </w:r>
      <w:r w:rsidR="009E3C1A" w:rsidRPr="00844545">
        <w:rPr>
          <w:noProof/>
        </w:rPr>
        <w:t>zelfserviceportaal</w:t>
      </w:r>
      <w:r w:rsidR="009E3C1A">
        <w:rPr>
          <w:noProof/>
        </w:rPr>
        <w:t xml:space="preserve"> </w:t>
      </w:r>
      <w:r w:rsidR="00E539DA">
        <w:rPr>
          <w:noProof/>
        </w:rPr>
        <w:t>om applicaties en eID-middelen toe te voegen, te testen en te beheren</w:t>
      </w:r>
      <w:r w:rsidR="00D367FE">
        <w:rPr>
          <w:noProof/>
        </w:rPr>
        <w:t xml:space="preserve">. </w:t>
      </w:r>
    </w:p>
    <w:p w14:paraId="023583E5" w14:textId="77777777" w:rsidR="00F90703" w:rsidRDefault="00F95276" w:rsidP="00F90703">
      <w:pPr>
        <w:pStyle w:val="Lijstalinea"/>
        <w:numPr>
          <w:ilvl w:val="0"/>
          <w:numId w:val="29"/>
        </w:numPr>
        <w:spacing w:line="259" w:lineRule="auto"/>
        <w:contextualSpacing w:val="0"/>
        <w:rPr>
          <w:rStyle w:val="normaltextrun"/>
          <w:rFonts w:ascii="Calibri" w:eastAsiaTheme="majorEastAsia" w:hAnsi="Calibri" w:cs="Calibri"/>
        </w:rPr>
      </w:pPr>
      <w:r>
        <w:rPr>
          <w:noProof/>
        </w:rPr>
        <w:t xml:space="preserve">Er is sprake van </w:t>
      </w:r>
      <w:r w:rsidR="00C672C3">
        <w:rPr>
          <w:noProof/>
        </w:rPr>
        <w:t>e</w:t>
      </w:r>
      <w:proofErr w:type="spellStart"/>
      <w:r w:rsidR="00C45EA3" w:rsidRPr="00F90703">
        <w:rPr>
          <w:rStyle w:val="normaltextrun"/>
          <w:rFonts w:ascii="Calibri" w:eastAsiaTheme="majorEastAsia" w:hAnsi="Calibri" w:cs="Calibri"/>
        </w:rPr>
        <w:t>envoudiger</w:t>
      </w:r>
      <w:proofErr w:type="spellEnd"/>
      <w:r w:rsidR="00C45EA3" w:rsidRPr="00F90703">
        <w:rPr>
          <w:rStyle w:val="normaltextrun"/>
          <w:rFonts w:ascii="Calibri" w:eastAsiaTheme="majorEastAsia" w:hAnsi="Calibri" w:cs="Calibri"/>
        </w:rPr>
        <w:t xml:space="preserve"> inzet van certificaten</w:t>
      </w:r>
      <w:r w:rsidR="00C672C3" w:rsidRPr="00F90703">
        <w:rPr>
          <w:rStyle w:val="normaltextrun"/>
          <w:rFonts w:ascii="Calibri" w:eastAsiaTheme="majorEastAsia" w:hAnsi="Calibri" w:cs="Calibri"/>
        </w:rPr>
        <w:t xml:space="preserve">: </w:t>
      </w:r>
      <w:r w:rsidR="00C45EA3" w:rsidRPr="00F90703">
        <w:rPr>
          <w:rStyle w:val="normaltextrun"/>
          <w:rFonts w:ascii="Calibri" w:eastAsiaTheme="majorEastAsia" w:hAnsi="Calibri" w:cs="Calibri"/>
        </w:rPr>
        <w:t xml:space="preserve">1 SSL en 1 PKI Overheid certificaat op de broker. Gemeenten beheren zelf de certificaten via het portaal op hun eigen broker. </w:t>
      </w:r>
    </w:p>
    <w:p w14:paraId="292686EA" w14:textId="139625D1" w:rsidR="00C45EA3" w:rsidRPr="00F90703" w:rsidRDefault="00C45EA3" w:rsidP="00F90703">
      <w:pPr>
        <w:pStyle w:val="Lijstalinea"/>
        <w:numPr>
          <w:ilvl w:val="0"/>
          <w:numId w:val="29"/>
        </w:numPr>
        <w:spacing w:line="259" w:lineRule="auto"/>
        <w:contextualSpacing w:val="0"/>
        <w:rPr>
          <w:rStyle w:val="normaltextrun"/>
          <w:rFonts w:ascii="Calibri" w:eastAsiaTheme="majorEastAsia" w:hAnsi="Calibri" w:cs="Calibri"/>
        </w:rPr>
      </w:pPr>
      <w:r w:rsidRPr="00F90703">
        <w:rPr>
          <w:rStyle w:val="normaltextrun"/>
          <w:rFonts w:ascii="Calibri" w:eastAsiaTheme="majorEastAsia" w:hAnsi="Calibri" w:cs="Calibri"/>
        </w:rPr>
        <w:t>TPM-verklaring (</w:t>
      </w:r>
      <w:proofErr w:type="spellStart"/>
      <w:r w:rsidRPr="00F90703">
        <w:rPr>
          <w:rStyle w:val="normaltextrun"/>
          <w:rFonts w:ascii="Calibri" w:eastAsiaTheme="majorEastAsia" w:hAnsi="Calibri" w:cs="Calibri"/>
        </w:rPr>
        <w:t>DigiD</w:t>
      </w:r>
      <w:proofErr w:type="spellEnd"/>
      <w:r w:rsidRPr="00F90703">
        <w:rPr>
          <w:rStyle w:val="normaltextrun"/>
          <w:rFonts w:ascii="Calibri" w:eastAsiaTheme="majorEastAsia" w:hAnsi="Calibri" w:cs="Calibri"/>
        </w:rPr>
        <w:t>) is onderdeel van het contract.</w:t>
      </w:r>
    </w:p>
    <w:p w14:paraId="00C73F33" w14:textId="461289C9" w:rsidR="00AC7AED" w:rsidRDefault="00AC7AED" w:rsidP="00F90703">
      <w:pPr>
        <w:spacing w:line="259" w:lineRule="auto"/>
        <w:contextualSpacing w:val="0"/>
        <w:rPr>
          <w:noProof/>
        </w:rPr>
      </w:pPr>
    </w:p>
    <w:p w14:paraId="1CCF63B9" w14:textId="77777777" w:rsidR="00F90703" w:rsidRDefault="00F90703" w:rsidP="00F90703">
      <w:pPr>
        <w:spacing w:line="259" w:lineRule="auto"/>
        <w:contextualSpacing w:val="0"/>
        <w:rPr>
          <w:noProof/>
        </w:rPr>
      </w:pPr>
    </w:p>
    <w:p w14:paraId="69CF69F6" w14:textId="165FA080" w:rsidR="00961C39" w:rsidRDefault="00961C39">
      <w:pPr>
        <w:spacing w:after="160" w:line="259" w:lineRule="auto"/>
        <w:contextualSpacing w:val="0"/>
        <w:rPr>
          <w:noProof/>
        </w:rPr>
      </w:pPr>
      <w:r>
        <w:rPr>
          <w:noProof/>
        </w:rPr>
        <w:br w:type="page"/>
      </w:r>
    </w:p>
    <w:p w14:paraId="6D9CF922" w14:textId="109EC5E8" w:rsidR="00961C39" w:rsidRDefault="00961C39" w:rsidP="00F90703">
      <w:pPr>
        <w:pStyle w:val="Kop3"/>
        <w:rPr>
          <w:noProof/>
        </w:rPr>
      </w:pPr>
      <w:r>
        <w:rPr>
          <w:noProof/>
        </w:rPr>
        <w:lastRenderedPageBreak/>
        <w:t>Overzicht van Dimpactleden (januari 2026)</w:t>
      </w:r>
    </w:p>
    <w:p w14:paraId="4533DD54" w14:textId="77777777" w:rsidR="00AD3F00" w:rsidRDefault="00AD3F00" w:rsidP="00AD3F00"/>
    <w:tbl>
      <w:tblPr>
        <w:tblW w:w="51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21"/>
        <w:gridCol w:w="3059"/>
        <w:gridCol w:w="1620"/>
      </w:tblGrid>
      <w:tr w:rsidR="00AD3F00" w:rsidRPr="00AD3F00" w14:paraId="79C84C72" w14:textId="77777777" w:rsidTr="00AD3F00">
        <w:trPr>
          <w:trHeight w:val="290"/>
        </w:trPr>
        <w:tc>
          <w:tcPr>
            <w:tcW w:w="421" w:type="dxa"/>
            <w:shd w:val="clear" w:color="auto" w:fill="D9D9D9" w:themeFill="background1" w:themeFillShade="D9"/>
            <w:noWrap/>
            <w:vAlign w:val="bottom"/>
            <w:hideMark/>
          </w:tcPr>
          <w:p w14:paraId="5FB129F1" w14:textId="721A4FC9" w:rsidR="00AD3F00" w:rsidRPr="00AD3F00" w:rsidRDefault="00AD3F00" w:rsidP="00AD3F00">
            <w:pPr>
              <w:contextualSpacing w:val="0"/>
              <w:rPr>
                <w:rFonts w:cstheme="minorHAnsi"/>
                <w:b/>
                <w:bCs/>
                <w:szCs w:val="22"/>
                <w:lang w:eastAsia="nl-NL"/>
              </w:rPr>
            </w:pPr>
            <w:proofErr w:type="spellStart"/>
            <w:r w:rsidRPr="00AD3F00">
              <w:rPr>
                <w:rFonts w:cstheme="minorHAnsi"/>
                <w:b/>
                <w:bCs/>
                <w:szCs w:val="22"/>
                <w:lang w:eastAsia="nl-NL"/>
              </w:rPr>
              <w:t>Nr</w:t>
            </w:r>
            <w:proofErr w:type="spellEnd"/>
          </w:p>
        </w:tc>
        <w:tc>
          <w:tcPr>
            <w:tcW w:w="3059" w:type="dxa"/>
            <w:shd w:val="clear" w:color="000000" w:fill="D9D9D9"/>
            <w:noWrap/>
            <w:hideMark/>
          </w:tcPr>
          <w:p w14:paraId="47BF398A" w14:textId="77777777" w:rsidR="00AD3F00" w:rsidRPr="00AD3F00" w:rsidRDefault="00AD3F00" w:rsidP="00AD3F00">
            <w:pPr>
              <w:contextualSpacing w:val="0"/>
              <w:rPr>
                <w:rFonts w:cstheme="minorHAnsi"/>
                <w:b/>
                <w:bCs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b/>
                <w:bCs/>
                <w:color w:val="000000"/>
                <w:szCs w:val="22"/>
                <w:lang w:eastAsia="nl-NL"/>
              </w:rPr>
              <w:t>Gemeentenaam</w:t>
            </w:r>
          </w:p>
        </w:tc>
        <w:tc>
          <w:tcPr>
            <w:tcW w:w="1620" w:type="dxa"/>
            <w:shd w:val="clear" w:color="000000" w:fill="D9D9D9"/>
            <w:noWrap/>
            <w:vAlign w:val="center"/>
            <w:hideMark/>
          </w:tcPr>
          <w:p w14:paraId="0E0F3DF3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b/>
                <w:bCs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b/>
                <w:bCs/>
                <w:color w:val="000000"/>
                <w:szCs w:val="22"/>
                <w:lang w:eastAsia="nl-NL"/>
              </w:rPr>
              <w:t>Inwoneraantal</w:t>
            </w:r>
          </w:p>
        </w:tc>
      </w:tr>
      <w:tr w:rsidR="00AD3F00" w:rsidRPr="00AD3F00" w14:paraId="150E8ED8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6F8E7B91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1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2A88D4E6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Assen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5E5C46A2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70 392</w:t>
            </w:r>
          </w:p>
        </w:tc>
      </w:tr>
      <w:tr w:rsidR="00AD3F00" w:rsidRPr="00AD3F00" w14:paraId="0ABA90AF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6A8AADB6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2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0D6BED77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Bodegraven-Reeuwijk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0081B2F2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37 209</w:t>
            </w:r>
          </w:p>
        </w:tc>
      </w:tr>
      <w:tr w:rsidR="00AD3F00" w:rsidRPr="00AD3F00" w14:paraId="19D00D82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324D47D8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3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3193E17C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Borger-Odoorn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113E304F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26 049</w:t>
            </w:r>
          </w:p>
        </w:tc>
      </w:tr>
      <w:tr w:rsidR="00AD3F00" w:rsidRPr="00AD3F00" w14:paraId="6D450A99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5DA300A7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4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74B01ACA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Borne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2300B5A4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24 741</w:t>
            </w:r>
          </w:p>
        </w:tc>
      </w:tr>
      <w:tr w:rsidR="00AD3F00" w:rsidRPr="00AD3F00" w14:paraId="5D4794C8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0CB48E5D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5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227DFAC5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Coevorden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560A1EAC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35 860</w:t>
            </w:r>
          </w:p>
        </w:tc>
      </w:tr>
      <w:tr w:rsidR="00AD3F00" w:rsidRPr="00AD3F00" w14:paraId="33BAB4CA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1E23B6DE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6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20752A5B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Culemborg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49E6BBAD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30 281</w:t>
            </w:r>
          </w:p>
        </w:tc>
      </w:tr>
      <w:tr w:rsidR="00AD3F00" w:rsidRPr="00AD3F00" w14:paraId="27784611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1CB6742A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7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0F40859C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Deventer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9525AF5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104 301</w:t>
            </w:r>
          </w:p>
        </w:tc>
      </w:tr>
      <w:tr w:rsidR="00AD3F00" w:rsidRPr="00AD3F00" w14:paraId="28C5B3F4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4C24C494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8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5598C289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Duiven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606BF5E8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24 942</w:t>
            </w:r>
          </w:p>
        </w:tc>
      </w:tr>
      <w:tr w:rsidR="00AD3F00" w:rsidRPr="00AD3F00" w14:paraId="6249B0B1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439555FB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9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35C5A793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Emmen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7ABA9095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109 678</w:t>
            </w:r>
          </w:p>
        </w:tc>
      </w:tr>
      <w:tr w:rsidR="00AD3F00" w:rsidRPr="00AD3F00" w14:paraId="60E6A342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400C6D36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10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583E8AB7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Enschede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725C7AF9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162 317</w:t>
            </w:r>
          </w:p>
        </w:tc>
      </w:tr>
      <w:tr w:rsidR="00AD3F00" w:rsidRPr="00AD3F00" w14:paraId="34059615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0B11FE1C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11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6FB65C69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Gemert-Bakel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420424D3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31 541</w:t>
            </w:r>
          </w:p>
        </w:tc>
      </w:tr>
      <w:tr w:rsidR="00AD3F00" w:rsidRPr="00AD3F00" w14:paraId="487101AD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555B7EE4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12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0A0D8405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Groningen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438E62CC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244 441</w:t>
            </w:r>
          </w:p>
        </w:tc>
      </w:tr>
      <w:tr w:rsidR="00AD3F00" w:rsidRPr="00AD3F00" w14:paraId="0DC2054E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325A3452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13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1C5355CB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Haarlemmermeer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440EFB0D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165 255</w:t>
            </w:r>
          </w:p>
        </w:tc>
      </w:tr>
      <w:tr w:rsidR="00AD3F00" w:rsidRPr="00AD3F00" w14:paraId="5E7D933A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6752442B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14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6BF05FC5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Hoorn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7F96FD3A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76 036</w:t>
            </w:r>
          </w:p>
        </w:tc>
      </w:tr>
      <w:tr w:rsidR="00AD3F00" w:rsidRPr="00AD3F00" w14:paraId="27977620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12860D56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15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771AE5CB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Horst aan de Maas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5DEEA75D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44 242</w:t>
            </w:r>
          </w:p>
        </w:tc>
      </w:tr>
      <w:tr w:rsidR="00AD3F00" w:rsidRPr="00AD3F00" w14:paraId="393EF105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789B6D35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16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5115C6DB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Kampen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4B7A98A6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56 547</w:t>
            </w:r>
          </w:p>
        </w:tc>
      </w:tr>
      <w:tr w:rsidR="00AD3F00" w:rsidRPr="00AD3F00" w14:paraId="529D61A9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3EB1290E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17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409B2B48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Laarbeek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1BD8435F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23 324</w:t>
            </w:r>
          </w:p>
        </w:tc>
      </w:tr>
      <w:tr w:rsidR="00AD3F00" w:rsidRPr="00AD3F00" w14:paraId="7289EDCF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7AB87B8A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18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475BCECD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Landsmeer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28196D7C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11 745</w:t>
            </w:r>
          </w:p>
        </w:tc>
      </w:tr>
      <w:tr w:rsidR="00AD3F00" w:rsidRPr="00AD3F00" w14:paraId="5FCFA31F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30750E25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19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116A7437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Leeuwarden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BF92365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129 973</w:t>
            </w:r>
          </w:p>
        </w:tc>
      </w:tr>
      <w:tr w:rsidR="00AD3F00" w:rsidRPr="00AD3F00" w14:paraId="3771CD67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3BB1B667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20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004D60DB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Leidschendam-Voorburg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3895AEC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78 318</w:t>
            </w:r>
          </w:p>
        </w:tc>
      </w:tr>
      <w:tr w:rsidR="00AD3F00" w:rsidRPr="00AD3F00" w14:paraId="10B26820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23E1BD17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21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2EC4423D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Losser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A2DF8E6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23 469</w:t>
            </w:r>
          </w:p>
        </w:tc>
      </w:tr>
      <w:tr w:rsidR="00AD3F00" w:rsidRPr="00AD3F00" w14:paraId="50CC220B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27513B90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22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6E2DDF20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Maashorst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70D5AFF4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59 671</w:t>
            </w:r>
          </w:p>
        </w:tc>
      </w:tr>
      <w:tr w:rsidR="00AD3F00" w:rsidRPr="00AD3F00" w14:paraId="06865597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4242EA52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23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305193D8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Noordoostpolder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44A19963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50 788</w:t>
            </w:r>
          </w:p>
        </w:tc>
      </w:tr>
      <w:tr w:rsidR="00AD3F00" w:rsidRPr="00AD3F00" w14:paraId="6DAF7AC1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6A8E4789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24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1D1DB10C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Oldambt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171DCF89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39 586</w:t>
            </w:r>
          </w:p>
        </w:tc>
      </w:tr>
      <w:tr w:rsidR="00AD3F00" w:rsidRPr="00AD3F00" w14:paraId="6BA306FB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000542F7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25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0173CC92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Oldenzaal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527B9F81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32 021</w:t>
            </w:r>
          </w:p>
        </w:tc>
      </w:tr>
      <w:tr w:rsidR="00AD3F00" w:rsidRPr="00AD3F00" w14:paraId="73ED29CE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684FBECC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26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754DB6D7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Olst-Wijhe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416C545C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19 003</w:t>
            </w:r>
          </w:p>
        </w:tc>
      </w:tr>
      <w:tr w:rsidR="00AD3F00" w:rsidRPr="00AD3F00" w14:paraId="1723CEBF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6C69C29D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27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50D6FEE1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Oost Gelre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62FCCBD0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30 048</w:t>
            </w:r>
          </w:p>
        </w:tc>
      </w:tr>
      <w:tr w:rsidR="00AD3F00" w:rsidRPr="00AD3F00" w14:paraId="39D67D73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53BF233E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28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3758C598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Raalte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63A130B5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38 623</w:t>
            </w:r>
          </w:p>
        </w:tc>
      </w:tr>
      <w:tr w:rsidR="00AD3F00" w:rsidRPr="00AD3F00" w14:paraId="0A224C96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74977B9E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29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0C231175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Roermond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8615C64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61 210</w:t>
            </w:r>
          </w:p>
        </w:tc>
      </w:tr>
      <w:tr w:rsidR="00AD3F00" w:rsidRPr="00AD3F00" w14:paraId="1B6B1ED0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60E0CB51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30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246AAAA0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Rotterdam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2B209118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672 960</w:t>
            </w:r>
          </w:p>
        </w:tc>
      </w:tr>
      <w:tr w:rsidR="00AD3F00" w:rsidRPr="00AD3F00" w14:paraId="4731DD17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7789C3E9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31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25CE6F71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's-Hertogenbosch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7B9611B2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161 530</w:t>
            </w:r>
          </w:p>
        </w:tc>
      </w:tr>
      <w:tr w:rsidR="00AD3F00" w:rsidRPr="00AD3F00" w14:paraId="0BD77B1E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5EFB85E8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32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10B43971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Tiel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6D0C4C49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42 575</w:t>
            </w:r>
          </w:p>
        </w:tc>
      </w:tr>
      <w:tr w:rsidR="00AD3F00" w:rsidRPr="00AD3F00" w14:paraId="481FAD43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649AE545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33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18C0E391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Twenterand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AE6ED05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34 113</w:t>
            </w:r>
          </w:p>
        </w:tc>
      </w:tr>
      <w:tr w:rsidR="00AD3F00" w:rsidRPr="00AD3F00" w14:paraId="26CA4171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0246B205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34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35606A49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Utrechtse Heuvelrug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4EDA465D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50 945</w:t>
            </w:r>
          </w:p>
        </w:tc>
      </w:tr>
      <w:tr w:rsidR="00AD3F00" w:rsidRPr="00AD3F00" w14:paraId="427F30E0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383D55DB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35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1C825C4A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Velsen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501B4DA9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70 026</w:t>
            </w:r>
          </w:p>
        </w:tc>
      </w:tr>
      <w:tr w:rsidR="00AD3F00" w:rsidRPr="00AD3F00" w14:paraId="2EA78744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2482CB1B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36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20505791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Venray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453C2014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44 807</w:t>
            </w:r>
          </w:p>
        </w:tc>
      </w:tr>
      <w:tr w:rsidR="00AD3F00" w:rsidRPr="00AD3F00" w14:paraId="06BD201A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6BFD1A09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37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1AA7E79A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Voorne aan Zee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66CCB39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74 527</w:t>
            </w:r>
          </w:p>
        </w:tc>
      </w:tr>
      <w:tr w:rsidR="00AD3F00" w:rsidRPr="00AD3F00" w14:paraId="3358A7EC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2085497C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38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0051E403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Vught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60A4F505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33 010</w:t>
            </w:r>
          </w:p>
        </w:tc>
      </w:tr>
      <w:tr w:rsidR="00AD3F00" w:rsidRPr="00AD3F00" w14:paraId="220BFF7A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6B2EC832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39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64C65FED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Waterland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295AF8EA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17 556</w:t>
            </w:r>
          </w:p>
        </w:tc>
      </w:tr>
      <w:tr w:rsidR="00AD3F00" w:rsidRPr="00AD3F00" w14:paraId="0316311D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4154B653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40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5313B8B7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West Betuwe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6A21541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53 253</w:t>
            </w:r>
          </w:p>
        </w:tc>
      </w:tr>
      <w:tr w:rsidR="00AD3F00" w:rsidRPr="00AD3F00" w14:paraId="56BCE6CF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0566D87E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41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761C58FC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Westervoort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388EBB86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15 205</w:t>
            </w:r>
          </w:p>
        </w:tc>
      </w:tr>
      <w:tr w:rsidR="00AD3F00" w:rsidRPr="00AD3F00" w14:paraId="43D11D9B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27EF78F4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42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7E835056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Zaanstad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0EADFD0A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162 828</w:t>
            </w:r>
          </w:p>
        </w:tc>
      </w:tr>
      <w:tr w:rsidR="00AD3F00" w:rsidRPr="00AD3F00" w14:paraId="159CC50F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4869AD42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lastRenderedPageBreak/>
              <w:t>43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4442EC34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Zevenaar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566C58F0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45 215</w:t>
            </w:r>
          </w:p>
        </w:tc>
      </w:tr>
      <w:tr w:rsidR="00AD3F00" w:rsidRPr="00AD3F00" w14:paraId="6FB95A71" w14:textId="77777777" w:rsidTr="00AD3F00">
        <w:trPr>
          <w:trHeight w:val="290"/>
        </w:trPr>
        <w:tc>
          <w:tcPr>
            <w:tcW w:w="421" w:type="dxa"/>
            <w:noWrap/>
            <w:vAlign w:val="bottom"/>
            <w:hideMark/>
          </w:tcPr>
          <w:p w14:paraId="3A408A12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44</w:t>
            </w:r>
          </w:p>
        </w:tc>
        <w:tc>
          <w:tcPr>
            <w:tcW w:w="3059" w:type="dxa"/>
            <w:shd w:val="clear" w:color="000000" w:fill="FFFFFF"/>
            <w:noWrap/>
            <w:vAlign w:val="bottom"/>
            <w:hideMark/>
          </w:tcPr>
          <w:p w14:paraId="154305FE" w14:textId="77777777" w:rsidR="00AD3F00" w:rsidRPr="00AD3F00" w:rsidRDefault="00AD3F00" w:rsidP="00AD3F00">
            <w:pPr>
              <w:contextualSpacing w:val="0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>Zwolle</w:t>
            </w:r>
          </w:p>
        </w:tc>
        <w:tc>
          <w:tcPr>
            <w:tcW w:w="1620" w:type="dxa"/>
            <w:shd w:val="clear" w:color="000000" w:fill="FFFFFF"/>
            <w:noWrap/>
            <w:vAlign w:val="center"/>
            <w:hideMark/>
          </w:tcPr>
          <w:p w14:paraId="4749A7DB" w14:textId="77777777" w:rsidR="00AD3F00" w:rsidRPr="00AD3F00" w:rsidRDefault="00AD3F00" w:rsidP="00AD3F00">
            <w:pPr>
              <w:contextualSpacing w:val="0"/>
              <w:jc w:val="right"/>
              <w:rPr>
                <w:rFonts w:cstheme="minorHAnsi"/>
                <w:color w:val="000000"/>
                <w:szCs w:val="22"/>
                <w:lang w:eastAsia="nl-NL"/>
              </w:rPr>
            </w:pPr>
            <w:r w:rsidRPr="00AD3F00">
              <w:rPr>
                <w:rFonts w:cstheme="minorHAnsi"/>
                <w:color w:val="000000"/>
                <w:szCs w:val="22"/>
                <w:lang w:eastAsia="nl-NL"/>
              </w:rPr>
              <w:t xml:space="preserve">     133 810</w:t>
            </w:r>
          </w:p>
        </w:tc>
      </w:tr>
    </w:tbl>
    <w:p w14:paraId="3F43ADED" w14:textId="77777777" w:rsidR="00AD3F00" w:rsidRPr="00AD3F00" w:rsidRDefault="00AD3F00" w:rsidP="00AD3F00"/>
    <w:sectPr w:rsidR="00AD3F00" w:rsidRPr="00AD3F00" w:rsidSect="00630842">
      <w:headerReference w:type="default" r:id="rId22"/>
      <w:footerReference w:type="default" r:id="rId23"/>
      <w:pgSz w:w="11907" w:h="16840" w:code="9"/>
      <w:pgMar w:top="1418" w:right="1418" w:bottom="1418" w:left="1418" w:header="1020" w:footer="709" w:gutter="0"/>
      <w:cols w:space="708"/>
      <w:titlePg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153547" w14:textId="77777777" w:rsidR="00CC0AC1" w:rsidRDefault="00CC0AC1" w:rsidP="0045216B">
      <w:r>
        <w:separator/>
      </w:r>
    </w:p>
  </w:endnote>
  <w:endnote w:type="continuationSeparator" w:id="0">
    <w:p w14:paraId="74E6B6D5" w14:textId="77777777" w:rsidR="00CC0AC1" w:rsidRDefault="00CC0AC1" w:rsidP="004521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7220D1A0-0CDD-4DA0-83C8-46779A0D4B91}"/>
    <w:embedBold r:id="rId2" w:fontKey="{089D12F1-E675-48DB-A9E1-D133ABDD4CC5}"/>
    <w:embedItalic r:id="rId3" w:fontKey="{B9EC4B20-C8AE-4CB9-8DBB-F93ACFC29615}"/>
    <w:embedBoldItalic r:id="rId4" w:fontKey="{37B465AF-23CD-4FFF-9972-F96C5C2EF6F8}"/>
  </w:font>
  <w:font w:name="Asap">
    <w:altName w:val="Cambria"/>
    <w:panose1 w:val="00000000000000000000"/>
    <w:charset w:val="00"/>
    <w:family w:val="swiss"/>
    <w:notTrueType/>
    <w:pitch w:val="variable"/>
    <w:sig w:usb0="20000007" w:usb1="00000000" w:usb2="00000000" w:usb3="00000000" w:csb0="000001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anskrit Text">
    <w:charset w:val="00"/>
    <w:family w:val="roman"/>
    <w:pitch w:val="variable"/>
    <w:sig w:usb0="A0008047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b/>
        <w:bCs/>
        <w:sz w:val="6"/>
        <w:szCs w:val="6"/>
      </w:rPr>
      <w:id w:val="4682936"/>
      <w:docPartObj>
        <w:docPartGallery w:val="Page Numbers (Bottom of Page)"/>
        <w:docPartUnique/>
      </w:docPartObj>
    </w:sdtPr>
    <w:sdtEndPr>
      <w:rPr>
        <w:b w:val="0"/>
        <w:bCs w:val="0"/>
        <w:sz w:val="14"/>
        <w:szCs w:val="14"/>
      </w:rPr>
    </w:sdtEndPr>
    <w:sdtContent>
      <w:sdt>
        <w:sdtPr>
          <w:rPr>
            <w:sz w:val="14"/>
            <w:szCs w:val="14"/>
          </w:rPr>
          <w:id w:val="483073153"/>
          <w:docPartObj>
            <w:docPartGallery w:val="Page Numbers (Top of Page)"/>
            <w:docPartUnique/>
          </w:docPartObj>
        </w:sdtPr>
        <w:sdtEndPr/>
        <w:sdtContent>
          <w:p w14:paraId="08380A1D" w14:textId="77777777" w:rsidR="00EC102C" w:rsidRPr="00464F7B" w:rsidRDefault="007749AD" w:rsidP="00464F7B">
            <w:pPr>
              <w:jc w:val="right"/>
              <w:rPr>
                <w:b/>
                <w:sz w:val="6"/>
              </w:rPr>
            </w:pPr>
            <w:r w:rsidRPr="009C78ED">
              <w:rPr>
                <w:rStyle w:val="Paginanummer"/>
              </w:rPr>
              <w:t xml:space="preserve">Pagina </w:t>
            </w:r>
            <w:r w:rsidRPr="009C78ED">
              <w:rPr>
                <w:rStyle w:val="Paginanummer"/>
              </w:rPr>
              <w:fldChar w:fldCharType="begin"/>
            </w:r>
            <w:r w:rsidRPr="009C78ED">
              <w:rPr>
                <w:rStyle w:val="Paginanummer"/>
              </w:rPr>
              <w:instrText>PAGE</w:instrText>
            </w:r>
            <w:r w:rsidRPr="009C78ED">
              <w:rPr>
                <w:rStyle w:val="Paginanummer"/>
              </w:rPr>
              <w:fldChar w:fldCharType="separate"/>
            </w:r>
            <w:r w:rsidR="007B3A55">
              <w:rPr>
                <w:rStyle w:val="Paginanummer"/>
                <w:noProof/>
              </w:rPr>
              <w:t>4</w:t>
            </w:r>
            <w:r w:rsidRPr="009C78ED">
              <w:rPr>
                <w:rStyle w:val="Paginanummer"/>
              </w:rPr>
              <w:fldChar w:fldCharType="end"/>
            </w:r>
            <w:r w:rsidRPr="009C78ED">
              <w:rPr>
                <w:rStyle w:val="Paginanummer"/>
              </w:rPr>
              <w:t xml:space="preserve"> van </w:t>
            </w:r>
            <w:r w:rsidRPr="009C78ED">
              <w:rPr>
                <w:rStyle w:val="Paginanummer"/>
              </w:rPr>
              <w:fldChar w:fldCharType="begin"/>
            </w:r>
            <w:r w:rsidRPr="009C78ED">
              <w:rPr>
                <w:rStyle w:val="Paginanummer"/>
              </w:rPr>
              <w:instrText>NUMPAGES</w:instrText>
            </w:r>
            <w:r w:rsidRPr="009C78ED">
              <w:rPr>
                <w:rStyle w:val="Paginanummer"/>
              </w:rPr>
              <w:fldChar w:fldCharType="separate"/>
            </w:r>
            <w:r w:rsidR="007B3A55">
              <w:rPr>
                <w:rStyle w:val="Paginanummer"/>
                <w:noProof/>
              </w:rPr>
              <w:t>5</w:t>
            </w:r>
            <w:r w:rsidRPr="009C78ED">
              <w:rPr>
                <w:rStyle w:val="Paginanummer"/>
              </w:rPr>
              <w:fldChar w:fldCharType="end"/>
            </w:r>
          </w:p>
        </w:sdtContent>
      </w:sdt>
    </w:sdtContent>
  </w:sdt>
  <w:p w14:paraId="68E89CA0" w14:textId="77777777" w:rsidR="00EC102C" w:rsidRDefault="00EC102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1B715A" w14:textId="77777777" w:rsidR="00CC0AC1" w:rsidRDefault="00CC0AC1" w:rsidP="0045216B">
      <w:r>
        <w:separator/>
      </w:r>
    </w:p>
  </w:footnote>
  <w:footnote w:type="continuationSeparator" w:id="0">
    <w:p w14:paraId="1E6F5072" w14:textId="77777777" w:rsidR="00CC0AC1" w:rsidRDefault="00CC0AC1" w:rsidP="004521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864A25" w14:textId="77777777" w:rsidR="0045216B" w:rsidRDefault="00014182" w:rsidP="00630842">
    <w:pPr>
      <w:pStyle w:val="Koptekst"/>
      <w:tabs>
        <w:tab w:val="clear" w:pos="4536"/>
        <w:tab w:val="clear" w:pos="9072"/>
      </w:tabs>
    </w:pPr>
    <w:r>
      <w:rPr>
        <w:noProof/>
        <w:lang w:eastAsia="nl-NL"/>
      </w:rPr>
      <w:drawing>
        <wp:anchor distT="0" distB="0" distL="114300" distR="114300" simplePos="0" relativeHeight="251658240" behindDoc="1" locked="0" layoutInCell="1" allowOverlap="1" wp14:anchorId="3DFB4A9E" wp14:editId="6C6A668A">
          <wp:simplePos x="0" y="0"/>
          <wp:positionH relativeFrom="column">
            <wp:posOffset>4252595</wp:posOffset>
          </wp:positionH>
          <wp:positionV relativeFrom="paragraph">
            <wp:posOffset>-173990</wp:posOffset>
          </wp:positionV>
          <wp:extent cx="1407160" cy="412018"/>
          <wp:effectExtent l="0" t="0" r="2540" b="7620"/>
          <wp:wrapNone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407160" cy="41201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5AD73F30" w14:textId="77777777" w:rsidR="0045216B" w:rsidRDefault="0045216B" w:rsidP="007E5ABB">
    <w:pPr>
      <w:pStyle w:val="Koptekst"/>
      <w:tabs>
        <w:tab w:val="clear" w:pos="4536"/>
        <w:tab w:val="clear" w:pos="9072"/>
      </w:tabs>
      <w:jc w:val="right"/>
    </w:pPr>
  </w:p>
  <w:p w14:paraId="0E9FF4CC" w14:textId="77777777" w:rsidR="00014182" w:rsidRPr="00320E29" w:rsidRDefault="00014182" w:rsidP="007E5ABB">
    <w:pPr>
      <w:pStyle w:val="Koptekst"/>
      <w:tabs>
        <w:tab w:val="clear" w:pos="4536"/>
        <w:tab w:val="clear" w:pos="9072"/>
      </w:tabs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F0D48"/>
    <w:multiLevelType w:val="hybridMultilevel"/>
    <w:tmpl w:val="864200D4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5C17AEE"/>
    <w:multiLevelType w:val="hybridMultilevel"/>
    <w:tmpl w:val="C1F69FA2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AB9025B"/>
    <w:multiLevelType w:val="hybridMultilevel"/>
    <w:tmpl w:val="CB923B38"/>
    <w:lvl w:ilvl="0" w:tplc="0900A8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65020DC"/>
    <w:multiLevelType w:val="hybridMultilevel"/>
    <w:tmpl w:val="7B749716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7DA2B27"/>
    <w:multiLevelType w:val="hybridMultilevel"/>
    <w:tmpl w:val="69A8C092"/>
    <w:lvl w:ilvl="0" w:tplc="9E06F36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98B0EED"/>
    <w:multiLevelType w:val="hybridMultilevel"/>
    <w:tmpl w:val="97B6907E"/>
    <w:lvl w:ilvl="0" w:tplc="AD38B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EC7391"/>
    <w:multiLevelType w:val="hybridMultilevel"/>
    <w:tmpl w:val="2DA0E238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FFFFFFFF">
      <w:start w:val="1"/>
      <w:numFmt w:val="lowerLetter"/>
      <w:lvlText w:val="%2."/>
      <w:lvlJc w:val="left"/>
      <w:pPr>
        <w:ind w:left="1080" w:hanging="360"/>
      </w:pPr>
    </w:lvl>
    <w:lvl w:ilvl="2" w:tplc="FFFFFFFF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274D6EE8"/>
    <w:multiLevelType w:val="multilevel"/>
    <w:tmpl w:val="268AE0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ACB70CC"/>
    <w:multiLevelType w:val="hybridMultilevel"/>
    <w:tmpl w:val="1FCE6282"/>
    <w:lvl w:ilvl="0" w:tplc="0413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9" w15:restartNumberingAfterBreak="0">
    <w:nsid w:val="38374907"/>
    <w:multiLevelType w:val="hybridMultilevel"/>
    <w:tmpl w:val="A1642834"/>
    <w:lvl w:ilvl="0" w:tplc="0900A8F2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FA55DF0"/>
    <w:multiLevelType w:val="hybridMultilevel"/>
    <w:tmpl w:val="8CC287C6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bullet"/>
      <w:lvlText w:val=""/>
      <w:lvlJc w:val="left"/>
      <w:pPr>
        <w:ind w:left="2340" w:hanging="360"/>
      </w:pPr>
      <w:rPr>
        <w:rFonts w:ascii="Symbol" w:hAnsi="Symbol" w:hint="default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2707848"/>
    <w:multiLevelType w:val="hybridMultilevel"/>
    <w:tmpl w:val="53984842"/>
    <w:lvl w:ilvl="0" w:tplc="AD38B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32E054B"/>
    <w:multiLevelType w:val="multilevel"/>
    <w:tmpl w:val="C34CD22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>
      <w:start w:val="2"/>
      <w:numFmt w:val="decimal"/>
      <w:isLgl/>
      <w:lvlText w:val="%1.%2"/>
      <w:lvlJc w:val="left"/>
      <w:pPr>
        <w:ind w:left="440" w:hanging="4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3" w15:restartNumberingAfterBreak="0">
    <w:nsid w:val="48646A4C"/>
    <w:multiLevelType w:val="hybridMultilevel"/>
    <w:tmpl w:val="85D2689C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4CF81357"/>
    <w:multiLevelType w:val="hybridMultilevel"/>
    <w:tmpl w:val="23B89B80"/>
    <w:lvl w:ilvl="0" w:tplc="74427064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DD81F97"/>
    <w:multiLevelType w:val="hybridMultilevel"/>
    <w:tmpl w:val="17A2EAFA"/>
    <w:lvl w:ilvl="0" w:tplc="0413000F">
      <w:start w:val="1"/>
      <w:numFmt w:val="decimal"/>
      <w:lvlText w:val="%1."/>
      <w:lvlJc w:val="left"/>
      <w:pPr>
        <w:ind w:left="3600" w:hanging="360"/>
      </w:pPr>
    </w:lvl>
    <w:lvl w:ilvl="1" w:tplc="04130019" w:tentative="1">
      <w:start w:val="1"/>
      <w:numFmt w:val="lowerLetter"/>
      <w:lvlText w:val="%2."/>
      <w:lvlJc w:val="left"/>
      <w:pPr>
        <w:ind w:left="4320" w:hanging="360"/>
      </w:pPr>
    </w:lvl>
    <w:lvl w:ilvl="2" w:tplc="0413001B" w:tentative="1">
      <w:start w:val="1"/>
      <w:numFmt w:val="lowerRoman"/>
      <w:lvlText w:val="%3."/>
      <w:lvlJc w:val="right"/>
      <w:pPr>
        <w:ind w:left="5040" w:hanging="180"/>
      </w:pPr>
    </w:lvl>
    <w:lvl w:ilvl="3" w:tplc="0413000F" w:tentative="1">
      <w:start w:val="1"/>
      <w:numFmt w:val="decimal"/>
      <w:lvlText w:val="%4."/>
      <w:lvlJc w:val="left"/>
      <w:pPr>
        <w:ind w:left="5760" w:hanging="360"/>
      </w:pPr>
    </w:lvl>
    <w:lvl w:ilvl="4" w:tplc="04130019" w:tentative="1">
      <w:start w:val="1"/>
      <w:numFmt w:val="lowerLetter"/>
      <w:lvlText w:val="%5."/>
      <w:lvlJc w:val="left"/>
      <w:pPr>
        <w:ind w:left="6480" w:hanging="360"/>
      </w:pPr>
    </w:lvl>
    <w:lvl w:ilvl="5" w:tplc="0413001B" w:tentative="1">
      <w:start w:val="1"/>
      <w:numFmt w:val="lowerRoman"/>
      <w:lvlText w:val="%6."/>
      <w:lvlJc w:val="right"/>
      <w:pPr>
        <w:ind w:left="7200" w:hanging="180"/>
      </w:pPr>
    </w:lvl>
    <w:lvl w:ilvl="6" w:tplc="0413000F" w:tentative="1">
      <w:start w:val="1"/>
      <w:numFmt w:val="decimal"/>
      <w:lvlText w:val="%7."/>
      <w:lvlJc w:val="left"/>
      <w:pPr>
        <w:ind w:left="7920" w:hanging="360"/>
      </w:pPr>
    </w:lvl>
    <w:lvl w:ilvl="7" w:tplc="04130019" w:tentative="1">
      <w:start w:val="1"/>
      <w:numFmt w:val="lowerLetter"/>
      <w:lvlText w:val="%8."/>
      <w:lvlJc w:val="left"/>
      <w:pPr>
        <w:ind w:left="8640" w:hanging="360"/>
      </w:pPr>
    </w:lvl>
    <w:lvl w:ilvl="8" w:tplc="0413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16" w15:restartNumberingAfterBreak="0">
    <w:nsid w:val="56293541"/>
    <w:multiLevelType w:val="hybridMultilevel"/>
    <w:tmpl w:val="537C53B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830753E"/>
    <w:multiLevelType w:val="multilevel"/>
    <w:tmpl w:val="209C6D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5C992974"/>
    <w:multiLevelType w:val="hybridMultilevel"/>
    <w:tmpl w:val="2176020E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60C0784C"/>
    <w:multiLevelType w:val="hybridMultilevel"/>
    <w:tmpl w:val="3B3A75DE"/>
    <w:lvl w:ilvl="0" w:tplc="C230677E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62F11250"/>
    <w:multiLevelType w:val="hybridMultilevel"/>
    <w:tmpl w:val="6E4261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29621A"/>
    <w:multiLevelType w:val="hybridMultilevel"/>
    <w:tmpl w:val="A1F6CB6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DB767A1"/>
    <w:multiLevelType w:val="hybridMultilevel"/>
    <w:tmpl w:val="C108DF4C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6FC77EA6"/>
    <w:multiLevelType w:val="hybridMultilevel"/>
    <w:tmpl w:val="1A28EFF2"/>
    <w:lvl w:ilvl="0" w:tplc="C230677E">
      <w:start w:val="1"/>
      <w:numFmt w:val="upperLetter"/>
      <w:lvlText w:val="%1."/>
      <w:lvlJc w:val="left"/>
      <w:pPr>
        <w:ind w:left="360" w:hanging="360"/>
      </w:pPr>
      <w:rPr>
        <w:rFonts w:ascii="Calibri" w:hAnsi="Calibri" w:hint="default"/>
        <w:b w:val="0"/>
        <w:i w:val="0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73085B0F"/>
    <w:multiLevelType w:val="hybridMultilevel"/>
    <w:tmpl w:val="38D6BB7C"/>
    <w:lvl w:ilvl="0" w:tplc="C6A8CE3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b w:val="0"/>
        <w:i w:val="0"/>
        <w:sz w:val="22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776A6F2F"/>
    <w:multiLevelType w:val="hybridMultilevel"/>
    <w:tmpl w:val="7B9E0214"/>
    <w:lvl w:ilvl="0" w:tplc="0413000F">
      <w:start w:val="1"/>
      <w:numFmt w:val="decimal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78BE5D9F"/>
    <w:multiLevelType w:val="hybridMultilevel"/>
    <w:tmpl w:val="5CEC3D24"/>
    <w:lvl w:ilvl="0" w:tplc="2AC4FE16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79601C1F"/>
    <w:multiLevelType w:val="hybridMultilevel"/>
    <w:tmpl w:val="2364031A"/>
    <w:lvl w:ilvl="0" w:tplc="0413000F">
      <w:start w:val="1"/>
      <w:numFmt w:val="decimal"/>
      <w:lvlText w:val="%1."/>
      <w:lvlJc w:val="left"/>
      <w:pPr>
        <w:ind w:left="6480" w:hanging="360"/>
      </w:pPr>
    </w:lvl>
    <w:lvl w:ilvl="1" w:tplc="04130019" w:tentative="1">
      <w:start w:val="1"/>
      <w:numFmt w:val="lowerLetter"/>
      <w:lvlText w:val="%2."/>
      <w:lvlJc w:val="left"/>
      <w:pPr>
        <w:ind w:left="7200" w:hanging="360"/>
      </w:pPr>
    </w:lvl>
    <w:lvl w:ilvl="2" w:tplc="0413001B" w:tentative="1">
      <w:start w:val="1"/>
      <w:numFmt w:val="lowerRoman"/>
      <w:lvlText w:val="%3."/>
      <w:lvlJc w:val="right"/>
      <w:pPr>
        <w:ind w:left="7920" w:hanging="180"/>
      </w:pPr>
    </w:lvl>
    <w:lvl w:ilvl="3" w:tplc="0413000F" w:tentative="1">
      <w:start w:val="1"/>
      <w:numFmt w:val="decimal"/>
      <w:lvlText w:val="%4."/>
      <w:lvlJc w:val="left"/>
      <w:pPr>
        <w:ind w:left="8640" w:hanging="360"/>
      </w:pPr>
    </w:lvl>
    <w:lvl w:ilvl="4" w:tplc="04130019" w:tentative="1">
      <w:start w:val="1"/>
      <w:numFmt w:val="lowerLetter"/>
      <w:lvlText w:val="%5."/>
      <w:lvlJc w:val="left"/>
      <w:pPr>
        <w:ind w:left="9360" w:hanging="360"/>
      </w:pPr>
    </w:lvl>
    <w:lvl w:ilvl="5" w:tplc="0413001B" w:tentative="1">
      <w:start w:val="1"/>
      <w:numFmt w:val="lowerRoman"/>
      <w:lvlText w:val="%6."/>
      <w:lvlJc w:val="right"/>
      <w:pPr>
        <w:ind w:left="10080" w:hanging="180"/>
      </w:pPr>
    </w:lvl>
    <w:lvl w:ilvl="6" w:tplc="0413000F" w:tentative="1">
      <w:start w:val="1"/>
      <w:numFmt w:val="decimal"/>
      <w:lvlText w:val="%7."/>
      <w:lvlJc w:val="left"/>
      <w:pPr>
        <w:ind w:left="10800" w:hanging="360"/>
      </w:pPr>
    </w:lvl>
    <w:lvl w:ilvl="7" w:tplc="04130019" w:tentative="1">
      <w:start w:val="1"/>
      <w:numFmt w:val="lowerLetter"/>
      <w:lvlText w:val="%8."/>
      <w:lvlJc w:val="left"/>
      <w:pPr>
        <w:ind w:left="11520" w:hanging="360"/>
      </w:pPr>
    </w:lvl>
    <w:lvl w:ilvl="8" w:tplc="0413001B" w:tentative="1">
      <w:start w:val="1"/>
      <w:numFmt w:val="lowerRoman"/>
      <w:lvlText w:val="%9."/>
      <w:lvlJc w:val="right"/>
      <w:pPr>
        <w:ind w:left="12240" w:hanging="180"/>
      </w:pPr>
    </w:lvl>
  </w:abstractNum>
  <w:abstractNum w:abstractNumId="28" w15:restartNumberingAfterBreak="0">
    <w:nsid w:val="79F21801"/>
    <w:multiLevelType w:val="hybridMultilevel"/>
    <w:tmpl w:val="CA6AE5CE"/>
    <w:lvl w:ilvl="0" w:tplc="AD38B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426075988">
    <w:abstractNumId w:val="18"/>
  </w:num>
  <w:num w:numId="2" w16cid:durableId="510609249">
    <w:abstractNumId w:val="13"/>
  </w:num>
  <w:num w:numId="3" w16cid:durableId="2087066651">
    <w:abstractNumId w:val="28"/>
  </w:num>
  <w:num w:numId="4" w16cid:durableId="1647710119">
    <w:abstractNumId w:val="5"/>
  </w:num>
  <w:num w:numId="5" w16cid:durableId="67923679">
    <w:abstractNumId w:val="2"/>
  </w:num>
  <w:num w:numId="6" w16cid:durableId="1328557213">
    <w:abstractNumId w:val="11"/>
  </w:num>
  <w:num w:numId="7" w16cid:durableId="1916207516">
    <w:abstractNumId w:val="4"/>
  </w:num>
  <w:num w:numId="8" w16cid:durableId="1771244018">
    <w:abstractNumId w:val="15"/>
  </w:num>
  <w:num w:numId="9" w16cid:durableId="507138084">
    <w:abstractNumId w:val="27"/>
  </w:num>
  <w:num w:numId="10" w16cid:durableId="1239483344">
    <w:abstractNumId w:val="16"/>
  </w:num>
  <w:num w:numId="11" w16cid:durableId="741683220">
    <w:abstractNumId w:val="20"/>
  </w:num>
  <w:num w:numId="12" w16cid:durableId="1597983945">
    <w:abstractNumId w:val="25"/>
  </w:num>
  <w:num w:numId="13" w16cid:durableId="1193492981">
    <w:abstractNumId w:val="9"/>
  </w:num>
  <w:num w:numId="14" w16cid:durableId="900864822">
    <w:abstractNumId w:val="21"/>
  </w:num>
  <w:num w:numId="15" w16cid:durableId="1790473404">
    <w:abstractNumId w:val="8"/>
  </w:num>
  <w:num w:numId="16" w16cid:durableId="2080905035">
    <w:abstractNumId w:val="12"/>
  </w:num>
  <w:num w:numId="17" w16cid:durableId="1036151925">
    <w:abstractNumId w:val="1"/>
  </w:num>
  <w:num w:numId="18" w16cid:durableId="1329136678">
    <w:abstractNumId w:val="19"/>
  </w:num>
  <w:num w:numId="19" w16cid:durableId="1056396111">
    <w:abstractNumId w:val="14"/>
  </w:num>
  <w:num w:numId="20" w16cid:durableId="1614703662">
    <w:abstractNumId w:val="22"/>
  </w:num>
  <w:num w:numId="21" w16cid:durableId="893660469">
    <w:abstractNumId w:val="26"/>
  </w:num>
  <w:num w:numId="22" w16cid:durableId="1224367259">
    <w:abstractNumId w:val="24"/>
  </w:num>
  <w:num w:numId="23" w16cid:durableId="244190978">
    <w:abstractNumId w:val="0"/>
  </w:num>
  <w:num w:numId="24" w16cid:durableId="1013454668">
    <w:abstractNumId w:val="23"/>
  </w:num>
  <w:num w:numId="25" w16cid:durableId="319357064">
    <w:abstractNumId w:val="7"/>
  </w:num>
  <w:num w:numId="26" w16cid:durableId="747385912">
    <w:abstractNumId w:val="3"/>
  </w:num>
  <w:num w:numId="27" w16cid:durableId="944071904">
    <w:abstractNumId w:val="17"/>
  </w:num>
  <w:num w:numId="28" w16cid:durableId="168757376">
    <w:abstractNumId w:val="10"/>
  </w:num>
  <w:num w:numId="29" w16cid:durableId="14302725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saveSubsetFonts/>
  <w:proofState w:spelling="clean"/>
  <w:attachedTemplate r:id="rId1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17ABC"/>
    <w:rsid w:val="00002A0A"/>
    <w:rsid w:val="00003B8C"/>
    <w:rsid w:val="000046AE"/>
    <w:rsid w:val="00004BC3"/>
    <w:rsid w:val="0000545D"/>
    <w:rsid w:val="00010586"/>
    <w:rsid w:val="000111B9"/>
    <w:rsid w:val="00011CF4"/>
    <w:rsid w:val="00011D31"/>
    <w:rsid w:val="00012691"/>
    <w:rsid w:val="00012E3C"/>
    <w:rsid w:val="00012EA9"/>
    <w:rsid w:val="00014182"/>
    <w:rsid w:val="0001457F"/>
    <w:rsid w:val="00014B41"/>
    <w:rsid w:val="00015E94"/>
    <w:rsid w:val="0002160E"/>
    <w:rsid w:val="00021C1C"/>
    <w:rsid w:val="00021CFE"/>
    <w:rsid w:val="000228D5"/>
    <w:rsid w:val="0002566C"/>
    <w:rsid w:val="000258D6"/>
    <w:rsid w:val="0003339F"/>
    <w:rsid w:val="000339B9"/>
    <w:rsid w:val="00033E0B"/>
    <w:rsid w:val="00034BD8"/>
    <w:rsid w:val="000366D9"/>
    <w:rsid w:val="00036D5D"/>
    <w:rsid w:val="000378BE"/>
    <w:rsid w:val="00037F06"/>
    <w:rsid w:val="00037FCF"/>
    <w:rsid w:val="000402F3"/>
    <w:rsid w:val="000436ED"/>
    <w:rsid w:val="00043DBB"/>
    <w:rsid w:val="0004492E"/>
    <w:rsid w:val="0004499B"/>
    <w:rsid w:val="00044A73"/>
    <w:rsid w:val="00053FC3"/>
    <w:rsid w:val="000548B1"/>
    <w:rsid w:val="00054AF2"/>
    <w:rsid w:val="000557BF"/>
    <w:rsid w:val="000569F5"/>
    <w:rsid w:val="0005729C"/>
    <w:rsid w:val="00060516"/>
    <w:rsid w:val="00060F07"/>
    <w:rsid w:val="00061676"/>
    <w:rsid w:val="00062B0F"/>
    <w:rsid w:val="0006427E"/>
    <w:rsid w:val="000655C4"/>
    <w:rsid w:val="00067366"/>
    <w:rsid w:val="00067F0C"/>
    <w:rsid w:val="00067F22"/>
    <w:rsid w:val="00070237"/>
    <w:rsid w:val="00070C8A"/>
    <w:rsid w:val="0007120A"/>
    <w:rsid w:val="000737A4"/>
    <w:rsid w:val="00073C53"/>
    <w:rsid w:val="00073FFE"/>
    <w:rsid w:val="00075568"/>
    <w:rsid w:val="00076854"/>
    <w:rsid w:val="00080694"/>
    <w:rsid w:val="000812D3"/>
    <w:rsid w:val="00082944"/>
    <w:rsid w:val="00082AFF"/>
    <w:rsid w:val="000836B9"/>
    <w:rsid w:val="000867C3"/>
    <w:rsid w:val="00093AEA"/>
    <w:rsid w:val="0009497B"/>
    <w:rsid w:val="000A1807"/>
    <w:rsid w:val="000A1E6C"/>
    <w:rsid w:val="000A23B8"/>
    <w:rsid w:val="000A308B"/>
    <w:rsid w:val="000A4135"/>
    <w:rsid w:val="000A4B7F"/>
    <w:rsid w:val="000A4E0B"/>
    <w:rsid w:val="000A4FBE"/>
    <w:rsid w:val="000A6A89"/>
    <w:rsid w:val="000A6F54"/>
    <w:rsid w:val="000B07EA"/>
    <w:rsid w:val="000B13B9"/>
    <w:rsid w:val="000B1AC4"/>
    <w:rsid w:val="000B3369"/>
    <w:rsid w:val="000B3698"/>
    <w:rsid w:val="000B3D2B"/>
    <w:rsid w:val="000B5FF7"/>
    <w:rsid w:val="000B6840"/>
    <w:rsid w:val="000B6C51"/>
    <w:rsid w:val="000B7C81"/>
    <w:rsid w:val="000C0658"/>
    <w:rsid w:val="000C071E"/>
    <w:rsid w:val="000C24DD"/>
    <w:rsid w:val="000C301B"/>
    <w:rsid w:val="000C3145"/>
    <w:rsid w:val="000D12E7"/>
    <w:rsid w:val="000D20BF"/>
    <w:rsid w:val="000D2211"/>
    <w:rsid w:val="000D2707"/>
    <w:rsid w:val="000D5B5C"/>
    <w:rsid w:val="000D6247"/>
    <w:rsid w:val="000E1083"/>
    <w:rsid w:val="000E1C55"/>
    <w:rsid w:val="000E3391"/>
    <w:rsid w:val="000E47C2"/>
    <w:rsid w:val="000E6008"/>
    <w:rsid w:val="000E60D1"/>
    <w:rsid w:val="000E6B10"/>
    <w:rsid w:val="000E7342"/>
    <w:rsid w:val="000F037F"/>
    <w:rsid w:val="000F103C"/>
    <w:rsid w:val="000F1538"/>
    <w:rsid w:val="000F1ADA"/>
    <w:rsid w:val="000F25D1"/>
    <w:rsid w:val="000F4582"/>
    <w:rsid w:val="000F513E"/>
    <w:rsid w:val="000F6EFB"/>
    <w:rsid w:val="000F7FE0"/>
    <w:rsid w:val="0010001E"/>
    <w:rsid w:val="00101443"/>
    <w:rsid w:val="00102B1A"/>
    <w:rsid w:val="00103F72"/>
    <w:rsid w:val="00104C71"/>
    <w:rsid w:val="00106E8F"/>
    <w:rsid w:val="00107B95"/>
    <w:rsid w:val="00107C53"/>
    <w:rsid w:val="00110CF4"/>
    <w:rsid w:val="0011136A"/>
    <w:rsid w:val="00111C4A"/>
    <w:rsid w:val="00111DC2"/>
    <w:rsid w:val="0011315D"/>
    <w:rsid w:val="001139C1"/>
    <w:rsid w:val="001157E0"/>
    <w:rsid w:val="001158E5"/>
    <w:rsid w:val="00115D87"/>
    <w:rsid w:val="00115DB6"/>
    <w:rsid w:val="00116F6E"/>
    <w:rsid w:val="00117A9D"/>
    <w:rsid w:val="00120667"/>
    <w:rsid w:val="001230F2"/>
    <w:rsid w:val="00123181"/>
    <w:rsid w:val="00127733"/>
    <w:rsid w:val="001277E3"/>
    <w:rsid w:val="00127B34"/>
    <w:rsid w:val="0013149F"/>
    <w:rsid w:val="0013252F"/>
    <w:rsid w:val="00132612"/>
    <w:rsid w:val="001328F6"/>
    <w:rsid w:val="00134CF3"/>
    <w:rsid w:val="00134F3A"/>
    <w:rsid w:val="0013595E"/>
    <w:rsid w:val="00135D83"/>
    <w:rsid w:val="00137127"/>
    <w:rsid w:val="0013749A"/>
    <w:rsid w:val="00142000"/>
    <w:rsid w:val="001420BA"/>
    <w:rsid w:val="001450C0"/>
    <w:rsid w:val="00146B6E"/>
    <w:rsid w:val="00150A8B"/>
    <w:rsid w:val="00153B23"/>
    <w:rsid w:val="00153F10"/>
    <w:rsid w:val="00155D50"/>
    <w:rsid w:val="00157057"/>
    <w:rsid w:val="001601B7"/>
    <w:rsid w:val="0016060D"/>
    <w:rsid w:val="00160850"/>
    <w:rsid w:val="001613D1"/>
    <w:rsid w:val="001626D6"/>
    <w:rsid w:val="0016386D"/>
    <w:rsid w:val="00166003"/>
    <w:rsid w:val="00166C89"/>
    <w:rsid w:val="001715B9"/>
    <w:rsid w:val="0017296C"/>
    <w:rsid w:val="00174D7D"/>
    <w:rsid w:val="00174E41"/>
    <w:rsid w:val="001753A5"/>
    <w:rsid w:val="00175A45"/>
    <w:rsid w:val="00177BF5"/>
    <w:rsid w:val="00181090"/>
    <w:rsid w:val="001819E7"/>
    <w:rsid w:val="00182073"/>
    <w:rsid w:val="001852B9"/>
    <w:rsid w:val="001856E9"/>
    <w:rsid w:val="00187C74"/>
    <w:rsid w:val="00191023"/>
    <w:rsid w:val="0019165A"/>
    <w:rsid w:val="00192179"/>
    <w:rsid w:val="001922DC"/>
    <w:rsid w:val="00193453"/>
    <w:rsid w:val="0019766F"/>
    <w:rsid w:val="001A0082"/>
    <w:rsid w:val="001A0091"/>
    <w:rsid w:val="001A0223"/>
    <w:rsid w:val="001A0C56"/>
    <w:rsid w:val="001A1278"/>
    <w:rsid w:val="001A1526"/>
    <w:rsid w:val="001A1922"/>
    <w:rsid w:val="001A2B05"/>
    <w:rsid w:val="001A31A2"/>
    <w:rsid w:val="001A33DC"/>
    <w:rsid w:val="001A3B5D"/>
    <w:rsid w:val="001A4CAF"/>
    <w:rsid w:val="001A4CD6"/>
    <w:rsid w:val="001A5839"/>
    <w:rsid w:val="001A63FC"/>
    <w:rsid w:val="001A7617"/>
    <w:rsid w:val="001B1196"/>
    <w:rsid w:val="001B3E8D"/>
    <w:rsid w:val="001B3F5A"/>
    <w:rsid w:val="001B5BB3"/>
    <w:rsid w:val="001B6500"/>
    <w:rsid w:val="001B6FAA"/>
    <w:rsid w:val="001B7319"/>
    <w:rsid w:val="001B7CF2"/>
    <w:rsid w:val="001C080E"/>
    <w:rsid w:val="001C1446"/>
    <w:rsid w:val="001C1825"/>
    <w:rsid w:val="001C36A8"/>
    <w:rsid w:val="001C5215"/>
    <w:rsid w:val="001C600A"/>
    <w:rsid w:val="001D1A4E"/>
    <w:rsid w:val="001D2937"/>
    <w:rsid w:val="001D347B"/>
    <w:rsid w:val="001D419C"/>
    <w:rsid w:val="001D42F9"/>
    <w:rsid w:val="001D55DF"/>
    <w:rsid w:val="001D72F1"/>
    <w:rsid w:val="001D7EF8"/>
    <w:rsid w:val="001E322B"/>
    <w:rsid w:val="001E3954"/>
    <w:rsid w:val="001E4D51"/>
    <w:rsid w:val="001E50E4"/>
    <w:rsid w:val="001E57EA"/>
    <w:rsid w:val="001E6E3D"/>
    <w:rsid w:val="001E7DF9"/>
    <w:rsid w:val="001F1EBC"/>
    <w:rsid w:val="001F2B7D"/>
    <w:rsid w:val="001F412A"/>
    <w:rsid w:val="001F541D"/>
    <w:rsid w:val="001F5784"/>
    <w:rsid w:val="002004B1"/>
    <w:rsid w:val="00200526"/>
    <w:rsid w:val="002017E1"/>
    <w:rsid w:val="00202807"/>
    <w:rsid w:val="00202EE6"/>
    <w:rsid w:val="002056A9"/>
    <w:rsid w:val="00207FE0"/>
    <w:rsid w:val="00211EAE"/>
    <w:rsid w:val="002142E6"/>
    <w:rsid w:val="00216158"/>
    <w:rsid w:val="00216F30"/>
    <w:rsid w:val="002177F6"/>
    <w:rsid w:val="00220289"/>
    <w:rsid w:val="00223551"/>
    <w:rsid w:val="00223567"/>
    <w:rsid w:val="0022598A"/>
    <w:rsid w:val="002259E4"/>
    <w:rsid w:val="00225C20"/>
    <w:rsid w:val="0022714D"/>
    <w:rsid w:val="002308E1"/>
    <w:rsid w:val="00230E25"/>
    <w:rsid w:val="0023271A"/>
    <w:rsid w:val="0023277E"/>
    <w:rsid w:val="002342CB"/>
    <w:rsid w:val="002355BB"/>
    <w:rsid w:val="0023571E"/>
    <w:rsid w:val="00235BEB"/>
    <w:rsid w:val="00237A76"/>
    <w:rsid w:val="002402A3"/>
    <w:rsid w:val="002406A4"/>
    <w:rsid w:val="00240F9F"/>
    <w:rsid w:val="00243835"/>
    <w:rsid w:val="00243FAA"/>
    <w:rsid w:val="002456A7"/>
    <w:rsid w:val="002476A9"/>
    <w:rsid w:val="00251DA3"/>
    <w:rsid w:val="00252F52"/>
    <w:rsid w:val="00254C5D"/>
    <w:rsid w:val="00255920"/>
    <w:rsid w:val="00255BCA"/>
    <w:rsid w:val="00255DED"/>
    <w:rsid w:val="00257622"/>
    <w:rsid w:val="00257DCC"/>
    <w:rsid w:val="00260437"/>
    <w:rsid w:val="0026226D"/>
    <w:rsid w:val="00264191"/>
    <w:rsid w:val="00267412"/>
    <w:rsid w:val="00271E22"/>
    <w:rsid w:val="002720C0"/>
    <w:rsid w:val="0027308E"/>
    <w:rsid w:val="00273472"/>
    <w:rsid w:val="002759CB"/>
    <w:rsid w:val="00275D31"/>
    <w:rsid w:val="00282C38"/>
    <w:rsid w:val="00282F06"/>
    <w:rsid w:val="00283856"/>
    <w:rsid w:val="00283E38"/>
    <w:rsid w:val="0028410E"/>
    <w:rsid w:val="0028442C"/>
    <w:rsid w:val="002848A2"/>
    <w:rsid w:val="00290B15"/>
    <w:rsid w:val="0029106E"/>
    <w:rsid w:val="0029169F"/>
    <w:rsid w:val="00291EDF"/>
    <w:rsid w:val="00293DE7"/>
    <w:rsid w:val="00294BCD"/>
    <w:rsid w:val="00295159"/>
    <w:rsid w:val="002968C4"/>
    <w:rsid w:val="00296F30"/>
    <w:rsid w:val="0029767F"/>
    <w:rsid w:val="00297C8B"/>
    <w:rsid w:val="00297FD2"/>
    <w:rsid w:val="002A2EED"/>
    <w:rsid w:val="002A2FFA"/>
    <w:rsid w:val="002A505F"/>
    <w:rsid w:val="002A60F0"/>
    <w:rsid w:val="002A62B8"/>
    <w:rsid w:val="002A6F38"/>
    <w:rsid w:val="002A77C7"/>
    <w:rsid w:val="002A7CD7"/>
    <w:rsid w:val="002A7E52"/>
    <w:rsid w:val="002B0D11"/>
    <w:rsid w:val="002B17D7"/>
    <w:rsid w:val="002B4919"/>
    <w:rsid w:val="002B5116"/>
    <w:rsid w:val="002B518B"/>
    <w:rsid w:val="002B6BD5"/>
    <w:rsid w:val="002B74DD"/>
    <w:rsid w:val="002C0E6C"/>
    <w:rsid w:val="002C3CBA"/>
    <w:rsid w:val="002C7024"/>
    <w:rsid w:val="002D04AB"/>
    <w:rsid w:val="002D1082"/>
    <w:rsid w:val="002D2F23"/>
    <w:rsid w:val="002D3578"/>
    <w:rsid w:val="002D48F7"/>
    <w:rsid w:val="002D4C96"/>
    <w:rsid w:val="002D4D7F"/>
    <w:rsid w:val="002D4DA7"/>
    <w:rsid w:val="002D5604"/>
    <w:rsid w:val="002D63B0"/>
    <w:rsid w:val="002D77AB"/>
    <w:rsid w:val="002E0765"/>
    <w:rsid w:val="002E08B8"/>
    <w:rsid w:val="002E13F7"/>
    <w:rsid w:val="002E2D1B"/>
    <w:rsid w:val="002E310D"/>
    <w:rsid w:val="002E4039"/>
    <w:rsid w:val="002E45E0"/>
    <w:rsid w:val="002E467F"/>
    <w:rsid w:val="002E46E2"/>
    <w:rsid w:val="002E47C5"/>
    <w:rsid w:val="002E6F2A"/>
    <w:rsid w:val="002E6FA1"/>
    <w:rsid w:val="002E72AF"/>
    <w:rsid w:val="002E7D36"/>
    <w:rsid w:val="002F18F8"/>
    <w:rsid w:val="002F196D"/>
    <w:rsid w:val="002F2BF3"/>
    <w:rsid w:val="002F37D6"/>
    <w:rsid w:val="002F512C"/>
    <w:rsid w:val="002F5AF0"/>
    <w:rsid w:val="002F667D"/>
    <w:rsid w:val="002F7AF9"/>
    <w:rsid w:val="002F7BCC"/>
    <w:rsid w:val="00300414"/>
    <w:rsid w:val="00301CAF"/>
    <w:rsid w:val="003024B5"/>
    <w:rsid w:val="003033C1"/>
    <w:rsid w:val="00303FFC"/>
    <w:rsid w:val="00304994"/>
    <w:rsid w:val="0030666E"/>
    <w:rsid w:val="003114EF"/>
    <w:rsid w:val="00311643"/>
    <w:rsid w:val="0031305F"/>
    <w:rsid w:val="00316585"/>
    <w:rsid w:val="00317ABC"/>
    <w:rsid w:val="0032169F"/>
    <w:rsid w:val="00321B62"/>
    <w:rsid w:val="00322B7A"/>
    <w:rsid w:val="00322CCE"/>
    <w:rsid w:val="00324212"/>
    <w:rsid w:val="00324D3B"/>
    <w:rsid w:val="003270F0"/>
    <w:rsid w:val="00330C6C"/>
    <w:rsid w:val="00331E3C"/>
    <w:rsid w:val="003320B5"/>
    <w:rsid w:val="003324DD"/>
    <w:rsid w:val="00333916"/>
    <w:rsid w:val="0033476E"/>
    <w:rsid w:val="003349BB"/>
    <w:rsid w:val="00336391"/>
    <w:rsid w:val="003373FD"/>
    <w:rsid w:val="00337DD3"/>
    <w:rsid w:val="0034133D"/>
    <w:rsid w:val="00341C5B"/>
    <w:rsid w:val="00345018"/>
    <w:rsid w:val="00346E54"/>
    <w:rsid w:val="00346EE5"/>
    <w:rsid w:val="00350850"/>
    <w:rsid w:val="0035152E"/>
    <w:rsid w:val="00351659"/>
    <w:rsid w:val="00351B4E"/>
    <w:rsid w:val="00351D3F"/>
    <w:rsid w:val="00353222"/>
    <w:rsid w:val="0035430D"/>
    <w:rsid w:val="0035481D"/>
    <w:rsid w:val="00354ED6"/>
    <w:rsid w:val="00355984"/>
    <w:rsid w:val="00357E58"/>
    <w:rsid w:val="003625F9"/>
    <w:rsid w:val="0036317D"/>
    <w:rsid w:val="0036319A"/>
    <w:rsid w:val="00364885"/>
    <w:rsid w:val="00366EDF"/>
    <w:rsid w:val="00372579"/>
    <w:rsid w:val="00372679"/>
    <w:rsid w:val="00373456"/>
    <w:rsid w:val="00373B23"/>
    <w:rsid w:val="00376D4D"/>
    <w:rsid w:val="00377537"/>
    <w:rsid w:val="00377884"/>
    <w:rsid w:val="0038094F"/>
    <w:rsid w:val="00381247"/>
    <w:rsid w:val="0038485A"/>
    <w:rsid w:val="00384AA7"/>
    <w:rsid w:val="00385D6D"/>
    <w:rsid w:val="0039068A"/>
    <w:rsid w:val="0039186F"/>
    <w:rsid w:val="003930C0"/>
    <w:rsid w:val="00393A85"/>
    <w:rsid w:val="0039412F"/>
    <w:rsid w:val="003941C0"/>
    <w:rsid w:val="00395916"/>
    <w:rsid w:val="00395F9C"/>
    <w:rsid w:val="00397945"/>
    <w:rsid w:val="003A300A"/>
    <w:rsid w:val="003A4F9D"/>
    <w:rsid w:val="003A5076"/>
    <w:rsid w:val="003A55E5"/>
    <w:rsid w:val="003A5AD3"/>
    <w:rsid w:val="003A6BBA"/>
    <w:rsid w:val="003A76E9"/>
    <w:rsid w:val="003A77EB"/>
    <w:rsid w:val="003B1627"/>
    <w:rsid w:val="003B2C43"/>
    <w:rsid w:val="003B38B0"/>
    <w:rsid w:val="003B48F4"/>
    <w:rsid w:val="003B4EBA"/>
    <w:rsid w:val="003B4FEC"/>
    <w:rsid w:val="003B50FD"/>
    <w:rsid w:val="003B51B6"/>
    <w:rsid w:val="003B7367"/>
    <w:rsid w:val="003B7C65"/>
    <w:rsid w:val="003C05EC"/>
    <w:rsid w:val="003C1AC4"/>
    <w:rsid w:val="003C26C0"/>
    <w:rsid w:val="003C27FF"/>
    <w:rsid w:val="003C3547"/>
    <w:rsid w:val="003C377B"/>
    <w:rsid w:val="003C3BCC"/>
    <w:rsid w:val="003C4C7B"/>
    <w:rsid w:val="003D0D4A"/>
    <w:rsid w:val="003D1803"/>
    <w:rsid w:val="003D2048"/>
    <w:rsid w:val="003D3034"/>
    <w:rsid w:val="003D39C8"/>
    <w:rsid w:val="003D4374"/>
    <w:rsid w:val="003D4F0F"/>
    <w:rsid w:val="003D4FA0"/>
    <w:rsid w:val="003D6770"/>
    <w:rsid w:val="003D765B"/>
    <w:rsid w:val="003D784A"/>
    <w:rsid w:val="003D7D8A"/>
    <w:rsid w:val="003E09F1"/>
    <w:rsid w:val="003E2640"/>
    <w:rsid w:val="003E3420"/>
    <w:rsid w:val="003E4411"/>
    <w:rsid w:val="003E48C2"/>
    <w:rsid w:val="003E4906"/>
    <w:rsid w:val="003E680B"/>
    <w:rsid w:val="003E748E"/>
    <w:rsid w:val="003E761C"/>
    <w:rsid w:val="003F0084"/>
    <w:rsid w:val="003F1791"/>
    <w:rsid w:val="003F2610"/>
    <w:rsid w:val="003F3975"/>
    <w:rsid w:val="003F3C3C"/>
    <w:rsid w:val="003F46EA"/>
    <w:rsid w:val="003F5414"/>
    <w:rsid w:val="003F7011"/>
    <w:rsid w:val="004008C8"/>
    <w:rsid w:val="004011C7"/>
    <w:rsid w:val="0040286B"/>
    <w:rsid w:val="004037C7"/>
    <w:rsid w:val="00403A6B"/>
    <w:rsid w:val="00403BC7"/>
    <w:rsid w:val="004046F4"/>
    <w:rsid w:val="00406386"/>
    <w:rsid w:val="004114E4"/>
    <w:rsid w:val="0041304C"/>
    <w:rsid w:val="00413FA5"/>
    <w:rsid w:val="0041402E"/>
    <w:rsid w:val="00414F6A"/>
    <w:rsid w:val="00415269"/>
    <w:rsid w:val="004200AE"/>
    <w:rsid w:val="00420F6E"/>
    <w:rsid w:val="004249ED"/>
    <w:rsid w:val="00426B7E"/>
    <w:rsid w:val="00427996"/>
    <w:rsid w:val="00427F62"/>
    <w:rsid w:val="00430DE7"/>
    <w:rsid w:val="00434FF5"/>
    <w:rsid w:val="00436102"/>
    <w:rsid w:val="0043780F"/>
    <w:rsid w:val="00437F0A"/>
    <w:rsid w:val="004425EA"/>
    <w:rsid w:val="004427E0"/>
    <w:rsid w:val="00442887"/>
    <w:rsid w:val="0044299F"/>
    <w:rsid w:val="00443115"/>
    <w:rsid w:val="00444242"/>
    <w:rsid w:val="00444516"/>
    <w:rsid w:val="00446B4D"/>
    <w:rsid w:val="00451569"/>
    <w:rsid w:val="0045216B"/>
    <w:rsid w:val="0045256A"/>
    <w:rsid w:val="00452DD7"/>
    <w:rsid w:val="004549BB"/>
    <w:rsid w:val="00460D0C"/>
    <w:rsid w:val="00461F0E"/>
    <w:rsid w:val="00464A10"/>
    <w:rsid w:val="00464C4C"/>
    <w:rsid w:val="00465364"/>
    <w:rsid w:val="00465515"/>
    <w:rsid w:val="00465B6E"/>
    <w:rsid w:val="00466F93"/>
    <w:rsid w:val="00467333"/>
    <w:rsid w:val="00467B60"/>
    <w:rsid w:val="004705D6"/>
    <w:rsid w:val="004712D0"/>
    <w:rsid w:val="0047331D"/>
    <w:rsid w:val="0047373D"/>
    <w:rsid w:val="0047380A"/>
    <w:rsid w:val="004744D3"/>
    <w:rsid w:val="0047485C"/>
    <w:rsid w:val="0047496A"/>
    <w:rsid w:val="00474C2D"/>
    <w:rsid w:val="00475567"/>
    <w:rsid w:val="004758A8"/>
    <w:rsid w:val="00475D30"/>
    <w:rsid w:val="00476285"/>
    <w:rsid w:val="00476A2F"/>
    <w:rsid w:val="00477404"/>
    <w:rsid w:val="00482C16"/>
    <w:rsid w:val="00483C9D"/>
    <w:rsid w:val="004843E9"/>
    <w:rsid w:val="004849E6"/>
    <w:rsid w:val="00485195"/>
    <w:rsid w:val="00485DDC"/>
    <w:rsid w:val="00493321"/>
    <w:rsid w:val="004938E2"/>
    <w:rsid w:val="00493FB8"/>
    <w:rsid w:val="004941FC"/>
    <w:rsid w:val="00495047"/>
    <w:rsid w:val="004957BB"/>
    <w:rsid w:val="00495D2E"/>
    <w:rsid w:val="0049607F"/>
    <w:rsid w:val="004960B7"/>
    <w:rsid w:val="004A2322"/>
    <w:rsid w:val="004A297D"/>
    <w:rsid w:val="004A2CC9"/>
    <w:rsid w:val="004A41D9"/>
    <w:rsid w:val="004A597C"/>
    <w:rsid w:val="004A68C2"/>
    <w:rsid w:val="004B0571"/>
    <w:rsid w:val="004B07F5"/>
    <w:rsid w:val="004B0FB2"/>
    <w:rsid w:val="004B2C11"/>
    <w:rsid w:val="004B3473"/>
    <w:rsid w:val="004B43C6"/>
    <w:rsid w:val="004B4771"/>
    <w:rsid w:val="004B799D"/>
    <w:rsid w:val="004C08C5"/>
    <w:rsid w:val="004C1094"/>
    <w:rsid w:val="004C2D76"/>
    <w:rsid w:val="004C49C4"/>
    <w:rsid w:val="004C6691"/>
    <w:rsid w:val="004C7265"/>
    <w:rsid w:val="004D05C7"/>
    <w:rsid w:val="004D070C"/>
    <w:rsid w:val="004D0711"/>
    <w:rsid w:val="004D1540"/>
    <w:rsid w:val="004D1919"/>
    <w:rsid w:val="004D1C4F"/>
    <w:rsid w:val="004D38E4"/>
    <w:rsid w:val="004D3927"/>
    <w:rsid w:val="004D43DC"/>
    <w:rsid w:val="004D46C2"/>
    <w:rsid w:val="004D66F5"/>
    <w:rsid w:val="004E11BE"/>
    <w:rsid w:val="004E1B27"/>
    <w:rsid w:val="004E4020"/>
    <w:rsid w:val="004E43E6"/>
    <w:rsid w:val="004E4BD5"/>
    <w:rsid w:val="004E6CA9"/>
    <w:rsid w:val="004F0632"/>
    <w:rsid w:val="004F06AB"/>
    <w:rsid w:val="004F0ABB"/>
    <w:rsid w:val="004F1142"/>
    <w:rsid w:val="004F2004"/>
    <w:rsid w:val="004F2C33"/>
    <w:rsid w:val="004F509B"/>
    <w:rsid w:val="005007AD"/>
    <w:rsid w:val="00501227"/>
    <w:rsid w:val="00501E0F"/>
    <w:rsid w:val="0050201B"/>
    <w:rsid w:val="0050255E"/>
    <w:rsid w:val="00504037"/>
    <w:rsid w:val="00504605"/>
    <w:rsid w:val="0050465D"/>
    <w:rsid w:val="0050504D"/>
    <w:rsid w:val="00505519"/>
    <w:rsid w:val="00506510"/>
    <w:rsid w:val="0050652D"/>
    <w:rsid w:val="005068B4"/>
    <w:rsid w:val="00506B9F"/>
    <w:rsid w:val="00506C39"/>
    <w:rsid w:val="005115CC"/>
    <w:rsid w:val="00513F97"/>
    <w:rsid w:val="0051428D"/>
    <w:rsid w:val="0051465C"/>
    <w:rsid w:val="00517886"/>
    <w:rsid w:val="005218D0"/>
    <w:rsid w:val="00522276"/>
    <w:rsid w:val="00523042"/>
    <w:rsid w:val="00523E2E"/>
    <w:rsid w:val="00524528"/>
    <w:rsid w:val="00525051"/>
    <w:rsid w:val="00527554"/>
    <w:rsid w:val="00531D94"/>
    <w:rsid w:val="00531FF1"/>
    <w:rsid w:val="00532439"/>
    <w:rsid w:val="00532676"/>
    <w:rsid w:val="00534C0B"/>
    <w:rsid w:val="0053530B"/>
    <w:rsid w:val="00537EF0"/>
    <w:rsid w:val="00540EDC"/>
    <w:rsid w:val="005412E2"/>
    <w:rsid w:val="00542CF7"/>
    <w:rsid w:val="005446E8"/>
    <w:rsid w:val="00544BBA"/>
    <w:rsid w:val="00546CC1"/>
    <w:rsid w:val="00546E29"/>
    <w:rsid w:val="005476F1"/>
    <w:rsid w:val="00547740"/>
    <w:rsid w:val="005509BB"/>
    <w:rsid w:val="00556288"/>
    <w:rsid w:val="00557449"/>
    <w:rsid w:val="00557B7E"/>
    <w:rsid w:val="00557E6F"/>
    <w:rsid w:val="0056029C"/>
    <w:rsid w:val="005638F2"/>
    <w:rsid w:val="00563D12"/>
    <w:rsid w:val="00564A9E"/>
    <w:rsid w:val="00565E0C"/>
    <w:rsid w:val="00566267"/>
    <w:rsid w:val="00566FC1"/>
    <w:rsid w:val="00567044"/>
    <w:rsid w:val="00567B74"/>
    <w:rsid w:val="005726E4"/>
    <w:rsid w:val="0057286B"/>
    <w:rsid w:val="00573C18"/>
    <w:rsid w:val="00576E0F"/>
    <w:rsid w:val="005804AC"/>
    <w:rsid w:val="00580A59"/>
    <w:rsid w:val="00582F5E"/>
    <w:rsid w:val="005835BE"/>
    <w:rsid w:val="00587798"/>
    <w:rsid w:val="005912AB"/>
    <w:rsid w:val="00591CE4"/>
    <w:rsid w:val="005942DD"/>
    <w:rsid w:val="00595E83"/>
    <w:rsid w:val="00597605"/>
    <w:rsid w:val="005A0139"/>
    <w:rsid w:val="005A0922"/>
    <w:rsid w:val="005A1EC9"/>
    <w:rsid w:val="005A296A"/>
    <w:rsid w:val="005A2BFF"/>
    <w:rsid w:val="005A350A"/>
    <w:rsid w:val="005A390E"/>
    <w:rsid w:val="005A60FD"/>
    <w:rsid w:val="005A6939"/>
    <w:rsid w:val="005A69C5"/>
    <w:rsid w:val="005A7E2F"/>
    <w:rsid w:val="005B1805"/>
    <w:rsid w:val="005B250D"/>
    <w:rsid w:val="005B27B3"/>
    <w:rsid w:val="005B2A19"/>
    <w:rsid w:val="005B4A6D"/>
    <w:rsid w:val="005B5356"/>
    <w:rsid w:val="005B53C1"/>
    <w:rsid w:val="005B5A5E"/>
    <w:rsid w:val="005B5B20"/>
    <w:rsid w:val="005B60B0"/>
    <w:rsid w:val="005B64AD"/>
    <w:rsid w:val="005B6559"/>
    <w:rsid w:val="005B76D8"/>
    <w:rsid w:val="005C2864"/>
    <w:rsid w:val="005C2D46"/>
    <w:rsid w:val="005C38E6"/>
    <w:rsid w:val="005C512A"/>
    <w:rsid w:val="005C51F8"/>
    <w:rsid w:val="005C5EC9"/>
    <w:rsid w:val="005C5F37"/>
    <w:rsid w:val="005C67AD"/>
    <w:rsid w:val="005C7F28"/>
    <w:rsid w:val="005D0509"/>
    <w:rsid w:val="005D05E5"/>
    <w:rsid w:val="005D0E5D"/>
    <w:rsid w:val="005D551A"/>
    <w:rsid w:val="005D62F0"/>
    <w:rsid w:val="005E07FB"/>
    <w:rsid w:val="005E1C96"/>
    <w:rsid w:val="005E1F17"/>
    <w:rsid w:val="005E2386"/>
    <w:rsid w:val="005E415B"/>
    <w:rsid w:val="005E53AF"/>
    <w:rsid w:val="005E605F"/>
    <w:rsid w:val="005F18E0"/>
    <w:rsid w:val="005F1BD2"/>
    <w:rsid w:val="005F24BA"/>
    <w:rsid w:val="005F2685"/>
    <w:rsid w:val="005F6E30"/>
    <w:rsid w:val="0060035B"/>
    <w:rsid w:val="00600393"/>
    <w:rsid w:val="006009E5"/>
    <w:rsid w:val="00601396"/>
    <w:rsid w:val="0060191B"/>
    <w:rsid w:val="006035BC"/>
    <w:rsid w:val="00606236"/>
    <w:rsid w:val="006063C5"/>
    <w:rsid w:val="00606E57"/>
    <w:rsid w:val="00610A5C"/>
    <w:rsid w:val="00611E6C"/>
    <w:rsid w:val="006126EE"/>
    <w:rsid w:val="00612C3C"/>
    <w:rsid w:val="006135DF"/>
    <w:rsid w:val="00613C16"/>
    <w:rsid w:val="00614689"/>
    <w:rsid w:val="00615147"/>
    <w:rsid w:val="00617495"/>
    <w:rsid w:val="00617E76"/>
    <w:rsid w:val="006201E7"/>
    <w:rsid w:val="00623B54"/>
    <w:rsid w:val="006268DD"/>
    <w:rsid w:val="00627E65"/>
    <w:rsid w:val="00630842"/>
    <w:rsid w:val="0063105E"/>
    <w:rsid w:val="0063117A"/>
    <w:rsid w:val="00632CF4"/>
    <w:rsid w:val="00632D28"/>
    <w:rsid w:val="00632F67"/>
    <w:rsid w:val="00633262"/>
    <w:rsid w:val="00634016"/>
    <w:rsid w:val="00635EE7"/>
    <w:rsid w:val="0063609A"/>
    <w:rsid w:val="00636770"/>
    <w:rsid w:val="006367A4"/>
    <w:rsid w:val="00637956"/>
    <w:rsid w:val="00637D9C"/>
    <w:rsid w:val="00642641"/>
    <w:rsid w:val="0064549D"/>
    <w:rsid w:val="0064600F"/>
    <w:rsid w:val="00646148"/>
    <w:rsid w:val="00646A61"/>
    <w:rsid w:val="00647E85"/>
    <w:rsid w:val="00651932"/>
    <w:rsid w:val="0065260F"/>
    <w:rsid w:val="006527C6"/>
    <w:rsid w:val="00653025"/>
    <w:rsid w:val="00653624"/>
    <w:rsid w:val="00653D9A"/>
    <w:rsid w:val="00653E02"/>
    <w:rsid w:val="0065449D"/>
    <w:rsid w:val="00654BF3"/>
    <w:rsid w:val="00655858"/>
    <w:rsid w:val="00656817"/>
    <w:rsid w:val="00656BA4"/>
    <w:rsid w:val="00657B61"/>
    <w:rsid w:val="00660085"/>
    <w:rsid w:val="006619DB"/>
    <w:rsid w:val="00663183"/>
    <w:rsid w:val="006635FD"/>
    <w:rsid w:val="00663DF8"/>
    <w:rsid w:val="006644FB"/>
    <w:rsid w:val="00666957"/>
    <w:rsid w:val="00667C29"/>
    <w:rsid w:val="0067096D"/>
    <w:rsid w:val="00671913"/>
    <w:rsid w:val="006724EB"/>
    <w:rsid w:val="006735AA"/>
    <w:rsid w:val="0067376A"/>
    <w:rsid w:val="006768E4"/>
    <w:rsid w:val="006774B8"/>
    <w:rsid w:val="00677D73"/>
    <w:rsid w:val="00677DAA"/>
    <w:rsid w:val="0068068F"/>
    <w:rsid w:val="00681600"/>
    <w:rsid w:val="00682218"/>
    <w:rsid w:val="00682B55"/>
    <w:rsid w:val="006833A5"/>
    <w:rsid w:val="00691D10"/>
    <w:rsid w:val="00694890"/>
    <w:rsid w:val="0069500A"/>
    <w:rsid w:val="0069505E"/>
    <w:rsid w:val="00695730"/>
    <w:rsid w:val="00695C15"/>
    <w:rsid w:val="00696577"/>
    <w:rsid w:val="00697793"/>
    <w:rsid w:val="00697F01"/>
    <w:rsid w:val="006A0152"/>
    <w:rsid w:val="006A0BFC"/>
    <w:rsid w:val="006A2C3B"/>
    <w:rsid w:val="006A3452"/>
    <w:rsid w:val="006A34D4"/>
    <w:rsid w:val="006A4949"/>
    <w:rsid w:val="006A5BDF"/>
    <w:rsid w:val="006A6835"/>
    <w:rsid w:val="006A6F97"/>
    <w:rsid w:val="006A7868"/>
    <w:rsid w:val="006B01AF"/>
    <w:rsid w:val="006B01DE"/>
    <w:rsid w:val="006B1BB2"/>
    <w:rsid w:val="006B5F4A"/>
    <w:rsid w:val="006B6BE6"/>
    <w:rsid w:val="006B7BDF"/>
    <w:rsid w:val="006C0524"/>
    <w:rsid w:val="006C0C9D"/>
    <w:rsid w:val="006C2104"/>
    <w:rsid w:val="006C2213"/>
    <w:rsid w:val="006C2874"/>
    <w:rsid w:val="006C382A"/>
    <w:rsid w:val="006C4B4F"/>
    <w:rsid w:val="006C5EF1"/>
    <w:rsid w:val="006C6C66"/>
    <w:rsid w:val="006D04EB"/>
    <w:rsid w:val="006D5589"/>
    <w:rsid w:val="006D768A"/>
    <w:rsid w:val="006D7BBB"/>
    <w:rsid w:val="006D7D9B"/>
    <w:rsid w:val="006E0FDF"/>
    <w:rsid w:val="006E31E9"/>
    <w:rsid w:val="006E61E9"/>
    <w:rsid w:val="006E7B49"/>
    <w:rsid w:val="006F09BA"/>
    <w:rsid w:val="006F1695"/>
    <w:rsid w:val="006F35AF"/>
    <w:rsid w:val="006F44A7"/>
    <w:rsid w:val="006F6002"/>
    <w:rsid w:val="006F61BE"/>
    <w:rsid w:val="006F626C"/>
    <w:rsid w:val="006F6CF9"/>
    <w:rsid w:val="006F7214"/>
    <w:rsid w:val="00702355"/>
    <w:rsid w:val="00702B0C"/>
    <w:rsid w:val="00702CE6"/>
    <w:rsid w:val="00703F1B"/>
    <w:rsid w:val="007131E9"/>
    <w:rsid w:val="00713D40"/>
    <w:rsid w:val="0071475D"/>
    <w:rsid w:val="00714AFD"/>
    <w:rsid w:val="007150DC"/>
    <w:rsid w:val="007217C5"/>
    <w:rsid w:val="00725A5B"/>
    <w:rsid w:val="00731178"/>
    <w:rsid w:val="007326AB"/>
    <w:rsid w:val="0073491F"/>
    <w:rsid w:val="00734EB5"/>
    <w:rsid w:val="0073506B"/>
    <w:rsid w:val="0074121A"/>
    <w:rsid w:val="00742C13"/>
    <w:rsid w:val="007437BD"/>
    <w:rsid w:val="007449FD"/>
    <w:rsid w:val="00745652"/>
    <w:rsid w:val="00745755"/>
    <w:rsid w:val="00745AD7"/>
    <w:rsid w:val="00746246"/>
    <w:rsid w:val="00746B39"/>
    <w:rsid w:val="00747547"/>
    <w:rsid w:val="00750192"/>
    <w:rsid w:val="00751EB8"/>
    <w:rsid w:val="00752190"/>
    <w:rsid w:val="00752D43"/>
    <w:rsid w:val="0075320A"/>
    <w:rsid w:val="007537C7"/>
    <w:rsid w:val="00754025"/>
    <w:rsid w:val="00755273"/>
    <w:rsid w:val="00756329"/>
    <w:rsid w:val="007574E7"/>
    <w:rsid w:val="00760254"/>
    <w:rsid w:val="0076117E"/>
    <w:rsid w:val="0076148E"/>
    <w:rsid w:val="00762F97"/>
    <w:rsid w:val="00763DCA"/>
    <w:rsid w:val="0076442A"/>
    <w:rsid w:val="00766002"/>
    <w:rsid w:val="007668D2"/>
    <w:rsid w:val="00770987"/>
    <w:rsid w:val="00770CE1"/>
    <w:rsid w:val="007716BF"/>
    <w:rsid w:val="00771A1B"/>
    <w:rsid w:val="00772BAF"/>
    <w:rsid w:val="00772C29"/>
    <w:rsid w:val="00773357"/>
    <w:rsid w:val="007739EB"/>
    <w:rsid w:val="00773A4D"/>
    <w:rsid w:val="007748FD"/>
    <w:rsid w:val="007749AD"/>
    <w:rsid w:val="00774AC2"/>
    <w:rsid w:val="00775252"/>
    <w:rsid w:val="0077532F"/>
    <w:rsid w:val="00775D63"/>
    <w:rsid w:val="007779B4"/>
    <w:rsid w:val="00777A47"/>
    <w:rsid w:val="007801F0"/>
    <w:rsid w:val="007804FA"/>
    <w:rsid w:val="007809AA"/>
    <w:rsid w:val="00781180"/>
    <w:rsid w:val="00783C2D"/>
    <w:rsid w:val="0078542D"/>
    <w:rsid w:val="00786015"/>
    <w:rsid w:val="0079128D"/>
    <w:rsid w:val="0079139B"/>
    <w:rsid w:val="00791A1E"/>
    <w:rsid w:val="00791A5B"/>
    <w:rsid w:val="00795A3C"/>
    <w:rsid w:val="00796348"/>
    <w:rsid w:val="00796616"/>
    <w:rsid w:val="00796F63"/>
    <w:rsid w:val="007A0A74"/>
    <w:rsid w:val="007A16BF"/>
    <w:rsid w:val="007A19DB"/>
    <w:rsid w:val="007A2931"/>
    <w:rsid w:val="007A2A97"/>
    <w:rsid w:val="007A3D0B"/>
    <w:rsid w:val="007A437B"/>
    <w:rsid w:val="007A45F7"/>
    <w:rsid w:val="007A57DA"/>
    <w:rsid w:val="007B09EF"/>
    <w:rsid w:val="007B33FF"/>
    <w:rsid w:val="007B3A55"/>
    <w:rsid w:val="007B4402"/>
    <w:rsid w:val="007B4487"/>
    <w:rsid w:val="007B4693"/>
    <w:rsid w:val="007B5C37"/>
    <w:rsid w:val="007B718C"/>
    <w:rsid w:val="007B7F1E"/>
    <w:rsid w:val="007C0C02"/>
    <w:rsid w:val="007C0E7F"/>
    <w:rsid w:val="007C20B4"/>
    <w:rsid w:val="007C4205"/>
    <w:rsid w:val="007C4D06"/>
    <w:rsid w:val="007C4DBF"/>
    <w:rsid w:val="007C5EBE"/>
    <w:rsid w:val="007C782F"/>
    <w:rsid w:val="007D0100"/>
    <w:rsid w:val="007D381E"/>
    <w:rsid w:val="007E2A3C"/>
    <w:rsid w:val="007E4287"/>
    <w:rsid w:val="007E4E7E"/>
    <w:rsid w:val="007E628D"/>
    <w:rsid w:val="007E6786"/>
    <w:rsid w:val="007E6AE8"/>
    <w:rsid w:val="007E6BC2"/>
    <w:rsid w:val="007F0843"/>
    <w:rsid w:val="007F1536"/>
    <w:rsid w:val="007F26D8"/>
    <w:rsid w:val="007F2CB7"/>
    <w:rsid w:val="007F3025"/>
    <w:rsid w:val="007F3ECC"/>
    <w:rsid w:val="007F5004"/>
    <w:rsid w:val="007F580A"/>
    <w:rsid w:val="007F64B6"/>
    <w:rsid w:val="00802482"/>
    <w:rsid w:val="0080339B"/>
    <w:rsid w:val="00803DF4"/>
    <w:rsid w:val="0080545B"/>
    <w:rsid w:val="00805861"/>
    <w:rsid w:val="00806DE8"/>
    <w:rsid w:val="00806FE4"/>
    <w:rsid w:val="008110E7"/>
    <w:rsid w:val="00812069"/>
    <w:rsid w:val="00813667"/>
    <w:rsid w:val="0081614E"/>
    <w:rsid w:val="00816EBF"/>
    <w:rsid w:val="00816FB1"/>
    <w:rsid w:val="00817C16"/>
    <w:rsid w:val="008203A8"/>
    <w:rsid w:val="00822B66"/>
    <w:rsid w:val="00823721"/>
    <w:rsid w:val="00823A90"/>
    <w:rsid w:val="008245C5"/>
    <w:rsid w:val="00826DA5"/>
    <w:rsid w:val="00826F32"/>
    <w:rsid w:val="00830231"/>
    <w:rsid w:val="0083075D"/>
    <w:rsid w:val="00831482"/>
    <w:rsid w:val="008343FC"/>
    <w:rsid w:val="008348D9"/>
    <w:rsid w:val="00834D8E"/>
    <w:rsid w:val="00835A34"/>
    <w:rsid w:val="00835D7D"/>
    <w:rsid w:val="00835DA4"/>
    <w:rsid w:val="00840FBE"/>
    <w:rsid w:val="008411D2"/>
    <w:rsid w:val="00841E82"/>
    <w:rsid w:val="00842ED9"/>
    <w:rsid w:val="0084414C"/>
    <w:rsid w:val="00844545"/>
    <w:rsid w:val="00845A77"/>
    <w:rsid w:val="00845D6C"/>
    <w:rsid w:val="00845E36"/>
    <w:rsid w:val="008464AC"/>
    <w:rsid w:val="008467A4"/>
    <w:rsid w:val="00847707"/>
    <w:rsid w:val="008504C1"/>
    <w:rsid w:val="00853071"/>
    <w:rsid w:val="008538C4"/>
    <w:rsid w:val="00853C74"/>
    <w:rsid w:val="00856F09"/>
    <w:rsid w:val="00861577"/>
    <w:rsid w:val="0086172A"/>
    <w:rsid w:val="00864963"/>
    <w:rsid w:val="00865E52"/>
    <w:rsid w:val="008666F4"/>
    <w:rsid w:val="00871255"/>
    <w:rsid w:val="008771F3"/>
    <w:rsid w:val="0087766A"/>
    <w:rsid w:val="00880B61"/>
    <w:rsid w:val="00880C95"/>
    <w:rsid w:val="00880C99"/>
    <w:rsid w:val="008811F2"/>
    <w:rsid w:val="00882A0B"/>
    <w:rsid w:val="0088541D"/>
    <w:rsid w:val="00886713"/>
    <w:rsid w:val="00886794"/>
    <w:rsid w:val="008876F2"/>
    <w:rsid w:val="008902D6"/>
    <w:rsid w:val="00890A93"/>
    <w:rsid w:val="00890AA7"/>
    <w:rsid w:val="00893C39"/>
    <w:rsid w:val="00893EEA"/>
    <w:rsid w:val="00894946"/>
    <w:rsid w:val="008952CB"/>
    <w:rsid w:val="00895977"/>
    <w:rsid w:val="008963E5"/>
    <w:rsid w:val="008A1B26"/>
    <w:rsid w:val="008A1C77"/>
    <w:rsid w:val="008A2597"/>
    <w:rsid w:val="008A367D"/>
    <w:rsid w:val="008A61FB"/>
    <w:rsid w:val="008A672E"/>
    <w:rsid w:val="008A7270"/>
    <w:rsid w:val="008A7B09"/>
    <w:rsid w:val="008B0AFF"/>
    <w:rsid w:val="008B2705"/>
    <w:rsid w:val="008B5513"/>
    <w:rsid w:val="008B6E4C"/>
    <w:rsid w:val="008C01DA"/>
    <w:rsid w:val="008C11C7"/>
    <w:rsid w:val="008C21E1"/>
    <w:rsid w:val="008C45A4"/>
    <w:rsid w:val="008C4B02"/>
    <w:rsid w:val="008D1F6C"/>
    <w:rsid w:val="008D29A2"/>
    <w:rsid w:val="008D2EF3"/>
    <w:rsid w:val="008D356E"/>
    <w:rsid w:val="008D5E95"/>
    <w:rsid w:val="008D6D34"/>
    <w:rsid w:val="008E1D6C"/>
    <w:rsid w:val="008E323D"/>
    <w:rsid w:val="008E3E5E"/>
    <w:rsid w:val="008E414A"/>
    <w:rsid w:val="008E53B5"/>
    <w:rsid w:val="008E57EB"/>
    <w:rsid w:val="008E5E41"/>
    <w:rsid w:val="008E7B03"/>
    <w:rsid w:val="008F1FFC"/>
    <w:rsid w:val="008F202A"/>
    <w:rsid w:val="008F23BB"/>
    <w:rsid w:val="008F4390"/>
    <w:rsid w:val="008F43FD"/>
    <w:rsid w:val="008F4F89"/>
    <w:rsid w:val="008F5168"/>
    <w:rsid w:val="008F6D3D"/>
    <w:rsid w:val="008F70F7"/>
    <w:rsid w:val="008F7C10"/>
    <w:rsid w:val="00900606"/>
    <w:rsid w:val="00902380"/>
    <w:rsid w:val="009036D5"/>
    <w:rsid w:val="009039EE"/>
    <w:rsid w:val="00904245"/>
    <w:rsid w:val="00904F9D"/>
    <w:rsid w:val="009105DD"/>
    <w:rsid w:val="00910844"/>
    <w:rsid w:val="00911EB3"/>
    <w:rsid w:val="009134A7"/>
    <w:rsid w:val="00913CE2"/>
    <w:rsid w:val="009146F5"/>
    <w:rsid w:val="00915026"/>
    <w:rsid w:val="00916F84"/>
    <w:rsid w:val="009170B1"/>
    <w:rsid w:val="00920EDE"/>
    <w:rsid w:val="00921863"/>
    <w:rsid w:val="00922999"/>
    <w:rsid w:val="00922CC9"/>
    <w:rsid w:val="00922F00"/>
    <w:rsid w:val="00923BC5"/>
    <w:rsid w:val="00924199"/>
    <w:rsid w:val="00924934"/>
    <w:rsid w:val="00924C5D"/>
    <w:rsid w:val="009256C1"/>
    <w:rsid w:val="00925BD6"/>
    <w:rsid w:val="009262EC"/>
    <w:rsid w:val="0092684A"/>
    <w:rsid w:val="00926D2C"/>
    <w:rsid w:val="0092773A"/>
    <w:rsid w:val="00930C35"/>
    <w:rsid w:val="00931559"/>
    <w:rsid w:val="009332D1"/>
    <w:rsid w:val="0093357D"/>
    <w:rsid w:val="00933F4E"/>
    <w:rsid w:val="00936530"/>
    <w:rsid w:val="00936DFC"/>
    <w:rsid w:val="0094193D"/>
    <w:rsid w:val="00941E9D"/>
    <w:rsid w:val="009420AC"/>
    <w:rsid w:val="009425EB"/>
    <w:rsid w:val="00944A4D"/>
    <w:rsid w:val="00944C4B"/>
    <w:rsid w:val="0094612F"/>
    <w:rsid w:val="0094636A"/>
    <w:rsid w:val="00947895"/>
    <w:rsid w:val="00947E95"/>
    <w:rsid w:val="00950196"/>
    <w:rsid w:val="00950CC1"/>
    <w:rsid w:val="009542A8"/>
    <w:rsid w:val="009579D0"/>
    <w:rsid w:val="00957DD9"/>
    <w:rsid w:val="00957E79"/>
    <w:rsid w:val="00957FB9"/>
    <w:rsid w:val="00961C39"/>
    <w:rsid w:val="0096210A"/>
    <w:rsid w:val="00963141"/>
    <w:rsid w:val="00963AF7"/>
    <w:rsid w:val="00963B4B"/>
    <w:rsid w:val="0096564D"/>
    <w:rsid w:val="00967E6A"/>
    <w:rsid w:val="009711F3"/>
    <w:rsid w:val="0097147C"/>
    <w:rsid w:val="0097259E"/>
    <w:rsid w:val="00972CE3"/>
    <w:rsid w:val="00974242"/>
    <w:rsid w:val="00974C4F"/>
    <w:rsid w:val="00974C6E"/>
    <w:rsid w:val="00975C6D"/>
    <w:rsid w:val="00976555"/>
    <w:rsid w:val="009778E1"/>
    <w:rsid w:val="009807C7"/>
    <w:rsid w:val="009814EF"/>
    <w:rsid w:val="0098176D"/>
    <w:rsid w:val="00982CA5"/>
    <w:rsid w:val="00985670"/>
    <w:rsid w:val="00986A0E"/>
    <w:rsid w:val="00987F36"/>
    <w:rsid w:val="00990505"/>
    <w:rsid w:val="00990D2E"/>
    <w:rsid w:val="00992108"/>
    <w:rsid w:val="00994669"/>
    <w:rsid w:val="0099514D"/>
    <w:rsid w:val="00995496"/>
    <w:rsid w:val="00996A13"/>
    <w:rsid w:val="0099738D"/>
    <w:rsid w:val="00997BCB"/>
    <w:rsid w:val="009A11A3"/>
    <w:rsid w:val="009A3C1B"/>
    <w:rsid w:val="009A4A06"/>
    <w:rsid w:val="009A4AD7"/>
    <w:rsid w:val="009A6B31"/>
    <w:rsid w:val="009A7646"/>
    <w:rsid w:val="009B0E03"/>
    <w:rsid w:val="009B2D04"/>
    <w:rsid w:val="009B4A70"/>
    <w:rsid w:val="009C166B"/>
    <w:rsid w:val="009C509B"/>
    <w:rsid w:val="009C54F8"/>
    <w:rsid w:val="009C6740"/>
    <w:rsid w:val="009C6A52"/>
    <w:rsid w:val="009C7AFF"/>
    <w:rsid w:val="009D0F23"/>
    <w:rsid w:val="009D27CA"/>
    <w:rsid w:val="009D31A3"/>
    <w:rsid w:val="009D34C6"/>
    <w:rsid w:val="009D4965"/>
    <w:rsid w:val="009D5029"/>
    <w:rsid w:val="009D5E80"/>
    <w:rsid w:val="009D6FA8"/>
    <w:rsid w:val="009D776C"/>
    <w:rsid w:val="009E058C"/>
    <w:rsid w:val="009E06DD"/>
    <w:rsid w:val="009E2B5D"/>
    <w:rsid w:val="009E3657"/>
    <w:rsid w:val="009E3725"/>
    <w:rsid w:val="009E3C1A"/>
    <w:rsid w:val="009E3F07"/>
    <w:rsid w:val="009E3F99"/>
    <w:rsid w:val="009E51D4"/>
    <w:rsid w:val="009E632C"/>
    <w:rsid w:val="009F046F"/>
    <w:rsid w:val="009F182D"/>
    <w:rsid w:val="009F243D"/>
    <w:rsid w:val="009F3605"/>
    <w:rsid w:val="009F4F2C"/>
    <w:rsid w:val="009F58B2"/>
    <w:rsid w:val="009F5C60"/>
    <w:rsid w:val="009F77AD"/>
    <w:rsid w:val="00A01498"/>
    <w:rsid w:val="00A01773"/>
    <w:rsid w:val="00A01F1D"/>
    <w:rsid w:val="00A024CB"/>
    <w:rsid w:val="00A0445E"/>
    <w:rsid w:val="00A046EB"/>
    <w:rsid w:val="00A04B45"/>
    <w:rsid w:val="00A04CE4"/>
    <w:rsid w:val="00A069EC"/>
    <w:rsid w:val="00A06E39"/>
    <w:rsid w:val="00A07BC6"/>
    <w:rsid w:val="00A106FF"/>
    <w:rsid w:val="00A11218"/>
    <w:rsid w:val="00A15DE2"/>
    <w:rsid w:val="00A161BF"/>
    <w:rsid w:val="00A1746B"/>
    <w:rsid w:val="00A20418"/>
    <w:rsid w:val="00A2188C"/>
    <w:rsid w:val="00A23EF0"/>
    <w:rsid w:val="00A24F45"/>
    <w:rsid w:val="00A25F9C"/>
    <w:rsid w:val="00A26271"/>
    <w:rsid w:val="00A275E3"/>
    <w:rsid w:val="00A27EA8"/>
    <w:rsid w:val="00A27ED5"/>
    <w:rsid w:val="00A3088F"/>
    <w:rsid w:val="00A30AAA"/>
    <w:rsid w:val="00A3360F"/>
    <w:rsid w:val="00A33B9E"/>
    <w:rsid w:val="00A35A3F"/>
    <w:rsid w:val="00A36241"/>
    <w:rsid w:val="00A36832"/>
    <w:rsid w:val="00A36E6D"/>
    <w:rsid w:val="00A3765E"/>
    <w:rsid w:val="00A4032C"/>
    <w:rsid w:val="00A403C1"/>
    <w:rsid w:val="00A405DE"/>
    <w:rsid w:val="00A426A6"/>
    <w:rsid w:val="00A4364F"/>
    <w:rsid w:val="00A44C36"/>
    <w:rsid w:val="00A45192"/>
    <w:rsid w:val="00A45C18"/>
    <w:rsid w:val="00A465B1"/>
    <w:rsid w:val="00A47A26"/>
    <w:rsid w:val="00A500D6"/>
    <w:rsid w:val="00A50128"/>
    <w:rsid w:val="00A50657"/>
    <w:rsid w:val="00A507FE"/>
    <w:rsid w:val="00A50CC3"/>
    <w:rsid w:val="00A50DE9"/>
    <w:rsid w:val="00A53E96"/>
    <w:rsid w:val="00A54685"/>
    <w:rsid w:val="00A54FCD"/>
    <w:rsid w:val="00A5578E"/>
    <w:rsid w:val="00A5687F"/>
    <w:rsid w:val="00A56A1B"/>
    <w:rsid w:val="00A60823"/>
    <w:rsid w:val="00A623AA"/>
    <w:rsid w:val="00A62DDB"/>
    <w:rsid w:val="00A63B05"/>
    <w:rsid w:val="00A671DC"/>
    <w:rsid w:val="00A70F9F"/>
    <w:rsid w:val="00A7120E"/>
    <w:rsid w:val="00A71F00"/>
    <w:rsid w:val="00A737F0"/>
    <w:rsid w:val="00A74D60"/>
    <w:rsid w:val="00A7661F"/>
    <w:rsid w:val="00A76CEB"/>
    <w:rsid w:val="00A8033A"/>
    <w:rsid w:val="00A803A2"/>
    <w:rsid w:val="00A80B8E"/>
    <w:rsid w:val="00A80F41"/>
    <w:rsid w:val="00A81C12"/>
    <w:rsid w:val="00A81CC9"/>
    <w:rsid w:val="00A825E7"/>
    <w:rsid w:val="00A8386F"/>
    <w:rsid w:val="00A8412C"/>
    <w:rsid w:val="00A8469F"/>
    <w:rsid w:val="00A85FA4"/>
    <w:rsid w:val="00A86937"/>
    <w:rsid w:val="00A871DF"/>
    <w:rsid w:val="00A9013B"/>
    <w:rsid w:val="00A915E8"/>
    <w:rsid w:val="00A92E4D"/>
    <w:rsid w:val="00A93504"/>
    <w:rsid w:val="00A93A3A"/>
    <w:rsid w:val="00A93AF2"/>
    <w:rsid w:val="00A9768D"/>
    <w:rsid w:val="00A97E27"/>
    <w:rsid w:val="00AA14EF"/>
    <w:rsid w:val="00AA3D92"/>
    <w:rsid w:val="00AA401F"/>
    <w:rsid w:val="00AA4409"/>
    <w:rsid w:val="00AA5CC7"/>
    <w:rsid w:val="00AA6F2C"/>
    <w:rsid w:val="00AA73D2"/>
    <w:rsid w:val="00AA76B6"/>
    <w:rsid w:val="00AA7F1B"/>
    <w:rsid w:val="00AB08FD"/>
    <w:rsid w:val="00AB0A93"/>
    <w:rsid w:val="00AB12CA"/>
    <w:rsid w:val="00AB19CE"/>
    <w:rsid w:val="00AB3159"/>
    <w:rsid w:val="00AB3B22"/>
    <w:rsid w:val="00AB3BA3"/>
    <w:rsid w:val="00AC0A1F"/>
    <w:rsid w:val="00AC1175"/>
    <w:rsid w:val="00AC4D6C"/>
    <w:rsid w:val="00AC5323"/>
    <w:rsid w:val="00AC5B11"/>
    <w:rsid w:val="00AC7AED"/>
    <w:rsid w:val="00AC7F3F"/>
    <w:rsid w:val="00AD2702"/>
    <w:rsid w:val="00AD2BFD"/>
    <w:rsid w:val="00AD3565"/>
    <w:rsid w:val="00AD3F00"/>
    <w:rsid w:val="00AD45AB"/>
    <w:rsid w:val="00AD5F3E"/>
    <w:rsid w:val="00AD68EE"/>
    <w:rsid w:val="00AD7E31"/>
    <w:rsid w:val="00AE003E"/>
    <w:rsid w:val="00AE1C57"/>
    <w:rsid w:val="00AE2564"/>
    <w:rsid w:val="00AE30E4"/>
    <w:rsid w:val="00AE30EB"/>
    <w:rsid w:val="00AE44D0"/>
    <w:rsid w:val="00AE4612"/>
    <w:rsid w:val="00AE46C8"/>
    <w:rsid w:val="00AE5E0A"/>
    <w:rsid w:val="00AE6E2F"/>
    <w:rsid w:val="00AE7BF2"/>
    <w:rsid w:val="00AF3F0C"/>
    <w:rsid w:val="00B042D3"/>
    <w:rsid w:val="00B06604"/>
    <w:rsid w:val="00B07B4E"/>
    <w:rsid w:val="00B07EBB"/>
    <w:rsid w:val="00B10FD3"/>
    <w:rsid w:val="00B1107B"/>
    <w:rsid w:val="00B111A2"/>
    <w:rsid w:val="00B11E78"/>
    <w:rsid w:val="00B1377B"/>
    <w:rsid w:val="00B13B8D"/>
    <w:rsid w:val="00B14C2E"/>
    <w:rsid w:val="00B155B9"/>
    <w:rsid w:val="00B1645E"/>
    <w:rsid w:val="00B20004"/>
    <w:rsid w:val="00B209E0"/>
    <w:rsid w:val="00B21CA9"/>
    <w:rsid w:val="00B221B6"/>
    <w:rsid w:val="00B222F0"/>
    <w:rsid w:val="00B230F9"/>
    <w:rsid w:val="00B241A4"/>
    <w:rsid w:val="00B25338"/>
    <w:rsid w:val="00B30669"/>
    <w:rsid w:val="00B31500"/>
    <w:rsid w:val="00B33466"/>
    <w:rsid w:val="00B33578"/>
    <w:rsid w:val="00B33C37"/>
    <w:rsid w:val="00B3788A"/>
    <w:rsid w:val="00B417F7"/>
    <w:rsid w:val="00B41972"/>
    <w:rsid w:val="00B41F70"/>
    <w:rsid w:val="00B428F7"/>
    <w:rsid w:val="00B437D9"/>
    <w:rsid w:val="00B446FC"/>
    <w:rsid w:val="00B4495C"/>
    <w:rsid w:val="00B44F7F"/>
    <w:rsid w:val="00B45517"/>
    <w:rsid w:val="00B45850"/>
    <w:rsid w:val="00B45967"/>
    <w:rsid w:val="00B468B8"/>
    <w:rsid w:val="00B4766D"/>
    <w:rsid w:val="00B500D6"/>
    <w:rsid w:val="00B5141D"/>
    <w:rsid w:val="00B54B15"/>
    <w:rsid w:val="00B55FCE"/>
    <w:rsid w:val="00B568C4"/>
    <w:rsid w:val="00B575EE"/>
    <w:rsid w:val="00B60A70"/>
    <w:rsid w:val="00B62C7A"/>
    <w:rsid w:val="00B63AD6"/>
    <w:rsid w:val="00B64E5F"/>
    <w:rsid w:val="00B653DD"/>
    <w:rsid w:val="00B65583"/>
    <w:rsid w:val="00B65CE7"/>
    <w:rsid w:val="00B6636D"/>
    <w:rsid w:val="00B7047F"/>
    <w:rsid w:val="00B70545"/>
    <w:rsid w:val="00B706E5"/>
    <w:rsid w:val="00B7088F"/>
    <w:rsid w:val="00B71B37"/>
    <w:rsid w:val="00B72499"/>
    <w:rsid w:val="00B7367E"/>
    <w:rsid w:val="00B74C3B"/>
    <w:rsid w:val="00B75008"/>
    <w:rsid w:val="00B75FF4"/>
    <w:rsid w:val="00B77D02"/>
    <w:rsid w:val="00B84527"/>
    <w:rsid w:val="00B845EA"/>
    <w:rsid w:val="00B86424"/>
    <w:rsid w:val="00B869D4"/>
    <w:rsid w:val="00B90C48"/>
    <w:rsid w:val="00B92D7A"/>
    <w:rsid w:val="00B933E3"/>
    <w:rsid w:val="00B95B7A"/>
    <w:rsid w:val="00B95E7C"/>
    <w:rsid w:val="00B97235"/>
    <w:rsid w:val="00B97A07"/>
    <w:rsid w:val="00BA0EB6"/>
    <w:rsid w:val="00BA2973"/>
    <w:rsid w:val="00BA2BC1"/>
    <w:rsid w:val="00BA31AF"/>
    <w:rsid w:val="00BA6188"/>
    <w:rsid w:val="00BA6884"/>
    <w:rsid w:val="00BA720B"/>
    <w:rsid w:val="00BB0607"/>
    <w:rsid w:val="00BB0E6E"/>
    <w:rsid w:val="00BB12BB"/>
    <w:rsid w:val="00BB195A"/>
    <w:rsid w:val="00BB1E24"/>
    <w:rsid w:val="00BB1EFE"/>
    <w:rsid w:val="00BB2F40"/>
    <w:rsid w:val="00BB3529"/>
    <w:rsid w:val="00BB53D6"/>
    <w:rsid w:val="00BB5499"/>
    <w:rsid w:val="00BC050D"/>
    <w:rsid w:val="00BC0DF0"/>
    <w:rsid w:val="00BC1705"/>
    <w:rsid w:val="00BC186E"/>
    <w:rsid w:val="00BC225A"/>
    <w:rsid w:val="00BC2A71"/>
    <w:rsid w:val="00BC30B1"/>
    <w:rsid w:val="00BC3735"/>
    <w:rsid w:val="00BC3A23"/>
    <w:rsid w:val="00BC613E"/>
    <w:rsid w:val="00BC6273"/>
    <w:rsid w:val="00BC661D"/>
    <w:rsid w:val="00BC7693"/>
    <w:rsid w:val="00BD0210"/>
    <w:rsid w:val="00BD0422"/>
    <w:rsid w:val="00BD0EAA"/>
    <w:rsid w:val="00BD1D9C"/>
    <w:rsid w:val="00BD2D00"/>
    <w:rsid w:val="00BD4354"/>
    <w:rsid w:val="00BD4E26"/>
    <w:rsid w:val="00BD5626"/>
    <w:rsid w:val="00BE027F"/>
    <w:rsid w:val="00BE11CC"/>
    <w:rsid w:val="00BE1B56"/>
    <w:rsid w:val="00BE226A"/>
    <w:rsid w:val="00BE512B"/>
    <w:rsid w:val="00BE690A"/>
    <w:rsid w:val="00BE6F43"/>
    <w:rsid w:val="00BF0C8A"/>
    <w:rsid w:val="00BF277F"/>
    <w:rsid w:val="00BF46DE"/>
    <w:rsid w:val="00BF68CB"/>
    <w:rsid w:val="00C00500"/>
    <w:rsid w:val="00C0055A"/>
    <w:rsid w:val="00C00B7F"/>
    <w:rsid w:val="00C034A0"/>
    <w:rsid w:val="00C0362B"/>
    <w:rsid w:val="00C0560B"/>
    <w:rsid w:val="00C10976"/>
    <w:rsid w:val="00C162BA"/>
    <w:rsid w:val="00C1643C"/>
    <w:rsid w:val="00C175E2"/>
    <w:rsid w:val="00C176C2"/>
    <w:rsid w:val="00C20025"/>
    <w:rsid w:val="00C221BC"/>
    <w:rsid w:val="00C2283D"/>
    <w:rsid w:val="00C23B3C"/>
    <w:rsid w:val="00C24007"/>
    <w:rsid w:val="00C24FE7"/>
    <w:rsid w:val="00C27CFC"/>
    <w:rsid w:val="00C31902"/>
    <w:rsid w:val="00C31E1B"/>
    <w:rsid w:val="00C32E6E"/>
    <w:rsid w:val="00C4035B"/>
    <w:rsid w:val="00C405C1"/>
    <w:rsid w:val="00C4264F"/>
    <w:rsid w:val="00C45DF9"/>
    <w:rsid w:val="00C45EA3"/>
    <w:rsid w:val="00C46584"/>
    <w:rsid w:val="00C4767E"/>
    <w:rsid w:val="00C47AAA"/>
    <w:rsid w:val="00C50E29"/>
    <w:rsid w:val="00C5223B"/>
    <w:rsid w:val="00C523DA"/>
    <w:rsid w:val="00C54BED"/>
    <w:rsid w:val="00C607C9"/>
    <w:rsid w:val="00C60E9F"/>
    <w:rsid w:val="00C62323"/>
    <w:rsid w:val="00C6297B"/>
    <w:rsid w:val="00C62BF2"/>
    <w:rsid w:val="00C638FE"/>
    <w:rsid w:val="00C65B10"/>
    <w:rsid w:val="00C66550"/>
    <w:rsid w:val="00C672C3"/>
    <w:rsid w:val="00C707B7"/>
    <w:rsid w:val="00C708CA"/>
    <w:rsid w:val="00C72B0A"/>
    <w:rsid w:val="00C7402D"/>
    <w:rsid w:val="00C7435E"/>
    <w:rsid w:val="00C74422"/>
    <w:rsid w:val="00C74A4B"/>
    <w:rsid w:val="00C771AB"/>
    <w:rsid w:val="00C774CF"/>
    <w:rsid w:val="00C779BA"/>
    <w:rsid w:val="00C81C05"/>
    <w:rsid w:val="00C81CC2"/>
    <w:rsid w:val="00C8285C"/>
    <w:rsid w:val="00C849A6"/>
    <w:rsid w:val="00C84E55"/>
    <w:rsid w:val="00C8544B"/>
    <w:rsid w:val="00C86969"/>
    <w:rsid w:val="00C86AA7"/>
    <w:rsid w:val="00C86DB6"/>
    <w:rsid w:val="00C90E80"/>
    <w:rsid w:val="00C92E5C"/>
    <w:rsid w:val="00C94610"/>
    <w:rsid w:val="00C95D50"/>
    <w:rsid w:val="00C96B19"/>
    <w:rsid w:val="00C972D7"/>
    <w:rsid w:val="00C97682"/>
    <w:rsid w:val="00C97CD6"/>
    <w:rsid w:val="00CA0724"/>
    <w:rsid w:val="00CA0AD8"/>
    <w:rsid w:val="00CA0BB0"/>
    <w:rsid w:val="00CA2056"/>
    <w:rsid w:val="00CA2EAB"/>
    <w:rsid w:val="00CA3E39"/>
    <w:rsid w:val="00CA49BA"/>
    <w:rsid w:val="00CA4A17"/>
    <w:rsid w:val="00CA50DE"/>
    <w:rsid w:val="00CA6D84"/>
    <w:rsid w:val="00CA6DBC"/>
    <w:rsid w:val="00CA70A0"/>
    <w:rsid w:val="00CA773F"/>
    <w:rsid w:val="00CA7AE4"/>
    <w:rsid w:val="00CB0809"/>
    <w:rsid w:val="00CB08E9"/>
    <w:rsid w:val="00CB1EA5"/>
    <w:rsid w:val="00CB2D40"/>
    <w:rsid w:val="00CB30C4"/>
    <w:rsid w:val="00CB396F"/>
    <w:rsid w:val="00CB3986"/>
    <w:rsid w:val="00CB5749"/>
    <w:rsid w:val="00CB60F9"/>
    <w:rsid w:val="00CB73CD"/>
    <w:rsid w:val="00CC0AC1"/>
    <w:rsid w:val="00CC0CC4"/>
    <w:rsid w:val="00CC0E2F"/>
    <w:rsid w:val="00CC1DCB"/>
    <w:rsid w:val="00CC1E11"/>
    <w:rsid w:val="00CC2DB8"/>
    <w:rsid w:val="00CC338D"/>
    <w:rsid w:val="00CC34B6"/>
    <w:rsid w:val="00CC3B58"/>
    <w:rsid w:val="00CC564A"/>
    <w:rsid w:val="00CC61C9"/>
    <w:rsid w:val="00CC7496"/>
    <w:rsid w:val="00CC76D1"/>
    <w:rsid w:val="00CC7CCA"/>
    <w:rsid w:val="00CC7CE4"/>
    <w:rsid w:val="00CD02D3"/>
    <w:rsid w:val="00CD152C"/>
    <w:rsid w:val="00CD2674"/>
    <w:rsid w:val="00CD3621"/>
    <w:rsid w:val="00CD3644"/>
    <w:rsid w:val="00CD4A3A"/>
    <w:rsid w:val="00CD5374"/>
    <w:rsid w:val="00CE1563"/>
    <w:rsid w:val="00CE3956"/>
    <w:rsid w:val="00CE55DC"/>
    <w:rsid w:val="00CE7717"/>
    <w:rsid w:val="00CE77EF"/>
    <w:rsid w:val="00CE79B7"/>
    <w:rsid w:val="00CE7C01"/>
    <w:rsid w:val="00CF1B4C"/>
    <w:rsid w:val="00CF35A9"/>
    <w:rsid w:val="00CF49B6"/>
    <w:rsid w:val="00CF70FA"/>
    <w:rsid w:val="00D00B09"/>
    <w:rsid w:val="00D00F09"/>
    <w:rsid w:val="00D0238D"/>
    <w:rsid w:val="00D02530"/>
    <w:rsid w:val="00D025D9"/>
    <w:rsid w:val="00D02C4B"/>
    <w:rsid w:val="00D04041"/>
    <w:rsid w:val="00D125C2"/>
    <w:rsid w:val="00D15C99"/>
    <w:rsid w:val="00D161B0"/>
    <w:rsid w:val="00D17595"/>
    <w:rsid w:val="00D20A75"/>
    <w:rsid w:val="00D211CE"/>
    <w:rsid w:val="00D24744"/>
    <w:rsid w:val="00D24E0E"/>
    <w:rsid w:val="00D24E6E"/>
    <w:rsid w:val="00D257C9"/>
    <w:rsid w:val="00D25FDE"/>
    <w:rsid w:val="00D26F80"/>
    <w:rsid w:val="00D271D5"/>
    <w:rsid w:val="00D27A25"/>
    <w:rsid w:val="00D30031"/>
    <w:rsid w:val="00D30433"/>
    <w:rsid w:val="00D31383"/>
    <w:rsid w:val="00D32F86"/>
    <w:rsid w:val="00D33B93"/>
    <w:rsid w:val="00D33F8F"/>
    <w:rsid w:val="00D346E1"/>
    <w:rsid w:val="00D348ED"/>
    <w:rsid w:val="00D3556B"/>
    <w:rsid w:val="00D365FA"/>
    <w:rsid w:val="00D367FE"/>
    <w:rsid w:val="00D36D9E"/>
    <w:rsid w:val="00D41162"/>
    <w:rsid w:val="00D41184"/>
    <w:rsid w:val="00D43639"/>
    <w:rsid w:val="00D45203"/>
    <w:rsid w:val="00D46E16"/>
    <w:rsid w:val="00D504BE"/>
    <w:rsid w:val="00D52493"/>
    <w:rsid w:val="00D52B46"/>
    <w:rsid w:val="00D550EF"/>
    <w:rsid w:val="00D551D4"/>
    <w:rsid w:val="00D60395"/>
    <w:rsid w:val="00D60A86"/>
    <w:rsid w:val="00D60D76"/>
    <w:rsid w:val="00D625C2"/>
    <w:rsid w:val="00D62CB4"/>
    <w:rsid w:val="00D63ECB"/>
    <w:rsid w:val="00D65468"/>
    <w:rsid w:val="00D65563"/>
    <w:rsid w:val="00D707E7"/>
    <w:rsid w:val="00D714CB"/>
    <w:rsid w:val="00D7186A"/>
    <w:rsid w:val="00D7254F"/>
    <w:rsid w:val="00D72794"/>
    <w:rsid w:val="00D727C4"/>
    <w:rsid w:val="00D744DF"/>
    <w:rsid w:val="00D751D7"/>
    <w:rsid w:val="00D758D9"/>
    <w:rsid w:val="00D76157"/>
    <w:rsid w:val="00D76F54"/>
    <w:rsid w:val="00D808E5"/>
    <w:rsid w:val="00D80C24"/>
    <w:rsid w:val="00D8354A"/>
    <w:rsid w:val="00D83763"/>
    <w:rsid w:val="00D84265"/>
    <w:rsid w:val="00D85235"/>
    <w:rsid w:val="00D8723E"/>
    <w:rsid w:val="00D87472"/>
    <w:rsid w:val="00D90157"/>
    <w:rsid w:val="00D9066C"/>
    <w:rsid w:val="00D925F3"/>
    <w:rsid w:val="00D95327"/>
    <w:rsid w:val="00DA10CB"/>
    <w:rsid w:val="00DA2F81"/>
    <w:rsid w:val="00DA3387"/>
    <w:rsid w:val="00DA3566"/>
    <w:rsid w:val="00DA3767"/>
    <w:rsid w:val="00DA441F"/>
    <w:rsid w:val="00DA67A3"/>
    <w:rsid w:val="00DB1015"/>
    <w:rsid w:val="00DB3179"/>
    <w:rsid w:val="00DB340D"/>
    <w:rsid w:val="00DB4075"/>
    <w:rsid w:val="00DB68E3"/>
    <w:rsid w:val="00DC13B9"/>
    <w:rsid w:val="00DC1D86"/>
    <w:rsid w:val="00DC1F97"/>
    <w:rsid w:val="00DC38A1"/>
    <w:rsid w:val="00DC5D0E"/>
    <w:rsid w:val="00DC5E10"/>
    <w:rsid w:val="00DD0CAC"/>
    <w:rsid w:val="00DD137A"/>
    <w:rsid w:val="00DD42F7"/>
    <w:rsid w:val="00DE07FA"/>
    <w:rsid w:val="00DE18A2"/>
    <w:rsid w:val="00DE30BA"/>
    <w:rsid w:val="00DE44BA"/>
    <w:rsid w:val="00DE5716"/>
    <w:rsid w:val="00DE69F5"/>
    <w:rsid w:val="00DF070E"/>
    <w:rsid w:val="00DF0FF0"/>
    <w:rsid w:val="00DF3642"/>
    <w:rsid w:val="00DF3EB3"/>
    <w:rsid w:val="00DF5124"/>
    <w:rsid w:val="00DF6D3B"/>
    <w:rsid w:val="00DF70D8"/>
    <w:rsid w:val="00DF7155"/>
    <w:rsid w:val="00E001CC"/>
    <w:rsid w:val="00E015DA"/>
    <w:rsid w:val="00E02A56"/>
    <w:rsid w:val="00E02A81"/>
    <w:rsid w:val="00E02EAF"/>
    <w:rsid w:val="00E04530"/>
    <w:rsid w:val="00E051D2"/>
    <w:rsid w:val="00E056D3"/>
    <w:rsid w:val="00E12E66"/>
    <w:rsid w:val="00E14C78"/>
    <w:rsid w:val="00E14F4C"/>
    <w:rsid w:val="00E158ED"/>
    <w:rsid w:val="00E15AEF"/>
    <w:rsid w:val="00E15CEF"/>
    <w:rsid w:val="00E163BA"/>
    <w:rsid w:val="00E169C4"/>
    <w:rsid w:val="00E171E8"/>
    <w:rsid w:val="00E22240"/>
    <w:rsid w:val="00E23652"/>
    <w:rsid w:val="00E237D9"/>
    <w:rsid w:val="00E24033"/>
    <w:rsid w:val="00E24770"/>
    <w:rsid w:val="00E25238"/>
    <w:rsid w:val="00E259E9"/>
    <w:rsid w:val="00E25EBC"/>
    <w:rsid w:val="00E26509"/>
    <w:rsid w:val="00E300D3"/>
    <w:rsid w:val="00E3081F"/>
    <w:rsid w:val="00E30DA0"/>
    <w:rsid w:val="00E32651"/>
    <w:rsid w:val="00E3402D"/>
    <w:rsid w:val="00E34244"/>
    <w:rsid w:val="00E370A5"/>
    <w:rsid w:val="00E37A71"/>
    <w:rsid w:val="00E42298"/>
    <w:rsid w:val="00E43B84"/>
    <w:rsid w:val="00E44493"/>
    <w:rsid w:val="00E44E93"/>
    <w:rsid w:val="00E45683"/>
    <w:rsid w:val="00E46562"/>
    <w:rsid w:val="00E506CE"/>
    <w:rsid w:val="00E530E4"/>
    <w:rsid w:val="00E539DA"/>
    <w:rsid w:val="00E55DE7"/>
    <w:rsid w:val="00E55EF5"/>
    <w:rsid w:val="00E57AEF"/>
    <w:rsid w:val="00E60FD6"/>
    <w:rsid w:val="00E65903"/>
    <w:rsid w:val="00E67FED"/>
    <w:rsid w:val="00E73319"/>
    <w:rsid w:val="00E7359A"/>
    <w:rsid w:val="00E759D3"/>
    <w:rsid w:val="00E75B03"/>
    <w:rsid w:val="00E761AE"/>
    <w:rsid w:val="00E7672A"/>
    <w:rsid w:val="00E778E6"/>
    <w:rsid w:val="00E829EA"/>
    <w:rsid w:val="00E82A52"/>
    <w:rsid w:val="00E8503E"/>
    <w:rsid w:val="00E851B1"/>
    <w:rsid w:val="00E85619"/>
    <w:rsid w:val="00E86FC5"/>
    <w:rsid w:val="00E90000"/>
    <w:rsid w:val="00E903FF"/>
    <w:rsid w:val="00E905BC"/>
    <w:rsid w:val="00E92505"/>
    <w:rsid w:val="00E93D09"/>
    <w:rsid w:val="00E948E3"/>
    <w:rsid w:val="00E94CED"/>
    <w:rsid w:val="00E95DE1"/>
    <w:rsid w:val="00E96FC8"/>
    <w:rsid w:val="00E97E57"/>
    <w:rsid w:val="00EA10BE"/>
    <w:rsid w:val="00EA2BFB"/>
    <w:rsid w:val="00EA4BC2"/>
    <w:rsid w:val="00EA5D97"/>
    <w:rsid w:val="00EB134A"/>
    <w:rsid w:val="00EB316B"/>
    <w:rsid w:val="00EB5DFE"/>
    <w:rsid w:val="00EB61F6"/>
    <w:rsid w:val="00EB7522"/>
    <w:rsid w:val="00EC102C"/>
    <w:rsid w:val="00EC16A0"/>
    <w:rsid w:val="00EC1D91"/>
    <w:rsid w:val="00EC25B8"/>
    <w:rsid w:val="00EC3146"/>
    <w:rsid w:val="00EC3EF8"/>
    <w:rsid w:val="00EC5DA3"/>
    <w:rsid w:val="00EC75E4"/>
    <w:rsid w:val="00ED12F1"/>
    <w:rsid w:val="00ED17C7"/>
    <w:rsid w:val="00ED1839"/>
    <w:rsid w:val="00ED4828"/>
    <w:rsid w:val="00ED4938"/>
    <w:rsid w:val="00ED5961"/>
    <w:rsid w:val="00ED722E"/>
    <w:rsid w:val="00EE037E"/>
    <w:rsid w:val="00EE1094"/>
    <w:rsid w:val="00EE14E6"/>
    <w:rsid w:val="00EE413E"/>
    <w:rsid w:val="00EE41F4"/>
    <w:rsid w:val="00EE48EC"/>
    <w:rsid w:val="00EE4AD2"/>
    <w:rsid w:val="00EE5609"/>
    <w:rsid w:val="00EE674A"/>
    <w:rsid w:val="00EE7A20"/>
    <w:rsid w:val="00EF03B1"/>
    <w:rsid w:val="00EF0640"/>
    <w:rsid w:val="00EF06D0"/>
    <w:rsid w:val="00EF08F4"/>
    <w:rsid w:val="00EF2B48"/>
    <w:rsid w:val="00EF2D73"/>
    <w:rsid w:val="00EF3434"/>
    <w:rsid w:val="00EF3A7B"/>
    <w:rsid w:val="00EF6602"/>
    <w:rsid w:val="00EF7223"/>
    <w:rsid w:val="00EF7226"/>
    <w:rsid w:val="00EF76AF"/>
    <w:rsid w:val="00F00540"/>
    <w:rsid w:val="00F01CCF"/>
    <w:rsid w:val="00F04D0A"/>
    <w:rsid w:val="00F056F8"/>
    <w:rsid w:val="00F05C80"/>
    <w:rsid w:val="00F06650"/>
    <w:rsid w:val="00F072C3"/>
    <w:rsid w:val="00F116AE"/>
    <w:rsid w:val="00F1275C"/>
    <w:rsid w:val="00F13FFF"/>
    <w:rsid w:val="00F146A3"/>
    <w:rsid w:val="00F14FD9"/>
    <w:rsid w:val="00F213EB"/>
    <w:rsid w:val="00F24E99"/>
    <w:rsid w:val="00F26509"/>
    <w:rsid w:val="00F26CD8"/>
    <w:rsid w:val="00F33FD2"/>
    <w:rsid w:val="00F3456A"/>
    <w:rsid w:val="00F34E78"/>
    <w:rsid w:val="00F357F1"/>
    <w:rsid w:val="00F363DE"/>
    <w:rsid w:val="00F37078"/>
    <w:rsid w:val="00F4058A"/>
    <w:rsid w:val="00F4164E"/>
    <w:rsid w:val="00F44ABB"/>
    <w:rsid w:val="00F45E27"/>
    <w:rsid w:val="00F466BB"/>
    <w:rsid w:val="00F46D86"/>
    <w:rsid w:val="00F47C45"/>
    <w:rsid w:val="00F47C69"/>
    <w:rsid w:val="00F5021E"/>
    <w:rsid w:val="00F50926"/>
    <w:rsid w:val="00F52D4B"/>
    <w:rsid w:val="00F53784"/>
    <w:rsid w:val="00F5486E"/>
    <w:rsid w:val="00F5565A"/>
    <w:rsid w:val="00F5624A"/>
    <w:rsid w:val="00F56AAA"/>
    <w:rsid w:val="00F56D09"/>
    <w:rsid w:val="00F604BB"/>
    <w:rsid w:val="00F610B2"/>
    <w:rsid w:val="00F61A5C"/>
    <w:rsid w:val="00F63A3E"/>
    <w:rsid w:val="00F63DA9"/>
    <w:rsid w:val="00F64AA8"/>
    <w:rsid w:val="00F66F16"/>
    <w:rsid w:val="00F67A2B"/>
    <w:rsid w:val="00F710F3"/>
    <w:rsid w:val="00F71174"/>
    <w:rsid w:val="00F715B0"/>
    <w:rsid w:val="00F719A3"/>
    <w:rsid w:val="00F732ED"/>
    <w:rsid w:val="00F8052F"/>
    <w:rsid w:val="00F80F94"/>
    <w:rsid w:val="00F8238A"/>
    <w:rsid w:val="00F855A6"/>
    <w:rsid w:val="00F90703"/>
    <w:rsid w:val="00F90B30"/>
    <w:rsid w:val="00F920AD"/>
    <w:rsid w:val="00F9325A"/>
    <w:rsid w:val="00F93A30"/>
    <w:rsid w:val="00F94837"/>
    <w:rsid w:val="00F95276"/>
    <w:rsid w:val="00F9694D"/>
    <w:rsid w:val="00F97010"/>
    <w:rsid w:val="00F97666"/>
    <w:rsid w:val="00F9785D"/>
    <w:rsid w:val="00FA0FAD"/>
    <w:rsid w:val="00FA22F9"/>
    <w:rsid w:val="00FA29BB"/>
    <w:rsid w:val="00FA50D7"/>
    <w:rsid w:val="00FB029E"/>
    <w:rsid w:val="00FB388C"/>
    <w:rsid w:val="00FB3C59"/>
    <w:rsid w:val="00FB44D4"/>
    <w:rsid w:val="00FB5559"/>
    <w:rsid w:val="00FB58FD"/>
    <w:rsid w:val="00FB68DB"/>
    <w:rsid w:val="00FB717D"/>
    <w:rsid w:val="00FC006D"/>
    <w:rsid w:val="00FC0E84"/>
    <w:rsid w:val="00FC1588"/>
    <w:rsid w:val="00FC2BA0"/>
    <w:rsid w:val="00FC2BB1"/>
    <w:rsid w:val="00FC344F"/>
    <w:rsid w:val="00FC4584"/>
    <w:rsid w:val="00FC5F29"/>
    <w:rsid w:val="00FD0868"/>
    <w:rsid w:val="00FD202E"/>
    <w:rsid w:val="00FD20DB"/>
    <w:rsid w:val="00FD47DF"/>
    <w:rsid w:val="00FD6719"/>
    <w:rsid w:val="00FD7348"/>
    <w:rsid w:val="00FD789F"/>
    <w:rsid w:val="00FE0459"/>
    <w:rsid w:val="00FE09E7"/>
    <w:rsid w:val="00FE11F0"/>
    <w:rsid w:val="00FE1C76"/>
    <w:rsid w:val="00FE2A57"/>
    <w:rsid w:val="00FE30C1"/>
    <w:rsid w:val="00FE3C18"/>
    <w:rsid w:val="00FE43F6"/>
    <w:rsid w:val="00FE66B7"/>
    <w:rsid w:val="00FF0DA1"/>
    <w:rsid w:val="00FF0E26"/>
    <w:rsid w:val="00FF11DF"/>
    <w:rsid w:val="00FF1445"/>
    <w:rsid w:val="00FF1FBF"/>
    <w:rsid w:val="00FF2668"/>
    <w:rsid w:val="00FF298D"/>
    <w:rsid w:val="00FF497B"/>
    <w:rsid w:val="00FF65E5"/>
    <w:rsid w:val="00FF74AD"/>
    <w:rsid w:val="044B3829"/>
    <w:rsid w:val="07CC8CF4"/>
    <w:rsid w:val="59A2F907"/>
    <w:rsid w:val="73B46D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E9831B"/>
  <w15:chartTrackingRefBased/>
  <w15:docId w15:val="{FCFB1958-B659-423D-81F5-841608644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/>
    <w:lsdException w:name="heading 6" w:semiHidden="1" w:uiPriority="9" w:unhideWhenUsed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15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630842"/>
    <w:pPr>
      <w:spacing w:after="0" w:line="240" w:lineRule="auto"/>
      <w:contextualSpacing/>
    </w:pPr>
    <w:rPr>
      <w:rFonts w:eastAsia="Times New Roman" w:cs="Times New Roman"/>
      <w:szCs w:val="20"/>
    </w:rPr>
  </w:style>
  <w:style w:type="paragraph" w:styleId="Kop1">
    <w:name w:val="heading 1"/>
    <w:basedOn w:val="Standaard"/>
    <w:next w:val="Standaard"/>
    <w:link w:val="Kop1Char"/>
    <w:uiPriority w:val="2"/>
    <w:qFormat/>
    <w:rsid w:val="00663183"/>
    <w:pPr>
      <w:keepNext/>
      <w:keepLines/>
      <w:pBdr>
        <w:bottom w:val="single" w:sz="6" w:space="1" w:color="29B8E4"/>
      </w:pBdr>
      <w:spacing w:before="240"/>
      <w:outlineLvl w:val="0"/>
    </w:pPr>
    <w:rPr>
      <w:rFonts w:ascii="Asap" w:eastAsiaTheme="majorEastAsia" w:hAnsi="Asap" w:cstheme="majorBidi"/>
      <w:b/>
      <w:i/>
      <w:color w:val="1A3E70"/>
      <w:sz w:val="50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663183"/>
    <w:pPr>
      <w:keepNext/>
      <w:keepLines/>
      <w:spacing w:before="40"/>
      <w:outlineLvl w:val="1"/>
    </w:pPr>
    <w:rPr>
      <w:rFonts w:ascii="Asap" w:eastAsiaTheme="majorEastAsia" w:hAnsi="Asap" w:cstheme="majorBidi"/>
      <w:b/>
      <w:i/>
      <w:color w:val="00AAD5"/>
      <w:sz w:val="36"/>
      <w:szCs w:val="26"/>
    </w:rPr>
  </w:style>
  <w:style w:type="paragraph" w:styleId="Kop3">
    <w:name w:val="heading 3"/>
    <w:basedOn w:val="Standaard"/>
    <w:next w:val="Standaard"/>
    <w:link w:val="Kop3Char"/>
    <w:uiPriority w:val="9"/>
    <w:unhideWhenUsed/>
    <w:qFormat/>
    <w:rsid w:val="00663183"/>
    <w:pPr>
      <w:keepNext/>
      <w:keepLines/>
      <w:spacing w:before="40"/>
      <w:outlineLvl w:val="2"/>
    </w:pPr>
    <w:rPr>
      <w:rFonts w:ascii="Asap" w:eastAsiaTheme="majorEastAsia" w:hAnsi="Asap" w:cstheme="majorBidi"/>
      <w:b/>
      <w:i/>
      <w:color w:val="00AAD5"/>
      <w:sz w:val="28"/>
      <w:szCs w:val="24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663183"/>
    <w:pPr>
      <w:keepNext/>
      <w:keepLines/>
      <w:spacing w:before="40"/>
      <w:outlineLvl w:val="3"/>
    </w:pPr>
    <w:rPr>
      <w:rFonts w:ascii="Asap" w:eastAsiaTheme="majorEastAsia" w:hAnsi="Asap" w:cstheme="majorBidi"/>
      <w:b/>
      <w:i/>
      <w:iCs/>
      <w:color w:val="E8308A"/>
      <w:sz w:val="24"/>
    </w:rPr>
  </w:style>
  <w:style w:type="paragraph" w:styleId="Kop5">
    <w:name w:val="heading 5"/>
    <w:aliases w:val="titel document"/>
    <w:basedOn w:val="Standaard"/>
    <w:next w:val="Standaard"/>
    <w:link w:val="Kop5Char"/>
    <w:uiPriority w:val="9"/>
    <w:unhideWhenUsed/>
    <w:rsid w:val="00752D43"/>
    <w:pPr>
      <w:keepNext/>
      <w:keepLines/>
      <w:spacing w:before="40"/>
      <w:outlineLvl w:val="4"/>
    </w:pPr>
    <w:rPr>
      <w:rFonts w:eastAsiaTheme="majorEastAsia" w:cstheme="majorBidi"/>
      <w:b/>
      <w:i/>
      <w:color w:val="FFFFFF" w:themeColor="background1"/>
      <w:sz w:val="52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rsid w:val="004D1919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2"/>
    <w:rsid w:val="00663183"/>
    <w:rPr>
      <w:rFonts w:ascii="Asap" w:eastAsiaTheme="majorEastAsia" w:hAnsi="Asap" w:cstheme="majorBidi"/>
      <w:b/>
      <w:i/>
      <w:color w:val="1A3E70"/>
      <w:sz w:val="50"/>
      <w:szCs w:val="32"/>
    </w:rPr>
  </w:style>
  <w:style w:type="character" w:customStyle="1" w:styleId="Kop2Char">
    <w:name w:val="Kop 2 Char"/>
    <w:basedOn w:val="Standaardalinea-lettertype"/>
    <w:link w:val="Kop2"/>
    <w:uiPriority w:val="9"/>
    <w:rsid w:val="00663183"/>
    <w:rPr>
      <w:rFonts w:ascii="Asap" w:eastAsiaTheme="majorEastAsia" w:hAnsi="Asap" w:cstheme="majorBidi"/>
      <w:b/>
      <w:i/>
      <w:color w:val="00AAD5"/>
      <w:sz w:val="36"/>
      <w:szCs w:val="26"/>
    </w:rPr>
  </w:style>
  <w:style w:type="character" w:customStyle="1" w:styleId="Kop3Char">
    <w:name w:val="Kop 3 Char"/>
    <w:basedOn w:val="Standaardalinea-lettertype"/>
    <w:link w:val="Kop3"/>
    <w:uiPriority w:val="9"/>
    <w:rsid w:val="00663183"/>
    <w:rPr>
      <w:rFonts w:ascii="Asap" w:eastAsiaTheme="majorEastAsia" w:hAnsi="Asap" w:cstheme="majorBidi"/>
      <w:b/>
      <w:i/>
      <w:color w:val="00AAD5"/>
      <w:sz w:val="28"/>
      <w:szCs w:val="24"/>
    </w:rPr>
  </w:style>
  <w:style w:type="character" w:customStyle="1" w:styleId="Kop4Char">
    <w:name w:val="Kop 4 Char"/>
    <w:basedOn w:val="Standaardalinea-lettertype"/>
    <w:link w:val="Kop4"/>
    <w:uiPriority w:val="9"/>
    <w:rsid w:val="00663183"/>
    <w:rPr>
      <w:rFonts w:ascii="Asap" w:eastAsiaTheme="majorEastAsia" w:hAnsi="Asap" w:cstheme="majorBidi"/>
      <w:b/>
      <w:i/>
      <w:iCs/>
      <w:color w:val="E8308A"/>
      <w:sz w:val="24"/>
      <w:szCs w:val="20"/>
    </w:rPr>
  </w:style>
  <w:style w:type="character" w:styleId="Titelvanboek">
    <w:name w:val="Book Title"/>
    <w:basedOn w:val="Standaardalinea-lettertype"/>
    <w:uiPriority w:val="33"/>
    <w:rsid w:val="00B75008"/>
    <w:rPr>
      <w:b/>
      <w:bCs/>
      <w:i/>
      <w:iCs/>
      <w:spacing w:val="5"/>
    </w:rPr>
  </w:style>
  <w:style w:type="paragraph" w:styleId="Titel">
    <w:name w:val="Title"/>
    <w:basedOn w:val="Standaard"/>
    <w:next w:val="Standaard"/>
    <w:link w:val="TitelChar"/>
    <w:rsid w:val="00B75008"/>
    <w:rPr>
      <w:rFonts w:asciiTheme="majorHAnsi" w:eastAsiaTheme="majorEastAsia" w:hAnsiTheme="majorHAnsi" w:cstheme="majorBidi"/>
      <w:b/>
      <w:color w:val="003A78"/>
      <w:spacing w:val="-10"/>
      <w:kern w:val="28"/>
      <w:sz w:val="72"/>
      <w:szCs w:val="56"/>
    </w:rPr>
  </w:style>
  <w:style w:type="character" w:customStyle="1" w:styleId="TitelChar">
    <w:name w:val="Titel Char"/>
    <w:basedOn w:val="Standaardalinea-lettertype"/>
    <w:link w:val="Titel"/>
    <w:rsid w:val="00B75008"/>
    <w:rPr>
      <w:rFonts w:asciiTheme="majorHAnsi" w:eastAsiaTheme="majorEastAsia" w:hAnsiTheme="majorHAnsi" w:cstheme="majorBidi"/>
      <w:b/>
      <w:color w:val="003A78"/>
      <w:spacing w:val="-10"/>
      <w:kern w:val="28"/>
      <w:sz w:val="72"/>
      <w:szCs w:val="56"/>
    </w:rPr>
  </w:style>
  <w:style w:type="character" w:styleId="Subtielebenadrukking">
    <w:name w:val="Subtle Emphasis"/>
    <w:basedOn w:val="Standaardalinea-lettertype"/>
    <w:uiPriority w:val="19"/>
    <w:rsid w:val="00752D43"/>
    <w:rPr>
      <w:rFonts w:ascii="Asap" w:hAnsi="Asap"/>
      <w:i/>
      <w:iCs/>
      <w:color w:val="auto"/>
      <w:sz w:val="24"/>
    </w:rPr>
  </w:style>
  <w:style w:type="character" w:customStyle="1" w:styleId="Kop5Char">
    <w:name w:val="Kop 5 Char"/>
    <w:aliases w:val="titel document Char"/>
    <w:basedOn w:val="Standaardalinea-lettertype"/>
    <w:link w:val="Kop5"/>
    <w:uiPriority w:val="9"/>
    <w:rsid w:val="00752D43"/>
    <w:rPr>
      <w:rFonts w:ascii="Asap" w:eastAsiaTheme="majorEastAsia" w:hAnsi="Asap" w:cstheme="majorBidi"/>
      <w:b/>
      <w:i/>
      <w:color w:val="FFFFFF" w:themeColor="background1"/>
      <w:sz w:val="52"/>
      <w:szCs w:val="20"/>
    </w:rPr>
  </w:style>
  <w:style w:type="paragraph" w:styleId="Ondertitel">
    <w:name w:val="Subtitle"/>
    <w:basedOn w:val="Standaard"/>
    <w:next w:val="Standaard"/>
    <w:link w:val="OndertitelChar"/>
    <w:autoRedefine/>
    <w:uiPriority w:val="99"/>
    <w:rsid w:val="0045216B"/>
    <w:pPr>
      <w:spacing w:before="200" w:after="120"/>
      <w:jc w:val="right"/>
    </w:pPr>
    <w:rPr>
      <w:rFonts w:eastAsiaTheme="majorEastAsia" w:cstheme="majorBidi"/>
      <w:i/>
      <w:caps/>
      <w:color w:val="595959"/>
      <w:spacing w:val="10"/>
      <w:sz w:val="24"/>
      <w:szCs w:val="24"/>
    </w:rPr>
  </w:style>
  <w:style w:type="character" w:customStyle="1" w:styleId="OndertitelChar">
    <w:name w:val="Ondertitel Char"/>
    <w:basedOn w:val="Standaardalinea-lettertype"/>
    <w:link w:val="Ondertitel"/>
    <w:uiPriority w:val="99"/>
    <w:rsid w:val="0045216B"/>
    <w:rPr>
      <w:rFonts w:eastAsiaTheme="majorEastAsia" w:cstheme="majorBidi"/>
      <w:i/>
      <w:caps/>
      <w:color w:val="595959"/>
      <w:spacing w:val="10"/>
      <w:sz w:val="24"/>
      <w:szCs w:val="24"/>
    </w:rPr>
  </w:style>
  <w:style w:type="paragraph" w:styleId="Voettekst">
    <w:name w:val="footer"/>
    <w:basedOn w:val="Standaard"/>
    <w:link w:val="VoettekstChar"/>
    <w:uiPriority w:val="99"/>
    <w:rsid w:val="0045216B"/>
    <w:pPr>
      <w:tabs>
        <w:tab w:val="right" w:pos="8222"/>
      </w:tabs>
      <w:ind w:right="26" w:hanging="1134"/>
    </w:pPr>
    <w:rPr>
      <w:b/>
      <w:caps/>
      <w:spacing w:val="60"/>
      <w:sz w:val="14"/>
    </w:rPr>
  </w:style>
  <w:style w:type="character" w:customStyle="1" w:styleId="VoettekstChar">
    <w:name w:val="Voettekst Char"/>
    <w:basedOn w:val="Standaardalinea-lettertype"/>
    <w:link w:val="Voettekst"/>
    <w:uiPriority w:val="99"/>
    <w:rsid w:val="0045216B"/>
    <w:rPr>
      <w:rFonts w:eastAsia="Times New Roman" w:cs="Times New Roman"/>
      <w:b/>
      <w:caps/>
      <w:spacing w:val="60"/>
      <w:sz w:val="14"/>
      <w:szCs w:val="20"/>
    </w:rPr>
  </w:style>
  <w:style w:type="paragraph" w:styleId="Inhopg1">
    <w:name w:val="toc 1"/>
    <w:basedOn w:val="Standaard"/>
    <w:next w:val="Standaard"/>
    <w:uiPriority w:val="39"/>
    <w:rsid w:val="0045216B"/>
    <w:pPr>
      <w:spacing w:before="120" w:after="120"/>
      <w:contextualSpacing w:val="0"/>
    </w:pPr>
    <w:rPr>
      <w:b/>
      <w:bCs/>
      <w:caps/>
    </w:rPr>
  </w:style>
  <w:style w:type="character" w:styleId="Paginanummer">
    <w:name w:val="page number"/>
    <w:uiPriority w:val="99"/>
    <w:rsid w:val="0045216B"/>
    <w:rPr>
      <w:sz w:val="14"/>
    </w:rPr>
  </w:style>
  <w:style w:type="character" w:styleId="Hyperlink">
    <w:name w:val="Hyperlink"/>
    <w:basedOn w:val="Standaardalinea-lettertype"/>
    <w:uiPriority w:val="99"/>
    <w:rsid w:val="0045216B"/>
    <w:rPr>
      <w:rFonts w:cs="Times New Roman"/>
      <w:color w:val="0000FF"/>
      <w:u w:val="single"/>
    </w:rPr>
  </w:style>
  <w:style w:type="paragraph" w:styleId="Bijschrift">
    <w:name w:val="caption"/>
    <w:basedOn w:val="Standaard"/>
    <w:next w:val="Standaard"/>
    <w:autoRedefine/>
    <w:uiPriority w:val="99"/>
    <w:rsid w:val="0045216B"/>
    <w:pPr>
      <w:spacing w:before="200" w:after="200"/>
      <w:contextualSpacing w:val="0"/>
    </w:pPr>
    <w:rPr>
      <w:b/>
      <w:bCs/>
      <w:color w:val="365F91"/>
      <w:sz w:val="16"/>
      <w:szCs w:val="16"/>
    </w:rPr>
  </w:style>
  <w:style w:type="paragraph" w:customStyle="1" w:styleId="InhoudHoofdstuk">
    <w:name w:val="InhoudHoofdstuk"/>
    <w:basedOn w:val="Standaard"/>
    <w:link w:val="InhoudHoofdstukChar"/>
    <w:uiPriority w:val="10"/>
    <w:rsid w:val="0045216B"/>
    <w:pPr>
      <w:spacing w:before="160"/>
    </w:pPr>
  </w:style>
  <w:style w:type="character" w:customStyle="1" w:styleId="InhoudHoofdstukChar">
    <w:name w:val="InhoudHoofdstuk Char"/>
    <w:basedOn w:val="Standaardalinea-lettertype"/>
    <w:link w:val="InhoudHoofdstuk"/>
    <w:uiPriority w:val="10"/>
    <w:rsid w:val="0045216B"/>
    <w:rPr>
      <w:rFonts w:eastAsia="Times New Roman" w:cs="Times New Roman"/>
      <w:sz w:val="20"/>
      <w:szCs w:val="20"/>
    </w:rPr>
  </w:style>
  <w:style w:type="paragraph" w:styleId="Koptekst">
    <w:name w:val="header"/>
    <w:basedOn w:val="Standaard"/>
    <w:link w:val="KoptekstChar"/>
    <w:uiPriority w:val="15"/>
    <w:unhideWhenUsed/>
    <w:rsid w:val="0045216B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15"/>
    <w:rsid w:val="0045216B"/>
    <w:rPr>
      <w:rFonts w:eastAsia="Times New Roman" w:cs="Times New Roman"/>
      <w:sz w:val="20"/>
      <w:szCs w:val="20"/>
    </w:rPr>
  </w:style>
  <w:style w:type="paragraph" w:styleId="Geenafstand">
    <w:name w:val="No Spacing"/>
    <w:uiPriority w:val="1"/>
    <w:qFormat/>
    <w:rsid w:val="00663183"/>
    <w:pPr>
      <w:spacing w:after="0" w:line="240" w:lineRule="auto"/>
      <w:contextualSpacing/>
    </w:pPr>
    <w:rPr>
      <w:rFonts w:eastAsia="Times New Roman" w:cs="Times New Roman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4D1919"/>
    <w:rPr>
      <w:rFonts w:asciiTheme="majorHAnsi" w:eastAsiaTheme="majorEastAsia" w:hAnsiTheme="majorHAnsi" w:cstheme="majorBidi"/>
      <w:color w:val="1F4D78" w:themeColor="accent1" w:themeShade="7F"/>
      <w:szCs w:val="20"/>
    </w:rPr>
  </w:style>
  <w:style w:type="character" w:styleId="Intensievebenadrukking">
    <w:name w:val="Intense Emphasis"/>
    <w:uiPriority w:val="21"/>
    <w:qFormat/>
    <w:rsid w:val="00752D43"/>
    <w:rPr>
      <w:rFonts w:ascii="Asap" w:hAnsi="Asap"/>
      <w:color w:val="002060"/>
      <w:sz w:val="28"/>
      <w:szCs w:val="28"/>
    </w:rPr>
  </w:style>
  <w:style w:type="character" w:styleId="Zwaar">
    <w:name w:val="Strong"/>
    <w:basedOn w:val="Standaardalinea-lettertype"/>
    <w:uiPriority w:val="22"/>
    <w:qFormat/>
    <w:rsid w:val="00752D43"/>
    <w:rPr>
      <w:rFonts w:ascii="Asap" w:hAnsi="Asap"/>
      <w:b/>
      <w:bCs/>
      <w:color w:val="003A7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2D43"/>
    <w:pPr>
      <w:spacing w:before="200" w:after="160"/>
      <w:ind w:left="864" w:right="864"/>
      <w:jc w:val="center"/>
    </w:pPr>
    <w:rPr>
      <w:i/>
      <w:iCs/>
      <w:color w:val="FE229B"/>
    </w:rPr>
  </w:style>
  <w:style w:type="character" w:customStyle="1" w:styleId="CitaatChar">
    <w:name w:val="Citaat Char"/>
    <w:basedOn w:val="Standaardalinea-lettertype"/>
    <w:link w:val="Citaat"/>
    <w:uiPriority w:val="29"/>
    <w:rsid w:val="00752D43"/>
    <w:rPr>
      <w:rFonts w:ascii="Asap" w:eastAsia="Times New Roman" w:hAnsi="Asap" w:cs="Times New Roman"/>
      <w:i/>
      <w:iCs/>
      <w:color w:val="FE229B"/>
      <w:szCs w:val="20"/>
    </w:rPr>
  </w:style>
  <w:style w:type="paragraph" w:styleId="Kopvaninhoudsopgave">
    <w:name w:val="TOC Heading"/>
    <w:basedOn w:val="Kop1"/>
    <w:next w:val="Standaard"/>
    <w:uiPriority w:val="39"/>
    <w:unhideWhenUsed/>
    <w:rsid w:val="004D1919"/>
    <w:pPr>
      <w:pBdr>
        <w:bottom w:val="none" w:sz="0" w:space="0" w:color="auto"/>
      </w:pBdr>
      <w:spacing w:line="259" w:lineRule="auto"/>
      <w:contextualSpacing w:val="0"/>
      <w:outlineLvl w:val="9"/>
    </w:pPr>
    <w:rPr>
      <w:b w:val="0"/>
      <w:color w:val="2E74B5" w:themeColor="accent1" w:themeShade="BF"/>
      <w:sz w:val="3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64549D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64549D"/>
    <w:rPr>
      <w:rFonts w:ascii="Segoe UI" w:eastAsia="Times New Roman" w:hAnsi="Segoe UI" w:cs="Segoe UI"/>
      <w:sz w:val="18"/>
      <w:szCs w:val="18"/>
    </w:rPr>
  </w:style>
  <w:style w:type="paragraph" w:styleId="Normaalweb">
    <w:name w:val="Normal (Web)"/>
    <w:basedOn w:val="Standaard"/>
    <w:uiPriority w:val="99"/>
    <w:semiHidden/>
    <w:unhideWhenUsed/>
    <w:rsid w:val="00A8386F"/>
    <w:pPr>
      <w:spacing w:before="100" w:beforeAutospacing="1" w:after="100" w:afterAutospacing="1"/>
      <w:contextualSpacing w:val="0"/>
    </w:pPr>
    <w:rPr>
      <w:rFonts w:ascii="Times New Roman" w:eastAsiaTheme="minorEastAsia" w:hAnsi="Times New Roman"/>
      <w:sz w:val="24"/>
      <w:szCs w:val="24"/>
      <w:lang w:eastAsia="nl-NL"/>
    </w:rPr>
  </w:style>
  <w:style w:type="character" w:styleId="Nadruk">
    <w:name w:val="Emphasis"/>
    <w:basedOn w:val="Standaardalinea-lettertype"/>
    <w:uiPriority w:val="20"/>
    <w:qFormat/>
    <w:rsid w:val="00752D43"/>
    <w:rPr>
      <w:rFonts w:ascii="Asap" w:hAnsi="Asap"/>
      <w:i/>
      <w:iCs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663183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rFonts w:ascii="Asap" w:hAnsi="Asap"/>
      <w:i/>
      <w:iCs/>
      <w:color w:val="5B9BD5" w:themeColor="accent1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663183"/>
    <w:rPr>
      <w:rFonts w:ascii="Asap" w:eastAsia="Times New Roman" w:hAnsi="Asap" w:cs="Times New Roman"/>
      <w:i/>
      <w:iCs/>
      <w:color w:val="5B9BD5" w:themeColor="accent1"/>
      <w:szCs w:val="20"/>
    </w:rPr>
  </w:style>
  <w:style w:type="character" w:styleId="Subtieleverwijzing">
    <w:name w:val="Subtle Reference"/>
    <w:basedOn w:val="Standaardalinea-lettertype"/>
    <w:uiPriority w:val="31"/>
    <w:qFormat/>
    <w:rsid w:val="00663183"/>
    <w:rPr>
      <w:rFonts w:ascii="Asap" w:hAnsi="Asap"/>
      <w:smallCaps/>
      <w:color w:val="5A5A5A" w:themeColor="text1" w:themeTint="A5"/>
    </w:rPr>
  </w:style>
  <w:style w:type="character" w:styleId="Intensieveverwijzing">
    <w:name w:val="Intense Reference"/>
    <w:basedOn w:val="Standaardalinea-lettertype"/>
    <w:uiPriority w:val="32"/>
    <w:rsid w:val="00663183"/>
    <w:rPr>
      <w:rFonts w:ascii="Asap" w:hAnsi="Asap"/>
      <w:b/>
      <w:bCs/>
      <w:smallCaps/>
      <w:color w:val="5B9BD5" w:themeColor="accent1"/>
      <w:spacing w:val="5"/>
    </w:rPr>
  </w:style>
  <w:style w:type="table" w:styleId="Tabelraster">
    <w:name w:val="Table Grid"/>
    <w:basedOn w:val="Standaardtabel"/>
    <w:uiPriority w:val="39"/>
    <w:rsid w:val="000046A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uiPriority w:val="34"/>
    <w:qFormat/>
    <w:rsid w:val="00FD7348"/>
    <w:pPr>
      <w:ind w:left="720"/>
    </w:pPr>
  </w:style>
  <w:style w:type="paragraph" w:styleId="Voetnoottekst">
    <w:name w:val="footnote text"/>
    <w:basedOn w:val="Standaard"/>
    <w:link w:val="VoetnoottekstChar"/>
    <w:uiPriority w:val="99"/>
    <w:semiHidden/>
    <w:unhideWhenUsed/>
    <w:rsid w:val="00D27A25"/>
    <w:pPr>
      <w:contextualSpacing w:val="0"/>
    </w:pPr>
    <w:rPr>
      <w:rFonts w:eastAsiaTheme="minorHAnsi" w:cstheme="minorBidi"/>
      <w:kern w:val="2"/>
      <w:sz w:val="20"/>
      <w14:ligatures w14:val="standardContextual"/>
    </w:rPr>
  </w:style>
  <w:style w:type="character" w:customStyle="1" w:styleId="VoetnoottekstChar">
    <w:name w:val="Voetnoottekst Char"/>
    <w:basedOn w:val="Standaardalinea-lettertype"/>
    <w:link w:val="Voetnoottekst"/>
    <w:uiPriority w:val="99"/>
    <w:semiHidden/>
    <w:rsid w:val="00D27A25"/>
    <w:rPr>
      <w:kern w:val="2"/>
      <w:sz w:val="20"/>
      <w:szCs w:val="20"/>
      <w14:ligatures w14:val="standardContextual"/>
    </w:rPr>
  </w:style>
  <w:style w:type="character" w:styleId="Voetnootmarkering">
    <w:name w:val="footnote reference"/>
    <w:basedOn w:val="Standaardalinea-lettertype"/>
    <w:uiPriority w:val="99"/>
    <w:semiHidden/>
    <w:unhideWhenUsed/>
    <w:rsid w:val="00D27A25"/>
    <w:rPr>
      <w:vertAlign w:val="superscript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B41972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unhideWhenUsed/>
    <w:rsid w:val="00B41972"/>
    <w:rPr>
      <w:sz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B41972"/>
    <w:rPr>
      <w:rFonts w:eastAsia="Times New Roman" w:cs="Times New Roman"/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B41972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B41972"/>
    <w:rPr>
      <w:rFonts w:eastAsia="Times New Roman" w:cs="Times New Roman"/>
      <w:b/>
      <w:bCs/>
      <w:sz w:val="20"/>
      <w:szCs w:val="20"/>
    </w:rPr>
  </w:style>
  <w:style w:type="character" w:customStyle="1" w:styleId="normaltextrun">
    <w:name w:val="normaltextrun"/>
    <w:basedOn w:val="Standaardalinea-lettertype"/>
    <w:rsid w:val="00C0055A"/>
  </w:style>
  <w:style w:type="character" w:styleId="Onopgelostemelding">
    <w:name w:val="Unresolved Mention"/>
    <w:basedOn w:val="Standaardalinea-lettertype"/>
    <w:uiPriority w:val="99"/>
    <w:semiHidden/>
    <w:unhideWhenUsed/>
    <w:rsid w:val="006D768A"/>
    <w:rPr>
      <w:color w:val="605E5C"/>
      <w:shd w:val="clear" w:color="auto" w:fill="E1DFDD"/>
    </w:rPr>
  </w:style>
  <w:style w:type="paragraph" w:styleId="HTML-voorafopgemaakt">
    <w:name w:val="HTML Preformatted"/>
    <w:basedOn w:val="Standaard"/>
    <w:link w:val="HTML-voorafopgemaaktChar"/>
    <w:uiPriority w:val="99"/>
    <w:semiHidden/>
    <w:unhideWhenUsed/>
    <w:rsid w:val="00844545"/>
    <w:rPr>
      <w:rFonts w:ascii="Consolas" w:hAnsi="Consolas"/>
      <w:sz w:val="20"/>
    </w:rPr>
  </w:style>
  <w:style w:type="character" w:customStyle="1" w:styleId="HTML-voorafopgemaaktChar">
    <w:name w:val="HTML - vooraf opgemaakt Char"/>
    <w:basedOn w:val="Standaardalinea-lettertype"/>
    <w:link w:val="HTML-voorafopgemaakt"/>
    <w:uiPriority w:val="99"/>
    <w:semiHidden/>
    <w:rsid w:val="00844545"/>
    <w:rPr>
      <w:rFonts w:ascii="Consolas" w:eastAsia="Times New Roman" w:hAnsi="Consolas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676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9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media/image3.png"/><Relationship Id="rId18" Type="http://schemas.openxmlformats.org/officeDocument/2006/relationships/image" Target="media/image8.png"/><Relationship Id="rId3" Type="http://schemas.openxmlformats.org/officeDocument/2006/relationships/customXml" Target="../customXml/item3.xml"/><Relationship Id="rId21" Type="http://schemas.openxmlformats.org/officeDocument/2006/relationships/image" Target="media/image11.png"/><Relationship Id="rId7" Type="http://schemas.openxmlformats.org/officeDocument/2006/relationships/settings" Target="settings.xml"/><Relationship Id="rId12" Type="http://schemas.openxmlformats.org/officeDocument/2006/relationships/image" Target="media/image2.png"/><Relationship Id="rId17" Type="http://schemas.openxmlformats.org/officeDocument/2006/relationships/image" Target="media/image7.png"/><Relationship Id="rId25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24" Type="http://schemas.openxmlformats.org/officeDocument/2006/relationships/fontTable" Target="fontTable.xml"/><Relationship Id="rId5" Type="http://schemas.openxmlformats.org/officeDocument/2006/relationships/numbering" Target="numbering.xml"/><Relationship Id="rId15" Type="http://schemas.openxmlformats.org/officeDocument/2006/relationships/image" Target="media/image5.png"/><Relationship Id="rId23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image" Target="media/image9.png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4.png"/><Relationship Id="rId22" Type="http://schemas.openxmlformats.org/officeDocument/2006/relationships/header" Target="head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4" Type="http://schemas.openxmlformats.org/officeDocument/2006/relationships/font" Target="fonts/font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lotte.verduyn\Downloads\Rapport.dotx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F3F46CEAA425340894FD368FCE5E185" ma:contentTypeVersion="18" ma:contentTypeDescription="Een nieuw document maken." ma:contentTypeScope="" ma:versionID="1295f12c6eb2e1f0bb34472f61e56076">
  <xsd:schema xmlns:xsd="http://www.w3.org/2001/XMLSchema" xmlns:xs="http://www.w3.org/2001/XMLSchema" xmlns:p="http://schemas.microsoft.com/office/2006/metadata/properties" xmlns:ns2="3e5e948f-bf94-454f-929c-ed1876b4d3b5" xmlns:ns3="32ea27a9-879e-47ee-a4ee-2fb9c17ed4bf" targetNamespace="http://schemas.microsoft.com/office/2006/metadata/properties" ma:root="true" ma:fieldsID="1eb65669aecc6c72d64ea0e8d70ac7ad" ns2:_="" ns3:_="">
    <xsd:import namespace="3e5e948f-bf94-454f-929c-ed1876b4d3b5"/>
    <xsd:import namespace="32ea27a9-879e-47ee-a4ee-2fb9c17ed4b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Korte_x0020_beschrijving" minOccurs="0"/>
                <xsd:element ref="ns3:SharedWithUsers" minOccurs="0"/>
                <xsd:element ref="ns3:SharedWithDetails" minOccurs="0"/>
                <xsd:element ref="ns2:Opmerking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Opmerkingen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e5e948f-bf94-454f-929c-ed1876b4d3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Korte_x0020_beschrijving" ma:index="10" nillable="true" ma:displayName="Korte beschrijving" ma:description="Offerte en contract besproken 19-2 nieuw document volgt" ma:format="Dropdown" ma:internalName="Korte_x0020_beschrijving">
      <xsd:simpleType>
        <xsd:restriction base="dms:Text">
          <xsd:maxLength value="255"/>
        </xsd:restriction>
      </xsd:simpleType>
    </xsd:element>
    <xsd:element name="Opmerking" ma:index="13" nillable="true" ma:displayName="Opmerking" ma:description="Meest recente versie. Nog niet definitief" ma:format="Dropdown" ma:internalName="Opmerking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Opmerkingen" ma:index="18" nillable="true" ma:displayName="Opmerkingen" ma:description="Folder met de laatste word versie van de overeenkomsten en algemene voorwaarden. Alleen voor intern gebruik" ma:format="Dropdown" ma:internalName="Opmerkingen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67fb2055-9e01-4894-9dd7-aa401f67a13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2ea27a9-879e-47ee-a4ee-2fb9c17ed4b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eafb5b1a-2f2d-45f8-9502-ae99f259fc81}" ma:internalName="TaxCatchAll" ma:showField="CatchAllData" ma:web="32ea27a9-879e-47ee-a4ee-2fb9c17ed4b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pmerking xmlns="3e5e948f-bf94-454f-929c-ed1876b4d3b5" xsi:nil="true"/>
    <lcf76f155ced4ddcb4097134ff3c332f xmlns="3e5e948f-bf94-454f-929c-ed1876b4d3b5">
      <Terms xmlns="http://schemas.microsoft.com/office/infopath/2007/PartnerControls"/>
    </lcf76f155ced4ddcb4097134ff3c332f>
    <Opmerkingen xmlns="3e5e948f-bf94-454f-929c-ed1876b4d3b5" xsi:nil="true"/>
    <TaxCatchAll xmlns="32ea27a9-879e-47ee-a4ee-2fb9c17ed4bf" xsi:nil="true"/>
    <Korte_x0020_beschrijving xmlns="3e5e948f-bf94-454f-929c-ed1876b4d3b5" xsi:nil="true"/>
  </documentManagement>
</p:properties>
</file>

<file path=customXml/itemProps1.xml><?xml version="1.0" encoding="utf-8"?>
<ds:datastoreItem xmlns:ds="http://schemas.openxmlformats.org/officeDocument/2006/customXml" ds:itemID="{7086AD14-8F92-4396-83A1-4255A3C76EB0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ADFB5AB7-EDE7-489A-87D0-3AB70F1C55D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e5e948f-bf94-454f-929c-ed1876b4d3b5"/>
    <ds:schemaRef ds:uri="32ea27a9-879e-47ee-a4ee-2fb9c17ed4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8F91EDA5-BD25-4F08-B21E-8112B61497DC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099AA4A-BE83-4465-ABA6-F2E67BDCB6E8}">
  <ds:schemaRefs>
    <ds:schemaRef ds:uri="http://schemas.microsoft.com/office/2006/metadata/properties"/>
    <ds:schemaRef ds:uri="http://schemas.microsoft.com/office/infopath/2007/PartnerControls"/>
    <ds:schemaRef ds:uri="3e5e948f-bf94-454f-929c-ed1876b4d3b5"/>
    <ds:schemaRef ds:uri="32ea27a9-879e-47ee-a4ee-2fb9c17ed4bf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Rapport</Template>
  <TotalTime>358</TotalTime>
  <Pages>6</Pages>
  <Words>679</Words>
  <Characters>3736</Characters>
  <Application>Microsoft Office Word</Application>
  <DocSecurity>0</DocSecurity>
  <Lines>31</Lines>
  <Paragraphs>8</Paragraphs>
  <ScaleCrop>false</ScaleCrop>
  <Company/>
  <LinksUpToDate>false</LinksUpToDate>
  <CharactersWithSpaces>4407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Lotte Verduyn</dc:creator>
  <cp:keywords/>
  <dc:description/>
  <cp:lastModifiedBy>Martin de Bijl</cp:lastModifiedBy>
  <cp:revision>263</cp:revision>
  <cp:lastPrinted>2017-02-09T15:11:00Z</cp:lastPrinted>
  <dcterms:created xsi:type="dcterms:W3CDTF">2026-01-13T12:55:00Z</dcterms:created>
  <dcterms:modified xsi:type="dcterms:W3CDTF">2026-01-29T10:41:00Z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rder">
    <vt:r8>34500</vt:r8>
  </property>
  <property fmtid="{D5CDD505-2E9C-101B-9397-08002B2CF9AE}" pid="3" name="ContentTypeId">
    <vt:lpwstr>0x010100CF3F46CEAA425340894FD368FCE5E185</vt:lpwstr>
  </property>
  <property fmtid="{D5CDD505-2E9C-101B-9397-08002B2CF9AE}" pid="4" name="ComplianceAssetId">
    <vt:lpwstr/>
  </property>
  <property fmtid="{D5CDD505-2E9C-101B-9397-08002B2CF9AE}" pid="5" name="_ExtendedDescription">
    <vt:lpwstr/>
  </property>
  <property fmtid="{D5CDD505-2E9C-101B-9397-08002B2CF9AE}" pid="6" name="TriggerFlowInfo">
    <vt:lpwstr/>
  </property>
  <property fmtid="{D5CDD505-2E9C-101B-9397-08002B2CF9AE}" pid="7" name="MediaServiceImageTags">
    <vt:lpwstr/>
  </property>
</Properties>
</file>