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CC09" w14:textId="6BAEB8EC" w:rsidR="00150FC3" w:rsidRPr="00EF4008" w:rsidRDefault="00150FC3" w:rsidP="00EB3571">
      <w:pPr>
        <w:pStyle w:val="Kop1"/>
      </w:pPr>
      <w:r w:rsidRPr="00EF4008">
        <w:t>Bijlage</w:t>
      </w:r>
      <w:r>
        <w:t xml:space="preserve"> </w:t>
      </w:r>
      <w:r w:rsidR="00596E36">
        <w:t xml:space="preserve">6: </w:t>
      </w:r>
      <w:r>
        <w:t>Referentieformulier</w:t>
      </w:r>
      <w:r w:rsidR="00596E36">
        <w:t xml:space="preserve"> </w:t>
      </w:r>
    </w:p>
    <w:p w14:paraId="00F14AC4" w14:textId="77777777" w:rsidR="00150FC3" w:rsidRPr="00EA531A" w:rsidRDefault="00150FC3" w:rsidP="00EB3571">
      <w:pPr>
        <w:pStyle w:val="Geenafstand"/>
        <w:jc w:val="both"/>
        <w:rPr>
          <w:rFonts w:ascii="Ubuntu Light" w:hAnsi="Ubuntu Light"/>
          <w:sz w:val="20"/>
          <w:szCs w:val="20"/>
        </w:rPr>
      </w:pPr>
      <w:r w:rsidRPr="00EA531A">
        <w:rPr>
          <w:rFonts w:ascii="Ubuntu Light" w:hAnsi="Ubuntu Light"/>
          <w:sz w:val="20"/>
          <w:szCs w:val="20"/>
        </w:rPr>
        <w:t>U dient een omschrijving te overleggen van de werkzaamheden die uw organisatie voor een referent heeft uitgevoerd. Uit deze omschrijving dient te blijken dat uw organisatie over voldoend deskundigheid en ervaring beschikt om de Opdracht, zoals beschreven in het Beschrijvend Document, uit te voeren.</w:t>
      </w:r>
    </w:p>
    <w:p w14:paraId="43CDFE58" w14:textId="77777777" w:rsidR="00150FC3" w:rsidRPr="00EA531A" w:rsidRDefault="00150FC3" w:rsidP="00150FC3">
      <w:pPr>
        <w:pStyle w:val="GRUitgelicht"/>
        <w:rPr>
          <w:rFonts w:ascii="Ubuntu Light" w:hAnsi="Ubuntu Light"/>
          <w:szCs w:val="20"/>
        </w:rPr>
      </w:pPr>
      <w:r w:rsidRPr="00EA531A">
        <w:rPr>
          <w:rFonts w:ascii="Ubuntu Light" w:hAnsi="Ubuntu Light"/>
          <w:szCs w:val="20"/>
        </w:rPr>
        <w:t xml:space="preserve">Per kerncompetentie kunt u maximaal één (1) referentie indienen.  Bij meerdere referenties en kerncompetenties kunt u het referentieformulier eenvoudig uitbreiden door op het </w:t>
      </w:r>
      <w:r w:rsidRPr="00EA531A">
        <w:rPr>
          <w:rFonts w:ascii="Ubuntu Light" w:hAnsi="Ubuntu Light"/>
          <w:szCs w:val="20"/>
        </w:rPr>
        <w:br/>
        <w:t>‘Plus-knopje’ rechts van het referentieformulier te klikken.</w:t>
      </w:r>
    </w:p>
    <w:sdt>
      <w:sdtPr>
        <w:rPr>
          <w:rFonts w:ascii="Ubuntu Light" w:hAnsi="Ubuntu Light"/>
          <w:color w:val="44546A" w:themeColor="text2"/>
          <w:sz w:val="20"/>
          <w:szCs w:val="20"/>
          <w:lang w:eastAsia="nl-NL"/>
        </w:rPr>
        <w:id w:val="-2047899770"/>
      </w:sdtPr>
      <w:sdtEndPr>
        <w:rPr>
          <w:rFonts w:asciiTheme="minorHAnsi" w:hAnsiTheme="minorHAnsi"/>
          <w:szCs w:val="14"/>
        </w:rPr>
      </w:sdtEndPr>
      <w:sdtContent>
        <w:sdt>
          <w:sdtPr>
            <w:rPr>
              <w:rFonts w:ascii="Ubuntu Light" w:hAnsi="Ubuntu Light"/>
              <w:color w:val="44546A" w:themeColor="text2"/>
              <w:sz w:val="20"/>
              <w:szCs w:val="20"/>
              <w:lang w:eastAsia="nl-NL"/>
            </w:rPr>
            <w:id w:val="-2082198455"/>
            <w:placeholder>
              <w:docPart w:val="C61961E06BC34576BA080E2E6918FB1C"/>
            </w:placeholder>
          </w:sdtPr>
          <w:sdtEndPr/>
          <w:sdtContent>
            <w:p w14:paraId="17E203E8" w14:textId="1D4355C5" w:rsidR="00F36C06" w:rsidRPr="003148B6" w:rsidRDefault="00F36C06" w:rsidP="00F36C06">
              <w:pPr>
                <w:pStyle w:val="Geenafstand"/>
                <w:numPr>
                  <w:ilvl w:val="0"/>
                  <w:numId w:val="11"/>
                </w:numPr>
                <w:spacing w:line="276" w:lineRule="auto"/>
                <w:ind w:left="425" w:hanging="425"/>
                <w:jc w:val="both"/>
                <w:rPr>
                  <w:rFonts w:ascii="Ubuntu Light" w:hAnsi="Ubuntu Light"/>
                  <w:color w:val="auto"/>
                  <w:sz w:val="20"/>
                  <w:szCs w:val="20"/>
                </w:rPr>
              </w:pPr>
              <w:r w:rsidRPr="003148B6">
                <w:rPr>
                  <w:rFonts w:ascii="Ubuntu Light" w:hAnsi="Ubuntu Light"/>
                  <w:color w:val="auto"/>
                  <w:sz w:val="20"/>
                  <w:szCs w:val="20"/>
                </w:rPr>
                <w:t xml:space="preserve">Als Inschrijver heeft u aantoonbare ervaring met </w:t>
              </w:r>
              <w:r w:rsidR="008D00BB">
                <w:rPr>
                  <w:rFonts w:ascii="Ubuntu Light" w:hAnsi="Ubuntu Light"/>
                  <w:sz w:val="20"/>
                  <w:szCs w:val="20"/>
                </w:rPr>
                <w:t>het leveren en onderhouden van multifunctionals en plotters in een gemeentelijke organisatie dat groter is dan 500 medewerkers</w:t>
              </w:r>
            </w:p>
            <w:tbl>
              <w:tblPr>
                <w:tblStyle w:val="Tabelraster"/>
                <w:tblW w:w="9636" w:type="dxa"/>
                <w:tblInd w:w="-2" w:type="dxa"/>
                <w:tblLook w:val="04A0" w:firstRow="1" w:lastRow="0" w:firstColumn="1" w:lastColumn="0" w:noHBand="0" w:noVBand="1"/>
              </w:tblPr>
              <w:tblGrid>
                <w:gridCol w:w="3453"/>
                <w:gridCol w:w="6183"/>
              </w:tblGrid>
              <w:tr w:rsidR="00150FC3" w:rsidRPr="00EA531A" w14:paraId="54CCE2A0" w14:textId="77777777" w:rsidTr="00EB3571">
                <w:trPr>
                  <w:cnfStyle w:val="100000000000" w:firstRow="1" w:lastRow="0" w:firstColumn="0" w:lastColumn="0" w:oddVBand="0" w:evenVBand="0" w:oddHBand="0" w:evenHBand="0" w:firstRowFirstColumn="0" w:firstRowLastColumn="0" w:lastRowFirstColumn="0" w:lastRowLastColumn="0"/>
                  <w:trHeight w:val="227"/>
                </w:trPr>
                <w:tc>
                  <w:tcPr>
                    <w:tcW w:w="3453" w:type="dxa"/>
                    <w:vAlign w:val="bottom"/>
                  </w:tcPr>
                  <w:p w14:paraId="257B86DA" w14:textId="77777777" w:rsidR="00150FC3" w:rsidRPr="00EA531A" w:rsidRDefault="00150FC3" w:rsidP="00C663AE">
                    <w:pPr>
                      <w:pStyle w:val="Referentie"/>
                      <w:rPr>
                        <w:rFonts w:ascii="Ubuntu Light" w:hAnsi="Ubuntu Light"/>
                        <w:szCs w:val="20"/>
                      </w:rPr>
                    </w:pPr>
                    <w:r w:rsidRPr="00EA531A">
                      <w:rPr>
                        <w:rFonts w:ascii="Ubuntu Light" w:hAnsi="Ubuntu Light"/>
                        <w:szCs w:val="20"/>
                      </w:rPr>
                      <w:t>Naam Inschrijver</w:t>
                    </w:r>
                  </w:p>
                </w:tc>
                <w:tc>
                  <w:tcPr>
                    <w:tcW w:w="6183" w:type="dxa"/>
                    <w:vAlign w:val="bottom"/>
                  </w:tcPr>
                  <w:p w14:paraId="0EF1295F" w14:textId="77777777" w:rsidR="00150FC3" w:rsidRPr="00EA531A" w:rsidRDefault="00FB0C5E" w:rsidP="00C663AE">
                    <w:pPr>
                      <w:pStyle w:val="Referentie"/>
                      <w:rPr>
                        <w:rFonts w:ascii="Ubuntu Light" w:hAnsi="Ubuntu Light"/>
                        <w:szCs w:val="20"/>
                      </w:rPr>
                    </w:pPr>
                    <w:sdt>
                      <w:sdtPr>
                        <w:rPr>
                          <w:rFonts w:ascii="Ubuntu Light" w:hAnsi="Ubuntu Light"/>
                          <w:szCs w:val="20"/>
                        </w:rPr>
                        <w:id w:val="2078004507"/>
                        <w:placeholder>
                          <w:docPart w:val="5C791447B1FF4711972FB056B47C324B"/>
                        </w:placeholder>
                        <w:showingPlcHdr/>
                        <w:text/>
                      </w:sdtPr>
                      <w:sdtEndPr/>
                      <w:sdtContent>
                        <w:r w:rsidR="00150FC3" w:rsidRPr="00EA531A">
                          <w:rPr>
                            <w:rStyle w:val="Tekstvantijdelijkeaanduiding"/>
                            <w:rFonts w:ascii="Ubuntu Light" w:hAnsi="Ubuntu Light"/>
                            <w:color w:val="A6A6A6" w:themeColor="background1" w:themeShade="A6"/>
                            <w:szCs w:val="20"/>
                          </w:rPr>
                          <w:t>[Naam Inschrijver]</w:t>
                        </w:r>
                      </w:sdtContent>
                    </w:sdt>
                  </w:p>
                </w:tc>
              </w:tr>
              <w:tr w:rsidR="00150FC3" w:rsidRPr="00EA531A" w14:paraId="63B8D89E" w14:textId="77777777" w:rsidTr="00EB3571">
                <w:trPr>
                  <w:trHeight w:val="227"/>
                </w:trPr>
                <w:tc>
                  <w:tcPr>
                    <w:tcW w:w="9636" w:type="dxa"/>
                    <w:gridSpan w:val="2"/>
                    <w:shd w:val="clear" w:color="auto" w:fill="D9D9D9" w:themeFill="background1" w:themeFillShade="D9"/>
                    <w:vAlign w:val="bottom"/>
                  </w:tcPr>
                  <w:p w14:paraId="531EE80B" w14:textId="77777777" w:rsidR="00150FC3" w:rsidRPr="00EA531A" w:rsidRDefault="00150FC3" w:rsidP="00C663AE">
                    <w:pPr>
                      <w:pStyle w:val="Geenafstand"/>
                      <w:rPr>
                        <w:b/>
                        <w:bCs/>
                        <w:sz w:val="20"/>
                        <w:szCs w:val="20"/>
                      </w:rPr>
                    </w:pPr>
                    <w:r w:rsidRPr="00EA531A">
                      <w:rPr>
                        <w:b/>
                        <w:bCs/>
                        <w:sz w:val="20"/>
                        <w:szCs w:val="20"/>
                      </w:rPr>
                      <w:t>Gegevens opdrachtgever</w:t>
                    </w:r>
                  </w:p>
                </w:tc>
              </w:tr>
              <w:tr w:rsidR="00150FC3" w:rsidRPr="00EA531A" w14:paraId="45108033" w14:textId="77777777" w:rsidTr="00EB3571">
                <w:trPr>
                  <w:trHeight w:val="227"/>
                </w:trPr>
                <w:tc>
                  <w:tcPr>
                    <w:tcW w:w="3453" w:type="dxa"/>
                    <w:vAlign w:val="bottom"/>
                  </w:tcPr>
                  <w:p w14:paraId="455B1172" w14:textId="77777777" w:rsidR="00150FC3" w:rsidRPr="00EA531A" w:rsidRDefault="00150FC3" w:rsidP="00C663AE">
                    <w:pPr>
                      <w:pStyle w:val="Referentie"/>
                      <w:rPr>
                        <w:szCs w:val="20"/>
                      </w:rPr>
                    </w:pPr>
                    <w:r w:rsidRPr="00EA531A">
                      <w:rPr>
                        <w:szCs w:val="20"/>
                      </w:rPr>
                      <w:t>Opdrachtgever</w:t>
                    </w:r>
                  </w:p>
                </w:tc>
                <w:tc>
                  <w:tcPr>
                    <w:tcW w:w="6183" w:type="dxa"/>
                  </w:tcPr>
                  <w:p w14:paraId="51B91968" w14:textId="77777777" w:rsidR="00150FC3" w:rsidRPr="00EA531A" w:rsidRDefault="00FB0C5E" w:rsidP="00C663AE">
                    <w:pPr>
                      <w:pStyle w:val="Referentie"/>
                      <w:rPr>
                        <w:szCs w:val="20"/>
                      </w:rPr>
                    </w:pPr>
                    <w:sdt>
                      <w:sdtPr>
                        <w:rPr>
                          <w:szCs w:val="20"/>
                        </w:rPr>
                        <w:id w:val="233825298"/>
                        <w:placeholder>
                          <w:docPart w:val="6AE1814CA3C542E4AEDF1BF7A8957A1D"/>
                        </w:placeholder>
                        <w:showingPlcHdr/>
                        <w:text/>
                      </w:sdtPr>
                      <w:sdtEndPr/>
                      <w:sdtContent>
                        <w:r w:rsidR="00150FC3" w:rsidRPr="00EA531A">
                          <w:rPr>
                            <w:rStyle w:val="Tekstvantijdelijkeaanduiding"/>
                            <w:color w:val="A6A6A6" w:themeColor="background1" w:themeShade="A6"/>
                            <w:szCs w:val="20"/>
                          </w:rPr>
                          <w:t>[Naam Opdrachtgever ]</w:t>
                        </w:r>
                      </w:sdtContent>
                    </w:sdt>
                  </w:p>
                </w:tc>
              </w:tr>
              <w:tr w:rsidR="00150FC3" w:rsidRPr="00EA531A" w14:paraId="17928EBF" w14:textId="77777777" w:rsidTr="00EB3571">
                <w:trPr>
                  <w:trHeight w:val="227"/>
                </w:trPr>
                <w:tc>
                  <w:tcPr>
                    <w:tcW w:w="3453" w:type="dxa"/>
                    <w:vAlign w:val="bottom"/>
                  </w:tcPr>
                  <w:p w14:paraId="25130111" w14:textId="77777777" w:rsidR="00150FC3" w:rsidRPr="00EA531A" w:rsidRDefault="00150FC3" w:rsidP="00C663AE">
                    <w:pPr>
                      <w:pStyle w:val="Referentie"/>
                      <w:rPr>
                        <w:szCs w:val="20"/>
                      </w:rPr>
                    </w:pPr>
                    <w:r w:rsidRPr="00EA531A">
                      <w:rPr>
                        <w:szCs w:val="20"/>
                      </w:rPr>
                      <w:t>Adres</w:t>
                    </w:r>
                  </w:p>
                </w:tc>
                <w:tc>
                  <w:tcPr>
                    <w:tcW w:w="6183" w:type="dxa"/>
                  </w:tcPr>
                  <w:p w14:paraId="651CA92A" w14:textId="77777777" w:rsidR="00150FC3" w:rsidRPr="00EA531A" w:rsidRDefault="00FB0C5E" w:rsidP="00C663AE">
                    <w:pPr>
                      <w:pStyle w:val="Referentie"/>
                      <w:rPr>
                        <w:szCs w:val="20"/>
                      </w:rPr>
                    </w:pPr>
                    <w:sdt>
                      <w:sdtPr>
                        <w:rPr>
                          <w:szCs w:val="20"/>
                        </w:rPr>
                        <w:id w:val="282158503"/>
                        <w:placeholder>
                          <w:docPart w:val="FA53404851B34E48934F416C399A42D0"/>
                        </w:placeholder>
                        <w:showingPlcHdr/>
                        <w:text/>
                      </w:sdtPr>
                      <w:sdtEndPr/>
                      <w:sdtContent>
                        <w:r w:rsidR="00150FC3" w:rsidRPr="00EA531A">
                          <w:rPr>
                            <w:rStyle w:val="Tekstvantijdelijkeaanduiding"/>
                            <w:color w:val="A6A6A6" w:themeColor="background1" w:themeShade="A6"/>
                            <w:szCs w:val="20"/>
                          </w:rPr>
                          <w:t>[Adres Opdrachtgever ]</w:t>
                        </w:r>
                      </w:sdtContent>
                    </w:sdt>
                  </w:p>
                </w:tc>
              </w:tr>
              <w:tr w:rsidR="00150FC3" w:rsidRPr="00EA531A" w14:paraId="1303E2BD" w14:textId="77777777" w:rsidTr="00EB3571">
                <w:trPr>
                  <w:trHeight w:val="227"/>
                </w:trPr>
                <w:tc>
                  <w:tcPr>
                    <w:tcW w:w="3453" w:type="dxa"/>
                    <w:vAlign w:val="bottom"/>
                  </w:tcPr>
                  <w:p w14:paraId="6C7AEABC" w14:textId="77777777" w:rsidR="00150FC3" w:rsidRPr="00EA531A" w:rsidRDefault="00150FC3" w:rsidP="00C663AE">
                    <w:pPr>
                      <w:pStyle w:val="Referentie"/>
                      <w:rPr>
                        <w:szCs w:val="20"/>
                      </w:rPr>
                    </w:pPr>
                    <w:r w:rsidRPr="00EA531A">
                      <w:rPr>
                        <w:szCs w:val="20"/>
                      </w:rPr>
                      <w:t>Postcode en plaats</w:t>
                    </w:r>
                  </w:p>
                </w:tc>
                <w:tc>
                  <w:tcPr>
                    <w:tcW w:w="6183" w:type="dxa"/>
                  </w:tcPr>
                  <w:p w14:paraId="428C14B9" w14:textId="77777777" w:rsidR="00150FC3" w:rsidRPr="00EA531A" w:rsidRDefault="00FB0C5E" w:rsidP="00C663AE">
                    <w:pPr>
                      <w:pStyle w:val="Referentie"/>
                      <w:rPr>
                        <w:szCs w:val="20"/>
                      </w:rPr>
                    </w:pPr>
                    <w:sdt>
                      <w:sdtPr>
                        <w:rPr>
                          <w:szCs w:val="20"/>
                        </w:rPr>
                        <w:id w:val="515124102"/>
                        <w:placeholder>
                          <w:docPart w:val="44442961476A48E8886D6105357ACF74"/>
                        </w:placeholder>
                        <w:showingPlcHdr/>
                        <w:text/>
                      </w:sdtPr>
                      <w:sdtEndPr/>
                      <w:sdtContent>
                        <w:r w:rsidR="00150FC3" w:rsidRPr="00EA531A">
                          <w:rPr>
                            <w:rStyle w:val="Tekstvantijdelijkeaanduiding"/>
                            <w:color w:val="A6A6A6" w:themeColor="background1" w:themeShade="A6"/>
                            <w:szCs w:val="20"/>
                          </w:rPr>
                          <w:t>[Postcode en plaats Opdrachtgever ]</w:t>
                        </w:r>
                      </w:sdtContent>
                    </w:sdt>
                  </w:p>
                </w:tc>
              </w:tr>
              <w:tr w:rsidR="00150FC3" w:rsidRPr="00EA531A" w14:paraId="06A6AE78" w14:textId="77777777" w:rsidTr="00EB3571">
                <w:trPr>
                  <w:trHeight w:val="227"/>
                </w:trPr>
                <w:tc>
                  <w:tcPr>
                    <w:tcW w:w="3453" w:type="dxa"/>
                    <w:vAlign w:val="bottom"/>
                  </w:tcPr>
                  <w:p w14:paraId="171E24DC" w14:textId="77777777" w:rsidR="00150FC3" w:rsidRPr="00EA531A" w:rsidRDefault="00150FC3" w:rsidP="00C663AE">
                    <w:pPr>
                      <w:pStyle w:val="Referentie"/>
                      <w:rPr>
                        <w:szCs w:val="20"/>
                      </w:rPr>
                    </w:pPr>
                    <w:r w:rsidRPr="00EA531A">
                      <w:rPr>
                        <w:szCs w:val="20"/>
                      </w:rPr>
                      <w:t>Contactpersoon</w:t>
                    </w:r>
                  </w:p>
                </w:tc>
                <w:tc>
                  <w:tcPr>
                    <w:tcW w:w="6183" w:type="dxa"/>
                  </w:tcPr>
                  <w:p w14:paraId="7A78C83C" w14:textId="77777777" w:rsidR="00150FC3" w:rsidRPr="00EA531A" w:rsidRDefault="00FB0C5E" w:rsidP="00C663AE">
                    <w:pPr>
                      <w:pStyle w:val="Referentie"/>
                      <w:rPr>
                        <w:szCs w:val="20"/>
                      </w:rPr>
                    </w:pPr>
                    <w:sdt>
                      <w:sdtPr>
                        <w:rPr>
                          <w:szCs w:val="20"/>
                        </w:rPr>
                        <w:id w:val="283318711"/>
                        <w:placeholder>
                          <w:docPart w:val="0B014807BF5B4A8ABA1815F26C63BC60"/>
                        </w:placeholder>
                        <w:showingPlcHdr/>
                        <w:text/>
                      </w:sdtPr>
                      <w:sdtEndPr/>
                      <w:sdtContent>
                        <w:r w:rsidR="00150FC3" w:rsidRPr="00EA531A">
                          <w:rPr>
                            <w:rStyle w:val="Tekstvantijdelijkeaanduiding"/>
                            <w:color w:val="A6A6A6" w:themeColor="background1" w:themeShade="A6"/>
                            <w:szCs w:val="20"/>
                          </w:rPr>
                          <w:t>[Contactpersoon referentieopdracht ]</w:t>
                        </w:r>
                      </w:sdtContent>
                    </w:sdt>
                  </w:p>
                </w:tc>
              </w:tr>
              <w:tr w:rsidR="00150FC3" w:rsidRPr="00EA531A" w14:paraId="6FCDE083" w14:textId="77777777" w:rsidTr="00EB3571">
                <w:trPr>
                  <w:trHeight w:val="227"/>
                </w:trPr>
                <w:tc>
                  <w:tcPr>
                    <w:tcW w:w="3453" w:type="dxa"/>
                    <w:vAlign w:val="bottom"/>
                  </w:tcPr>
                  <w:p w14:paraId="437FF10F" w14:textId="77777777" w:rsidR="00150FC3" w:rsidRPr="00EA531A" w:rsidRDefault="00150FC3" w:rsidP="00C663AE">
                    <w:pPr>
                      <w:pStyle w:val="Referentie"/>
                      <w:rPr>
                        <w:szCs w:val="20"/>
                      </w:rPr>
                    </w:pPr>
                    <w:r w:rsidRPr="00EA531A">
                      <w:rPr>
                        <w:szCs w:val="20"/>
                      </w:rPr>
                      <w:t>Telefoonnummer</w:t>
                    </w:r>
                  </w:p>
                </w:tc>
                <w:tc>
                  <w:tcPr>
                    <w:tcW w:w="6183" w:type="dxa"/>
                  </w:tcPr>
                  <w:p w14:paraId="1E4FA085" w14:textId="77777777" w:rsidR="00150FC3" w:rsidRPr="00EA531A" w:rsidRDefault="00FB0C5E" w:rsidP="00C663AE">
                    <w:pPr>
                      <w:pStyle w:val="Referentie"/>
                      <w:rPr>
                        <w:szCs w:val="20"/>
                      </w:rPr>
                    </w:pPr>
                    <w:sdt>
                      <w:sdtPr>
                        <w:rPr>
                          <w:szCs w:val="20"/>
                        </w:rPr>
                        <w:id w:val="2000303811"/>
                        <w:placeholder>
                          <w:docPart w:val="EFAEA49AA0194AC6ACEA733E08F90609"/>
                        </w:placeholder>
                        <w:showingPlcHdr/>
                        <w:text/>
                      </w:sdtPr>
                      <w:sdtEndPr/>
                      <w:sdtContent>
                        <w:r w:rsidR="00150FC3" w:rsidRPr="00EA531A">
                          <w:rPr>
                            <w:rStyle w:val="Tekstvantijdelijkeaanduiding"/>
                            <w:color w:val="A6A6A6" w:themeColor="background1" w:themeShade="A6"/>
                            <w:szCs w:val="20"/>
                          </w:rPr>
                          <w:t>[Telefoonnummer contactpersoon ]</w:t>
                        </w:r>
                      </w:sdtContent>
                    </w:sdt>
                  </w:p>
                </w:tc>
              </w:tr>
              <w:tr w:rsidR="00150FC3" w:rsidRPr="00EA531A" w14:paraId="30AF2B6F" w14:textId="77777777" w:rsidTr="00EB3571">
                <w:trPr>
                  <w:trHeight w:val="227"/>
                </w:trPr>
                <w:tc>
                  <w:tcPr>
                    <w:tcW w:w="9636" w:type="dxa"/>
                    <w:gridSpan w:val="2"/>
                    <w:shd w:val="clear" w:color="auto" w:fill="D9D9D9" w:themeFill="background1" w:themeFillShade="D9"/>
                    <w:vAlign w:val="bottom"/>
                  </w:tcPr>
                  <w:p w14:paraId="482AE565" w14:textId="77777777" w:rsidR="00150FC3" w:rsidRPr="00EA531A" w:rsidRDefault="00150FC3" w:rsidP="00C663AE">
                    <w:pPr>
                      <w:pStyle w:val="Geenafstand"/>
                      <w:rPr>
                        <w:b/>
                        <w:bCs/>
                        <w:sz w:val="20"/>
                        <w:szCs w:val="20"/>
                      </w:rPr>
                    </w:pPr>
                    <w:r w:rsidRPr="00EA531A">
                      <w:rPr>
                        <w:b/>
                        <w:bCs/>
                        <w:sz w:val="20"/>
                        <w:szCs w:val="20"/>
                      </w:rPr>
                      <w:t>Algemene informatie referentieopdracht</w:t>
                    </w:r>
                  </w:p>
                </w:tc>
              </w:tr>
              <w:tr w:rsidR="00150FC3" w:rsidRPr="00EA531A" w14:paraId="2FEA9995" w14:textId="77777777" w:rsidTr="00EB3571">
                <w:trPr>
                  <w:trHeight w:val="227"/>
                </w:trPr>
                <w:tc>
                  <w:tcPr>
                    <w:tcW w:w="3453" w:type="dxa"/>
                    <w:vAlign w:val="bottom"/>
                  </w:tcPr>
                  <w:p w14:paraId="4B220FB3" w14:textId="77777777" w:rsidR="00150FC3" w:rsidRPr="00EA531A" w:rsidRDefault="00150FC3" w:rsidP="00C663AE">
                    <w:pPr>
                      <w:pStyle w:val="Referentie"/>
                      <w:rPr>
                        <w:szCs w:val="20"/>
                      </w:rPr>
                    </w:pPr>
                    <w:r w:rsidRPr="00EA531A">
                      <w:rPr>
                        <w:szCs w:val="20"/>
                      </w:rPr>
                      <w:t>Startdatum opdracht</w:t>
                    </w:r>
                  </w:p>
                </w:tc>
                <w:tc>
                  <w:tcPr>
                    <w:tcW w:w="6183" w:type="dxa"/>
                  </w:tcPr>
                  <w:p w14:paraId="74C11FB7" w14:textId="77777777" w:rsidR="00150FC3" w:rsidRPr="00EA531A" w:rsidRDefault="00FB0C5E" w:rsidP="00C663AE">
                    <w:pPr>
                      <w:pStyle w:val="Referentie"/>
                      <w:rPr>
                        <w:szCs w:val="20"/>
                      </w:rPr>
                    </w:pPr>
                    <w:sdt>
                      <w:sdtPr>
                        <w:rPr>
                          <w:szCs w:val="20"/>
                        </w:rPr>
                        <w:id w:val="-150148253"/>
                        <w:placeholder>
                          <w:docPart w:val="0CA8521FAEFC4F37B3213C3A6CFACFCF"/>
                        </w:placeholder>
                        <w:showingPlcHdr/>
                        <w:date>
                          <w:dateFormat w:val="d MMMM yyyy"/>
                          <w:lid w:val="nl-NL"/>
                          <w:storeMappedDataAs w:val="dateTime"/>
                          <w:calendar w:val="gregorian"/>
                        </w:date>
                      </w:sdtPr>
                      <w:sdtEndPr/>
                      <w:sdtContent>
                        <w:r w:rsidR="00150FC3" w:rsidRPr="00EA531A">
                          <w:rPr>
                            <w:rStyle w:val="Tekstvantijdelijkeaanduiding"/>
                            <w:color w:val="A6A6A6" w:themeColor="background1" w:themeShade="A6"/>
                            <w:szCs w:val="20"/>
                          </w:rPr>
                          <w:t>[Vul startdatum in]</w:t>
                        </w:r>
                      </w:sdtContent>
                    </w:sdt>
                  </w:p>
                </w:tc>
              </w:tr>
              <w:tr w:rsidR="00150FC3" w:rsidRPr="00EA531A" w14:paraId="534FF633" w14:textId="77777777" w:rsidTr="00EB3571">
                <w:trPr>
                  <w:trHeight w:val="227"/>
                </w:trPr>
                <w:tc>
                  <w:tcPr>
                    <w:tcW w:w="3453" w:type="dxa"/>
                    <w:vAlign w:val="bottom"/>
                  </w:tcPr>
                  <w:p w14:paraId="5612A465" w14:textId="77777777" w:rsidR="00150FC3" w:rsidRPr="00EA531A" w:rsidRDefault="00150FC3" w:rsidP="00C663AE">
                    <w:pPr>
                      <w:pStyle w:val="Referentie"/>
                      <w:rPr>
                        <w:szCs w:val="20"/>
                      </w:rPr>
                    </w:pPr>
                    <w:r w:rsidRPr="00EA531A">
                      <w:rPr>
                        <w:szCs w:val="20"/>
                      </w:rPr>
                      <w:t>Einddatum opdracht</w:t>
                    </w:r>
                  </w:p>
                </w:tc>
                <w:tc>
                  <w:tcPr>
                    <w:tcW w:w="6183" w:type="dxa"/>
                  </w:tcPr>
                  <w:p w14:paraId="2439AA88" w14:textId="77777777" w:rsidR="00150FC3" w:rsidRPr="00EA531A" w:rsidRDefault="00FB0C5E" w:rsidP="00C663AE">
                    <w:pPr>
                      <w:pStyle w:val="Referentie"/>
                      <w:rPr>
                        <w:szCs w:val="20"/>
                      </w:rPr>
                    </w:pPr>
                    <w:sdt>
                      <w:sdtPr>
                        <w:rPr>
                          <w:szCs w:val="20"/>
                        </w:rPr>
                        <w:id w:val="-998191277"/>
                        <w:placeholder>
                          <w:docPart w:val="426DB4EC54664078898C77EE32B4BA16"/>
                        </w:placeholder>
                        <w:showingPlcHdr/>
                        <w:date>
                          <w:dateFormat w:val="d MMMM yyyy"/>
                          <w:lid w:val="nl-NL"/>
                          <w:storeMappedDataAs w:val="dateTime"/>
                          <w:calendar w:val="gregorian"/>
                        </w:date>
                      </w:sdtPr>
                      <w:sdtEndPr/>
                      <w:sdtContent>
                        <w:r w:rsidR="00150FC3" w:rsidRPr="00EA531A">
                          <w:rPr>
                            <w:rStyle w:val="Tekstvantijdelijkeaanduiding"/>
                            <w:color w:val="A6A6A6" w:themeColor="background1" w:themeShade="A6"/>
                            <w:szCs w:val="20"/>
                          </w:rPr>
                          <w:t>[Vul startdatum in]</w:t>
                        </w:r>
                      </w:sdtContent>
                    </w:sdt>
                  </w:p>
                </w:tc>
              </w:tr>
              <w:tr w:rsidR="00150FC3" w:rsidRPr="00EA531A" w14:paraId="6D7DF2C5" w14:textId="77777777" w:rsidTr="00EB3571">
                <w:trPr>
                  <w:trHeight w:val="227"/>
                </w:trPr>
                <w:tc>
                  <w:tcPr>
                    <w:tcW w:w="3453" w:type="dxa"/>
                    <w:vAlign w:val="bottom"/>
                  </w:tcPr>
                  <w:p w14:paraId="3DA4F7B7" w14:textId="77777777" w:rsidR="00150FC3" w:rsidRPr="00EA531A" w:rsidRDefault="00150FC3" w:rsidP="00C663AE">
                    <w:pPr>
                      <w:pStyle w:val="Referentie"/>
                      <w:rPr>
                        <w:szCs w:val="20"/>
                      </w:rPr>
                    </w:pPr>
                    <w:r w:rsidRPr="00EA531A">
                      <w:rPr>
                        <w:szCs w:val="20"/>
                      </w:rPr>
                      <w:t>Opdrachtwaarde</w:t>
                    </w:r>
                  </w:p>
                </w:tc>
                <w:tc>
                  <w:tcPr>
                    <w:tcW w:w="6183" w:type="dxa"/>
                  </w:tcPr>
                  <w:p w14:paraId="7CC0049D" w14:textId="77777777" w:rsidR="00150FC3" w:rsidRPr="00EA531A" w:rsidRDefault="00FB0C5E" w:rsidP="00C663AE">
                    <w:pPr>
                      <w:pStyle w:val="Referentie"/>
                      <w:rPr>
                        <w:szCs w:val="20"/>
                      </w:rPr>
                    </w:pPr>
                    <w:sdt>
                      <w:sdtPr>
                        <w:rPr>
                          <w:szCs w:val="20"/>
                        </w:rPr>
                        <w:id w:val="-1363742840"/>
                        <w:placeholder>
                          <w:docPart w:val="6EE56F82E9FE4CBAAE1E48E86184177C"/>
                        </w:placeholder>
                        <w:showingPlcHdr/>
                        <w:text/>
                      </w:sdtPr>
                      <w:sdtEndPr/>
                      <w:sdtContent>
                        <w:r w:rsidR="00150FC3" w:rsidRPr="00EA531A">
                          <w:rPr>
                            <w:rStyle w:val="Tekstvantijdelijkeaanduiding"/>
                            <w:color w:val="A6A6A6" w:themeColor="background1" w:themeShade="A6"/>
                            <w:szCs w:val="20"/>
                          </w:rPr>
                          <w:t>[Bedrag in Euro of aantallen ]</w:t>
                        </w:r>
                      </w:sdtContent>
                    </w:sdt>
                  </w:p>
                </w:tc>
              </w:tr>
              <w:tr w:rsidR="00150FC3" w:rsidRPr="00EA531A" w14:paraId="3D121888" w14:textId="77777777" w:rsidTr="00EB3571">
                <w:trPr>
                  <w:trHeight w:val="227"/>
                </w:trPr>
                <w:tc>
                  <w:tcPr>
                    <w:tcW w:w="3453" w:type="dxa"/>
                    <w:vAlign w:val="bottom"/>
                  </w:tcPr>
                  <w:p w14:paraId="13D75399" w14:textId="77777777" w:rsidR="00150FC3" w:rsidRPr="00EA531A" w:rsidRDefault="00150FC3" w:rsidP="00C663AE">
                    <w:pPr>
                      <w:pStyle w:val="Referentie"/>
                      <w:rPr>
                        <w:szCs w:val="20"/>
                      </w:rPr>
                    </w:pPr>
                    <w:r w:rsidRPr="00EA531A">
                      <w:rPr>
                        <w:szCs w:val="20"/>
                      </w:rPr>
                      <w:t>Uitgevoerd door Inschrijver en/of Combinatie(lid)</w:t>
                    </w:r>
                  </w:p>
                </w:tc>
                <w:tc>
                  <w:tcPr>
                    <w:tcW w:w="6183" w:type="dxa"/>
                  </w:tcPr>
                  <w:p w14:paraId="46AEDAF1" w14:textId="77777777" w:rsidR="00150FC3" w:rsidRPr="00EA531A" w:rsidRDefault="00FB0C5E" w:rsidP="00C663AE">
                    <w:pPr>
                      <w:pStyle w:val="Referentie"/>
                      <w:rPr>
                        <w:szCs w:val="20"/>
                      </w:rPr>
                    </w:pPr>
                    <w:sdt>
                      <w:sdtPr>
                        <w:rPr>
                          <w:szCs w:val="20"/>
                        </w:rPr>
                        <w:id w:val="-1524708614"/>
                        <w:placeholder>
                          <w:docPart w:val="ED502075384C44E4B3234EFB1AB51D99"/>
                        </w:placeholder>
                        <w:showingPlcHdr/>
                        <w:text/>
                      </w:sdtPr>
                      <w:sdtEndPr/>
                      <w:sdtContent>
                        <w:r w:rsidR="00150FC3" w:rsidRPr="00EA531A">
                          <w:rPr>
                            <w:rStyle w:val="Tekstvantijdelijkeaanduiding"/>
                            <w:color w:val="A6A6A6" w:themeColor="background1" w:themeShade="A6"/>
                            <w:szCs w:val="20"/>
                          </w:rPr>
                          <w:t>[Toelichting uitvoering referentie]</w:t>
                        </w:r>
                      </w:sdtContent>
                    </w:sdt>
                  </w:p>
                </w:tc>
              </w:tr>
              <w:tr w:rsidR="00150FC3" w:rsidRPr="00EA531A" w14:paraId="1B5ECEFE" w14:textId="77777777" w:rsidTr="00EB3571">
                <w:trPr>
                  <w:trHeight w:val="227"/>
                </w:trPr>
                <w:tc>
                  <w:tcPr>
                    <w:tcW w:w="9636" w:type="dxa"/>
                    <w:gridSpan w:val="2"/>
                    <w:shd w:val="clear" w:color="auto" w:fill="D9D9D9" w:themeFill="background1" w:themeFillShade="D9"/>
                    <w:vAlign w:val="bottom"/>
                  </w:tcPr>
                  <w:p w14:paraId="7A43F018" w14:textId="77777777" w:rsidR="00150FC3" w:rsidRPr="00EA531A" w:rsidRDefault="00150FC3" w:rsidP="00C663AE">
                    <w:pPr>
                      <w:pStyle w:val="Geenafstand"/>
                      <w:rPr>
                        <w:b/>
                        <w:bCs/>
                        <w:sz w:val="20"/>
                        <w:szCs w:val="20"/>
                      </w:rPr>
                    </w:pPr>
                    <w:r w:rsidRPr="00EA531A">
                      <w:rPr>
                        <w:b/>
                        <w:bCs/>
                        <w:sz w:val="20"/>
                        <w:szCs w:val="20"/>
                      </w:rPr>
                      <w:t>Omschrijving van de referentieopdracht</w:t>
                    </w:r>
                  </w:p>
                </w:tc>
              </w:tr>
              <w:tr w:rsidR="00150FC3" w:rsidRPr="00EA531A" w14:paraId="21A8E8A3" w14:textId="77777777" w:rsidTr="00EB3571">
                <w:trPr>
                  <w:trHeight w:val="227"/>
                </w:trPr>
                <w:tc>
                  <w:tcPr>
                    <w:tcW w:w="3453" w:type="dxa"/>
                    <w:vAlign w:val="bottom"/>
                  </w:tcPr>
                  <w:p w14:paraId="1F37ACEF" w14:textId="77777777" w:rsidR="00150FC3" w:rsidRPr="00EA531A" w:rsidRDefault="00150FC3" w:rsidP="00C663AE">
                    <w:pPr>
                      <w:pStyle w:val="Referentie"/>
                      <w:rPr>
                        <w:szCs w:val="20"/>
                      </w:rPr>
                    </w:pPr>
                    <w:r w:rsidRPr="00EA531A">
                      <w:rPr>
                        <w:szCs w:val="20"/>
                      </w:rPr>
                      <w:t>Titel van de opdracht</w:t>
                    </w:r>
                  </w:p>
                </w:tc>
                <w:tc>
                  <w:tcPr>
                    <w:tcW w:w="6183" w:type="dxa"/>
                  </w:tcPr>
                  <w:p w14:paraId="35F20B51" w14:textId="77777777" w:rsidR="00150FC3" w:rsidRPr="00EA531A" w:rsidRDefault="00FB0C5E" w:rsidP="00C663AE">
                    <w:pPr>
                      <w:pStyle w:val="Referentie"/>
                      <w:rPr>
                        <w:szCs w:val="20"/>
                      </w:rPr>
                    </w:pPr>
                    <w:sdt>
                      <w:sdtPr>
                        <w:rPr>
                          <w:szCs w:val="20"/>
                        </w:rPr>
                        <w:id w:val="1883435319"/>
                        <w:placeholder>
                          <w:docPart w:val="E6CE46B46F64447888A27383C4243E82"/>
                        </w:placeholder>
                        <w:showingPlcHdr/>
                        <w:text/>
                      </w:sdtPr>
                      <w:sdtEndPr/>
                      <w:sdtContent>
                        <w:r w:rsidR="00150FC3" w:rsidRPr="00EA531A">
                          <w:rPr>
                            <w:rStyle w:val="Tekstvantijdelijkeaanduiding"/>
                            <w:color w:val="A6A6A6" w:themeColor="background1" w:themeShade="A6"/>
                            <w:szCs w:val="20"/>
                          </w:rPr>
                          <w:t>[Korte titel referentieopdracht]</w:t>
                        </w:r>
                      </w:sdtContent>
                    </w:sdt>
                  </w:p>
                </w:tc>
              </w:tr>
              <w:tr w:rsidR="00150FC3" w:rsidRPr="00EA531A" w14:paraId="3F8133CE" w14:textId="77777777" w:rsidTr="00EB3571">
                <w:trPr>
                  <w:trHeight w:val="227"/>
                </w:trPr>
                <w:tc>
                  <w:tcPr>
                    <w:tcW w:w="3453" w:type="dxa"/>
                    <w:vAlign w:val="bottom"/>
                  </w:tcPr>
                  <w:p w14:paraId="67F17042" w14:textId="77777777" w:rsidR="00150FC3" w:rsidRPr="00EA531A" w:rsidRDefault="00150FC3" w:rsidP="00C663AE">
                    <w:pPr>
                      <w:pStyle w:val="Referentie"/>
                      <w:rPr>
                        <w:szCs w:val="20"/>
                      </w:rPr>
                    </w:pPr>
                    <w:r w:rsidRPr="00EA531A">
                      <w:rPr>
                        <w:szCs w:val="20"/>
                      </w:rPr>
                      <w:t>De opdracht voldoet aan kerncompetentie</w:t>
                    </w:r>
                  </w:p>
                </w:tc>
                <w:tc>
                  <w:tcPr>
                    <w:tcW w:w="6183" w:type="dxa"/>
                  </w:tcPr>
                  <w:p w14:paraId="346C72E9" w14:textId="77777777" w:rsidR="00150FC3" w:rsidRPr="00EA531A" w:rsidRDefault="00FB0C5E" w:rsidP="00C663AE">
                    <w:pPr>
                      <w:pStyle w:val="Referentie"/>
                      <w:rPr>
                        <w:szCs w:val="20"/>
                      </w:rPr>
                    </w:pPr>
                    <w:sdt>
                      <w:sdtPr>
                        <w:rPr>
                          <w:szCs w:val="20"/>
                        </w:rPr>
                        <w:id w:val="901802528"/>
                        <w:placeholder>
                          <w:docPart w:val="CA3D583951D94B359CB8DEF52444FA5B"/>
                        </w:placeholder>
                        <w:showingPlcHdr/>
                        <w:text/>
                      </w:sdtPr>
                      <w:sdtEndPr/>
                      <w:sdtContent>
                        <w:r w:rsidR="00150FC3" w:rsidRPr="00EA531A">
                          <w:rPr>
                            <w:rStyle w:val="Tekstvantijdelijkeaanduiding"/>
                            <w:color w:val="A6A6A6" w:themeColor="background1" w:themeShade="A6"/>
                            <w:szCs w:val="20"/>
                          </w:rPr>
                          <w:t>[Benoeming kerncompetentie Beschrijvend Document]</w:t>
                        </w:r>
                      </w:sdtContent>
                    </w:sdt>
                  </w:p>
                </w:tc>
              </w:tr>
              <w:tr w:rsidR="00150FC3" w:rsidRPr="00EA531A" w14:paraId="0A62426C" w14:textId="77777777" w:rsidTr="00EB3571">
                <w:trPr>
                  <w:trHeight w:val="227"/>
                </w:trPr>
                <w:tc>
                  <w:tcPr>
                    <w:tcW w:w="3453" w:type="dxa"/>
                    <w:vAlign w:val="bottom"/>
                  </w:tcPr>
                  <w:p w14:paraId="5AAD3389" w14:textId="77777777" w:rsidR="00150FC3" w:rsidRPr="00EA531A" w:rsidRDefault="00150FC3" w:rsidP="00C663AE">
                    <w:pPr>
                      <w:pStyle w:val="Referentie"/>
                      <w:rPr>
                        <w:szCs w:val="20"/>
                      </w:rPr>
                    </w:pPr>
                    <w:r w:rsidRPr="00EA531A">
                      <w:rPr>
                        <w:szCs w:val="20"/>
                      </w:rPr>
                      <w:t>Korte omschrijving van de werkzaamheden, waaruit blijkt dat u aan de aangegeven kerncompetentie voldoet</w:t>
                    </w:r>
                  </w:p>
                </w:tc>
                <w:tc>
                  <w:tcPr>
                    <w:tcW w:w="6183" w:type="dxa"/>
                  </w:tcPr>
                  <w:p w14:paraId="419EF678" w14:textId="77777777" w:rsidR="00150FC3" w:rsidRPr="00EA531A" w:rsidRDefault="00FB0C5E" w:rsidP="00C663AE">
                    <w:pPr>
                      <w:pStyle w:val="Referentie"/>
                      <w:rPr>
                        <w:szCs w:val="20"/>
                      </w:rPr>
                    </w:pPr>
                    <w:sdt>
                      <w:sdtPr>
                        <w:rPr>
                          <w:szCs w:val="20"/>
                        </w:rPr>
                        <w:id w:val="-1140421808"/>
                        <w:placeholder>
                          <w:docPart w:val="24ACC8293BF2409EB81383E6B5E67E1D"/>
                        </w:placeholder>
                        <w:showingPlcHdr/>
                        <w:text/>
                      </w:sdtPr>
                      <w:sdtEndPr/>
                      <w:sdtContent>
                        <w:r w:rsidR="00150FC3" w:rsidRPr="00EA531A">
                          <w:rPr>
                            <w:rStyle w:val="Tekstvantijdelijkeaanduiding"/>
                            <w:color w:val="A6A6A6" w:themeColor="background1" w:themeShade="A6"/>
                            <w:szCs w:val="20"/>
                          </w:rPr>
                          <w:t>[Omschrijving van de uitgevoerde werkzaamheden]</w:t>
                        </w:r>
                      </w:sdtContent>
                    </w:sdt>
                  </w:p>
                </w:tc>
              </w:tr>
              <w:tr w:rsidR="00150FC3" w:rsidRPr="00EA531A" w14:paraId="2EBB9C29" w14:textId="77777777" w:rsidTr="00EB3571">
                <w:trPr>
                  <w:trHeight w:val="227"/>
                </w:trPr>
                <w:tc>
                  <w:tcPr>
                    <w:tcW w:w="9636" w:type="dxa"/>
                    <w:gridSpan w:val="2"/>
                    <w:shd w:val="clear" w:color="auto" w:fill="D9D9D9" w:themeFill="background1" w:themeFillShade="D9"/>
                    <w:vAlign w:val="bottom"/>
                  </w:tcPr>
                  <w:p w14:paraId="769AE121" w14:textId="77777777" w:rsidR="00150FC3" w:rsidRPr="00EA531A" w:rsidRDefault="00150FC3" w:rsidP="00C663AE">
                    <w:pPr>
                      <w:pStyle w:val="Geenafstand"/>
                      <w:rPr>
                        <w:b/>
                        <w:bCs/>
                        <w:sz w:val="20"/>
                        <w:szCs w:val="20"/>
                      </w:rPr>
                    </w:pPr>
                    <w:r w:rsidRPr="00EA531A">
                      <w:rPr>
                        <w:b/>
                        <w:bCs/>
                        <w:sz w:val="20"/>
                        <w:szCs w:val="20"/>
                      </w:rPr>
                      <w:t>Overige relevante informatie en/of toelichting bij de kerncompetentie(s)</w:t>
                    </w:r>
                  </w:p>
                </w:tc>
              </w:tr>
              <w:tr w:rsidR="00150FC3" w:rsidRPr="00EA531A" w14:paraId="2B3D9681" w14:textId="77777777" w:rsidTr="00EB3571">
                <w:trPr>
                  <w:trHeight w:val="227"/>
                </w:trPr>
                <w:tc>
                  <w:tcPr>
                    <w:tcW w:w="9636" w:type="dxa"/>
                    <w:gridSpan w:val="2"/>
                  </w:tcPr>
                  <w:p w14:paraId="6E629D65" w14:textId="77777777" w:rsidR="00150FC3" w:rsidRPr="00EA531A" w:rsidRDefault="00FB0C5E" w:rsidP="00C663AE">
                    <w:pPr>
                      <w:pStyle w:val="Referentie"/>
                      <w:rPr>
                        <w:szCs w:val="20"/>
                      </w:rPr>
                    </w:pPr>
                    <w:sdt>
                      <w:sdtPr>
                        <w:rPr>
                          <w:szCs w:val="20"/>
                        </w:rPr>
                        <w:id w:val="773049995"/>
                        <w:placeholder>
                          <w:docPart w:val="85B3881BDCF649AAAA12420C7A212073"/>
                        </w:placeholder>
                        <w:showingPlcHdr/>
                        <w:text/>
                      </w:sdtPr>
                      <w:sdtEndPr/>
                      <w:sdtContent>
                        <w:r w:rsidR="00150FC3" w:rsidRPr="00EA531A">
                          <w:rPr>
                            <w:rStyle w:val="Tekstvantijdelijkeaanduiding"/>
                            <w:color w:val="A6A6A6" w:themeColor="background1" w:themeShade="A6"/>
                            <w:szCs w:val="20"/>
                          </w:rPr>
                          <w:t>[Indien van toepassing, een omschrijving van de overige relevante informatie]</w:t>
                        </w:r>
                      </w:sdtContent>
                    </w:sdt>
                  </w:p>
                  <w:p w14:paraId="583D16FD" w14:textId="77777777" w:rsidR="00150FC3" w:rsidRPr="00EA531A" w:rsidRDefault="00150FC3" w:rsidP="00C663AE">
                    <w:pPr>
                      <w:pStyle w:val="Referentie"/>
                      <w:rPr>
                        <w:szCs w:val="20"/>
                      </w:rPr>
                    </w:pPr>
                  </w:p>
                  <w:p w14:paraId="3AA7C5F2" w14:textId="77777777" w:rsidR="00150FC3" w:rsidRPr="00EA531A" w:rsidRDefault="00150FC3" w:rsidP="00C663AE">
                    <w:pPr>
                      <w:pStyle w:val="Referentie"/>
                      <w:rPr>
                        <w:szCs w:val="20"/>
                      </w:rPr>
                    </w:pPr>
                  </w:p>
                  <w:p w14:paraId="5161AD2E" w14:textId="77777777" w:rsidR="00150FC3" w:rsidRPr="00EA531A" w:rsidRDefault="00150FC3" w:rsidP="00C663AE">
                    <w:pPr>
                      <w:pStyle w:val="Referentie"/>
                      <w:rPr>
                        <w:szCs w:val="20"/>
                      </w:rPr>
                    </w:pPr>
                  </w:p>
                </w:tc>
              </w:tr>
            </w:tbl>
            <w:p w14:paraId="74C38FB4" w14:textId="77777777" w:rsidR="00150FC3" w:rsidRPr="001D5393" w:rsidRDefault="00FB0C5E" w:rsidP="00150FC3">
              <w:pPr>
                <w:pStyle w:val="GRVraag"/>
                <w:numPr>
                  <w:ilvl w:val="0"/>
                  <w:numId w:val="0"/>
                </w:numPr>
                <w:tabs>
                  <w:tab w:val="left" w:pos="4536"/>
                </w:tabs>
              </w:pPr>
            </w:p>
          </w:sdtContent>
        </w:sdt>
      </w:sdtContent>
    </w:sdt>
    <w:p w14:paraId="0D6CD91D" w14:textId="77777777" w:rsidR="006F7C07" w:rsidRDefault="006F7C07" w:rsidP="00150FC3"/>
    <w:p w14:paraId="7F83C40E" w14:textId="77777777" w:rsidR="00F36C06" w:rsidRDefault="00F36C06" w:rsidP="00150FC3"/>
    <w:sdt>
      <w:sdtPr>
        <w:rPr>
          <w:rFonts w:ascii="Ubuntu Light" w:hAnsi="Ubuntu Light"/>
          <w:color w:val="44546A" w:themeColor="text2"/>
          <w:sz w:val="20"/>
          <w:szCs w:val="20"/>
          <w:lang w:eastAsia="nl-NL"/>
        </w:rPr>
        <w:id w:val="-888570547"/>
      </w:sdtPr>
      <w:sdtEndPr>
        <w:rPr>
          <w:rFonts w:asciiTheme="minorHAnsi" w:hAnsiTheme="minorHAnsi"/>
          <w:szCs w:val="14"/>
        </w:rPr>
      </w:sdtEndPr>
      <w:sdtContent>
        <w:sdt>
          <w:sdtPr>
            <w:rPr>
              <w:rFonts w:ascii="Ubuntu Light" w:hAnsi="Ubuntu Light"/>
              <w:color w:val="44546A" w:themeColor="text2"/>
              <w:sz w:val="20"/>
              <w:szCs w:val="20"/>
              <w:lang w:eastAsia="nl-NL"/>
            </w:rPr>
            <w:id w:val="1080714445"/>
            <w:placeholder>
              <w:docPart w:val="2208510316724CCD9950AFC29154D0FF"/>
            </w:placeholder>
          </w:sdtPr>
          <w:sdtEndPr/>
          <w:sdtContent>
            <w:p w14:paraId="13B39A09" w14:textId="2FCAB428" w:rsidR="006C4100" w:rsidRPr="003148B6" w:rsidRDefault="006C4100" w:rsidP="006C4100">
              <w:pPr>
                <w:pStyle w:val="Geenafstand"/>
                <w:numPr>
                  <w:ilvl w:val="0"/>
                  <w:numId w:val="11"/>
                </w:numPr>
                <w:spacing w:line="276" w:lineRule="auto"/>
                <w:ind w:left="425" w:hanging="425"/>
                <w:jc w:val="both"/>
                <w:rPr>
                  <w:rFonts w:ascii="Ubuntu Light" w:hAnsi="Ubuntu Light"/>
                  <w:color w:val="auto"/>
                  <w:sz w:val="20"/>
                  <w:szCs w:val="20"/>
                </w:rPr>
              </w:pPr>
              <w:r w:rsidRPr="003148B6">
                <w:rPr>
                  <w:rFonts w:ascii="Ubuntu Light" w:hAnsi="Ubuntu Light"/>
                  <w:color w:val="auto"/>
                  <w:sz w:val="20"/>
                  <w:szCs w:val="20"/>
                </w:rPr>
                <w:t xml:space="preserve">Als inschrijver heeft u aantoonbare ervaring </w:t>
              </w:r>
              <w:r w:rsidR="00FB0C5E" w:rsidRPr="00A839DD">
                <w:rPr>
                  <w:rFonts w:ascii="Ubuntu Light" w:hAnsi="Ubuntu Light"/>
                  <w:sz w:val="20"/>
                  <w:szCs w:val="20"/>
                </w:rPr>
                <w:t xml:space="preserve">met </w:t>
              </w:r>
              <w:r w:rsidR="00FB0C5E">
                <w:rPr>
                  <w:rFonts w:ascii="Ubuntu Light" w:hAnsi="Ubuntu Light"/>
                  <w:sz w:val="20"/>
                  <w:szCs w:val="20"/>
                </w:rPr>
                <w:t>het implementeren en in gebruik hebben van een follow-me printsysteem of gelijkwaardig.</w:t>
              </w:r>
            </w:p>
            <w:tbl>
              <w:tblPr>
                <w:tblStyle w:val="Tabelraster"/>
                <w:tblW w:w="9636" w:type="dxa"/>
                <w:tblInd w:w="-2" w:type="dxa"/>
                <w:tblLook w:val="04A0" w:firstRow="1" w:lastRow="0" w:firstColumn="1" w:lastColumn="0" w:noHBand="0" w:noVBand="1"/>
              </w:tblPr>
              <w:tblGrid>
                <w:gridCol w:w="3453"/>
                <w:gridCol w:w="6183"/>
              </w:tblGrid>
              <w:tr w:rsidR="00F36C06" w:rsidRPr="00EA531A" w14:paraId="2BBC83F1" w14:textId="77777777" w:rsidTr="00670C2A">
                <w:trPr>
                  <w:cnfStyle w:val="100000000000" w:firstRow="1" w:lastRow="0" w:firstColumn="0" w:lastColumn="0" w:oddVBand="0" w:evenVBand="0" w:oddHBand="0" w:evenHBand="0" w:firstRowFirstColumn="0" w:firstRowLastColumn="0" w:lastRowFirstColumn="0" w:lastRowLastColumn="0"/>
                  <w:trHeight w:val="227"/>
                </w:trPr>
                <w:tc>
                  <w:tcPr>
                    <w:tcW w:w="3453" w:type="dxa"/>
                    <w:vAlign w:val="bottom"/>
                  </w:tcPr>
                  <w:p w14:paraId="5A2F6B4B" w14:textId="77777777" w:rsidR="00F36C06" w:rsidRPr="00EA531A" w:rsidRDefault="00F36C06" w:rsidP="00670C2A">
                    <w:pPr>
                      <w:pStyle w:val="Referentie"/>
                      <w:rPr>
                        <w:rFonts w:ascii="Ubuntu Light" w:hAnsi="Ubuntu Light"/>
                        <w:szCs w:val="20"/>
                      </w:rPr>
                    </w:pPr>
                    <w:r w:rsidRPr="00EA531A">
                      <w:rPr>
                        <w:rFonts w:ascii="Ubuntu Light" w:hAnsi="Ubuntu Light"/>
                        <w:szCs w:val="20"/>
                      </w:rPr>
                      <w:t>Naam Inschrijver</w:t>
                    </w:r>
                  </w:p>
                </w:tc>
                <w:tc>
                  <w:tcPr>
                    <w:tcW w:w="6183" w:type="dxa"/>
                    <w:vAlign w:val="bottom"/>
                  </w:tcPr>
                  <w:p w14:paraId="6833F14A" w14:textId="77777777" w:rsidR="00F36C06" w:rsidRPr="00EA531A" w:rsidRDefault="00FB0C5E" w:rsidP="00670C2A">
                    <w:pPr>
                      <w:pStyle w:val="Referentie"/>
                      <w:rPr>
                        <w:rFonts w:ascii="Ubuntu Light" w:hAnsi="Ubuntu Light"/>
                        <w:szCs w:val="20"/>
                      </w:rPr>
                    </w:pPr>
                    <w:sdt>
                      <w:sdtPr>
                        <w:rPr>
                          <w:rFonts w:ascii="Ubuntu Light" w:hAnsi="Ubuntu Light"/>
                          <w:szCs w:val="20"/>
                        </w:rPr>
                        <w:id w:val="1989048983"/>
                        <w:placeholder>
                          <w:docPart w:val="1F62A058B4A74900BD9E5A6D20245E35"/>
                        </w:placeholder>
                        <w:showingPlcHdr/>
                        <w:text/>
                      </w:sdtPr>
                      <w:sdtEndPr/>
                      <w:sdtContent>
                        <w:r w:rsidR="00F36C06" w:rsidRPr="00EA531A">
                          <w:rPr>
                            <w:rStyle w:val="Tekstvantijdelijkeaanduiding"/>
                            <w:rFonts w:ascii="Ubuntu Light" w:hAnsi="Ubuntu Light"/>
                            <w:color w:val="A6A6A6" w:themeColor="background1" w:themeShade="A6"/>
                            <w:szCs w:val="20"/>
                          </w:rPr>
                          <w:t>[Naam Inschrijver]</w:t>
                        </w:r>
                      </w:sdtContent>
                    </w:sdt>
                  </w:p>
                </w:tc>
              </w:tr>
              <w:tr w:rsidR="00F36C06" w:rsidRPr="00EA531A" w14:paraId="00802D0F" w14:textId="77777777" w:rsidTr="00670C2A">
                <w:trPr>
                  <w:trHeight w:val="227"/>
                </w:trPr>
                <w:tc>
                  <w:tcPr>
                    <w:tcW w:w="9636" w:type="dxa"/>
                    <w:gridSpan w:val="2"/>
                    <w:shd w:val="clear" w:color="auto" w:fill="D9D9D9" w:themeFill="background1" w:themeFillShade="D9"/>
                    <w:vAlign w:val="bottom"/>
                  </w:tcPr>
                  <w:p w14:paraId="7A1E8924" w14:textId="77777777" w:rsidR="00F36C06" w:rsidRPr="00EA531A" w:rsidRDefault="00F36C06" w:rsidP="00670C2A">
                    <w:pPr>
                      <w:pStyle w:val="Geenafstand"/>
                      <w:rPr>
                        <w:b/>
                        <w:bCs/>
                        <w:sz w:val="20"/>
                        <w:szCs w:val="20"/>
                      </w:rPr>
                    </w:pPr>
                    <w:r w:rsidRPr="00EA531A">
                      <w:rPr>
                        <w:b/>
                        <w:bCs/>
                        <w:sz w:val="20"/>
                        <w:szCs w:val="20"/>
                      </w:rPr>
                      <w:t>Gegevens opdrachtgever</w:t>
                    </w:r>
                  </w:p>
                </w:tc>
              </w:tr>
              <w:tr w:rsidR="00F36C06" w:rsidRPr="00EA531A" w14:paraId="2D15F1F9" w14:textId="77777777" w:rsidTr="00670C2A">
                <w:trPr>
                  <w:trHeight w:val="227"/>
                </w:trPr>
                <w:tc>
                  <w:tcPr>
                    <w:tcW w:w="3453" w:type="dxa"/>
                    <w:vAlign w:val="bottom"/>
                  </w:tcPr>
                  <w:p w14:paraId="504D390B" w14:textId="77777777" w:rsidR="00F36C06" w:rsidRPr="00EA531A" w:rsidRDefault="00F36C06" w:rsidP="00670C2A">
                    <w:pPr>
                      <w:pStyle w:val="Referentie"/>
                      <w:rPr>
                        <w:szCs w:val="20"/>
                      </w:rPr>
                    </w:pPr>
                    <w:r w:rsidRPr="00EA531A">
                      <w:rPr>
                        <w:szCs w:val="20"/>
                      </w:rPr>
                      <w:t>Opdrachtgever</w:t>
                    </w:r>
                  </w:p>
                </w:tc>
                <w:tc>
                  <w:tcPr>
                    <w:tcW w:w="6183" w:type="dxa"/>
                  </w:tcPr>
                  <w:p w14:paraId="3D92355C" w14:textId="77777777" w:rsidR="00F36C06" w:rsidRPr="00EA531A" w:rsidRDefault="00FB0C5E" w:rsidP="00670C2A">
                    <w:pPr>
                      <w:pStyle w:val="Referentie"/>
                      <w:rPr>
                        <w:szCs w:val="20"/>
                      </w:rPr>
                    </w:pPr>
                    <w:sdt>
                      <w:sdtPr>
                        <w:rPr>
                          <w:szCs w:val="20"/>
                        </w:rPr>
                        <w:id w:val="1340813008"/>
                        <w:placeholder>
                          <w:docPart w:val="DBBCDCB4AADD41CE86F8B7DCA51F2027"/>
                        </w:placeholder>
                        <w:showingPlcHdr/>
                        <w:text/>
                      </w:sdtPr>
                      <w:sdtEndPr/>
                      <w:sdtContent>
                        <w:r w:rsidR="00F36C06" w:rsidRPr="00EA531A">
                          <w:rPr>
                            <w:rStyle w:val="Tekstvantijdelijkeaanduiding"/>
                            <w:color w:val="A6A6A6" w:themeColor="background1" w:themeShade="A6"/>
                            <w:szCs w:val="20"/>
                          </w:rPr>
                          <w:t>[Naam Opdrachtgever ]</w:t>
                        </w:r>
                      </w:sdtContent>
                    </w:sdt>
                  </w:p>
                </w:tc>
              </w:tr>
              <w:tr w:rsidR="00F36C06" w:rsidRPr="00EA531A" w14:paraId="74B55E03" w14:textId="77777777" w:rsidTr="00670C2A">
                <w:trPr>
                  <w:trHeight w:val="227"/>
                </w:trPr>
                <w:tc>
                  <w:tcPr>
                    <w:tcW w:w="3453" w:type="dxa"/>
                    <w:vAlign w:val="bottom"/>
                  </w:tcPr>
                  <w:p w14:paraId="3DF0B858" w14:textId="77777777" w:rsidR="00F36C06" w:rsidRPr="00EA531A" w:rsidRDefault="00F36C06" w:rsidP="00670C2A">
                    <w:pPr>
                      <w:pStyle w:val="Referentie"/>
                      <w:rPr>
                        <w:szCs w:val="20"/>
                      </w:rPr>
                    </w:pPr>
                    <w:r w:rsidRPr="00EA531A">
                      <w:rPr>
                        <w:szCs w:val="20"/>
                      </w:rPr>
                      <w:t>Adres</w:t>
                    </w:r>
                  </w:p>
                </w:tc>
                <w:tc>
                  <w:tcPr>
                    <w:tcW w:w="6183" w:type="dxa"/>
                  </w:tcPr>
                  <w:p w14:paraId="56DCEE78" w14:textId="77777777" w:rsidR="00F36C06" w:rsidRPr="00EA531A" w:rsidRDefault="00FB0C5E" w:rsidP="00670C2A">
                    <w:pPr>
                      <w:pStyle w:val="Referentie"/>
                      <w:rPr>
                        <w:szCs w:val="20"/>
                      </w:rPr>
                    </w:pPr>
                    <w:sdt>
                      <w:sdtPr>
                        <w:rPr>
                          <w:szCs w:val="20"/>
                        </w:rPr>
                        <w:id w:val="1042641494"/>
                        <w:placeholder>
                          <w:docPart w:val="292B131A9BF343B99801C2FB93C0A002"/>
                        </w:placeholder>
                        <w:showingPlcHdr/>
                        <w:text/>
                      </w:sdtPr>
                      <w:sdtEndPr/>
                      <w:sdtContent>
                        <w:r w:rsidR="00F36C06" w:rsidRPr="00EA531A">
                          <w:rPr>
                            <w:rStyle w:val="Tekstvantijdelijkeaanduiding"/>
                            <w:color w:val="A6A6A6" w:themeColor="background1" w:themeShade="A6"/>
                            <w:szCs w:val="20"/>
                          </w:rPr>
                          <w:t>[Adres Opdrachtgever ]</w:t>
                        </w:r>
                      </w:sdtContent>
                    </w:sdt>
                  </w:p>
                </w:tc>
              </w:tr>
              <w:tr w:rsidR="00F36C06" w:rsidRPr="00EA531A" w14:paraId="5316DEDF" w14:textId="77777777" w:rsidTr="00670C2A">
                <w:trPr>
                  <w:trHeight w:val="227"/>
                </w:trPr>
                <w:tc>
                  <w:tcPr>
                    <w:tcW w:w="3453" w:type="dxa"/>
                    <w:vAlign w:val="bottom"/>
                  </w:tcPr>
                  <w:p w14:paraId="6CE492EC" w14:textId="77777777" w:rsidR="00F36C06" w:rsidRPr="00EA531A" w:rsidRDefault="00F36C06" w:rsidP="00670C2A">
                    <w:pPr>
                      <w:pStyle w:val="Referentie"/>
                      <w:rPr>
                        <w:szCs w:val="20"/>
                      </w:rPr>
                    </w:pPr>
                    <w:r w:rsidRPr="00EA531A">
                      <w:rPr>
                        <w:szCs w:val="20"/>
                      </w:rPr>
                      <w:t>Postcode en plaats</w:t>
                    </w:r>
                  </w:p>
                </w:tc>
                <w:tc>
                  <w:tcPr>
                    <w:tcW w:w="6183" w:type="dxa"/>
                  </w:tcPr>
                  <w:p w14:paraId="17E54F10" w14:textId="77777777" w:rsidR="00F36C06" w:rsidRPr="00EA531A" w:rsidRDefault="00FB0C5E" w:rsidP="00670C2A">
                    <w:pPr>
                      <w:pStyle w:val="Referentie"/>
                      <w:rPr>
                        <w:szCs w:val="20"/>
                      </w:rPr>
                    </w:pPr>
                    <w:sdt>
                      <w:sdtPr>
                        <w:rPr>
                          <w:szCs w:val="20"/>
                        </w:rPr>
                        <w:id w:val="-1756423778"/>
                        <w:placeholder>
                          <w:docPart w:val="C43D8BEA4A704668B79FDD264102D92F"/>
                        </w:placeholder>
                        <w:showingPlcHdr/>
                        <w:text/>
                      </w:sdtPr>
                      <w:sdtEndPr/>
                      <w:sdtContent>
                        <w:r w:rsidR="00F36C06" w:rsidRPr="00EA531A">
                          <w:rPr>
                            <w:rStyle w:val="Tekstvantijdelijkeaanduiding"/>
                            <w:color w:val="A6A6A6" w:themeColor="background1" w:themeShade="A6"/>
                            <w:szCs w:val="20"/>
                          </w:rPr>
                          <w:t>[Postcode en plaats Opdrachtgever ]</w:t>
                        </w:r>
                      </w:sdtContent>
                    </w:sdt>
                  </w:p>
                </w:tc>
              </w:tr>
              <w:tr w:rsidR="00F36C06" w:rsidRPr="00EA531A" w14:paraId="5024BB55" w14:textId="77777777" w:rsidTr="00670C2A">
                <w:trPr>
                  <w:trHeight w:val="227"/>
                </w:trPr>
                <w:tc>
                  <w:tcPr>
                    <w:tcW w:w="3453" w:type="dxa"/>
                    <w:vAlign w:val="bottom"/>
                  </w:tcPr>
                  <w:p w14:paraId="2F70E47C" w14:textId="77777777" w:rsidR="00F36C06" w:rsidRPr="00EA531A" w:rsidRDefault="00F36C06" w:rsidP="00670C2A">
                    <w:pPr>
                      <w:pStyle w:val="Referentie"/>
                      <w:rPr>
                        <w:szCs w:val="20"/>
                      </w:rPr>
                    </w:pPr>
                    <w:r w:rsidRPr="00EA531A">
                      <w:rPr>
                        <w:szCs w:val="20"/>
                      </w:rPr>
                      <w:t>Contactpersoon</w:t>
                    </w:r>
                  </w:p>
                </w:tc>
                <w:tc>
                  <w:tcPr>
                    <w:tcW w:w="6183" w:type="dxa"/>
                  </w:tcPr>
                  <w:p w14:paraId="18FA29DD" w14:textId="77777777" w:rsidR="00F36C06" w:rsidRPr="00EA531A" w:rsidRDefault="00FB0C5E" w:rsidP="00670C2A">
                    <w:pPr>
                      <w:pStyle w:val="Referentie"/>
                      <w:rPr>
                        <w:szCs w:val="20"/>
                      </w:rPr>
                    </w:pPr>
                    <w:sdt>
                      <w:sdtPr>
                        <w:rPr>
                          <w:szCs w:val="20"/>
                        </w:rPr>
                        <w:id w:val="467786293"/>
                        <w:placeholder>
                          <w:docPart w:val="0700FAA360E84D17AA319802880415D4"/>
                        </w:placeholder>
                        <w:showingPlcHdr/>
                        <w:text/>
                      </w:sdtPr>
                      <w:sdtEndPr/>
                      <w:sdtContent>
                        <w:r w:rsidR="00F36C06" w:rsidRPr="00EA531A">
                          <w:rPr>
                            <w:rStyle w:val="Tekstvantijdelijkeaanduiding"/>
                            <w:color w:val="A6A6A6" w:themeColor="background1" w:themeShade="A6"/>
                            <w:szCs w:val="20"/>
                          </w:rPr>
                          <w:t>[Contactpersoon referentieopdracht ]</w:t>
                        </w:r>
                      </w:sdtContent>
                    </w:sdt>
                  </w:p>
                </w:tc>
              </w:tr>
              <w:tr w:rsidR="00F36C06" w:rsidRPr="00EA531A" w14:paraId="259541C8" w14:textId="77777777" w:rsidTr="00670C2A">
                <w:trPr>
                  <w:trHeight w:val="227"/>
                </w:trPr>
                <w:tc>
                  <w:tcPr>
                    <w:tcW w:w="3453" w:type="dxa"/>
                    <w:vAlign w:val="bottom"/>
                  </w:tcPr>
                  <w:p w14:paraId="2C3380A0" w14:textId="77777777" w:rsidR="00F36C06" w:rsidRPr="00EA531A" w:rsidRDefault="00F36C06" w:rsidP="00670C2A">
                    <w:pPr>
                      <w:pStyle w:val="Referentie"/>
                      <w:rPr>
                        <w:szCs w:val="20"/>
                      </w:rPr>
                    </w:pPr>
                    <w:r w:rsidRPr="00EA531A">
                      <w:rPr>
                        <w:szCs w:val="20"/>
                      </w:rPr>
                      <w:t>Telefoonnummer</w:t>
                    </w:r>
                  </w:p>
                </w:tc>
                <w:tc>
                  <w:tcPr>
                    <w:tcW w:w="6183" w:type="dxa"/>
                  </w:tcPr>
                  <w:p w14:paraId="4EDA3E4F" w14:textId="77777777" w:rsidR="00F36C06" w:rsidRPr="00EA531A" w:rsidRDefault="00FB0C5E" w:rsidP="00670C2A">
                    <w:pPr>
                      <w:pStyle w:val="Referentie"/>
                      <w:rPr>
                        <w:szCs w:val="20"/>
                      </w:rPr>
                    </w:pPr>
                    <w:sdt>
                      <w:sdtPr>
                        <w:rPr>
                          <w:szCs w:val="20"/>
                        </w:rPr>
                        <w:id w:val="-1788740400"/>
                        <w:placeholder>
                          <w:docPart w:val="9790658905B4497188BEE5992C0EDE6F"/>
                        </w:placeholder>
                        <w:showingPlcHdr/>
                        <w:text/>
                      </w:sdtPr>
                      <w:sdtEndPr/>
                      <w:sdtContent>
                        <w:r w:rsidR="00F36C06" w:rsidRPr="00EA531A">
                          <w:rPr>
                            <w:rStyle w:val="Tekstvantijdelijkeaanduiding"/>
                            <w:color w:val="A6A6A6" w:themeColor="background1" w:themeShade="A6"/>
                            <w:szCs w:val="20"/>
                          </w:rPr>
                          <w:t>[Telefoonnummer contactpersoon ]</w:t>
                        </w:r>
                      </w:sdtContent>
                    </w:sdt>
                  </w:p>
                </w:tc>
              </w:tr>
              <w:tr w:rsidR="00F36C06" w:rsidRPr="00EA531A" w14:paraId="01784CD4" w14:textId="77777777" w:rsidTr="00670C2A">
                <w:trPr>
                  <w:trHeight w:val="227"/>
                </w:trPr>
                <w:tc>
                  <w:tcPr>
                    <w:tcW w:w="9636" w:type="dxa"/>
                    <w:gridSpan w:val="2"/>
                    <w:shd w:val="clear" w:color="auto" w:fill="D9D9D9" w:themeFill="background1" w:themeFillShade="D9"/>
                    <w:vAlign w:val="bottom"/>
                  </w:tcPr>
                  <w:p w14:paraId="6A094A67" w14:textId="77777777" w:rsidR="00F36C06" w:rsidRPr="00EA531A" w:rsidRDefault="00F36C06" w:rsidP="00670C2A">
                    <w:pPr>
                      <w:pStyle w:val="Geenafstand"/>
                      <w:rPr>
                        <w:b/>
                        <w:bCs/>
                        <w:sz w:val="20"/>
                        <w:szCs w:val="20"/>
                      </w:rPr>
                    </w:pPr>
                    <w:r w:rsidRPr="00EA531A">
                      <w:rPr>
                        <w:b/>
                        <w:bCs/>
                        <w:sz w:val="20"/>
                        <w:szCs w:val="20"/>
                      </w:rPr>
                      <w:t>Algemene informatie referentieopdracht</w:t>
                    </w:r>
                  </w:p>
                </w:tc>
              </w:tr>
              <w:tr w:rsidR="00F36C06" w:rsidRPr="00EA531A" w14:paraId="44440A58" w14:textId="77777777" w:rsidTr="00670C2A">
                <w:trPr>
                  <w:trHeight w:val="227"/>
                </w:trPr>
                <w:tc>
                  <w:tcPr>
                    <w:tcW w:w="3453" w:type="dxa"/>
                    <w:vAlign w:val="bottom"/>
                  </w:tcPr>
                  <w:p w14:paraId="7F281AB5" w14:textId="77777777" w:rsidR="00F36C06" w:rsidRPr="00EA531A" w:rsidRDefault="00F36C06" w:rsidP="00670C2A">
                    <w:pPr>
                      <w:pStyle w:val="Referentie"/>
                      <w:rPr>
                        <w:szCs w:val="20"/>
                      </w:rPr>
                    </w:pPr>
                    <w:r w:rsidRPr="00EA531A">
                      <w:rPr>
                        <w:szCs w:val="20"/>
                      </w:rPr>
                      <w:t>Startdatum opdracht</w:t>
                    </w:r>
                  </w:p>
                </w:tc>
                <w:tc>
                  <w:tcPr>
                    <w:tcW w:w="6183" w:type="dxa"/>
                  </w:tcPr>
                  <w:p w14:paraId="40958CB6" w14:textId="77777777" w:rsidR="00F36C06" w:rsidRPr="00EA531A" w:rsidRDefault="00FB0C5E" w:rsidP="00670C2A">
                    <w:pPr>
                      <w:pStyle w:val="Referentie"/>
                      <w:rPr>
                        <w:szCs w:val="20"/>
                      </w:rPr>
                    </w:pPr>
                    <w:sdt>
                      <w:sdtPr>
                        <w:rPr>
                          <w:szCs w:val="20"/>
                        </w:rPr>
                        <w:id w:val="851536982"/>
                        <w:placeholder>
                          <w:docPart w:val="B7833178A1C841A8B6C690C6EFAC050C"/>
                        </w:placeholder>
                        <w:showingPlcHdr/>
                        <w:date>
                          <w:dateFormat w:val="d MMMM yyyy"/>
                          <w:lid w:val="nl-NL"/>
                          <w:storeMappedDataAs w:val="dateTime"/>
                          <w:calendar w:val="gregorian"/>
                        </w:date>
                      </w:sdtPr>
                      <w:sdtEndPr/>
                      <w:sdtContent>
                        <w:r w:rsidR="00F36C06" w:rsidRPr="00EA531A">
                          <w:rPr>
                            <w:rStyle w:val="Tekstvantijdelijkeaanduiding"/>
                            <w:color w:val="A6A6A6" w:themeColor="background1" w:themeShade="A6"/>
                            <w:szCs w:val="20"/>
                          </w:rPr>
                          <w:t>[Vul startdatum in]</w:t>
                        </w:r>
                      </w:sdtContent>
                    </w:sdt>
                  </w:p>
                </w:tc>
              </w:tr>
              <w:tr w:rsidR="00F36C06" w:rsidRPr="00EA531A" w14:paraId="6883B651" w14:textId="77777777" w:rsidTr="00670C2A">
                <w:trPr>
                  <w:trHeight w:val="227"/>
                </w:trPr>
                <w:tc>
                  <w:tcPr>
                    <w:tcW w:w="3453" w:type="dxa"/>
                    <w:vAlign w:val="bottom"/>
                  </w:tcPr>
                  <w:p w14:paraId="014D9ED9" w14:textId="77777777" w:rsidR="00F36C06" w:rsidRPr="00EA531A" w:rsidRDefault="00F36C06" w:rsidP="00670C2A">
                    <w:pPr>
                      <w:pStyle w:val="Referentie"/>
                      <w:rPr>
                        <w:szCs w:val="20"/>
                      </w:rPr>
                    </w:pPr>
                    <w:r w:rsidRPr="00EA531A">
                      <w:rPr>
                        <w:szCs w:val="20"/>
                      </w:rPr>
                      <w:t>Einddatum opdracht</w:t>
                    </w:r>
                  </w:p>
                </w:tc>
                <w:tc>
                  <w:tcPr>
                    <w:tcW w:w="6183" w:type="dxa"/>
                  </w:tcPr>
                  <w:p w14:paraId="19D3AC3F" w14:textId="77777777" w:rsidR="00F36C06" w:rsidRPr="00EA531A" w:rsidRDefault="00FB0C5E" w:rsidP="00670C2A">
                    <w:pPr>
                      <w:pStyle w:val="Referentie"/>
                      <w:rPr>
                        <w:szCs w:val="20"/>
                      </w:rPr>
                    </w:pPr>
                    <w:sdt>
                      <w:sdtPr>
                        <w:rPr>
                          <w:szCs w:val="20"/>
                        </w:rPr>
                        <w:id w:val="1979725442"/>
                        <w:placeholder>
                          <w:docPart w:val="165ADD06D98E4F668DDA4872FC22B9B1"/>
                        </w:placeholder>
                        <w:showingPlcHdr/>
                        <w:date>
                          <w:dateFormat w:val="d MMMM yyyy"/>
                          <w:lid w:val="nl-NL"/>
                          <w:storeMappedDataAs w:val="dateTime"/>
                          <w:calendar w:val="gregorian"/>
                        </w:date>
                      </w:sdtPr>
                      <w:sdtEndPr/>
                      <w:sdtContent>
                        <w:r w:rsidR="00F36C06" w:rsidRPr="00EA531A">
                          <w:rPr>
                            <w:rStyle w:val="Tekstvantijdelijkeaanduiding"/>
                            <w:color w:val="A6A6A6" w:themeColor="background1" w:themeShade="A6"/>
                            <w:szCs w:val="20"/>
                          </w:rPr>
                          <w:t>[Vul startdatum in]</w:t>
                        </w:r>
                      </w:sdtContent>
                    </w:sdt>
                  </w:p>
                </w:tc>
              </w:tr>
              <w:tr w:rsidR="00F36C06" w:rsidRPr="00EA531A" w14:paraId="2440BEFB" w14:textId="77777777" w:rsidTr="00670C2A">
                <w:trPr>
                  <w:trHeight w:val="227"/>
                </w:trPr>
                <w:tc>
                  <w:tcPr>
                    <w:tcW w:w="3453" w:type="dxa"/>
                    <w:vAlign w:val="bottom"/>
                  </w:tcPr>
                  <w:p w14:paraId="1FF62711" w14:textId="77777777" w:rsidR="00F36C06" w:rsidRPr="00EA531A" w:rsidRDefault="00F36C06" w:rsidP="00670C2A">
                    <w:pPr>
                      <w:pStyle w:val="Referentie"/>
                      <w:rPr>
                        <w:szCs w:val="20"/>
                      </w:rPr>
                    </w:pPr>
                    <w:r w:rsidRPr="00EA531A">
                      <w:rPr>
                        <w:szCs w:val="20"/>
                      </w:rPr>
                      <w:t>Opdrachtwaarde</w:t>
                    </w:r>
                  </w:p>
                </w:tc>
                <w:tc>
                  <w:tcPr>
                    <w:tcW w:w="6183" w:type="dxa"/>
                  </w:tcPr>
                  <w:p w14:paraId="41458D0B" w14:textId="77777777" w:rsidR="00F36C06" w:rsidRPr="00EA531A" w:rsidRDefault="00FB0C5E" w:rsidP="00670C2A">
                    <w:pPr>
                      <w:pStyle w:val="Referentie"/>
                      <w:rPr>
                        <w:szCs w:val="20"/>
                      </w:rPr>
                    </w:pPr>
                    <w:sdt>
                      <w:sdtPr>
                        <w:rPr>
                          <w:szCs w:val="20"/>
                        </w:rPr>
                        <w:id w:val="1721477389"/>
                        <w:placeholder>
                          <w:docPart w:val="6D59A5D7AA3D43ADBF46247454A4E7DF"/>
                        </w:placeholder>
                        <w:showingPlcHdr/>
                        <w:text/>
                      </w:sdtPr>
                      <w:sdtEndPr/>
                      <w:sdtContent>
                        <w:r w:rsidR="00F36C06" w:rsidRPr="00EA531A">
                          <w:rPr>
                            <w:rStyle w:val="Tekstvantijdelijkeaanduiding"/>
                            <w:color w:val="A6A6A6" w:themeColor="background1" w:themeShade="A6"/>
                            <w:szCs w:val="20"/>
                          </w:rPr>
                          <w:t>[Bedrag in Euro of aantallen ]</w:t>
                        </w:r>
                      </w:sdtContent>
                    </w:sdt>
                  </w:p>
                </w:tc>
              </w:tr>
              <w:tr w:rsidR="00F36C06" w:rsidRPr="00EA531A" w14:paraId="0AABB869" w14:textId="77777777" w:rsidTr="00670C2A">
                <w:trPr>
                  <w:trHeight w:val="227"/>
                </w:trPr>
                <w:tc>
                  <w:tcPr>
                    <w:tcW w:w="3453" w:type="dxa"/>
                    <w:vAlign w:val="bottom"/>
                  </w:tcPr>
                  <w:p w14:paraId="62EB70CF" w14:textId="77777777" w:rsidR="00F36C06" w:rsidRPr="00EA531A" w:rsidRDefault="00F36C06" w:rsidP="00670C2A">
                    <w:pPr>
                      <w:pStyle w:val="Referentie"/>
                      <w:rPr>
                        <w:szCs w:val="20"/>
                      </w:rPr>
                    </w:pPr>
                    <w:r w:rsidRPr="00EA531A">
                      <w:rPr>
                        <w:szCs w:val="20"/>
                      </w:rPr>
                      <w:t>Uitgevoerd door Inschrijver en/of Combinatie(lid)</w:t>
                    </w:r>
                  </w:p>
                </w:tc>
                <w:tc>
                  <w:tcPr>
                    <w:tcW w:w="6183" w:type="dxa"/>
                  </w:tcPr>
                  <w:p w14:paraId="7D5395EE" w14:textId="77777777" w:rsidR="00F36C06" w:rsidRPr="00EA531A" w:rsidRDefault="00FB0C5E" w:rsidP="00670C2A">
                    <w:pPr>
                      <w:pStyle w:val="Referentie"/>
                      <w:rPr>
                        <w:szCs w:val="20"/>
                      </w:rPr>
                    </w:pPr>
                    <w:sdt>
                      <w:sdtPr>
                        <w:rPr>
                          <w:szCs w:val="20"/>
                        </w:rPr>
                        <w:id w:val="-1367757713"/>
                        <w:placeholder>
                          <w:docPart w:val="B83655B25F314729904FB6DFADAD5EF1"/>
                        </w:placeholder>
                        <w:showingPlcHdr/>
                        <w:text/>
                      </w:sdtPr>
                      <w:sdtEndPr/>
                      <w:sdtContent>
                        <w:r w:rsidR="00F36C06" w:rsidRPr="00EA531A">
                          <w:rPr>
                            <w:rStyle w:val="Tekstvantijdelijkeaanduiding"/>
                            <w:color w:val="A6A6A6" w:themeColor="background1" w:themeShade="A6"/>
                            <w:szCs w:val="20"/>
                          </w:rPr>
                          <w:t>[Toelichting uitvoering referentie]</w:t>
                        </w:r>
                      </w:sdtContent>
                    </w:sdt>
                  </w:p>
                </w:tc>
              </w:tr>
              <w:tr w:rsidR="00F36C06" w:rsidRPr="00EA531A" w14:paraId="1D3F6932" w14:textId="77777777" w:rsidTr="00670C2A">
                <w:trPr>
                  <w:trHeight w:val="227"/>
                </w:trPr>
                <w:tc>
                  <w:tcPr>
                    <w:tcW w:w="9636" w:type="dxa"/>
                    <w:gridSpan w:val="2"/>
                    <w:shd w:val="clear" w:color="auto" w:fill="D9D9D9" w:themeFill="background1" w:themeFillShade="D9"/>
                    <w:vAlign w:val="bottom"/>
                  </w:tcPr>
                  <w:p w14:paraId="78CE4BD0" w14:textId="77777777" w:rsidR="00F36C06" w:rsidRPr="00EA531A" w:rsidRDefault="00F36C06" w:rsidP="00670C2A">
                    <w:pPr>
                      <w:pStyle w:val="Geenafstand"/>
                      <w:rPr>
                        <w:b/>
                        <w:bCs/>
                        <w:sz w:val="20"/>
                        <w:szCs w:val="20"/>
                      </w:rPr>
                    </w:pPr>
                    <w:r w:rsidRPr="00EA531A">
                      <w:rPr>
                        <w:b/>
                        <w:bCs/>
                        <w:sz w:val="20"/>
                        <w:szCs w:val="20"/>
                      </w:rPr>
                      <w:t>Omschrijving van de referentieopdracht</w:t>
                    </w:r>
                  </w:p>
                </w:tc>
              </w:tr>
              <w:tr w:rsidR="00F36C06" w:rsidRPr="00EA531A" w14:paraId="3AA9B0F4" w14:textId="77777777" w:rsidTr="00670C2A">
                <w:trPr>
                  <w:trHeight w:val="227"/>
                </w:trPr>
                <w:tc>
                  <w:tcPr>
                    <w:tcW w:w="3453" w:type="dxa"/>
                    <w:vAlign w:val="bottom"/>
                  </w:tcPr>
                  <w:p w14:paraId="24B355BE" w14:textId="77777777" w:rsidR="00F36C06" w:rsidRPr="00EA531A" w:rsidRDefault="00F36C06" w:rsidP="00670C2A">
                    <w:pPr>
                      <w:pStyle w:val="Referentie"/>
                      <w:rPr>
                        <w:szCs w:val="20"/>
                      </w:rPr>
                    </w:pPr>
                    <w:r w:rsidRPr="00EA531A">
                      <w:rPr>
                        <w:szCs w:val="20"/>
                      </w:rPr>
                      <w:t>Titel van de opdracht</w:t>
                    </w:r>
                  </w:p>
                </w:tc>
                <w:tc>
                  <w:tcPr>
                    <w:tcW w:w="6183" w:type="dxa"/>
                  </w:tcPr>
                  <w:p w14:paraId="0EED24CE" w14:textId="77777777" w:rsidR="00F36C06" w:rsidRPr="00EA531A" w:rsidRDefault="00FB0C5E" w:rsidP="00670C2A">
                    <w:pPr>
                      <w:pStyle w:val="Referentie"/>
                      <w:rPr>
                        <w:szCs w:val="20"/>
                      </w:rPr>
                    </w:pPr>
                    <w:sdt>
                      <w:sdtPr>
                        <w:rPr>
                          <w:szCs w:val="20"/>
                        </w:rPr>
                        <w:id w:val="-2080427129"/>
                        <w:placeholder>
                          <w:docPart w:val="348BDDF5065B48AC84151E96D852FE60"/>
                        </w:placeholder>
                        <w:showingPlcHdr/>
                        <w:text/>
                      </w:sdtPr>
                      <w:sdtEndPr/>
                      <w:sdtContent>
                        <w:r w:rsidR="00F36C06" w:rsidRPr="00EA531A">
                          <w:rPr>
                            <w:rStyle w:val="Tekstvantijdelijkeaanduiding"/>
                            <w:color w:val="A6A6A6" w:themeColor="background1" w:themeShade="A6"/>
                            <w:szCs w:val="20"/>
                          </w:rPr>
                          <w:t>[Korte titel referentieopdracht]</w:t>
                        </w:r>
                      </w:sdtContent>
                    </w:sdt>
                  </w:p>
                </w:tc>
              </w:tr>
              <w:tr w:rsidR="00F36C06" w:rsidRPr="00EA531A" w14:paraId="2DB077F5" w14:textId="77777777" w:rsidTr="00670C2A">
                <w:trPr>
                  <w:trHeight w:val="227"/>
                </w:trPr>
                <w:tc>
                  <w:tcPr>
                    <w:tcW w:w="3453" w:type="dxa"/>
                    <w:vAlign w:val="bottom"/>
                  </w:tcPr>
                  <w:p w14:paraId="1AF64A5F" w14:textId="77777777" w:rsidR="00F36C06" w:rsidRPr="00EA531A" w:rsidRDefault="00F36C06" w:rsidP="00670C2A">
                    <w:pPr>
                      <w:pStyle w:val="Referentie"/>
                      <w:rPr>
                        <w:szCs w:val="20"/>
                      </w:rPr>
                    </w:pPr>
                    <w:r w:rsidRPr="00EA531A">
                      <w:rPr>
                        <w:szCs w:val="20"/>
                      </w:rPr>
                      <w:t>De opdracht voldoet aan kerncompetentie</w:t>
                    </w:r>
                  </w:p>
                </w:tc>
                <w:tc>
                  <w:tcPr>
                    <w:tcW w:w="6183" w:type="dxa"/>
                  </w:tcPr>
                  <w:p w14:paraId="758FEE28" w14:textId="77777777" w:rsidR="00F36C06" w:rsidRPr="00EA531A" w:rsidRDefault="00FB0C5E" w:rsidP="00670C2A">
                    <w:pPr>
                      <w:pStyle w:val="Referentie"/>
                      <w:rPr>
                        <w:szCs w:val="20"/>
                      </w:rPr>
                    </w:pPr>
                    <w:sdt>
                      <w:sdtPr>
                        <w:rPr>
                          <w:szCs w:val="20"/>
                        </w:rPr>
                        <w:id w:val="289558887"/>
                        <w:placeholder>
                          <w:docPart w:val="18DDB989B48844A98FB04951CD52746F"/>
                        </w:placeholder>
                        <w:showingPlcHdr/>
                        <w:text/>
                      </w:sdtPr>
                      <w:sdtEndPr/>
                      <w:sdtContent>
                        <w:r w:rsidR="00F36C06" w:rsidRPr="00EA531A">
                          <w:rPr>
                            <w:rStyle w:val="Tekstvantijdelijkeaanduiding"/>
                            <w:color w:val="A6A6A6" w:themeColor="background1" w:themeShade="A6"/>
                            <w:szCs w:val="20"/>
                          </w:rPr>
                          <w:t>[Benoeming kerncompetentie Beschrijvend Document]</w:t>
                        </w:r>
                      </w:sdtContent>
                    </w:sdt>
                  </w:p>
                </w:tc>
              </w:tr>
              <w:tr w:rsidR="00F36C06" w:rsidRPr="00EA531A" w14:paraId="0724AFC7" w14:textId="77777777" w:rsidTr="00670C2A">
                <w:trPr>
                  <w:trHeight w:val="227"/>
                </w:trPr>
                <w:tc>
                  <w:tcPr>
                    <w:tcW w:w="3453" w:type="dxa"/>
                    <w:vAlign w:val="bottom"/>
                  </w:tcPr>
                  <w:p w14:paraId="65F6BC8E" w14:textId="77777777" w:rsidR="00F36C06" w:rsidRPr="00EA531A" w:rsidRDefault="00F36C06" w:rsidP="00670C2A">
                    <w:pPr>
                      <w:pStyle w:val="Referentie"/>
                      <w:rPr>
                        <w:szCs w:val="20"/>
                      </w:rPr>
                    </w:pPr>
                    <w:r w:rsidRPr="00EA531A">
                      <w:rPr>
                        <w:szCs w:val="20"/>
                      </w:rPr>
                      <w:t>Korte omschrijving van de werkzaamheden, waaruit blijkt dat u aan de aangegeven kerncompetentie voldoet</w:t>
                    </w:r>
                  </w:p>
                </w:tc>
                <w:tc>
                  <w:tcPr>
                    <w:tcW w:w="6183" w:type="dxa"/>
                  </w:tcPr>
                  <w:p w14:paraId="45AC8986" w14:textId="77777777" w:rsidR="00F36C06" w:rsidRPr="00EA531A" w:rsidRDefault="00FB0C5E" w:rsidP="00670C2A">
                    <w:pPr>
                      <w:pStyle w:val="Referentie"/>
                      <w:rPr>
                        <w:szCs w:val="20"/>
                      </w:rPr>
                    </w:pPr>
                    <w:sdt>
                      <w:sdtPr>
                        <w:rPr>
                          <w:szCs w:val="20"/>
                        </w:rPr>
                        <w:id w:val="688654908"/>
                        <w:placeholder>
                          <w:docPart w:val="BD073DB6E0534CBC9B52E2FC07982172"/>
                        </w:placeholder>
                        <w:showingPlcHdr/>
                        <w:text/>
                      </w:sdtPr>
                      <w:sdtEndPr/>
                      <w:sdtContent>
                        <w:r w:rsidR="00F36C06" w:rsidRPr="00EA531A">
                          <w:rPr>
                            <w:rStyle w:val="Tekstvantijdelijkeaanduiding"/>
                            <w:color w:val="A6A6A6" w:themeColor="background1" w:themeShade="A6"/>
                            <w:szCs w:val="20"/>
                          </w:rPr>
                          <w:t>[Omschrijving van de uitgevoerde werkzaamheden]</w:t>
                        </w:r>
                      </w:sdtContent>
                    </w:sdt>
                  </w:p>
                </w:tc>
              </w:tr>
              <w:tr w:rsidR="00F36C06" w:rsidRPr="00EA531A" w14:paraId="09A902C5" w14:textId="77777777" w:rsidTr="00670C2A">
                <w:trPr>
                  <w:trHeight w:val="227"/>
                </w:trPr>
                <w:tc>
                  <w:tcPr>
                    <w:tcW w:w="9636" w:type="dxa"/>
                    <w:gridSpan w:val="2"/>
                    <w:shd w:val="clear" w:color="auto" w:fill="D9D9D9" w:themeFill="background1" w:themeFillShade="D9"/>
                    <w:vAlign w:val="bottom"/>
                  </w:tcPr>
                  <w:p w14:paraId="25780D75" w14:textId="77777777" w:rsidR="00F36C06" w:rsidRPr="00EA531A" w:rsidRDefault="00F36C06" w:rsidP="00670C2A">
                    <w:pPr>
                      <w:pStyle w:val="Geenafstand"/>
                      <w:rPr>
                        <w:b/>
                        <w:bCs/>
                        <w:sz w:val="20"/>
                        <w:szCs w:val="20"/>
                      </w:rPr>
                    </w:pPr>
                    <w:r w:rsidRPr="00EA531A">
                      <w:rPr>
                        <w:b/>
                        <w:bCs/>
                        <w:sz w:val="20"/>
                        <w:szCs w:val="20"/>
                      </w:rPr>
                      <w:t>Overige relevante informatie en/of toelichting bij de kerncompetentie(s)</w:t>
                    </w:r>
                  </w:p>
                </w:tc>
              </w:tr>
              <w:tr w:rsidR="00F36C06" w:rsidRPr="00EA531A" w14:paraId="29C92C2A" w14:textId="77777777" w:rsidTr="00670C2A">
                <w:trPr>
                  <w:trHeight w:val="227"/>
                </w:trPr>
                <w:tc>
                  <w:tcPr>
                    <w:tcW w:w="9636" w:type="dxa"/>
                    <w:gridSpan w:val="2"/>
                  </w:tcPr>
                  <w:p w14:paraId="33DBFB0F" w14:textId="77777777" w:rsidR="00F36C06" w:rsidRPr="00EA531A" w:rsidRDefault="00FB0C5E" w:rsidP="00670C2A">
                    <w:pPr>
                      <w:pStyle w:val="Referentie"/>
                      <w:rPr>
                        <w:szCs w:val="20"/>
                      </w:rPr>
                    </w:pPr>
                    <w:sdt>
                      <w:sdtPr>
                        <w:rPr>
                          <w:szCs w:val="20"/>
                        </w:rPr>
                        <w:id w:val="-322664835"/>
                        <w:placeholder>
                          <w:docPart w:val="7F8FB846E2FE4E6DAE6BF934AD1DCF65"/>
                        </w:placeholder>
                        <w:showingPlcHdr/>
                        <w:text/>
                      </w:sdtPr>
                      <w:sdtEndPr/>
                      <w:sdtContent>
                        <w:r w:rsidR="00F36C06" w:rsidRPr="00EA531A">
                          <w:rPr>
                            <w:rStyle w:val="Tekstvantijdelijkeaanduiding"/>
                            <w:color w:val="A6A6A6" w:themeColor="background1" w:themeShade="A6"/>
                            <w:szCs w:val="20"/>
                          </w:rPr>
                          <w:t>[Indien van toepassing, een omschrijving van de overige relevante informatie]</w:t>
                        </w:r>
                      </w:sdtContent>
                    </w:sdt>
                  </w:p>
                  <w:p w14:paraId="193B50D5" w14:textId="77777777" w:rsidR="00F36C06" w:rsidRPr="00EA531A" w:rsidRDefault="00F36C06" w:rsidP="00670C2A">
                    <w:pPr>
                      <w:pStyle w:val="Referentie"/>
                      <w:rPr>
                        <w:szCs w:val="20"/>
                      </w:rPr>
                    </w:pPr>
                  </w:p>
                  <w:p w14:paraId="1398C1D1" w14:textId="77777777" w:rsidR="00F36C06" w:rsidRPr="00EA531A" w:rsidRDefault="00F36C06" w:rsidP="00670C2A">
                    <w:pPr>
                      <w:pStyle w:val="Referentie"/>
                      <w:rPr>
                        <w:szCs w:val="20"/>
                      </w:rPr>
                    </w:pPr>
                  </w:p>
                  <w:p w14:paraId="66501882" w14:textId="77777777" w:rsidR="00F36C06" w:rsidRPr="00EA531A" w:rsidRDefault="00F36C06" w:rsidP="00670C2A">
                    <w:pPr>
                      <w:pStyle w:val="Referentie"/>
                      <w:rPr>
                        <w:szCs w:val="20"/>
                      </w:rPr>
                    </w:pPr>
                  </w:p>
                </w:tc>
              </w:tr>
            </w:tbl>
            <w:p w14:paraId="25B0012E" w14:textId="77777777" w:rsidR="00F36C06" w:rsidRDefault="00FB0C5E" w:rsidP="000F786F">
              <w:pPr>
                <w:pStyle w:val="GRVraag"/>
                <w:numPr>
                  <w:ilvl w:val="0"/>
                  <w:numId w:val="0"/>
                </w:numPr>
                <w:tabs>
                  <w:tab w:val="left" w:pos="4536"/>
                </w:tabs>
                <w:ind w:left="1134" w:hanging="1134"/>
              </w:pPr>
            </w:p>
          </w:sdtContent>
        </w:sdt>
      </w:sdtContent>
    </w:sdt>
    <w:p w14:paraId="51026FBA" w14:textId="77777777" w:rsidR="00F36C06" w:rsidRPr="00150FC3" w:rsidRDefault="00F36C06" w:rsidP="00150FC3"/>
    <w:sectPr w:rsidR="00F36C06" w:rsidRPr="00150FC3"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7AC02" w14:textId="77777777" w:rsidR="00EA294B" w:rsidRDefault="00EA294B" w:rsidP="00141366">
      <w:r>
        <w:separator/>
      </w:r>
    </w:p>
  </w:endnote>
  <w:endnote w:type="continuationSeparator" w:id="0">
    <w:p w14:paraId="460C90E1" w14:textId="77777777" w:rsidR="00EA294B" w:rsidRDefault="00EA294B"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4C50"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38EF"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862D5" w14:textId="77777777" w:rsidR="00EA294B" w:rsidRPr="00505089" w:rsidRDefault="00EA294B" w:rsidP="00505089">
      <w:pPr>
        <w:pStyle w:val="Voettekst"/>
      </w:pPr>
    </w:p>
  </w:footnote>
  <w:footnote w:type="continuationSeparator" w:id="0">
    <w:p w14:paraId="001B57A7" w14:textId="77777777" w:rsidR="00EA294B" w:rsidRDefault="00EA294B"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A0422" w14:textId="77777777" w:rsidR="00915019" w:rsidRDefault="00915019" w:rsidP="00915019">
    <w:pPr>
      <w:pStyle w:val="Koptekst"/>
    </w:pPr>
  </w:p>
  <w:p w14:paraId="1EDD6FB5" w14:textId="77777777" w:rsidR="00915019" w:rsidRDefault="00915019" w:rsidP="00915019">
    <w:r>
      <w:rPr>
        <w:noProof/>
      </w:rPr>
      <w:drawing>
        <wp:anchor distT="0" distB="0" distL="114300" distR="114300" simplePos="0" relativeHeight="251662336" behindDoc="0" locked="0" layoutInCell="1" allowOverlap="1" wp14:anchorId="7EB9EFA5" wp14:editId="3E2B91A4">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3013470D"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9D5B" w14:textId="77777777" w:rsidR="00341562" w:rsidRDefault="00341562" w:rsidP="00341562">
    <w:r>
      <w:rPr>
        <w:noProof/>
      </w:rPr>
      <w:drawing>
        <wp:anchor distT="0" distB="0" distL="114300" distR="114300" simplePos="0" relativeHeight="251659264" behindDoc="0" locked="0" layoutInCell="1" allowOverlap="1" wp14:anchorId="287F0E6E" wp14:editId="2D59613D">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8F41B61" wp14:editId="27CB3740">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3380908A"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501D40FD"/>
    <w:multiLevelType w:val="singleLevel"/>
    <w:tmpl w:val="38B83458"/>
    <w:lvl w:ilvl="0">
      <w:start w:val="1"/>
      <w:numFmt w:val="decimal"/>
      <w:lvlText w:val="%1."/>
      <w:lvlJc w:val="left"/>
      <w:pPr>
        <w:ind w:left="720" w:hanging="360"/>
      </w:pPr>
      <w:rPr>
        <w:rFonts w:hint="default"/>
        <w:color w:val="auto"/>
      </w:r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6F70E5D"/>
    <w:multiLevelType w:val="hybridMultilevel"/>
    <w:tmpl w:val="CD1C3AEA"/>
    <w:lvl w:ilvl="0" w:tplc="DD5A62DA">
      <w:start w:val="1"/>
      <w:numFmt w:val="decimal"/>
      <w:lvlText w:val="%1. "/>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9"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8"/>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408890637">
    <w:abstractNumId w:val="7"/>
  </w:num>
  <w:num w:numId="8" w16cid:durableId="1930700321">
    <w:abstractNumId w:val="9"/>
  </w:num>
  <w:num w:numId="9"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4907939">
    <w:abstractNumId w:val="2"/>
  </w:num>
  <w:num w:numId="11" w16cid:durableId="942297398">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EB3571"/>
    <w:rsid w:val="000013F8"/>
    <w:rsid w:val="0001457A"/>
    <w:rsid w:val="000278AF"/>
    <w:rsid w:val="000410B7"/>
    <w:rsid w:val="00041FBA"/>
    <w:rsid w:val="000460AA"/>
    <w:rsid w:val="0005383B"/>
    <w:rsid w:val="000842FA"/>
    <w:rsid w:val="000869A5"/>
    <w:rsid w:val="000D44B8"/>
    <w:rsid w:val="000E3074"/>
    <w:rsid w:val="000F786F"/>
    <w:rsid w:val="00103EA9"/>
    <w:rsid w:val="00137181"/>
    <w:rsid w:val="00141366"/>
    <w:rsid w:val="00150FC3"/>
    <w:rsid w:val="00165BAD"/>
    <w:rsid w:val="001808AF"/>
    <w:rsid w:val="001831FD"/>
    <w:rsid w:val="001A3062"/>
    <w:rsid w:val="001A5035"/>
    <w:rsid w:val="001B17C8"/>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96E36"/>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705A0"/>
    <w:rsid w:val="00687864"/>
    <w:rsid w:val="006B4C83"/>
    <w:rsid w:val="006C4100"/>
    <w:rsid w:val="006D06D6"/>
    <w:rsid w:val="006D0D90"/>
    <w:rsid w:val="006D6FCA"/>
    <w:rsid w:val="006D6FEB"/>
    <w:rsid w:val="006D7A6E"/>
    <w:rsid w:val="006E0EC5"/>
    <w:rsid w:val="006E7C96"/>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00BB"/>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C0D89"/>
    <w:rsid w:val="00BD5B67"/>
    <w:rsid w:val="00BD5FF2"/>
    <w:rsid w:val="00BE0F4C"/>
    <w:rsid w:val="00BF1F33"/>
    <w:rsid w:val="00BF40E4"/>
    <w:rsid w:val="00C1784B"/>
    <w:rsid w:val="00C26C73"/>
    <w:rsid w:val="00C41309"/>
    <w:rsid w:val="00C5376C"/>
    <w:rsid w:val="00C60E90"/>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C3258"/>
    <w:rsid w:val="00E152E1"/>
    <w:rsid w:val="00E35ECF"/>
    <w:rsid w:val="00E42179"/>
    <w:rsid w:val="00E523F0"/>
    <w:rsid w:val="00E612A0"/>
    <w:rsid w:val="00E734E4"/>
    <w:rsid w:val="00E74BA8"/>
    <w:rsid w:val="00E839C0"/>
    <w:rsid w:val="00E87C0D"/>
    <w:rsid w:val="00E94DD6"/>
    <w:rsid w:val="00EA294B"/>
    <w:rsid w:val="00EB0E89"/>
    <w:rsid w:val="00EB3571"/>
    <w:rsid w:val="00EB3DA3"/>
    <w:rsid w:val="00EB3EA1"/>
    <w:rsid w:val="00EC7273"/>
    <w:rsid w:val="00EE1638"/>
    <w:rsid w:val="00EE1793"/>
    <w:rsid w:val="00EE61AB"/>
    <w:rsid w:val="00EF2122"/>
    <w:rsid w:val="00F006AE"/>
    <w:rsid w:val="00F2314E"/>
    <w:rsid w:val="00F36C06"/>
    <w:rsid w:val="00F41A4F"/>
    <w:rsid w:val="00F44073"/>
    <w:rsid w:val="00F61561"/>
    <w:rsid w:val="00F66469"/>
    <w:rsid w:val="00F74539"/>
    <w:rsid w:val="00F85DB7"/>
    <w:rsid w:val="00F959FB"/>
    <w:rsid w:val="00FA4226"/>
    <w:rsid w:val="00FB0C5E"/>
    <w:rsid w:val="00FB38FA"/>
    <w:rsid w:val="00FD22AE"/>
    <w:rsid w:val="00FF212D"/>
    <w:rsid w:val="00FF4F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E2D09"/>
  <w15:docId w15:val="{6FD5D173-1697-4B8A-887D-0966B964A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0FC3"/>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8"/>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8"/>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8"/>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8"/>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9"/>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10"/>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10"/>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10"/>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jdamr\AppData\Local\Temp\Templafy\WordVsto\Bijlage%206.%20Referentieformul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1961E06BC34576BA080E2E6918FB1C"/>
        <w:category>
          <w:name w:val="Algemeen"/>
          <w:gallery w:val="placeholder"/>
        </w:category>
        <w:types>
          <w:type w:val="bbPlcHdr"/>
        </w:types>
        <w:behaviors>
          <w:behavior w:val="content"/>
        </w:behaviors>
        <w:guid w:val="{98A15F93-B0B0-4740-AD2F-41C248FC494D}"/>
      </w:docPartPr>
      <w:docPartBody>
        <w:p w:rsidR="00B41FF4" w:rsidRDefault="00B41FF4">
          <w:pPr>
            <w:pStyle w:val="C61961E06BC34576BA080E2E6918FB1C"/>
          </w:pPr>
          <w:r w:rsidRPr="00432E1D">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5C791447B1FF4711972FB056B47C324B"/>
        <w:category>
          <w:name w:val="Algemeen"/>
          <w:gallery w:val="placeholder"/>
        </w:category>
        <w:types>
          <w:type w:val="bbPlcHdr"/>
        </w:types>
        <w:behaviors>
          <w:behavior w:val="content"/>
        </w:behaviors>
        <w:guid w:val="{D4083CF5-6F1C-4D60-9648-949288945B86}"/>
      </w:docPartPr>
      <w:docPartBody>
        <w:p w:rsidR="00B41FF4" w:rsidRDefault="00B41FF4">
          <w:pPr>
            <w:pStyle w:val="5C791447B1FF4711972FB056B47C324B"/>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Inschrijver</w:t>
          </w:r>
          <w:r w:rsidRPr="00213005">
            <w:rPr>
              <w:rStyle w:val="Tekstvantijdelijkeaanduiding"/>
              <w:color w:val="A6A6A6" w:themeColor="background1" w:themeShade="A6"/>
              <w:szCs w:val="20"/>
            </w:rPr>
            <w:t>]</w:t>
          </w:r>
        </w:p>
      </w:docPartBody>
    </w:docPart>
    <w:docPart>
      <w:docPartPr>
        <w:name w:val="6AE1814CA3C542E4AEDF1BF7A8957A1D"/>
        <w:category>
          <w:name w:val="Algemeen"/>
          <w:gallery w:val="placeholder"/>
        </w:category>
        <w:types>
          <w:type w:val="bbPlcHdr"/>
        </w:types>
        <w:behaviors>
          <w:behavior w:val="content"/>
        </w:behaviors>
        <w:guid w:val="{EF429B7F-E486-4EEF-B311-C3A80E7A26BB}"/>
      </w:docPartPr>
      <w:docPartBody>
        <w:p w:rsidR="00B41FF4" w:rsidRDefault="00B41FF4">
          <w:pPr>
            <w:pStyle w:val="6AE1814CA3C542E4AEDF1BF7A8957A1D"/>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FA53404851B34E48934F416C399A42D0"/>
        <w:category>
          <w:name w:val="Algemeen"/>
          <w:gallery w:val="placeholder"/>
        </w:category>
        <w:types>
          <w:type w:val="bbPlcHdr"/>
        </w:types>
        <w:behaviors>
          <w:behavior w:val="content"/>
        </w:behaviors>
        <w:guid w:val="{0376DE39-7A0C-4B76-B0E2-67A3C9D3AC22}"/>
      </w:docPartPr>
      <w:docPartBody>
        <w:p w:rsidR="00B41FF4" w:rsidRDefault="00B41FF4">
          <w:pPr>
            <w:pStyle w:val="FA53404851B34E48934F416C399A42D0"/>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44442961476A48E8886D6105357ACF74"/>
        <w:category>
          <w:name w:val="Algemeen"/>
          <w:gallery w:val="placeholder"/>
        </w:category>
        <w:types>
          <w:type w:val="bbPlcHdr"/>
        </w:types>
        <w:behaviors>
          <w:behavior w:val="content"/>
        </w:behaviors>
        <w:guid w:val="{A5A19232-32BA-4372-80E1-BB61CE5F7019}"/>
      </w:docPartPr>
      <w:docPartBody>
        <w:p w:rsidR="00B41FF4" w:rsidRDefault="00B41FF4">
          <w:pPr>
            <w:pStyle w:val="44442961476A48E8886D6105357ACF74"/>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0B014807BF5B4A8ABA1815F26C63BC60"/>
        <w:category>
          <w:name w:val="Algemeen"/>
          <w:gallery w:val="placeholder"/>
        </w:category>
        <w:types>
          <w:type w:val="bbPlcHdr"/>
        </w:types>
        <w:behaviors>
          <w:behavior w:val="content"/>
        </w:behaviors>
        <w:guid w:val="{A8A765A7-4263-4214-9791-747DC039129D}"/>
      </w:docPartPr>
      <w:docPartBody>
        <w:p w:rsidR="00B41FF4" w:rsidRDefault="00B41FF4">
          <w:pPr>
            <w:pStyle w:val="0B014807BF5B4A8ABA1815F26C63BC60"/>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EFAEA49AA0194AC6ACEA733E08F90609"/>
        <w:category>
          <w:name w:val="Algemeen"/>
          <w:gallery w:val="placeholder"/>
        </w:category>
        <w:types>
          <w:type w:val="bbPlcHdr"/>
        </w:types>
        <w:behaviors>
          <w:behavior w:val="content"/>
        </w:behaviors>
        <w:guid w:val="{9D27EAA6-5D0B-4B38-875B-9000B36FA83D}"/>
      </w:docPartPr>
      <w:docPartBody>
        <w:p w:rsidR="00B41FF4" w:rsidRDefault="00B41FF4">
          <w:pPr>
            <w:pStyle w:val="EFAEA49AA0194AC6ACEA733E08F90609"/>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0CA8521FAEFC4F37B3213C3A6CFACFCF"/>
        <w:category>
          <w:name w:val="Algemeen"/>
          <w:gallery w:val="placeholder"/>
        </w:category>
        <w:types>
          <w:type w:val="bbPlcHdr"/>
        </w:types>
        <w:behaviors>
          <w:behavior w:val="content"/>
        </w:behaviors>
        <w:guid w:val="{33182070-7137-4CE3-9B3F-03B1B4694E01}"/>
      </w:docPartPr>
      <w:docPartBody>
        <w:p w:rsidR="00B41FF4" w:rsidRDefault="00B41FF4">
          <w:pPr>
            <w:pStyle w:val="0CA8521FAEFC4F37B3213C3A6CFACFCF"/>
          </w:pPr>
          <w:r w:rsidRPr="00751824">
            <w:rPr>
              <w:rStyle w:val="Tekstvantijdelijkeaanduiding"/>
              <w:color w:val="A6A6A6" w:themeColor="background1" w:themeShade="A6"/>
            </w:rPr>
            <w:t>[Vul startdatum in]</w:t>
          </w:r>
        </w:p>
      </w:docPartBody>
    </w:docPart>
    <w:docPart>
      <w:docPartPr>
        <w:name w:val="426DB4EC54664078898C77EE32B4BA16"/>
        <w:category>
          <w:name w:val="Algemeen"/>
          <w:gallery w:val="placeholder"/>
        </w:category>
        <w:types>
          <w:type w:val="bbPlcHdr"/>
        </w:types>
        <w:behaviors>
          <w:behavior w:val="content"/>
        </w:behaviors>
        <w:guid w:val="{3B395B72-6768-47C4-938F-C1D90C045D95}"/>
      </w:docPartPr>
      <w:docPartBody>
        <w:p w:rsidR="00B41FF4" w:rsidRDefault="00B41FF4">
          <w:pPr>
            <w:pStyle w:val="426DB4EC54664078898C77EE32B4BA16"/>
          </w:pPr>
          <w:r w:rsidRPr="00751824">
            <w:rPr>
              <w:rStyle w:val="Tekstvantijdelijkeaanduiding"/>
              <w:color w:val="A6A6A6" w:themeColor="background1" w:themeShade="A6"/>
            </w:rPr>
            <w:t>[Vul startdatum in]</w:t>
          </w:r>
        </w:p>
      </w:docPartBody>
    </w:docPart>
    <w:docPart>
      <w:docPartPr>
        <w:name w:val="6EE56F82E9FE4CBAAE1E48E86184177C"/>
        <w:category>
          <w:name w:val="Algemeen"/>
          <w:gallery w:val="placeholder"/>
        </w:category>
        <w:types>
          <w:type w:val="bbPlcHdr"/>
        </w:types>
        <w:behaviors>
          <w:behavior w:val="content"/>
        </w:behaviors>
        <w:guid w:val="{7777646D-F1F4-4E15-9450-295E22AD15FC}"/>
      </w:docPartPr>
      <w:docPartBody>
        <w:p w:rsidR="00B41FF4" w:rsidRDefault="00B41FF4">
          <w:pPr>
            <w:pStyle w:val="6EE56F82E9FE4CBAAE1E48E86184177C"/>
          </w:pPr>
          <w:r w:rsidRPr="00213005">
            <w:rPr>
              <w:rStyle w:val="Tekstvantijdelijkeaanduiding"/>
              <w:color w:val="A6A6A6" w:themeColor="background1" w:themeShade="A6"/>
              <w:szCs w:val="20"/>
            </w:rPr>
            <w:t>[</w:t>
          </w:r>
          <w:r>
            <w:rPr>
              <w:rStyle w:val="Tekstvantijdelijkeaanduiding"/>
              <w:color w:val="A6A6A6" w:themeColor="background1" w:themeShade="A6"/>
              <w:szCs w:val="20"/>
            </w:rPr>
            <w:t>Bedrag in Euro of aantallen</w:t>
          </w:r>
          <w:r w:rsidRPr="00213005">
            <w:rPr>
              <w:rStyle w:val="Tekstvantijdelijkeaanduiding"/>
              <w:color w:val="A6A6A6" w:themeColor="background1" w:themeShade="A6"/>
              <w:szCs w:val="20"/>
            </w:rPr>
            <w:t xml:space="preserve"> ]</w:t>
          </w:r>
        </w:p>
      </w:docPartBody>
    </w:docPart>
    <w:docPart>
      <w:docPartPr>
        <w:name w:val="ED502075384C44E4B3234EFB1AB51D99"/>
        <w:category>
          <w:name w:val="Algemeen"/>
          <w:gallery w:val="placeholder"/>
        </w:category>
        <w:types>
          <w:type w:val="bbPlcHdr"/>
        </w:types>
        <w:behaviors>
          <w:behavior w:val="content"/>
        </w:behaviors>
        <w:guid w:val="{949BBE18-D86C-45A0-AB4C-CEDD53C8799D}"/>
      </w:docPartPr>
      <w:docPartBody>
        <w:p w:rsidR="00B41FF4" w:rsidRDefault="00B41FF4">
          <w:pPr>
            <w:pStyle w:val="ED502075384C44E4B3234EFB1AB51D99"/>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E6CE46B46F64447888A27383C4243E82"/>
        <w:category>
          <w:name w:val="Algemeen"/>
          <w:gallery w:val="placeholder"/>
        </w:category>
        <w:types>
          <w:type w:val="bbPlcHdr"/>
        </w:types>
        <w:behaviors>
          <w:behavior w:val="content"/>
        </w:behaviors>
        <w:guid w:val="{06C47145-1B97-46C5-B88C-90CCDB72165E}"/>
      </w:docPartPr>
      <w:docPartBody>
        <w:p w:rsidR="00B41FF4" w:rsidRDefault="00B41FF4">
          <w:pPr>
            <w:pStyle w:val="E6CE46B46F64447888A27383C4243E82"/>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CA3D583951D94B359CB8DEF52444FA5B"/>
        <w:category>
          <w:name w:val="Algemeen"/>
          <w:gallery w:val="placeholder"/>
        </w:category>
        <w:types>
          <w:type w:val="bbPlcHdr"/>
        </w:types>
        <w:behaviors>
          <w:behavior w:val="content"/>
        </w:behaviors>
        <w:guid w:val="{42D4AFA6-CFA4-4F61-A1FD-B176B90C94BE}"/>
      </w:docPartPr>
      <w:docPartBody>
        <w:p w:rsidR="00B41FF4" w:rsidRDefault="00B41FF4">
          <w:pPr>
            <w:pStyle w:val="CA3D583951D94B359CB8DEF52444FA5B"/>
          </w:pPr>
          <w:r w:rsidRPr="00213005">
            <w:rPr>
              <w:rStyle w:val="Tekstvantijdelijkeaanduiding"/>
              <w:color w:val="A6A6A6" w:themeColor="background1" w:themeShade="A6"/>
              <w:szCs w:val="20"/>
            </w:rPr>
            <w:t>[</w:t>
          </w:r>
          <w:r>
            <w:rPr>
              <w:rStyle w:val="Tekstvantijdelijkeaanduiding"/>
              <w:color w:val="A6A6A6" w:themeColor="background1" w:themeShade="A6"/>
              <w:szCs w:val="20"/>
            </w:rPr>
            <w:t>Benoeming kerncompetentie Beschrijvend Document</w:t>
          </w:r>
          <w:r w:rsidRPr="00213005">
            <w:rPr>
              <w:rStyle w:val="Tekstvantijdelijkeaanduiding"/>
              <w:color w:val="A6A6A6" w:themeColor="background1" w:themeShade="A6"/>
              <w:szCs w:val="20"/>
            </w:rPr>
            <w:t>]</w:t>
          </w:r>
        </w:p>
      </w:docPartBody>
    </w:docPart>
    <w:docPart>
      <w:docPartPr>
        <w:name w:val="24ACC8293BF2409EB81383E6B5E67E1D"/>
        <w:category>
          <w:name w:val="Algemeen"/>
          <w:gallery w:val="placeholder"/>
        </w:category>
        <w:types>
          <w:type w:val="bbPlcHdr"/>
        </w:types>
        <w:behaviors>
          <w:behavior w:val="content"/>
        </w:behaviors>
        <w:guid w:val="{A8513B37-4FA7-4468-BB4D-13E297E775C9}"/>
      </w:docPartPr>
      <w:docPartBody>
        <w:p w:rsidR="00B41FF4" w:rsidRDefault="00B41FF4">
          <w:pPr>
            <w:pStyle w:val="24ACC8293BF2409EB81383E6B5E67E1D"/>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85B3881BDCF649AAAA12420C7A212073"/>
        <w:category>
          <w:name w:val="Algemeen"/>
          <w:gallery w:val="placeholder"/>
        </w:category>
        <w:types>
          <w:type w:val="bbPlcHdr"/>
        </w:types>
        <w:behaviors>
          <w:behavior w:val="content"/>
        </w:behaviors>
        <w:guid w:val="{4A41817B-3E74-4889-998F-1F40C6FD362D}"/>
      </w:docPartPr>
      <w:docPartBody>
        <w:p w:rsidR="00B41FF4" w:rsidRDefault="00B41FF4">
          <w:pPr>
            <w:pStyle w:val="85B3881BDCF649AAAA12420C7A212073"/>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
      <w:docPartPr>
        <w:name w:val="2208510316724CCD9950AFC29154D0FF"/>
        <w:category>
          <w:name w:val="Algemeen"/>
          <w:gallery w:val="placeholder"/>
        </w:category>
        <w:types>
          <w:type w:val="bbPlcHdr"/>
        </w:types>
        <w:behaviors>
          <w:behavior w:val="content"/>
        </w:behaviors>
        <w:guid w:val="{2A5A4C46-6B31-4630-A6DC-7DEA5B4F9E74}"/>
      </w:docPartPr>
      <w:docPartBody>
        <w:p w:rsidR="00157450" w:rsidRDefault="003D47EA" w:rsidP="003D47EA">
          <w:pPr>
            <w:pStyle w:val="2208510316724CCD9950AFC29154D0FF"/>
          </w:pPr>
          <w:r w:rsidRPr="00432E1D">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1F62A058B4A74900BD9E5A6D20245E35"/>
        <w:category>
          <w:name w:val="Algemeen"/>
          <w:gallery w:val="placeholder"/>
        </w:category>
        <w:types>
          <w:type w:val="bbPlcHdr"/>
        </w:types>
        <w:behaviors>
          <w:behavior w:val="content"/>
        </w:behaviors>
        <w:guid w:val="{238E3820-6989-4288-9747-93485396428D}"/>
      </w:docPartPr>
      <w:docPartBody>
        <w:p w:rsidR="00157450" w:rsidRDefault="003D47EA" w:rsidP="003D47EA">
          <w:pPr>
            <w:pStyle w:val="1F62A058B4A74900BD9E5A6D20245E35"/>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Inschrijver</w:t>
          </w:r>
          <w:r w:rsidRPr="00213005">
            <w:rPr>
              <w:rStyle w:val="Tekstvantijdelijkeaanduiding"/>
              <w:color w:val="A6A6A6" w:themeColor="background1" w:themeShade="A6"/>
              <w:szCs w:val="20"/>
            </w:rPr>
            <w:t>]</w:t>
          </w:r>
        </w:p>
      </w:docPartBody>
    </w:docPart>
    <w:docPart>
      <w:docPartPr>
        <w:name w:val="DBBCDCB4AADD41CE86F8B7DCA51F2027"/>
        <w:category>
          <w:name w:val="Algemeen"/>
          <w:gallery w:val="placeholder"/>
        </w:category>
        <w:types>
          <w:type w:val="bbPlcHdr"/>
        </w:types>
        <w:behaviors>
          <w:behavior w:val="content"/>
        </w:behaviors>
        <w:guid w:val="{4F3F5423-F6BB-4E96-B10A-BB76AE2CD067}"/>
      </w:docPartPr>
      <w:docPartBody>
        <w:p w:rsidR="00157450" w:rsidRDefault="003D47EA" w:rsidP="003D47EA">
          <w:pPr>
            <w:pStyle w:val="DBBCDCB4AADD41CE86F8B7DCA51F2027"/>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292B131A9BF343B99801C2FB93C0A002"/>
        <w:category>
          <w:name w:val="Algemeen"/>
          <w:gallery w:val="placeholder"/>
        </w:category>
        <w:types>
          <w:type w:val="bbPlcHdr"/>
        </w:types>
        <w:behaviors>
          <w:behavior w:val="content"/>
        </w:behaviors>
        <w:guid w:val="{D43C7068-0A14-4178-A5A8-6E10249801E9}"/>
      </w:docPartPr>
      <w:docPartBody>
        <w:p w:rsidR="00157450" w:rsidRDefault="003D47EA" w:rsidP="003D47EA">
          <w:pPr>
            <w:pStyle w:val="292B131A9BF343B99801C2FB93C0A002"/>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C43D8BEA4A704668B79FDD264102D92F"/>
        <w:category>
          <w:name w:val="Algemeen"/>
          <w:gallery w:val="placeholder"/>
        </w:category>
        <w:types>
          <w:type w:val="bbPlcHdr"/>
        </w:types>
        <w:behaviors>
          <w:behavior w:val="content"/>
        </w:behaviors>
        <w:guid w:val="{706CAAE9-9DC9-4CA7-B3F8-B9DA077640B7}"/>
      </w:docPartPr>
      <w:docPartBody>
        <w:p w:rsidR="00157450" w:rsidRDefault="003D47EA" w:rsidP="003D47EA">
          <w:pPr>
            <w:pStyle w:val="C43D8BEA4A704668B79FDD264102D92F"/>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0700FAA360E84D17AA319802880415D4"/>
        <w:category>
          <w:name w:val="Algemeen"/>
          <w:gallery w:val="placeholder"/>
        </w:category>
        <w:types>
          <w:type w:val="bbPlcHdr"/>
        </w:types>
        <w:behaviors>
          <w:behavior w:val="content"/>
        </w:behaviors>
        <w:guid w:val="{5D9431DD-ECA2-42A7-A815-A63870A02F07}"/>
      </w:docPartPr>
      <w:docPartBody>
        <w:p w:rsidR="00157450" w:rsidRDefault="003D47EA" w:rsidP="003D47EA">
          <w:pPr>
            <w:pStyle w:val="0700FAA360E84D17AA319802880415D4"/>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9790658905B4497188BEE5992C0EDE6F"/>
        <w:category>
          <w:name w:val="Algemeen"/>
          <w:gallery w:val="placeholder"/>
        </w:category>
        <w:types>
          <w:type w:val="bbPlcHdr"/>
        </w:types>
        <w:behaviors>
          <w:behavior w:val="content"/>
        </w:behaviors>
        <w:guid w:val="{9656A79A-6714-4DAC-8D3F-026A8409FDD2}"/>
      </w:docPartPr>
      <w:docPartBody>
        <w:p w:rsidR="00157450" w:rsidRDefault="003D47EA" w:rsidP="003D47EA">
          <w:pPr>
            <w:pStyle w:val="9790658905B4497188BEE5992C0EDE6F"/>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B7833178A1C841A8B6C690C6EFAC050C"/>
        <w:category>
          <w:name w:val="Algemeen"/>
          <w:gallery w:val="placeholder"/>
        </w:category>
        <w:types>
          <w:type w:val="bbPlcHdr"/>
        </w:types>
        <w:behaviors>
          <w:behavior w:val="content"/>
        </w:behaviors>
        <w:guid w:val="{C1E483A5-8192-4D03-A90A-47774C7C3CA7}"/>
      </w:docPartPr>
      <w:docPartBody>
        <w:p w:rsidR="00157450" w:rsidRDefault="003D47EA" w:rsidP="003D47EA">
          <w:pPr>
            <w:pStyle w:val="B7833178A1C841A8B6C690C6EFAC050C"/>
          </w:pPr>
          <w:r w:rsidRPr="00751824">
            <w:rPr>
              <w:rStyle w:val="Tekstvantijdelijkeaanduiding"/>
              <w:color w:val="A6A6A6" w:themeColor="background1" w:themeShade="A6"/>
            </w:rPr>
            <w:t>[Vul startdatum in]</w:t>
          </w:r>
        </w:p>
      </w:docPartBody>
    </w:docPart>
    <w:docPart>
      <w:docPartPr>
        <w:name w:val="165ADD06D98E4F668DDA4872FC22B9B1"/>
        <w:category>
          <w:name w:val="Algemeen"/>
          <w:gallery w:val="placeholder"/>
        </w:category>
        <w:types>
          <w:type w:val="bbPlcHdr"/>
        </w:types>
        <w:behaviors>
          <w:behavior w:val="content"/>
        </w:behaviors>
        <w:guid w:val="{CF4ABDAD-CE09-4AD7-A909-F29CCAA134F1}"/>
      </w:docPartPr>
      <w:docPartBody>
        <w:p w:rsidR="00157450" w:rsidRDefault="003D47EA" w:rsidP="003D47EA">
          <w:pPr>
            <w:pStyle w:val="165ADD06D98E4F668DDA4872FC22B9B1"/>
          </w:pPr>
          <w:r w:rsidRPr="00751824">
            <w:rPr>
              <w:rStyle w:val="Tekstvantijdelijkeaanduiding"/>
              <w:color w:val="A6A6A6" w:themeColor="background1" w:themeShade="A6"/>
            </w:rPr>
            <w:t>[Vul startdatum in]</w:t>
          </w:r>
        </w:p>
      </w:docPartBody>
    </w:docPart>
    <w:docPart>
      <w:docPartPr>
        <w:name w:val="6D59A5D7AA3D43ADBF46247454A4E7DF"/>
        <w:category>
          <w:name w:val="Algemeen"/>
          <w:gallery w:val="placeholder"/>
        </w:category>
        <w:types>
          <w:type w:val="bbPlcHdr"/>
        </w:types>
        <w:behaviors>
          <w:behavior w:val="content"/>
        </w:behaviors>
        <w:guid w:val="{A4E564D0-D172-4EBE-8F15-CE2426ABBC78}"/>
      </w:docPartPr>
      <w:docPartBody>
        <w:p w:rsidR="00157450" w:rsidRDefault="003D47EA" w:rsidP="003D47EA">
          <w:pPr>
            <w:pStyle w:val="6D59A5D7AA3D43ADBF46247454A4E7DF"/>
          </w:pPr>
          <w:r w:rsidRPr="00213005">
            <w:rPr>
              <w:rStyle w:val="Tekstvantijdelijkeaanduiding"/>
              <w:color w:val="A6A6A6" w:themeColor="background1" w:themeShade="A6"/>
              <w:szCs w:val="20"/>
            </w:rPr>
            <w:t>[</w:t>
          </w:r>
          <w:r>
            <w:rPr>
              <w:rStyle w:val="Tekstvantijdelijkeaanduiding"/>
              <w:color w:val="A6A6A6" w:themeColor="background1" w:themeShade="A6"/>
              <w:szCs w:val="20"/>
            </w:rPr>
            <w:t>Bedrag in Euro of aantallen</w:t>
          </w:r>
          <w:r w:rsidRPr="00213005">
            <w:rPr>
              <w:rStyle w:val="Tekstvantijdelijkeaanduiding"/>
              <w:color w:val="A6A6A6" w:themeColor="background1" w:themeShade="A6"/>
              <w:szCs w:val="20"/>
            </w:rPr>
            <w:t xml:space="preserve"> ]</w:t>
          </w:r>
        </w:p>
      </w:docPartBody>
    </w:docPart>
    <w:docPart>
      <w:docPartPr>
        <w:name w:val="B83655B25F314729904FB6DFADAD5EF1"/>
        <w:category>
          <w:name w:val="Algemeen"/>
          <w:gallery w:val="placeholder"/>
        </w:category>
        <w:types>
          <w:type w:val="bbPlcHdr"/>
        </w:types>
        <w:behaviors>
          <w:behavior w:val="content"/>
        </w:behaviors>
        <w:guid w:val="{CF74740F-BA18-441E-95B3-756069DDBBF2}"/>
      </w:docPartPr>
      <w:docPartBody>
        <w:p w:rsidR="00157450" w:rsidRDefault="003D47EA" w:rsidP="003D47EA">
          <w:pPr>
            <w:pStyle w:val="B83655B25F314729904FB6DFADAD5EF1"/>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348BDDF5065B48AC84151E96D852FE60"/>
        <w:category>
          <w:name w:val="Algemeen"/>
          <w:gallery w:val="placeholder"/>
        </w:category>
        <w:types>
          <w:type w:val="bbPlcHdr"/>
        </w:types>
        <w:behaviors>
          <w:behavior w:val="content"/>
        </w:behaviors>
        <w:guid w:val="{382C08AF-4CC2-4E7C-8677-DC03E492271B}"/>
      </w:docPartPr>
      <w:docPartBody>
        <w:p w:rsidR="00157450" w:rsidRDefault="003D47EA" w:rsidP="003D47EA">
          <w:pPr>
            <w:pStyle w:val="348BDDF5065B48AC84151E96D852FE60"/>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18DDB989B48844A98FB04951CD52746F"/>
        <w:category>
          <w:name w:val="Algemeen"/>
          <w:gallery w:val="placeholder"/>
        </w:category>
        <w:types>
          <w:type w:val="bbPlcHdr"/>
        </w:types>
        <w:behaviors>
          <w:behavior w:val="content"/>
        </w:behaviors>
        <w:guid w:val="{71D8A1E5-DA3D-4739-BAE4-365DC768025A}"/>
      </w:docPartPr>
      <w:docPartBody>
        <w:p w:rsidR="00157450" w:rsidRDefault="003D47EA" w:rsidP="003D47EA">
          <w:pPr>
            <w:pStyle w:val="18DDB989B48844A98FB04951CD52746F"/>
          </w:pPr>
          <w:r w:rsidRPr="00213005">
            <w:rPr>
              <w:rStyle w:val="Tekstvantijdelijkeaanduiding"/>
              <w:color w:val="A6A6A6" w:themeColor="background1" w:themeShade="A6"/>
              <w:szCs w:val="20"/>
            </w:rPr>
            <w:t>[</w:t>
          </w:r>
          <w:r>
            <w:rPr>
              <w:rStyle w:val="Tekstvantijdelijkeaanduiding"/>
              <w:color w:val="A6A6A6" w:themeColor="background1" w:themeShade="A6"/>
              <w:szCs w:val="20"/>
            </w:rPr>
            <w:t>Benoeming kerncompetentie Beschrijvend Document</w:t>
          </w:r>
          <w:r w:rsidRPr="00213005">
            <w:rPr>
              <w:rStyle w:val="Tekstvantijdelijkeaanduiding"/>
              <w:color w:val="A6A6A6" w:themeColor="background1" w:themeShade="A6"/>
              <w:szCs w:val="20"/>
            </w:rPr>
            <w:t>]</w:t>
          </w:r>
        </w:p>
      </w:docPartBody>
    </w:docPart>
    <w:docPart>
      <w:docPartPr>
        <w:name w:val="BD073DB6E0534CBC9B52E2FC07982172"/>
        <w:category>
          <w:name w:val="Algemeen"/>
          <w:gallery w:val="placeholder"/>
        </w:category>
        <w:types>
          <w:type w:val="bbPlcHdr"/>
        </w:types>
        <w:behaviors>
          <w:behavior w:val="content"/>
        </w:behaviors>
        <w:guid w:val="{90C81911-58D1-4F98-9FBA-F1E318B0948C}"/>
      </w:docPartPr>
      <w:docPartBody>
        <w:p w:rsidR="00157450" w:rsidRDefault="003D47EA" w:rsidP="003D47EA">
          <w:pPr>
            <w:pStyle w:val="BD073DB6E0534CBC9B52E2FC07982172"/>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7F8FB846E2FE4E6DAE6BF934AD1DCF65"/>
        <w:category>
          <w:name w:val="Algemeen"/>
          <w:gallery w:val="placeholder"/>
        </w:category>
        <w:types>
          <w:type w:val="bbPlcHdr"/>
        </w:types>
        <w:behaviors>
          <w:behavior w:val="content"/>
        </w:behaviors>
        <w:guid w:val="{42CBA86E-68A8-438D-807B-9EBA96C0F3E2}"/>
      </w:docPartPr>
      <w:docPartBody>
        <w:p w:rsidR="00157450" w:rsidRDefault="003D47EA" w:rsidP="003D47EA">
          <w:pPr>
            <w:pStyle w:val="7F8FB846E2FE4E6DAE6BF934AD1DCF65"/>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F4"/>
    <w:rsid w:val="00157450"/>
    <w:rsid w:val="001A5035"/>
    <w:rsid w:val="003D47EA"/>
    <w:rsid w:val="00A6650A"/>
    <w:rsid w:val="00B41FF4"/>
    <w:rsid w:val="00F85DB7"/>
    <w:rsid w:val="00FF4F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D47EA"/>
    <w:rPr>
      <w:color w:val="808080"/>
    </w:rPr>
  </w:style>
  <w:style w:type="paragraph" w:customStyle="1" w:styleId="C61961E06BC34576BA080E2E6918FB1C">
    <w:name w:val="C61961E06BC34576BA080E2E6918FB1C"/>
  </w:style>
  <w:style w:type="paragraph" w:customStyle="1" w:styleId="5C791447B1FF4711972FB056B47C324B">
    <w:name w:val="5C791447B1FF4711972FB056B47C324B"/>
  </w:style>
  <w:style w:type="paragraph" w:customStyle="1" w:styleId="6AE1814CA3C542E4AEDF1BF7A8957A1D">
    <w:name w:val="6AE1814CA3C542E4AEDF1BF7A8957A1D"/>
  </w:style>
  <w:style w:type="paragraph" w:customStyle="1" w:styleId="FA53404851B34E48934F416C399A42D0">
    <w:name w:val="FA53404851B34E48934F416C399A42D0"/>
  </w:style>
  <w:style w:type="paragraph" w:customStyle="1" w:styleId="44442961476A48E8886D6105357ACF74">
    <w:name w:val="44442961476A48E8886D6105357ACF74"/>
  </w:style>
  <w:style w:type="paragraph" w:customStyle="1" w:styleId="0B014807BF5B4A8ABA1815F26C63BC60">
    <w:name w:val="0B014807BF5B4A8ABA1815F26C63BC60"/>
  </w:style>
  <w:style w:type="paragraph" w:customStyle="1" w:styleId="EFAEA49AA0194AC6ACEA733E08F90609">
    <w:name w:val="EFAEA49AA0194AC6ACEA733E08F90609"/>
  </w:style>
  <w:style w:type="paragraph" w:customStyle="1" w:styleId="0CA8521FAEFC4F37B3213C3A6CFACFCF">
    <w:name w:val="0CA8521FAEFC4F37B3213C3A6CFACFCF"/>
  </w:style>
  <w:style w:type="paragraph" w:customStyle="1" w:styleId="426DB4EC54664078898C77EE32B4BA16">
    <w:name w:val="426DB4EC54664078898C77EE32B4BA16"/>
  </w:style>
  <w:style w:type="paragraph" w:customStyle="1" w:styleId="6EE56F82E9FE4CBAAE1E48E86184177C">
    <w:name w:val="6EE56F82E9FE4CBAAE1E48E86184177C"/>
  </w:style>
  <w:style w:type="paragraph" w:customStyle="1" w:styleId="ED502075384C44E4B3234EFB1AB51D99">
    <w:name w:val="ED502075384C44E4B3234EFB1AB51D99"/>
  </w:style>
  <w:style w:type="paragraph" w:customStyle="1" w:styleId="E6CE46B46F64447888A27383C4243E82">
    <w:name w:val="E6CE46B46F64447888A27383C4243E82"/>
  </w:style>
  <w:style w:type="paragraph" w:customStyle="1" w:styleId="CA3D583951D94B359CB8DEF52444FA5B">
    <w:name w:val="CA3D583951D94B359CB8DEF52444FA5B"/>
  </w:style>
  <w:style w:type="paragraph" w:customStyle="1" w:styleId="24ACC8293BF2409EB81383E6B5E67E1D">
    <w:name w:val="24ACC8293BF2409EB81383E6B5E67E1D"/>
  </w:style>
  <w:style w:type="paragraph" w:customStyle="1" w:styleId="85B3881BDCF649AAAA12420C7A212073">
    <w:name w:val="85B3881BDCF649AAAA12420C7A212073"/>
  </w:style>
  <w:style w:type="paragraph" w:customStyle="1" w:styleId="2208510316724CCD9950AFC29154D0FF">
    <w:name w:val="2208510316724CCD9950AFC29154D0FF"/>
    <w:rsid w:val="003D47EA"/>
  </w:style>
  <w:style w:type="paragraph" w:customStyle="1" w:styleId="1F62A058B4A74900BD9E5A6D20245E35">
    <w:name w:val="1F62A058B4A74900BD9E5A6D20245E35"/>
    <w:rsid w:val="003D47EA"/>
  </w:style>
  <w:style w:type="paragraph" w:customStyle="1" w:styleId="DBBCDCB4AADD41CE86F8B7DCA51F2027">
    <w:name w:val="DBBCDCB4AADD41CE86F8B7DCA51F2027"/>
    <w:rsid w:val="003D47EA"/>
  </w:style>
  <w:style w:type="paragraph" w:customStyle="1" w:styleId="292B131A9BF343B99801C2FB93C0A002">
    <w:name w:val="292B131A9BF343B99801C2FB93C0A002"/>
    <w:rsid w:val="003D47EA"/>
  </w:style>
  <w:style w:type="paragraph" w:customStyle="1" w:styleId="C43D8BEA4A704668B79FDD264102D92F">
    <w:name w:val="C43D8BEA4A704668B79FDD264102D92F"/>
    <w:rsid w:val="003D47EA"/>
  </w:style>
  <w:style w:type="paragraph" w:customStyle="1" w:styleId="0700FAA360E84D17AA319802880415D4">
    <w:name w:val="0700FAA360E84D17AA319802880415D4"/>
    <w:rsid w:val="003D47EA"/>
  </w:style>
  <w:style w:type="paragraph" w:customStyle="1" w:styleId="9790658905B4497188BEE5992C0EDE6F">
    <w:name w:val="9790658905B4497188BEE5992C0EDE6F"/>
    <w:rsid w:val="003D47EA"/>
  </w:style>
  <w:style w:type="paragraph" w:customStyle="1" w:styleId="B7833178A1C841A8B6C690C6EFAC050C">
    <w:name w:val="B7833178A1C841A8B6C690C6EFAC050C"/>
    <w:rsid w:val="003D47EA"/>
  </w:style>
  <w:style w:type="paragraph" w:customStyle="1" w:styleId="165ADD06D98E4F668DDA4872FC22B9B1">
    <w:name w:val="165ADD06D98E4F668DDA4872FC22B9B1"/>
    <w:rsid w:val="003D47EA"/>
  </w:style>
  <w:style w:type="paragraph" w:customStyle="1" w:styleId="6D59A5D7AA3D43ADBF46247454A4E7DF">
    <w:name w:val="6D59A5D7AA3D43ADBF46247454A4E7DF"/>
    <w:rsid w:val="003D47EA"/>
  </w:style>
  <w:style w:type="paragraph" w:customStyle="1" w:styleId="B83655B25F314729904FB6DFADAD5EF1">
    <w:name w:val="B83655B25F314729904FB6DFADAD5EF1"/>
    <w:rsid w:val="003D47EA"/>
  </w:style>
  <w:style w:type="paragraph" w:customStyle="1" w:styleId="348BDDF5065B48AC84151E96D852FE60">
    <w:name w:val="348BDDF5065B48AC84151E96D852FE60"/>
    <w:rsid w:val="003D47EA"/>
  </w:style>
  <w:style w:type="paragraph" w:customStyle="1" w:styleId="18DDB989B48844A98FB04951CD52746F">
    <w:name w:val="18DDB989B48844A98FB04951CD52746F"/>
    <w:rsid w:val="003D47EA"/>
  </w:style>
  <w:style w:type="paragraph" w:customStyle="1" w:styleId="BD073DB6E0534CBC9B52E2FC07982172">
    <w:name w:val="BD073DB6E0534CBC9B52E2FC07982172"/>
    <w:rsid w:val="003D47EA"/>
  </w:style>
  <w:style w:type="paragraph" w:customStyle="1" w:styleId="7F8FB846E2FE4E6DAE6BF934AD1DCF65">
    <w:name w:val="7F8FB846E2FE4E6DAE6BF934AD1DCF65"/>
    <w:rsid w:val="003D47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emplafyFormConfiguration><![CDATA[{"formFields":[],"formDataEntries":[]}]]></TemplafyFormConfiguration>
</file>

<file path=customXml/item4.xml><?xml version="1.0" encoding="utf-8"?>
<TemplafyTemplateConfiguration><![CDATA[{"elementsMetadata":[],"transformationConfigurations":[],"templateName":"Bijlage 6. Referentieformulier","templateDescription":"","enableDocumentContentUpdater":tru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b24ac5e-4a7b-4335-9779-358e52c1f20b">
      <Terms xmlns="http://schemas.microsoft.com/office/infopath/2007/PartnerControls"/>
    </lcf76f155ced4ddcb4097134ff3c332f>
    <TaxCatchAll xmlns="26944638-f78d-48b6-9015-45e4b99a3600"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2B9629E73B6B4B449C651291A86606D2" ma:contentTypeVersion="12" ma:contentTypeDescription="Create a new document." ma:contentTypeScope="" ma:versionID="663acc8efd1f8e19ff4bbfe3862caff7">
  <xsd:schema xmlns:xsd="http://www.w3.org/2001/XMLSchema" xmlns:xs="http://www.w3.org/2001/XMLSchema" xmlns:p="http://schemas.microsoft.com/office/2006/metadata/properties" xmlns:ns2="5b24ac5e-4a7b-4335-9779-358e52c1f20b" xmlns:ns3="26944638-f78d-48b6-9015-45e4b99a3600" targetNamespace="http://schemas.microsoft.com/office/2006/metadata/properties" ma:root="true" ma:fieldsID="05f26f138f267219919fe4dbd2aca406" ns2:_="" ns3:_="">
    <xsd:import namespace="5b24ac5e-4a7b-4335-9779-358e52c1f20b"/>
    <xsd:import namespace="26944638-f78d-48b6-9015-45e4b99a36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4ac5e-4a7b-4335-9779-358e52c1f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a9d60f7-97eb-43d1-a45a-24c48523836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944638-f78d-48b6-9015-45e4b99a360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d59c4fb-3e76-47ec-beb9-ac538b39585b}" ma:internalName="TaxCatchAll" ma:showField="CatchAllData" ma:web="26944638-f78d-48b6-9015-45e4b99a3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2.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3.xml><?xml version="1.0" encoding="utf-8"?>
<ds:datastoreItem xmlns:ds="http://schemas.openxmlformats.org/officeDocument/2006/customXml" ds:itemID="{5CCF0444-3421-41FD-B118-08D393BDB3E4}">
  <ds:schemaRefs/>
</ds:datastoreItem>
</file>

<file path=customXml/itemProps4.xml><?xml version="1.0" encoding="utf-8"?>
<ds:datastoreItem xmlns:ds="http://schemas.openxmlformats.org/officeDocument/2006/customXml" ds:itemID="{EDA9BC24-011C-4CE9-BC33-A325F9042EBE}">
  <ds:schemaRefs/>
</ds:datastoreItem>
</file>

<file path=customXml/itemProps5.xml><?xml version="1.0" encoding="utf-8"?>
<ds:datastoreItem xmlns:ds="http://schemas.openxmlformats.org/officeDocument/2006/customXml" ds:itemID="{C0EC3FB2-7427-48D1-B2CB-D25C68F76DF5}">
  <ds:schemaRefs>
    <ds:schemaRef ds:uri="http://www.w3.org/XML/1998/namespace"/>
    <ds:schemaRef ds:uri="5b24ac5e-4a7b-4335-9779-358e52c1f20b"/>
    <ds:schemaRef ds:uri="http://schemas.microsoft.com/office/2006/metadata/properties"/>
    <ds:schemaRef ds:uri="http://purl.org/dc/elements/1.1/"/>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26944638-f78d-48b6-9015-45e4b99a3600"/>
  </ds:schemaRefs>
</ds:datastoreItem>
</file>

<file path=customXml/itemProps6.xml><?xml version="1.0" encoding="utf-8"?>
<ds:datastoreItem xmlns:ds="http://schemas.openxmlformats.org/officeDocument/2006/customXml" ds:itemID="{CEDEA374-2008-4CCA-A86F-3E0520580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4ac5e-4a7b-4335-9779-358e52c1f20b"/>
    <ds:schemaRef ds:uri="26944638-f78d-48b6-9015-45e4b99a3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6. Referentieformulier</Template>
  <TotalTime>4</TotalTime>
  <Pages>2</Pages>
  <Words>465</Words>
  <Characters>2560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Romee Meijdam</dc:creator>
  <cp:keywords/>
  <dc:description/>
  <cp:lastModifiedBy>Romee Meijdam</cp:lastModifiedBy>
  <cp:revision>8</cp:revision>
  <dcterms:created xsi:type="dcterms:W3CDTF">2025-02-27T08:46:00Z</dcterms:created>
  <dcterms:modified xsi:type="dcterms:W3CDTF">2025-07-28T11:51:00Z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0x0101002B9629E73B6B4B449C651291A86606D2</vt:lpwstr>
  </property>
  <property fmtid="{D5CDD505-2E9C-101B-9397-08002B2CF9AE}" pid="4" name="TemplafyTenantId">
    <vt:lpwstr>hoekschewaard</vt:lpwstr>
  </property>
  <property fmtid="{D5CDD505-2E9C-101B-9397-08002B2CF9AE}" pid="5" name="TemplafyTemplateId">
    <vt:lpwstr>778031420696166522</vt:lpwstr>
  </property>
  <property fmtid="{D5CDD505-2E9C-101B-9397-08002B2CF9AE}" pid="6" name="TemplafyUserProfileId">
    <vt:lpwstr>1010512553216573452</vt:lpwstr>
  </property>
  <property fmtid="{D5CDD505-2E9C-101B-9397-08002B2CF9AE}" pid="7" name="TemplafyFromBlank">
    <vt:bool>false</vt:bool>
  </property>
  <property fmtid="{D5CDD505-2E9C-101B-9397-08002B2CF9AE}" pid="8" name="MediaServiceImageTags">
    <vt:lpwstr/>
  </property>
</Properties>
</file>