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097C" w14:textId="365940B3" w:rsidR="002C396E" w:rsidRPr="008957ED" w:rsidRDefault="002C396E" w:rsidP="008957ED">
      <w:pPr>
        <w:pStyle w:val="Kop2"/>
      </w:pPr>
      <w:bookmarkStart w:id="0" w:name="_Toc419285420"/>
      <w:bookmarkStart w:id="1" w:name="_Toc421086916"/>
      <w:bookmarkStart w:id="2" w:name="_Toc421100639"/>
      <w:bookmarkStart w:id="3" w:name="_Toc469474454"/>
      <w:bookmarkStart w:id="4" w:name="_Toc181864061"/>
      <w:r w:rsidRPr="002C396E">
        <w:t xml:space="preserve">Bijlage 6 Verklaring </w:t>
      </w:r>
      <w:proofErr w:type="spellStart"/>
      <w:r w:rsidR="003D3D28">
        <w:t>o</w:t>
      </w:r>
      <w:r w:rsidRPr="002C396E">
        <w:t>nderaanneming</w:t>
      </w:r>
      <w:bookmarkEnd w:id="0"/>
      <w:bookmarkEnd w:id="1"/>
      <w:bookmarkEnd w:id="2"/>
      <w:bookmarkEnd w:id="3"/>
      <w:bookmarkEnd w:id="4"/>
      <w:proofErr w:type="spellEnd"/>
    </w:p>
    <w:p w14:paraId="4C9EC4E5" w14:textId="25346011" w:rsidR="002C396E" w:rsidRPr="002C396E" w:rsidRDefault="002C396E" w:rsidP="002C396E">
      <w:r w:rsidRPr="002C396E">
        <w:t>Ondergetekenden verklaren dat, indien naar aanleiding van de aanbestedingsprocedure de opdracht door de VR</w:t>
      </w:r>
      <w:r w:rsidR="008957ED">
        <w:t>BZO</w:t>
      </w:r>
      <w:r w:rsidRPr="002C396E">
        <w:t xml:space="preserve"> aan inschrijver (combinatie) zal worden gegund, inschrijver (combinatie) het volgende onderdeel van de opdracht in </w:t>
      </w:r>
      <w:r w:rsidR="003D3D28" w:rsidRPr="002C396E">
        <w:t>onder aanneming</w:t>
      </w:r>
      <w:r w:rsidRPr="002C396E">
        <w:t xml:space="preserve"> zal geven: ……………………………………………………………………………………………………………………</w:t>
      </w:r>
    </w:p>
    <w:p w14:paraId="01F45FC9" w14:textId="77777777" w:rsidR="002C396E" w:rsidRPr="002C396E" w:rsidRDefault="002C396E" w:rsidP="002C396E"/>
    <w:p w14:paraId="170B464A" w14:textId="77777777" w:rsidR="002C396E" w:rsidRPr="002C396E" w:rsidRDefault="002C396E" w:rsidP="002C396E">
      <w:r w:rsidRPr="002C396E">
        <w:t>Contactgegevens onderaannemer:</w:t>
      </w:r>
    </w:p>
    <w:p w14:paraId="26943511" w14:textId="77777777" w:rsidR="002C396E" w:rsidRPr="002C396E" w:rsidRDefault="002C396E" w:rsidP="002C396E">
      <w:pPr>
        <w:numPr>
          <w:ilvl w:val="0"/>
          <w:numId w:val="1"/>
        </w:numPr>
      </w:pPr>
      <w:r w:rsidRPr="002C396E">
        <w:t>Statutaire naam:</w:t>
      </w:r>
    </w:p>
    <w:p w14:paraId="1EC48FCA" w14:textId="77777777" w:rsidR="002C396E" w:rsidRPr="002C396E" w:rsidRDefault="002C396E" w:rsidP="002C396E">
      <w:pPr>
        <w:numPr>
          <w:ilvl w:val="0"/>
          <w:numId w:val="1"/>
        </w:numPr>
      </w:pPr>
      <w:r w:rsidRPr="002C396E">
        <w:t>Vestigingsadres:</w:t>
      </w:r>
    </w:p>
    <w:p w14:paraId="75CCFE37" w14:textId="77777777" w:rsidR="002C396E" w:rsidRPr="002C396E" w:rsidRDefault="002C396E" w:rsidP="002C396E">
      <w:pPr>
        <w:numPr>
          <w:ilvl w:val="0"/>
          <w:numId w:val="1"/>
        </w:numPr>
      </w:pPr>
      <w:r w:rsidRPr="002C396E">
        <w:t>Postadres:</w:t>
      </w:r>
    </w:p>
    <w:p w14:paraId="544168E8" w14:textId="77777777" w:rsidR="002C396E" w:rsidRPr="002C396E" w:rsidRDefault="002C396E" w:rsidP="002C396E">
      <w:pPr>
        <w:numPr>
          <w:ilvl w:val="0"/>
          <w:numId w:val="1"/>
        </w:numPr>
      </w:pPr>
      <w:r w:rsidRPr="002C396E">
        <w:t>Telefoonnummer:</w:t>
      </w:r>
    </w:p>
    <w:p w14:paraId="6C627FE5" w14:textId="77777777" w:rsidR="002C396E" w:rsidRPr="002C396E" w:rsidRDefault="002C396E" w:rsidP="002C396E">
      <w:pPr>
        <w:numPr>
          <w:ilvl w:val="0"/>
          <w:numId w:val="1"/>
        </w:numPr>
      </w:pPr>
      <w:r w:rsidRPr="002C396E">
        <w:t>E-mail:</w:t>
      </w:r>
    </w:p>
    <w:p w14:paraId="19D15873" w14:textId="77777777" w:rsidR="002C396E" w:rsidRPr="002C396E" w:rsidRDefault="002C396E" w:rsidP="002C396E">
      <w:pPr>
        <w:numPr>
          <w:ilvl w:val="0"/>
          <w:numId w:val="1"/>
        </w:numPr>
      </w:pPr>
      <w:r w:rsidRPr="002C396E">
        <w:t>Nummer van inschrijving in het handelsregister:</w:t>
      </w:r>
    </w:p>
    <w:p w14:paraId="0F3AE8C1" w14:textId="77777777" w:rsidR="002C396E" w:rsidRPr="002C396E" w:rsidRDefault="002C396E" w:rsidP="002C396E"/>
    <w:p w14:paraId="33CE61B9" w14:textId="030349A0" w:rsidR="002C396E" w:rsidRPr="002C396E" w:rsidRDefault="002C396E" w:rsidP="002C396E">
      <w:r w:rsidRPr="002C396E">
        <w:t>Ondergetekende verklaren voorts dat:</w:t>
      </w:r>
    </w:p>
    <w:p w14:paraId="0F87CBEE" w14:textId="744F2666" w:rsidR="002C396E" w:rsidRPr="002C396E" w:rsidRDefault="002C396E" w:rsidP="008957ED">
      <w:pPr>
        <w:pStyle w:val="Lijstalinea"/>
        <w:numPr>
          <w:ilvl w:val="0"/>
          <w:numId w:val="3"/>
        </w:numPr>
      </w:pPr>
      <w:r w:rsidRPr="002C396E">
        <w:t xml:space="preserve">dat inschrijver (combinatie) de hoofdaannemer is en aanspreekpunt is voor </w:t>
      </w:r>
      <w:r w:rsidR="008957ED">
        <w:t>VRBZO</w:t>
      </w:r>
      <w:r w:rsidRPr="002C396E">
        <w:t xml:space="preserve"> tijdens de aanbestedingsprocedure en uitvoering van de opdracht. </w:t>
      </w:r>
    </w:p>
    <w:p w14:paraId="67A71524" w14:textId="77777777" w:rsidR="002C396E" w:rsidRPr="002C396E" w:rsidRDefault="002C396E" w:rsidP="008957ED">
      <w:pPr>
        <w:pStyle w:val="Lijstalinea"/>
        <w:numPr>
          <w:ilvl w:val="0"/>
          <w:numId w:val="3"/>
        </w:numPr>
      </w:pPr>
      <w:r w:rsidRPr="002C396E">
        <w:t xml:space="preserve">inschrijver (combinatie) volledig aansprakelijk is voor de naleving van alle uit de overeenkomst voortvloeiende verplichtingen. </w:t>
      </w:r>
    </w:p>
    <w:p w14:paraId="0FE30250" w14:textId="77777777" w:rsidR="002C396E" w:rsidRPr="002C396E" w:rsidRDefault="002C396E" w:rsidP="002C396E"/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C396E" w:rsidRPr="002C396E" w14:paraId="61100042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12DC70AF" w14:textId="77777777" w:rsidR="002C396E" w:rsidRPr="002C396E" w:rsidRDefault="002C396E" w:rsidP="002C396E">
            <w:r w:rsidRPr="002C396E">
              <w:t>Statutaire naam inschrijver 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DBB734" w14:textId="77777777" w:rsidR="002C396E" w:rsidRPr="002C396E" w:rsidRDefault="002C396E" w:rsidP="002C396E"/>
        </w:tc>
      </w:tr>
      <w:tr w:rsidR="002C396E" w:rsidRPr="002C396E" w14:paraId="56355D17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DE6D0EC" w14:textId="77777777" w:rsidR="002C396E" w:rsidRPr="002C396E" w:rsidRDefault="002C396E" w:rsidP="002C396E">
            <w:r w:rsidRPr="002C396E"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E9CB9E" w14:textId="77777777" w:rsidR="002C396E" w:rsidRPr="002C396E" w:rsidRDefault="002C396E" w:rsidP="002C396E"/>
        </w:tc>
      </w:tr>
      <w:tr w:rsidR="002C396E" w:rsidRPr="002C396E" w14:paraId="5249D0A2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8411C63" w14:textId="77777777" w:rsidR="002C396E" w:rsidRPr="002C396E" w:rsidRDefault="002C396E" w:rsidP="002C396E">
            <w:r w:rsidRPr="002C396E"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EAE46B" w14:textId="77777777" w:rsidR="002C396E" w:rsidRPr="002C396E" w:rsidRDefault="002C396E" w:rsidP="002C396E"/>
        </w:tc>
      </w:tr>
      <w:tr w:rsidR="002C396E" w:rsidRPr="002C396E" w14:paraId="2E2BA8D4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74D5C90A" w14:textId="77777777" w:rsidR="002C396E" w:rsidRPr="002C396E" w:rsidRDefault="002C396E" w:rsidP="002C396E">
            <w:r w:rsidRPr="002C396E">
              <w:t>Handtekening</w:t>
            </w:r>
          </w:p>
          <w:p w14:paraId="488E7DF1" w14:textId="77777777" w:rsidR="002C396E" w:rsidRPr="002C396E" w:rsidRDefault="002C396E" w:rsidP="002C396E"/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826364" w14:textId="77777777" w:rsidR="002C396E" w:rsidRPr="002C396E" w:rsidRDefault="002C396E" w:rsidP="002C396E"/>
        </w:tc>
      </w:tr>
      <w:tr w:rsidR="002C396E" w:rsidRPr="002C396E" w14:paraId="542EE319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BF89B04" w14:textId="77777777" w:rsidR="002C396E" w:rsidRPr="002C396E" w:rsidRDefault="002C396E" w:rsidP="002C396E">
            <w:r w:rsidRPr="002C396E"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5FC5A9" w14:textId="77777777" w:rsidR="002C396E" w:rsidRPr="002C396E" w:rsidRDefault="002C396E" w:rsidP="002C396E"/>
        </w:tc>
      </w:tr>
    </w:tbl>
    <w:p w14:paraId="25CB15EB" w14:textId="77777777" w:rsidR="002C396E" w:rsidRPr="002C396E" w:rsidRDefault="002C396E" w:rsidP="002C396E"/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C396E" w:rsidRPr="002C396E" w14:paraId="6EF1FB81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7B14980F" w14:textId="77777777" w:rsidR="002C396E" w:rsidRPr="002C396E" w:rsidRDefault="002C396E" w:rsidP="002C396E">
            <w:r w:rsidRPr="002C396E"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1A606C" w14:textId="77777777" w:rsidR="002C396E" w:rsidRPr="002C396E" w:rsidRDefault="002C396E" w:rsidP="002C396E"/>
        </w:tc>
      </w:tr>
      <w:tr w:rsidR="002C396E" w:rsidRPr="002C396E" w14:paraId="28FBB2DA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44A6FC2" w14:textId="77777777" w:rsidR="002C396E" w:rsidRPr="002C396E" w:rsidRDefault="002C396E" w:rsidP="002C396E">
            <w:r w:rsidRPr="002C396E"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E54E5" w14:textId="77777777" w:rsidR="002C396E" w:rsidRPr="002C396E" w:rsidRDefault="002C396E" w:rsidP="002C396E"/>
        </w:tc>
      </w:tr>
      <w:tr w:rsidR="002C396E" w:rsidRPr="002C396E" w14:paraId="0FA1E11A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B0930FB" w14:textId="77777777" w:rsidR="002C396E" w:rsidRPr="002C396E" w:rsidRDefault="002C396E" w:rsidP="002C396E">
            <w:r w:rsidRPr="002C396E"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8FA95" w14:textId="77777777" w:rsidR="002C396E" w:rsidRPr="002C396E" w:rsidRDefault="002C396E" w:rsidP="002C396E"/>
        </w:tc>
      </w:tr>
      <w:tr w:rsidR="002C396E" w:rsidRPr="002C396E" w14:paraId="21B87424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5045540C" w14:textId="77777777" w:rsidR="002C396E" w:rsidRPr="002C396E" w:rsidRDefault="002C396E" w:rsidP="002C396E">
            <w:r w:rsidRPr="002C396E">
              <w:t>Handtekening</w:t>
            </w:r>
          </w:p>
          <w:p w14:paraId="0EB633A5" w14:textId="77777777" w:rsidR="002C396E" w:rsidRPr="002C396E" w:rsidRDefault="002C396E" w:rsidP="002C396E"/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E7E7E7" w14:textId="77777777" w:rsidR="002C396E" w:rsidRPr="002C396E" w:rsidRDefault="002C396E" w:rsidP="002C396E"/>
        </w:tc>
      </w:tr>
      <w:tr w:rsidR="002C396E" w:rsidRPr="002C396E" w14:paraId="7543D252" w14:textId="77777777" w:rsidTr="002C39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C4C6038" w14:textId="77777777" w:rsidR="002C396E" w:rsidRPr="002C396E" w:rsidRDefault="002C396E" w:rsidP="002C396E">
            <w:r w:rsidRPr="002C396E"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1427B3" w14:textId="77777777" w:rsidR="002C396E" w:rsidRPr="002C396E" w:rsidRDefault="002C396E" w:rsidP="002C396E"/>
        </w:tc>
      </w:tr>
    </w:tbl>
    <w:p w14:paraId="3CC96751" w14:textId="07E7DFAB" w:rsidR="002D71C8" w:rsidRDefault="002D71C8">
      <w:pPr>
        <w:spacing w:after="200" w:line="23" w:lineRule="auto"/>
        <w:rPr>
          <w:bCs/>
        </w:rPr>
      </w:pPr>
      <w:bookmarkStart w:id="5" w:name="_Toc419285421"/>
      <w:bookmarkStart w:id="6" w:name="_Toc421086917"/>
      <w:bookmarkStart w:id="7" w:name="_Toc421100640"/>
      <w:bookmarkStart w:id="8" w:name="_Toc469474455"/>
      <w:bookmarkStart w:id="9" w:name="_Toc181864062"/>
    </w:p>
    <w:bookmarkEnd w:id="5"/>
    <w:bookmarkEnd w:id="6"/>
    <w:bookmarkEnd w:id="7"/>
    <w:bookmarkEnd w:id="8"/>
    <w:bookmarkEnd w:id="9"/>
    <w:sectPr w:rsidR="002D7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37D0A"/>
    <w:multiLevelType w:val="hybridMultilevel"/>
    <w:tmpl w:val="953EDF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103775">
    <w:abstractNumId w:val="1"/>
  </w:num>
  <w:num w:numId="2" w16cid:durableId="1826702744">
    <w:abstractNumId w:val="2"/>
  </w:num>
  <w:num w:numId="3" w16cid:durableId="24747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6E"/>
    <w:rsid w:val="000231EF"/>
    <w:rsid w:val="00200E92"/>
    <w:rsid w:val="00286327"/>
    <w:rsid w:val="002C396E"/>
    <w:rsid w:val="002D71C8"/>
    <w:rsid w:val="003D3D28"/>
    <w:rsid w:val="004D2CA7"/>
    <w:rsid w:val="005F767D"/>
    <w:rsid w:val="00795382"/>
    <w:rsid w:val="00856D7B"/>
    <w:rsid w:val="008957ED"/>
    <w:rsid w:val="00BB3AA6"/>
    <w:rsid w:val="00CB0050"/>
    <w:rsid w:val="00EA57EB"/>
    <w:rsid w:val="00EB716F"/>
    <w:rsid w:val="00F23731"/>
    <w:rsid w:val="00FB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20B7"/>
  <w15:chartTrackingRefBased/>
  <w15:docId w15:val="{5F1B9862-8D02-4A7A-B537-6B5CE7B2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731"/>
    <w:pPr>
      <w:spacing w:after="0" w:line="284" w:lineRule="atLeas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  <w:style w:type="paragraph" w:styleId="Lijstalinea">
    <w:name w:val="List Paragraph"/>
    <w:basedOn w:val="Standaard"/>
    <w:uiPriority w:val="34"/>
    <w:qFormat/>
    <w:rsid w:val="00895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t\AppData\Local\Temp\Templafy\WordVsto\heqzzab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84e781-5e04-42a0-8a8d-22eb2b1df998" xsi:nil="true"/>
    <lcf76f155ced4ddcb4097134ff3c332f xmlns="7134cc25-dfc5-48ad-b1c3-8596029036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2617EBEAA1247AD249C1636331EE2" ma:contentTypeVersion="16" ma:contentTypeDescription="Een nieuw document maken." ma:contentTypeScope="" ma:versionID="6943425d9c26770723f31bf061ebd840">
  <xsd:schema xmlns:xsd="http://www.w3.org/2001/XMLSchema" xmlns:xs="http://www.w3.org/2001/XMLSchema" xmlns:p="http://schemas.microsoft.com/office/2006/metadata/properties" xmlns:ns2="7134cc25-dfc5-48ad-b1c3-85960290365a" xmlns:ns3="1084e781-5e04-42a0-8a8d-22eb2b1df998" targetNamespace="http://schemas.microsoft.com/office/2006/metadata/properties" ma:root="true" ma:fieldsID="3e7c3eb9ab0ba3814a3e36b54e7c2252" ns2:_="" ns3:_="">
    <xsd:import namespace="7134cc25-dfc5-48ad-b1c3-85960290365a"/>
    <xsd:import namespace="1084e781-5e04-42a0-8a8d-22eb2b1df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cc25-dfc5-48ad-b1c3-859602903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3472e87-a323-4e15-8dd2-7edcf0409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4e781-5e04-42a0-8a8d-22eb2b1df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ee99b30-028d-45b7-be80-887be989f41b}" ma:internalName="TaxCatchAll" ma:showField="CatchAllData" ma:web="1084e781-5e04-42a0-8a8d-22eb2b1df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BD6BFC5-2D56-48C5-A293-841742E7774B}">
  <ds:schemaRefs/>
</ds:datastoreItem>
</file>

<file path=customXml/itemProps2.xml><?xml version="1.0" encoding="utf-8"?>
<ds:datastoreItem xmlns:ds="http://schemas.openxmlformats.org/officeDocument/2006/customXml" ds:itemID="{25E072B4-A046-40D6-BB35-BB4CED09EE7D}">
  <ds:schemaRefs>
    <ds:schemaRef ds:uri="http://schemas.microsoft.com/office/2006/metadata/properties"/>
    <ds:schemaRef ds:uri="http://schemas.microsoft.com/office/infopath/2007/PartnerControls"/>
    <ds:schemaRef ds:uri="1084e781-5e04-42a0-8a8d-22eb2b1df998"/>
    <ds:schemaRef ds:uri="7134cc25-dfc5-48ad-b1c3-85960290365a"/>
  </ds:schemaRefs>
</ds:datastoreItem>
</file>

<file path=customXml/itemProps3.xml><?xml version="1.0" encoding="utf-8"?>
<ds:datastoreItem xmlns:ds="http://schemas.openxmlformats.org/officeDocument/2006/customXml" ds:itemID="{B47674D2-9DA2-49C0-86FB-542B3A3A5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386C4F-16D1-4A6D-B8D0-9ED1527CC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cc25-dfc5-48ad-b1c3-85960290365a"/>
    <ds:schemaRef ds:uri="1084e781-5e04-42a0-8a8d-22eb2b1df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B6E144-A480-4029-94FF-FA2F68ED3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heqzzabs</Template>
  <TotalTime>1</TotalTime>
  <Pages>1</Pages>
  <Words>158</Words>
  <Characters>873</Characters>
  <Application>Microsoft Office Word</Application>
  <DocSecurity>0</DocSecurity>
  <Lines>7</Lines>
  <Paragraphs>2</Paragraphs>
  <ScaleCrop>false</ScaleCrop>
  <Company>Veiligheidsregio Brabant Zuidoost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van Hees</dc:creator>
  <cp:keywords/>
  <dc:description/>
  <cp:lastModifiedBy>Stan van Hees</cp:lastModifiedBy>
  <cp:revision>4</cp:revision>
  <dcterms:created xsi:type="dcterms:W3CDTF">2025-06-24T07:59:00Z</dcterms:created>
  <dcterms:modified xsi:type="dcterms:W3CDTF">2025-07-02T10:08:00Z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vrbzo</vt:lpwstr>
  </property>
  <property fmtid="{D5CDD505-2E9C-101B-9397-08002B2CF9AE}" pid="3" name="TemplafyTemplateId">
    <vt:lpwstr>637953045997978163</vt:lpwstr>
  </property>
  <property fmtid="{D5CDD505-2E9C-101B-9397-08002B2CF9AE}" pid="4" name="TemplafyUserProfileId">
    <vt:lpwstr>638197463500257212</vt:lpwstr>
  </property>
  <property fmtid="{D5CDD505-2E9C-101B-9397-08002B2CF9AE}" pid="5" name="TemplafyFromBlank">
    <vt:bool>true</vt:bool>
  </property>
  <property fmtid="{D5CDD505-2E9C-101B-9397-08002B2CF9AE}" pid="6" name="ContentTypeId">
    <vt:lpwstr>0x0101003F12617EBEAA1247AD249C1636331EE2</vt:lpwstr>
  </property>
  <property fmtid="{D5CDD505-2E9C-101B-9397-08002B2CF9AE}" pid="7" name="MediaServiceImageTags">
    <vt:lpwstr/>
  </property>
</Properties>
</file>