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BC28" w14:textId="77777777" w:rsidR="00E803A9" w:rsidRDefault="00E803A9" w:rsidP="00E803A9">
      <w:pPr>
        <w:rPr>
          <w:rFonts w:ascii="Arial" w:hAnsi="Arial" w:cs="Arial"/>
        </w:rPr>
      </w:pPr>
    </w:p>
    <w:p w14:paraId="7164062C" w14:textId="77777777" w:rsidR="00E803A9" w:rsidRDefault="00E803A9" w:rsidP="00E803A9">
      <w:pPr>
        <w:rPr>
          <w:rFonts w:ascii="Arial" w:hAnsi="Arial" w:cs="Arial"/>
        </w:rPr>
      </w:pPr>
    </w:p>
    <w:p w14:paraId="254DB64E" w14:textId="77777777" w:rsidR="004A68BC" w:rsidRDefault="004A68BC" w:rsidP="00E803A9">
      <w:pPr>
        <w:rPr>
          <w:rFonts w:ascii="Arial" w:hAnsi="Arial" w:cs="Arial"/>
        </w:rPr>
      </w:pPr>
    </w:p>
    <w:p w14:paraId="31578C9A" w14:textId="77777777" w:rsidR="00102EDA" w:rsidRDefault="00102EDA" w:rsidP="00E803A9">
      <w:pPr>
        <w:rPr>
          <w:rFonts w:ascii="Arial" w:hAnsi="Arial" w:cs="Arial"/>
        </w:rPr>
      </w:pPr>
    </w:p>
    <w:p w14:paraId="06B9C79E" w14:textId="77777777" w:rsidR="004A68BC" w:rsidRDefault="004A68BC" w:rsidP="00E803A9">
      <w:pPr>
        <w:rPr>
          <w:rFonts w:ascii="Arial" w:hAnsi="Arial" w:cs="Arial"/>
        </w:rPr>
      </w:pPr>
    </w:p>
    <w:p w14:paraId="202B9972" w14:textId="183BDEA1" w:rsidR="00E803A9" w:rsidRPr="00C955E7" w:rsidRDefault="004A68BC" w:rsidP="00E803A9">
      <w:pPr>
        <w:rPr>
          <w:rFonts w:ascii="Aptos" w:hAnsi="Aptos" w:cs="Arial"/>
          <w:b/>
          <w:bCs/>
          <w:color w:val="0070C0"/>
          <w:sz w:val="28"/>
          <w:szCs w:val="28"/>
        </w:rPr>
      </w:pPr>
      <w:r w:rsidRPr="00C955E7">
        <w:rPr>
          <w:rFonts w:ascii="Aptos" w:hAnsi="Aptos" w:cs="Arial"/>
          <w:b/>
          <w:bCs/>
          <w:color w:val="0070C0"/>
          <w:sz w:val="28"/>
          <w:szCs w:val="28"/>
        </w:rPr>
        <w:t xml:space="preserve">Bijlage </w:t>
      </w:r>
      <w:r w:rsidR="00D01DC4">
        <w:rPr>
          <w:rFonts w:ascii="Aptos" w:hAnsi="Aptos" w:cs="Arial"/>
          <w:b/>
          <w:bCs/>
          <w:color w:val="0070C0"/>
          <w:sz w:val="28"/>
          <w:szCs w:val="28"/>
        </w:rPr>
        <w:t>D -</w:t>
      </w:r>
      <w:r w:rsidRPr="00C955E7">
        <w:rPr>
          <w:rFonts w:ascii="Aptos" w:hAnsi="Aptos" w:cs="Arial"/>
          <w:b/>
          <w:bCs/>
          <w:color w:val="0070C0"/>
          <w:sz w:val="28"/>
          <w:szCs w:val="28"/>
        </w:rPr>
        <w:t xml:space="preserve"> </w:t>
      </w:r>
      <w:r w:rsidR="00A170BF">
        <w:rPr>
          <w:rFonts w:ascii="Aptos" w:hAnsi="Aptos" w:cs="Arial"/>
          <w:b/>
          <w:bCs/>
          <w:color w:val="0070C0"/>
          <w:sz w:val="28"/>
          <w:szCs w:val="28"/>
        </w:rPr>
        <w:t>F</w:t>
      </w:r>
      <w:r w:rsidRPr="00C955E7">
        <w:rPr>
          <w:rFonts w:ascii="Aptos" w:hAnsi="Aptos" w:cs="Arial"/>
          <w:b/>
          <w:bCs/>
          <w:color w:val="0070C0"/>
          <w:sz w:val="28"/>
          <w:szCs w:val="28"/>
        </w:rPr>
        <w:t>ormulier toestemming gebruik persoonsgegevens</w:t>
      </w:r>
    </w:p>
    <w:p w14:paraId="43AA61DC" w14:textId="77777777" w:rsidR="00E803A9" w:rsidRPr="00C955E7" w:rsidRDefault="00E803A9" w:rsidP="00E803A9">
      <w:pPr>
        <w:rPr>
          <w:rFonts w:ascii="Aptos" w:hAnsi="Aptos" w:cs="Arial"/>
        </w:rPr>
      </w:pPr>
    </w:p>
    <w:p w14:paraId="7A791EA4" w14:textId="77777777" w:rsidR="00E803A9" w:rsidRPr="00C955E7" w:rsidRDefault="00E803A9" w:rsidP="00E803A9">
      <w:pPr>
        <w:rPr>
          <w:rFonts w:ascii="Aptos" w:hAnsi="Aptos" w:cs="Arial"/>
        </w:rPr>
      </w:pPr>
    </w:p>
    <w:p w14:paraId="13998519" w14:textId="29B4445F" w:rsidR="0051227B" w:rsidRPr="00C955E7" w:rsidRDefault="0051227B" w:rsidP="0051227B">
      <w:pPr>
        <w:spacing w:line="360" w:lineRule="auto"/>
        <w:rPr>
          <w:rFonts w:ascii="Aptos" w:hAnsi="Aptos" w:cs="Arial"/>
        </w:rPr>
      </w:pPr>
      <w:r w:rsidRPr="00C955E7">
        <w:rPr>
          <w:rFonts w:ascii="Aptos" w:hAnsi="Aptos" w:cs="Arial"/>
        </w:rPr>
        <w:t xml:space="preserve">Inschrijver verleent hierbij ondubbelzinnig toestemming aan Groningen Seaports nv voor het verwerken van de verstrekte persoonsgegevens ten behoeve van de aanbesteding van project </w:t>
      </w:r>
      <w:r w:rsidR="00F21C9E" w:rsidRPr="00C955E7">
        <w:rPr>
          <w:rFonts w:ascii="Aptos" w:hAnsi="Aptos" w:cs="Arial"/>
        </w:rPr>
        <w:t>nr. P000057-02-04,</w:t>
      </w:r>
      <w:r w:rsidR="002D6B2D" w:rsidRPr="00C955E7">
        <w:rPr>
          <w:rFonts w:ascii="Aptos" w:hAnsi="Aptos" w:cs="Arial"/>
        </w:rPr>
        <w:t xml:space="preserve"> </w:t>
      </w:r>
      <w:r w:rsidR="00F21C9E" w:rsidRPr="00C955E7">
        <w:rPr>
          <w:rFonts w:ascii="Aptos" w:hAnsi="Aptos" w:cs="Arial"/>
        </w:rPr>
        <w:t>ophogen bedrijventerrein Oosterhorn-zuid fase 3 te Delfzijl.</w:t>
      </w:r>
    </w:p>
    <w:p w14:paraId="0393CBF4" w14:textId="77777777" w:rsidR="0051227B" w:rsidRPr="00C955E7" w:rsidRDefault="0051227B" w:rsidP="0051227B">
      <w:pPr>
        <w:rPr>
          <w:rFonts w:ascii="Aptos" w:hAnsi="Aptos" w:cs="Arial"/>
        </w:rPr>
      </w:pPr>
    </w:p>
    <w:p w14:paraId="58040823" w14:textId="77777777" w:rsidR="0051227B" w:rsidRPr="00C955E7" w:rsidRDefault="0051227B" w:rsidP="0051227B">
      <w:pPr>
        <w:rPr>
          <w:rFonts w:ascii="Aptos" w:hAnsi="Aptos" w:cs="Arial"/>
        </w:rPr>
      </w:pPr>
    </w:p>
    <w:p w14:paraId="2DB8FEE8" w14:textId="77777777" w:rsidR="0051227B" w:rsidRPr="00C955E7" w:rsidRDefault="0051227B" w:rsidP="0051227B">
      <w:pPr>
        <w:rPr>
          <w:rFonts w:ascii="Aptos" w:hAnsi="Aptos" w:cs="Arial"/>
        </w:rPr>
      </w:pPr>
      <w:r w:rsidRPr="00C955E7">
        <w:rPr>
          <w:rFonts w:ascii="Aptos" w:hAnsi="Aptos" w:cs="Arial"/>
        </w:rPr>
        <w:t>Naam inschrijver:</w:t>
      </w:r>
    </w:p>
    <w:p w14:paraId="2D17DC1B" w14:textId="77777777" w:rsidR="0051227B" w:rsidRPr="00C955E7" w:rsidRDefault="0051227B" w:rsidP="0051227B">
      <w:pPr>
        <w:rPr>
          <w:rFonts w:ascii="Aptos" w:hAnsi="Aptos" w:cs="Arial"/>
        </w:rPr>
      </w:pPr>
    </w:p>
    <w:p w14:paraId="0763B8C6" w14:textId="77777777" w:rsidR="0051227B" w:rsidRPr="00C955E7" w:rsidRDefault="0051227B" w:rsidP="0051227B">
      <w:pPr>
        <w:rPr>
          <w:rFonts w:ascii="Aptos" w:hAnsi="Aptos" w:cs="Arial"/>
        </w:rPr>
      </w:pPr>
    </w:p>
    <w:p w14:paraId="17B449EA" w14:textId="77777777" w:rsidR="0051227B" w:rsidRPr="00C955E7" w:rsidRDefault="0051227B" w:rsidP="0051227B">
      <w:pPr>
        <w:rPr>
          <w:rFonts w:ascii="Aptos" w:hAnsi="Aptos" w:cs="Arial"/>
        </w:rPr>
      </w:pPr>
      <w:r w:rsidRPr="00C955E7">
        <w:rPr>
          <w:rFonts w:ascii="Aptos" w:hAnsi="Aptos" w:cs="Arial"/>
        </w:rPr>
        <w:t>Naam en functie ondergetekende:</w:t>
      </w:r>
    </w:p>
    <w:p w14:paraId="7A846282" w14:textId="77777777" w:rsidR="0051227B" w:rsidRPr="00C955E7" w:rsidRDefault="0051227B" w:rsidP="0051227B">
      <w:pPr>
        <w:rPr>
          <w:rFonts w:ascii="Aptos" w:hAnsi="Aptos" w:cs="Arial"/>
        </w:rPr>
      </w:pPr>
    </w:p>
    <w:p w14:paraId="43C40086" w14:textId="77777777" w:rsidR="0051227B" w:rsidRPr="00C955E7" w:rsidRDefault="0051227B" w:rsidP="0051227B">
      <w:pPr>
        <w:rPr>
          <w:rFonts w:ascii="Aptos" w:hAnsi="Aptos" w:cs="Arial"/>
        </w:rPr>
      </w:pPr>
    </w:p>
    <w:p w14:paraId="5154F2B7" w14:textId="77777777" w:rsidR="0051227B" w:rsidRPr="00C955E7" w:rsidRDefault="0051227B" w:rsidP="0051227B">
      <w:pPr>
        <w:rPr>
          <w:rFonts w:ascii="Aptos" w:hAnsi="Aptos" w:cs="Arial"/>
        </w:rPr>
      </w:pPr>
      <w:r w:rsidRPr="00C955E7">
        <w:rPr>
          <w:rFonts w:ascii="Aptos" w:hAnsi="Aptos" w:cs="Arial"/>
        </w:rPr>
        <w:t>Datum:</w:t>
      </w:r>
    </w:p>
    <w:p w14:paraId="42F02EBF" w14:textId="77777777" w:rsidR="0051227B" w:rsidRPr="00C955E7" w:rsidRDefault="0051227B" w:rsidP="0051227B">
      <w:pPr>
        <w:rPr>
          <w:rFonts w:ascii="Aptos" w:hAnsi="Aptos" w:cs="Arial"/>
        </w:rPr>
      </w:pPr>
    </w:p>
    <w:p w14:paraId="133E2E2E" w14:textId="77777777" w:rsidR="0051227B" w:rsidRPr="00C955E7" w:rsidRDefault="0051227B" w:rsidP="0051227B">
      <w:pPr>
        <w:rPr>
          <w:rFonts w:ascii="Aptos" w:hAnsi="Aptos" w:cs="Arial"/>
        </w:rPr>
      </w:pPr>
    </w:p>
    <w:p w14:paraId="537E578D" w14:textId="77777777" w:rsidR="0051227B" w:rsidRPr="00C955E7" w:rsidRDefault="0051227B" w:rsidP="0051227B">
      <w:pPr>
        <w:pStyle w:val="Plattetekst"/>
        <w:numPr>
          <w:ilvl w:val="12"/>
          <w:numId w:val="0"/>
        </w:numPr>
        <w:rPr>
          <w:rFonts w:ascii="Aptos" w:hAnsi="Aptos"/>
          <w:sz w:val="22"/>
          <w:szCs w:val="22"/>
        </w:rPr>
      </w:pPr>
      <w:r w:rsidRPr="00C955E7">
        <w:rPr>
          <w:rFonts w:ascii="Aptos" w:hAnsi="Aptos"/>
          <w:sz w:val="22"/>
          <w:szCs w:val="22"/>
        </w:rPr>
        <w:t>Handtekening:</w:t>
      </w:r>
    </w:p>
    <w:p w14:paraId="30F1A8F2" w14:textId="77777777" w:rsidR="0051227B" w:rsidRPr="00C955E7" w:rsidRDefault="0051227B" w:rsidP="0051227B">
      <w:pPr>
        <w:rPr>
          <w:rFonts w:ascii="Aptos" w:hAnsi="Aptos" w:cs="Arial"/>
        </w:rPr>
      </w:pPr>
    </w:p>
    <w:p w14:paraId="41EB14E5" w14:textId="77777777" w:rsidR="0051227B" w:rsidRPr="00C955E7" w:rsidRDefault="0051227B" w:rsidP="0051227B">
      <w:pPr>
        <w:tabs>
          <w:tab w:val="left" w:pos="1440"/>
        </w:tabs>
        <w:rPr>
          <w:rFonts w:ascii="Aptos" w:hAnsi="Aptos" w:cs="Arial"/>
          <w:szCs w:val="20"/>
        </w:rPr>
      </w:pPr>
    </w:p>
    <w:p w14:paraId="728D6BE1" w14:textId="77777777" w:rsidR="00C6531B" w:rsidRPr="00C955E7" w:rsidRDefault="00C6531B">
      <w:pPr>
        <w:rPr>
          <w:rFonts w:ascii="Aptos" w:hAnsi="Aptos"/>
        </w:rPr>
      </w:pPr>
    </w:p>
    <w:sectPr w:rsidR="00C6531B" w:rsidRPr="00C955E7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563D" w14:textId="77777777" w:rsidR="00B56F04" w:rsidRDefault="00B56F04" w:rsidP="0051227B">
      <w:r>
        <w:separator/>
      </w:r>
    </w:p>
  </w:endnote>
  <w:endnote w:type="continuationSeparator" w:id="0">
    <w:p w14:paraId="672E6DF7" w14:textId="77777777" w:rsidR="00B56F04" w:rsidRDefault="00B56F04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4269"/>
      <w:docPartObj>
        <w:docPartGallery w:val="Page Numbers (Bottom of Page)"/>
        <w:docPartUnique/>
      </w:docPartObj>
    </w:sdtPr>
    <w:sdtEndPr/>
    <w:sdtContent>
      <w:p w14:paraId="3F589A5F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146BD6F" wp14:editId="61DE1893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F4C9C" w14:textId="77777777" w:rsidR="004A68BC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146BD6F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04BF4C9C" w14:textId="77777777" w:rsidR="004A68BC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8366"/>
      <w:docPartObj>
        <w:docPartGallery w:val="Page Numbers (Bottom of Page)"/>
        <w:docPartUnique/>
      </w:docPartObj>
    </w:sdtPr>
    <w:sdtEndPr/>
    <w:sdtContent>
      <w:p w14:paraId="06B74804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061A3A9" wp14:editId="5CD03F38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7B4C4" w14:textId="77777777" w:rsidR="004A68B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061A3A9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7B57B4C4" w14:textId="77777777" w:rsidR="004A68BC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FD45" w14:textId="77777777" w:rsidR="00B56F04" w:rsidRDefault="00B56F04" w:rsidP="0051227B">
      <w:r>
        <w:separator/>
      </w:r>
    </w:p>
  </w:footnote>
  <w:footnote w:type="continuationSeparator" w:id="0">
    <w:p w14:paraId="34D5EF5A" w14:textId="77777777" w:rsidR="00B56F04" w:rsidRDefault="00B56F04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D2DC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102D4A2F" wp14:editId="34839D41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71E3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38349896" wp14:editId="54CE8164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7BDE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3C16235B" wp14:editId="385735FF">
          <wp:simplePos x="0" y="0"/>
          <wp:positionH relativeFrom="page">
            <wp:align>center</wp:align>
          </wp:positionH>
          <wp:positionV relativeFrom="paragraph">
            <wp:posOffset>-362824</wp:posOffset>
          </wp:positionV>
          <wp:extent cx="1498310" cy="623863"/>
          <wp:effectExtent l="0" t="0" r="698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310" cy="623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9E"/>
    <w:rsid w:val="00102EDA"/>
    <w:rsid w:val="001039AA"/>
    <w:rsid w:val="001B2FC2"/>
    <w:rsid w:val="002D6B2D"/>
    <w:rsid w:val="003F28BF"/>
    <w:rsid w:val="004131AC"/>
    <w:rsid w:val="004A68BC"/>
    <w:rsid w:val="004D4C65"/>
    <w:rsid w:val="004D7C1A"/>
    <w:rsid w:val="0051227B"/>
    <w:rsid w:val="005D0C63"/>
    <w:rsid w:val="0060386C"/>
    <w:rsid w:val="006B3F3C"/>
    <w:rsid w:val="008A7011"/>
    <w:rsid w:val="00A170BF"/>
    <w:rsid w:val="00B05A31"/>
    <w:rsid w:val="00B56F04"/>
    <w:rsid w:val="00B805D6"/>
    <w:rsid w:val="00BB61F8"/>
    <w:rsid w:val="00C42287"/>
    <w:rsid w:val="00C6531B"/>
    <w:rsid w:val="00C75244"/>
    <w:rsid w:val="00C955E7"/>
    <w:rsid w:val="00D01DC4"/>
    <w:rsid w:val="00D27CC7"/>
    <w:rsid w:val="00E803A9"/>
    <w:rsid w:val="00E944C0"/>
    <w:rsid w:val="00E957D6"/>
    <w:rsid w:val="00F21C9E"/>
    <w:rsid w:val="0407F253"/>
    <w:rsid w:val="514E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9CE1"/>
  <w15:chartTrackingRefBased/>
  <w15:docId w15:val="{2D0F714A-C9F1-40FE-B7B1-73F42DB2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3%20Bijlagen%20leidraden\06%20Bijlage%20F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6fd0a0-e73e-48d2-9e16-5c80ca3c5db6">
      <Value>5</Value>
      <Value>2</Value>
    </TaxCatchAll>
    <DatumOpStu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BestekNr xmlns="6d6fd0a0-e73e-48d2-9e16-5c80ca3c5db6" xsi:nil="true"/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gspKenmerk xmlns="6d6fd0a0-e73e-48d2-9e16-5c80ca3c5db6" xsi:nil="true"/>
    <Location xmlns="http://schemas.microsoft.com/sharepoint/v3/fields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b023a95c-f19f-4e30-9262-2ab78bb1f28b">XDC5CE7QJWV5-1735988803-24</_dlc_DocId>
    <_dlc_DocIdUrl xmlns="b023a95c-f19f-4e30-9262-2ab78bb1f28b">
      <Url>https://groningenseaportsnv.sharepoint.com/sites/PROJ-P000057-02-04-BTOphogenOHZfase3/_layouts/15/DocIdRedir.aspx?ID=XDC5CE7QJWV5-1735988803-24</Url>
      <Description>XDC5CE7QJWV5-1735988803-24</Description>
    </_dlc_DocIdUrl>
  </documentManagement>
</p:properties>
</file>

<file path=customXml/item2.xml><?xml version="1.0" encoding="utf-8"?>
<?mso-contentType ?>
<SharedContentType xmlns="Microsoft.SharePoint.Taxonomy.ContentTypeSync" SourceId="5a5d1ad2-fa5c-47db-9da2-e0f51743bacf" ContentTypeId="0x0101006E73F22CEAE83043BE5DCE314C8E981A04" PreviousValue="false" LastSyncTimeStamp="2024-03-28T08:27:56.16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58707104C511BD4CAEDE674F96D6A7C8" ma:contentTypeVersion="5" ma:contentTypeDescription="Nieuw inhoudstype voor project teams. Dit inhoudstype bevat minder velden en is afgestemd met Project Support." ma:contentTypeScope="" ma:versionID="547113429b552d85d73d34617c7fda2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023a95c-f19f-4e30-9262-2ab78bb1f28b" targetNamespace="http://schemas.microsoft.com/office/2006/metadata/properties" ma:root="true" ma:fieldsID="b5ad99ff5e599bd1cf4a9a4513c1fbfb" ns2:_="" ns3:_="" ns4:_="">
    <xsd:import namespace="6d6fd0a0-e73e-48d2-9e16-5c80ca3c5db6"/>
    <xsd:import namespace="http://schemas.microsoft.com/sharepoint/v3/fields"/>
    <xsd:import namespace="b023a95c-f19f-4e30-9262-2ab78bb1f28b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c11692ff-0b47-4407-b1fa-9b9813e49dd5}" ma:internalName="TaxCatchAllLabel" ma:readOnly="true" ma:showField="CatchAllDataLabel" ma:web="b023a95c-f19f-4e30-9262-2ab78bb1f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11692ff-0b47-4407-b1fa-9b9813e49dd5}" ma:internalName="TaxCatchAll" ma:showField="CatchAllData" ma:web="b023a95c-f19f-4e30-9262-2ab78bb1f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a95c-f19f-4e30-9262-2ab78bb1f28b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74F4C-82AD-43CD-9024-DFA14E5E37DC}">
  <ds:schemaRefs>
    <ds:schemaRef ds:uri="339a3fb1-03b4-4240-a953-faa3ddec17c4"/>
    <ds:schemaRef ds:uri="http://purl.org/dc/elements/1.1/"/>
    <ds:schemaRef ds:uri="http://schemas.microsoft.com/office/2006/metadata/properties"/>
    <ds:schemaRef ds:uri="a7ec6194-757a-479b-bcc5-c766a5d1ad0d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d6fd0a0-e73e-48d2-9e16-5c80ca3c5db6"/>
    <ds:schemaRef ds:uri="http://schemas.microsoft.com/sharepoint/v3/fields"/>
    <ds:schemaRef ds:uri="b023a95c-f19f-4e30-9262-2ab78bb1f28b"/>
  </ds:schemaRefs>
</ds:datastoreItem>
</file>

<file path=customXml/itemProps2.xml><?xml version="1.0" encoding="utf-8"?>
<ds:datastoreItem xmlns:ds="http://schemas.openxmlformats.org/officeDocument/2006/customXml" ds:itemID="{01D86AD1-BB40-4A28-86B5-8FBBFF846FE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4A0BD-8D44-4A86-9E89-D75B40B71A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3BF665-FAE6-4EE4-AC40-A8987874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b023a95c-f19f-4e30-9262-2ab78bb1f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Bijlage F - Formulier toestemming gebruik persoonsgegevens</Template>
  <TotalTime>1</TotalTime>
  <Pages>1</Pages>
  <Words>48</Words>
  <Characters>360</Characters>
  <Application>Microsoft Office Word</Application>
  <DocSecurity>0</DocSecurity>
  <Lines>27</Lines>
  <Paragraphs>7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5</cp:revision>
  <cp:lastPrinted>2026-01-07T07:39:00Z</cp:lastPrinted>
  <dcterms:created xsi:type="dcterms:W3CDTF">2025-12-15T08:01:00Z</dcterms:created>
  <dcterms:modified xsi:type="dcterms:W3CDTF">2026-01-07T07:39:00Z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0x0101006E73F22CEAE83043BE5DCE314C8E981A040058707104C511BD4CAEDE674F96D6A7C8</vt:lpwstr>
  </property>
  <property fmtid="{D5CDD505-2E9C-101B-9397-08002B2CF9AE}" pid="3" name="_dlc_DocIdItemGuid">
    <vt:lpwstr>d983c3f1-a59d-4b01-852a-434b47190f0e</vt:lpwstr>
  </property>
  <property fmtid="{D5CDD505-2E9C-101B-9397-08002B2CF9AE}" pid="4" name="Topic">
    <vt:lpwstr/>
  </property>
  <property fmtid="{D5CDD505-2E9C-101B-9397-08002B2CF9AE}" pid="5" name="DocumentSoort">
    <vt:lpwstr>5;#Aanbesteding|b8a310ad-4f6c-454c-acd0-feb964b2bf0f</vt:lpwstr>
  </property>
  <property fmtid="{D5CDD505-2E9C-101B-9397-08002B2CF9AE}" pid="6" name="ProjectNr">
    <vt:lpwstr/>
  </property>
  <property fmtid="{D5CDD505-2E9C-101B-9397-08002B2CF9AE}" pid="7" name="AfzenderGeadresseerde">
    <vt:lpwstr>2;#Tenderned|9e8f9204-6bb4-4c6d-8b45-06eda84d4447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</Properties>
</file>