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49CF5F2B" w14:textId="4F6A0E00" w:rsidR="006B70A0" w:rsidRPr="008114B3" w:rsidRDefault="006B70A0" w:rsidP="008F7281">
      <w:pPr>
        <w:rPr>
          <w:rFonts w:ascii="Myriad Pro" w:hAnsi="Myriad Pro"/>
          <w:sz w:val="18"/>
          <w:szCs w:val="18"/>
        </w:rPr>
      </w:pPr>
      <w:r w:rsidRPr="008114B3">
        <w:rPr>
          <w:rFonts w:ascii="Myriad Pro" w:hAnsi="Myriad Pro"/>
          <w:sz w:val="18"/>
          <w:szCs w:val="18"/>
        </w:rPr>
        <w:t>OL</w:t>
      </w:r>
      <w:r w:rsidR="008114B3" w:rsidRPr="008114B3">
        <w:rPr>
          <w:rFonts w:ascii="Myriad Pro" w:hAnsi="Myriad Pro"/>
          <w:sz w:val="18"/>
          <w:szCs w:val="18"/>
        </w:rPr>
        <w:t>P.OIG</w:t>
      </w:r>
      <w:r w:rsidR="0046088D">
        <w:rPr>
          <w:rFonts w:ascii="Myriad Pro" w:hAnsi="Myriad Pro"/>
          <w:sz w:val="18"/>
          <w:szCs w:val="18"/>
        </w:rPr>
        <w:t>RV</w:t>
      </w:r>
      <w:r w:rsidR="008114B3" w:rsidRPr="008114B3">
        <w:rPr>
          <w:rFonts w:ascii="Myriad Pro" w:hAnsi="Myriad Pro"/>
          <w:sz w:val="18"/>
          <w:szCs w:val="18"/>
        </w:rPr>
        <w:t>2026.03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45D0814B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</w:p>
    <w:p w14:paraId="2890B31D" w14:textId="3CE6390C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5234237F" w14:textId="2D34FC88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FD1B" w14:textId="77777777" w:rsidR="001D2588" w:rsidRDefault="001D2588" w:rsidP="001071D5">
      <w:r>
        <w:separator/>
      </w:r>
    </w:p>
  </w:endnote>
  <w:endnote w:type="continuationSeparator" w:id="0">
    <w:p w14:paraId="6BA34CF2" w14:textId="77777777" w:rsidR="001D2588" w:rsidRDefault="001D2588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730FD597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46088D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290B" w14:textId="77777777" w:rsidR="001D2588" w:rsidRDefault="001D2588" w:rsidP="001071D5">
      <w:r>
        <w:separator/>
      </w:r>
    </w:p>
  </w:footnote>
  <w:footnote w:type="continuationSeparator" w:id="0">
    <w:p w14:paraId="760CA311" w14:textId="77777777" w:rsidR="001D2588" w:rsidRDefault="001D2588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27D18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2588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2E7A93"/>
    <w:rsid w:val="002F76A1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6088D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251EA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B70A0"/>
    <w:rsid w:val="006D1E4A"/>
    <w:rsid w:val="00713B26"/>
    <w:rsid w:val="00731E9D"/>
    <w:rsid w:val="00766AC6"/>
    <w:rsid w:val="007758B0"/>
    <w:rsid w:val="00777FE8"/>
    <w:rsid w:val="007C7F9F"/>
    <w:rsid w:val="007D3B97"/>
    <w:rsid w:val="008114B3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4</cp:revision>
  <cp:lastPrinted>2013-07-01T09:34:00Z</cp:lastPrinted>
  <dcterms:created xsi:type="dcterms:W3CDTF">2025-12-23T19:31:00Z</dcterms:created>
  <dcterms:modified xsi:type="dcterms:W3CDTF">2026-01-15T13:37:00Z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