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9A1F" w14:textId="74B5A58F" w:rsidR="003E7C4C" w:rsidRPr="00AB2281" w:rsidRDefault="003E7C4C" w:rsidP="003E7C4C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11930843"/>
      <w:r>
        <w:rPr>
          <w:rFonts w:eastAsiaTheme="minorEastAsia" w:cs="Arial"/>
          <w:b/>
          <w:bCs/>
          <w:iCs/>
          <w:sz w:val="28"/>
          <w:szCs w:val="28"/>
        </w:rPr>
        <w:t xml:space="preserve">Bijlage 3 - </w:t>
      </w:r>
      <w:r w:rsidRPr="008547CE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</w:p>
    <w:p w14:paraId="4BF33F0C" w14:textId="77777777" w:rsidR="003E7C4C" w:rsidRPr="00C66672" w:rsidRDefault="003E7C4C" w:rsidP="003E7C4C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3E7C4C" w:rsidRPr="00C66672" w14:paraId="579779A9" w14:textId="77777777" w:rsidTr="000A6342">
        <w:trPr>
          <w:trHeight w:val="567"/>
        </w:trPr>
        <w:tc>
          <w:tcPr>
            <w:tcW w:w="3204" w:type="dxa"/>
            <w:shd w:val="clear" w:color="auto" w:fill="E6E6E6"/>
          </w:tcPr>
          <w:p w14:paraId="4DC69A82" w14:textId="77777777" w:rsidR="003E7C4C" w:rsidRPr="00C66672" w:rsidRDefault="003E7C4C" w:rsidP="000A6342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57223D53" w14:textId="77777777" w:rsidR="003E7C4C" w:rsidRPr="00C66672" w:rsidRDefault="003E7C4C" w:rsidP="000A6342">
            <w:pPr>
              <w:ind w:left="397"/>
              <w:rPr>
                <w:rFonts w:eastAsiaTheme="minorEastAsia"/>
              </w:rPr>
            </w:pPr>
          </w:p>
        </w:tc>
      </w:tr>
      <w:tr w:rsidR="003E7C4C" w:rsidRPr="00C66672" w14:paraId="32DACC9C" w14:textId="77777777" w:rsidTr="000A6342">
        <w:trPr>
          <w:trHeight w:val="567"/>
        </w:trPr>
        <w:tc>
          <w:tcPr>
            <w:tcW w:w="3204" w:type="dxa"/>
            <w:shd w:val="clear" w:color="auto" w:fill="E6E6E6"/>
          </w:tcPr>
          <w:p w14:paraId="6923206F" w14:textId="77777777" w:rsidR="003E7C4C" w:rsidRPr="00C66672" w:rsidRDefault="003E7C4C" w:rsidP="000A6342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03A02C94" w14:textId="77777777" w:rsidR="003E7C4C" w:rsidRPr="00C66672" w:rsidRDefault="003E7C4C" w:rsidP="000A6342">
            <w:pPr>
              <w:ind w:left="397"/>
              <w:rPr>
                <w:rFonts w:eastAsiaTheme="minorEastAsia"/>
              </w:rPr>
            </w:pPr>
          </w:p>
        </w:tc>
      </w:tr>
      <w:tr w:rsidR="003E7C4C" w:rsidRPr="00C66672" w14:paraId="373870CC" w14:textId="77777777" w:rsidTr="000A6342">
        <w:trPr>
          <w:trHeight w:val="567"/>
        </w:trPr>
        <w:tc>
          <w:tcPr>
            <w:tcW w:w="3204" w:type="dxa"/>
            <w:shd w:val="clear" w:color="auto" w:fill="E6E6E6"/>
          </w:tcPr>
          <w:p w14:paraId="0EE841E9" w14:textId="77777777" w:rsidR="003E7C4C" w:rsidRPr="00C66672" w:rsidRDefault="003E7C4C" w:rsidP="000A6342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7F3534D3" w14:textId="77777777" w:rsidR="003E7C4C" w:rsidRPr="00C66672" w:rsidRDefault="003E7C4C" w:rsidP="000A6342">
            <w:pPr>
              <w:ind w:left="397"/>
              <w:rPr>
                <w:rFonts w:eastAsiaTheme="minorEastAsia"/>
              </w:rPr>
            </w:pPr>
          </w:p>
        </w:tc>
      </w:tr>
    </w:tbl>
    <w:p w14:paraId="0B4C1C8D" w14:textId="77777777" w:rsidR="003E7C4C" w:rsidRPr="00C66672" w:rsidRDefault="003E7C4C" w:rsidP="003E7C4C">
      <w:pPr>
        <w:ind w:left="397"/>
        <w:rPr>
          <w:rFonts w:eastAsiaTheme="minorEastAsia"/>
        </w:rPr>
      </w:pPr>
    </w:p>
    <w:p w14:paraId="01F009EB" w14:textId="77777777" w:rsidR="003E7C4C" w:rsidRPr="00C66672" w:rsidRDefault="003E7C4C" w:rsidP="003E7C4C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70B934CA" w14:textId="77777777" w:rsidR="003E7C4C" w:rsidRPr="00C66672" w:rsidRDefault="003E7C4C" w:rsidP="003E7C4C">
      <w:pPr>
        <w:ind w:left="397"/>
        <w:rPr>
          <w:rFonts w:eastAsiaTheme="minorEastAsia"/>
        </w:rPr>
      </w:pPr>
    </w:p>
    <w:p w14:paraId="0C2B20F9" w14:textId="77777777" w:rsidR="003E7C4C" w:rsidRPr="00C66672" w:rsidRDefault="003E7C4C" w:rsidP="003E7C4C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 w:rsidRPr="006A7787">
        <w:rPr>
          <w:rFonts w:eastAsiaTheme="minorEastAsia"/>
        </w:rPr>
        <w:t>het leveren van een ‘4x4 vrachtauto met kipper en autolaadkraan voor laden en lossen’</w:t>
      </w:r>
      <w:r w:rsidRPr="00C66672">
        <w:rPr>
          <w:rFonts w:eastAsiaTheme="minorEastAsia"/>
        </w:rPr>
        <w:t xml:space="preserve">- gedane inschrijving geldig is tot tenminste </w:t>
      </w:r>
      <w:r>
        <w:rPr>
          <w:rFonts w:eastAsiaTheme="minorEastAsia"/>
        </w:rPr>
        <w:t>2 maanden</w:t>
      </w:r>
      <w:r w:rsidRPr="00C66672">
        <w:rPr>
          <w:rFonts w:eastAsiaTheme="minorEastAsia"/>
        </w:rPr>
        <w:t xml:space="preserve"> na de uiterste datum voor het indienen van de inschrijvingen.</w:t>
      </w:r>
    </w:p>
    <w:p w14:paraId="6D9CB71D" w14:textId="77777777" w:rsidR="003E7C4C" w:rsidRPr="00C66672" w:rsidRDefault="003E7C4C" w:rsidP="003E7C4C">
      <w:pPr>
        <w:ind w:left="397"/>
        <w:rPr>
          <w:rFonts w:eastAsiaTheme="minorEastAsia"/>
        </w:rPr>
      </w:pPr>
    </w:p>
    <w:p w14:paraId="7D1EFBFA" w14:textId="3029B864" w:rsidR="00AD5F7B" w:rsidRPr="004F02EA" w:rsidRDefault="003E7C4C" w:rsidP="003E7C4C"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4B19" w14:textId="77777777" w:rsidR="003E7C4C" w:rsidRDefault="003E7C4C">
      <w:r>
        <w:separator/>
      </w:r>
    </w:p>
  </w:endnote>
  <w:endnote w:type="continuationSeparator" w:id="0">
    <w:p w14:paraId="77273396" w14:textId="77777777" w:rsidR="003E7C4C" w:rsidRDefault="003E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5299" w14:textId="77777777" w:rsidR="003E7C4C" w:rsidRDefault="003E7C4C">
      <w:r>
        <w:separator/>
      </w:r>
    </w:p>
  </w:footnote>
  <w:footnote w:type="continuationSeparator" w:id="0">
    <w:p w14:paraId="556FDFBC" w14:textId="77777777" w:rsidR="003E7C4C" w:rsidRDefault="003E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3E7C4C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4B7E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E7C4C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E5639"/>
  <w15:chartTrackingRefBased/>
  <w15:docId w15:val="{B4F1C3D0-9CB0-4F29-A411-EA90A64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7C4C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eulrp3p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321B2C6D-5421-434D-999A-21629DE10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C98FCE-8879-4396-81D5-9F74370051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76E813-BDE7-4245-8A37-C8FA0B25B14C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c8dfe89f-e092-4275-9973-edde50e6ac6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af0fcbd-f9d7-4969-abed-c0775d3ac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eulrp3pp</Template>
  <TotalTime>0</TotalTime>
  <Pages>1</Pages>
  <Words>128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2025-10-21T08:29:00Z</dcterms:created>
  <dcterms:modified xsi:type="dcterms:W3CDTF">2025-10-21T08:30:00Z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