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2584" w14:textId="524FC79E" w:rsidR="00C017E4" w:rsidRPr="00C66672" w:rsidRDefault="00C017E4" w:rsidP="00C017E4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11930842"/>
      <w:r>
        <w:rPr>
          <w:rFonts w:eastAsiaTheme="minorEastAsia" w:cs="Arial"/>
          <w:b/>
          <w:bCs/>
          <w:iCs/>
          <w:sz w:val="28"/>
          <w:szCs w:val="28"/>
        </w:rPr>
        <w:t xml:space="preserve">Bijlage 2 - </w:t>
      </w:r>
      <w:r w:rsidRPr="00C66672">
        <w:rPr>
          <w:rFonts w:eastAsiaTheme="minorEastAsia" w:cs="Arial"/>
          <w:b/>
          <w:bCs/>
          <w:iCs/>
          <w:sz w:val="28"/>
          <w:szCs w:val="28"/>
        </w:rPr>
        <w:t>Referentie opdracht(en)</w:t>
      </w:r>
      <w:bookmarkEnd w:id="0"/>
    </w:p>
    <w:p w14:paraId="71D31E7A" w14:textId="77777777" w:rsidR="00C017E4" w:rsidRPr="00C66672" w:rsidRDefault="00C017E4" w:rsidP="00C017E4">
      <w:pPr>
        <w:rPr>
          <w:rFonts w:eastAsiaTheme="minorEastAsia"/>
        </w:rPr>
      </w:pPr>
    </w:p>
    <w:p w14:paraId="4B45333E" w14:textId="77777777" w:rsidR="00C017E4" w:rsidRPr="00DC2166" w:rsidRDefault="00C017E4" w:rsidP="00C017E4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t>Referentie voor kerncompetentie:</w:t>
      </w:r>
      <w:r>
        <w:rPr>
          <w:rFonts w:eastAsiaTheme="minorEastAsia"/>
          <w:b/>
        </w:rPr>
        <w:t xml:space="preserve"> </w:t>
      </w:r>
      <w:r w:rsidRPr="00DC2166">
        <w:rPr>
          <w:b/>
        </w:rPr>
        <w:t>Aantoonbare ervaring met het leveren van een voertuig met specialistische opbouw</w:t>
      </w:r>
      <w:r>
        <w:rPr>
          <w:b/>
        </w:rPr>
        <w:t>.</w:t>
      </w:r>
    </w:p>
    <w:p w14:paraId="38CBB45B" w14:textId="77777777" w:rsidR="00C017E4" w:rsidRPr="00C66672" w:rsidRDefault="00C017E4" w:rsidP="00C017E4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C017E4" w:rsidRPr="00C66672" w14:paraId="27A664C6" w14:textId="77777777" w:rsidTr="000A6342">
        <w:tc>
          <w:tcPr>
            <w:tcW w:w="8927" w:type="dxa"/>
            <w:gridSpan w:val="2"/>
            <w:shd w:val="pct10" w:color="auto" w:fill="auto"/>
          </w:tcPr>
          <w:p w14:paraId="79D2D0EF" w14:textId="77777777" w:rsidR="00C017E4" w:rsidRPr="00C66672" w:rsidRDefault="00C017E4" w:rsidP="000A6342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</w:p>
        </w:tc>
      </w:tr>
      <w:tr w:rsidR="00C017E4" w:rsidRPr="00C66672" w14:paraId="782DACC3" w14:textId="77777777" w:rsidTr="000A6342">
        <w:tc>
          <w:tcPr>
            <w:tcW w:w="3227" w:type="dxa"/>
          </w:tcPr>
          <w:p w14:paraId="3574D4D3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5E1574C6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  <w:tr w:rsidR="00C017E4" w:rsidRPr="00C66672" w14:paraId="0904BC4E" w14:textId="77777777" w:rsidTr="000A6342">
        <w:tc>
          <w:tcPr>
            <w:tcW w:w="3227" w:type="dxa"/>
          </w:tcPr>
          <w:p w14:paraId="0B49B712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2600D554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  <w:tr w:rsidR="00C017E4" w:rsidRPr="00C66672" w14:paraId="7A116166" w14:textId="77777777" w:rsidTr="000A6342">
        <w:tc>
          <w:tcPr>
            <w:tcW w:w="3227" w:type="dxa"/>
          </w:tcPr>
          <w:p w14:paraId="15B8A613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67C7E10B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  <w:tr w:rsidR="00C017E4" w:rsidRPr="00C66672" w14:paraId="25EB3E79" w14:textId="77777777" w:rsidTr="000A6342">
        <w:tc>
          <w:tcPr>
            <w:tcW w:w="3227" w:type="dxa"/>
          </w:tcPr>
          <w:p w14:paraId="07D2704F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2F2B29B1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  <w:tr w:rsidR="00C017E4" w:rsidRPr="00C66672" w14:paraId="68EDD341" w14:textId="77777777" w:rsidTr="000A6342">
        <w:tc>
          <w:tcPr>
            <w:tcW w:w="3227" w:type="dxa"/>
          </w:tcPr>
          <w:p w14:paraId="4CC87342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40FA99DF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  <w:tr w:rsidR="00C017E4" w:rsidRPr="00C66672" w14:paraId="59773B03" w14:textId="77777777" w:rsidTr="000A6342">
        <w:tc>
          <w:tcPr>
            <w:tcW w:w="3227" w:type="dxa"/>
          </w:tcPr>
          <w:p w14:paraId="06CE5D40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35DC24A9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  <w:tr w:rsidR="00C017E4" w:rsidRPr="00C66672" w14:paraId="432E60F1" w14:textId="77777777" w:rsidTr="000A6342">
        <w:tc>
          <w:tcPr>
            <w:tcW w:w="3227" w:type="dxa"/>
          </w:tcPr>
          <w:p w14:paraId="4E1FD734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368FBC0F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  <w:tr w:rsidR="00C017E4" w:rsidRPr="00C66672" w14:paraId="19EADA4A" w14:textId="77777777" w:rsidTr="000A6342">
        <w:tc>
          <w:tcPr>
            <w:tcW w:w="3227" w:type="dxa"/>
          </w:tcPr>
          <w:p w14:paraId="6549E10E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5E4BB851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  <w:tr w:rsidR="00C017E4" w:rsidRPr="00C66672" w14:paraId="22658384" w14:textId="77777777" w:rsidTr="000A6342">
        <w:tc>
          <w:tcPr>
            <w:tcW w:w="3227" w:type="dxa"/>
          </w:tcPr>
          <w:p w14:paraId="61C4FAB5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5CD2E9F0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  <w:tr w:rsidR="00C017E4" w:rsidRPr="00C66672" w14:paraId="7B5CD7B0" w14:textId="77777777" w:rsidTr="000A6342">
        <w:tc>
          <w:tcPr>
            <w:tcW w:w="8927" w:type="dxa"/>
            <w:gridSpan w:val="2"/>
            <w:shd w:val="pct10" w:color="auto" w:fill="auto"/>
          </w:tcPr>
          <w:p w14:paraId="2B7324F0" w14:textId="77777777" w:rsidR="00C017E4" w:rsidRPr="00C66672" w:rsidRDefault="00C017E4" w:rsidP="000A6342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</w:p>
        </w:tc>
      </w:tr>
      <w:tr w:rsidR="00C017E4" w:rsidRPr="00C66672" w14:paraId="1D1DE9D6" w14:textId="77777777" w:rsidTr="000A6342">
        <w:tc>
          <w:tcPr>
            <w:tcW w:w="8927" w:type="dxa"/>
            <w:gridSpan w:val="2"/>
          </w:tcPr>
          <w:p w14:paraId="33CB663C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C017E4" w:rsidRPr="00C66672" w14:paraId="65349B23" w14:textId="77777777" w:rsidTr="000A6342">
        <w:tc>
          <w:tcPr>
            <w:tcW w:w="3227" w:type="dxa"/>
          </w:tcPr>
          <w:p w14:paraId="1FA068A6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67DB5ABB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  <w:tr w:rsidR="00C017E4" w:rsidRPr="00C66672" w14:paraId="6165F7E3" w14:textId="77777777" w:rsidTr="000A6342">
        <w:tc>
          <w:tcPr>
            <w:tcW w:w="3227" w:type="dxa"/>
          </w:tcPr>
          <w:p w14:paraId="2E307A70" w14:textId="77777777" w:rsidR="00C017E4" w:rsidRPr="00C66672" w:rsidRDefault="00C017E4" w:rsidP="000A6342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14D5E3AC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  <w:p w14:paraId="6C8BEDD0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  <w:p w14:paraId="4F2F2478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  <w:p w14:paraId="5E96FC9D" w14:textId="77777777" w:rsidR="00C017E4" w:rsidRPr="00C66672" w:rsidRDefault="00C017E4" w:rsidP="000A6342">
            <w:pPr>
              <w:rPr>
                <w:rFonts w:eastAsiaTheme="minorEastAsia"/>
              </w:rPr>
            </w:pPr>
          </w:p>
        </w:tc>
      </w:tr>
    </w:tbl>
    <w:p w14:paraId="1FE3AC0A" w14:textId="77777777" w:rsidR="00C017E4" w:rsidRPr="00C66672" w:rsidRDefault="00C017E4" w:rsidP="00C017E4">
      <w:pPr>
        <w:jc w:val="center"/>
        <w:rPr>
          <w:rFonts w:eastAsiaTheme="minorEastAsia"/>
          <w:b/>
          <w:sz w:val="22"/>
          <w:szCs w:val="22"/>
        </w:rPr>
      </w:pPr>
    </w:p>
    <w:p w14:paraId="7C4BB6AC" w14:textId="77777777" w:rsidR="00C017E4" w:rsidRPr="00C66672" w:rsidRDefault="00C017E4" w:rsidP="00C017E4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74314C27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560AC" w14:textId="77777777" w:rsidR="00C017E4" w:rsidRDefault="00C017E4">
      <w:r>
        <w:separator/>
      </w:r>
    </w:p>
  </w:endnote>
  <w:endnote w:type="continuationSeparator" w:id="0">
    <w:p w14:paraId="72AD9633" w14:textId="77777777" w:rsidR="00C017E4" w:rsidRDefault="00C0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FCCC7" w14:textId="77777777" w:rsidR="00C017E4" w:rsidRDefault="00C017E4">
      <w:r>
        <w:separator/>
      </w:r>
    </w:p>
  </w:footnote>
  <w:footnote w:type="continuationSeparator" w:id="0">
    <w:p w14:paraId="7D1405F4" w14:textId="77777777" w:rsidR="00C017E4" w:rsidRDefault="00C01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C017E4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4B7E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17E4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43DCBC"/>
  <w15:chartTrackingRefBased/>
  <w15:docId w15:val="{4D964613-A07A-4835-A1CC-1FFEBA99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17E4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keirncg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35C5078F-72D9-447E-B98B-95E9586C7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A6E5D5-1CAD-4D02-8CA7-AB1EB71AD3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32753D-FB03-4265-9DF9-3642E7B15E20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0af0fcbd-f9d7-4969-abed-c0775d3ac4c6"/>
    <ds:schemaRef ds:uri="http://www.w3.org/XML/1998/namespace"/>
    <ds:schemaRef ds:uri="c8dfe89f-e092-4275-9973-edde50e6ac6c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keirncgd</Template>
  <TotalTime>0</TotalTime>
  <Pages>1</Pages>
  <Words>96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1</cp:revision>
  <dcterms:created xsi:type="dcterms:W3CDTF">2025-10-21T08:27:00Z</dcterms:created>
  <dcterms:modified xsi:type="dcterms:W3CDTF">2025-10-21T08:28:00Z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0x0101002F5998B58DA06B44B35C168DF020DAF4</vt:lpwstr>
  </property>
  <property fmtid="{D5CDD505-2E9C-101B-9397-08002B2CF9AE}" pid="7" name="MediaServiceImageTags">
    <vt:lpwstr/>
  </property>
</Properties>
</file>