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DC91F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4E89739E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0A254793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60C688BE" w14:textId="22A22D24" w:rsidR="002A718A" w:rsidRPr="00D966B0" w:rsidRDefault="00B224CE" w:rsidP="002A718A">
      <w:r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 xml:space="preserve">Bijlage 7 - </w:t>
      </w:r>
      <w:r w:rsidR="002A718A"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3B78D9A9" w14:textId="77777777" w:rsidR="002A718A" w:rsidRPr="006062F4" w:rsidRDefault="002A718A" w:rsidP="002A718A"/>
    <w:p w14:paraId="2642ECCE" w14:textId="308D41E3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b9b68149-7e60-4933-a273-50c10051209a&quot;}}"/>
          <w:id w:val="940949857"/>
          <w:placeholder>
            <w:docPart w:val="6320DDE17A5F4A7FABE7D941E0FCCD71"/>
          </w:placeholder>
        </w:sdtPr>
        <w:sdtEndPr/>
        <w:sdtContent>
          <w:r>
            <w:t>openbare Europese aanbesteding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286dc53b-e770-433e-848f-fc9df93787f9&quot;}}"/>
          <w:id w:val="456230139"/>
          <w:placeholder>
            <w:docPart w:val="BEC72B2395D44E269EF56A999F4A2274"/>
          </w:placeholder>
        </w:sdtPr>
        <w:sdtEndPr/>
        <w:sdtContent>
          <w:r w:rsidR="00B224CE">
            <w:t>leveren vrachtauto voor Uitvoering Openbare Ruimte (kenmerk: 2025 - 028824)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70836E74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5D08C8" w14:paraId="70C18A18" w14:textId="77777777" w:rsidTr="005D08C8">
        <w:tc>
          <w:tcPr>
            <w:tcW w:w="2405" w:type="dxa"/>
          </w:tcPr>
          <w:p w14:paraId="7D314D40" w14:textId="77777777" w:rsidR="005D08C8" w:rsidRDefault="005D08C8" w:rsidP="002A718A">
            <w:r>
              <w:t>Vragen ingediend door:</w:t>
            </w:r>
          </w:p>
        </w:tc>
        <w:tc>
          <w:tcPr>
            <w:tcW w:w="6656" w:type="dxa"/>
          </w:tcPr>
          <w:p w14:paraId="676D8CDB" w14:textId="77777777" w:rsidR="005D08C8" w:rsidRDefault="005D08C8" w:rsidP="002A718A"/>
        </w:tc>
      </w:tr>
    </w:tbl>
    <w:p w14:paraId="4BDBA112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2409"/>
        <w:gridCol w:w="2829"/>
      </w:tblGrid>
      <w:tr w:rsidR="005D08C8" w14:paraId="7A9999D1" w14:textId="77777777" w:rsidTr="00020C2E">
        <w:tc>
          <w:tcPr>
            <w:tcW w:w="562" w:type="dxa"/>
          </w:tcPr>
          <w:p w14:paraId="43BF0E2C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138F97A3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06B9000A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2409" w:type="dxa"/>
          </w:tcPr>
          <w:p w14:paraId="02433F7A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2829" w:type="dxa"/>
            <w:shd w:val="clear" w:color="auto" w:fill="D0CECE" w:themeFill="background2" w:themeFillShade="E6"/>
          </w:tcPr>
          <w:p w14:paraId="68E6D581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3FF83228" w14:textId="77777777" w:rsidTr="00020C2E">
        <w:tc>
          <w:tcPr>
            <w:tcW w:w="562" w:type="dxa"/>
          </w:tcPr>
          <w:p w14:paraId="71AEE39B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5D5E94BD" w14:textId="77777777" w:rsidR="005D08C8" w:rsidRDefault="005D08C8" w:rsidP="002A718A"/>
        </w:tc>
        <w:tc>
          <w:tcPr>
            <w:tcW w:w="1134" w:type="dxa"/>
          </w:tcPr>
          <w:p w14:paraId="107CF200" w14:textId="77777777" w:rsidR="005D08C8" w:rsidRDefault="005D08C8" w:rsidP="002A718A"/>
        </w:tc>
        <w:tc>
          <w:tcPr>
            <w:tcW w:w="2409" w:type="dxa"/>
          </w:tcPr>
          <w:p w14:paraId="245CAD96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127C2731" w14:textId="77777777" w:rsidR="005D08C8" w:rsidRDefault="005D08C8" w:rsidP="002A718A"/>
        </w:tc>
      </w:tr>
      <w:tr w:rsidR="005D08C8" w14:paraId="6E4F88E5" w14:textId="77777777" w:rsidTr="00020C2E">
        <w:tc>
          <w:tcPr>
            <w:tcW w:w="562" w:type="dxa"/>
          </w:tcPr>
          <w:p w14:paraId="2FA8FA94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00A1D5A3" w14:textId="77777777" w:rsidR="005D08C8" w:rsidRDefault="005D08C8" w:rsidP="002A718A"/>
        </w:tc>
        <w:tc>
          <w:tcPr>
            <w:tcW w:w="1134" w:type="dxa"/>
          </w:tcPr>
          <w:p w14:paraId="5B8D87D5" w14:textId="77777777" w:rsidR="005D08C8" w:rsidRDefault="005D08C8" w:rsidP="002A718A"/>
        </w:tc>
        <w:tc>
          <w:tcPr>
            <w:tcW w:w="2409" w:type="dxa"/>
          </w:tcPr>
          <w:p w14:paraId="5FA0EA5E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3B4C0458" w14:textId="77777777" w:rsidR="005D08C8" w:rsidRDefault="005D08C8" w:rsidP="002A718A"/>
        </w:tc>
      </w:tr>
      <w:tr w:rsidR="005D08C8" w14:paraId="10E69744" w14:textId="77777777" w:rsidTr="00020C2E">
        <w:tc>
          <w:tcPr>
            <w:tcW w:w="562" w:type="dxa"/>
          </w:tcPr>
          <w:p w14:paraId="7C43ACBA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4B465F5E" w14:textId="77777777" w:rsidR="005D08C8" w:rsidRDefault="005D08C8" w:rsidP="002A718A"/>
        </w:tc>
        <w:tc>
          <w:tcPr>
            <w:tcW w:w="1134" w:type="dxa"/>
          </w:tcPr>
          <w:p w14:paraId="65C58678" w14:textId="77777777" w:rsidR="005D08C8" w:rsidRDefault="005D08C8" w:rsidP="002A718A"/>
        </w:tc>
        <w:tc>
          <w:tcPr>
            <w:tcW w:w="2409" w:type="dxa"/>
          </w:tcPr>
          <w:p w14:paraId="65C483F5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3F072A17" w14:textId="77777777" w:rsidR="005D08C8" w:rsidRDefault="005D08C8" w:rsidP="002A718A"/>
        </w:tc>
      </w:tr>
      <w:tr w:rsidR="005D08C8" w14:paraId="14B37686" w14:textId="77777777" w:rsidTr="00020C2E">
        <w:tc>
          <w:tcPr>
            <w:tcW w:w="562" w:type="dxa"/>
          </w:tcPr>
          <w:p w14:paraId="7945B62F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026B28E8" w14:textId="77777777" w:rsidR="005D08C8" w:rsidRDefault="005D08C8" w:rsidP="002A718A"/>
        </w:tc>
        <w:tc>
          <w:tcPr>
            <w:tcW w:w="1134" w:type="dxa"/>
          </w:tcPr>
          <w:p w14:paraId="640CFB42" w14:textId="77777777" w:rsidR="005D08C8" w:rsidRDefault="005D08C8" w:rsidP="002A718A"/>
        </w:tc>
        <w:tc>
          <w:tcPr>
            <w:tcW w:w="2409" w:type="dxa"/>
          </w:tcPr>
          <w:p w14:paraId="61100EE9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4018DBC2" w14:textId="77777777" w:rsidR="005D08C8" w:rsidRDefault="005D08C8" w:rsidP="002A718A"/>
        </w:tc>
      </w:tr>
      <w:tr w:rsidR="005D08C8" w14:paraId="5D70D945" w14:textId="77777777" w:rsidTr="00020C2E">
        <w:tc>
          <w:tcPr>
            <w:tcW w:w="562" w:type="dxa"/>
          </w:tcPr>
          <w:p w14:paraId="43D6AC60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1D9FB379" w14:textId="77777777" w:rsidR="005D08C8" w:rsidRDefault="005D08C8" w:rsidP="002A718A"/>
        </w:tc>
        <w:tc>
          <w:tcPr>
            <w:tcW w:w="1134" w:type="dxa"/>
          </w:tcPr>
          <w:p w14:paraId="12B4DF35" w14:textId="77777777" w:rsidR="005D08C8" w:rsidRDefault="005D08C8" w:rsidP="002A718A"/>
        </w:tc>
        <w:tc>
          <w:tcPr>
            <w:tcW w:w="2409" w:type="dxa"/>
          </w:tcPr>
          <w:p w14:paraId="3FE3BB36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1E91E0FC" w14:textId="77777777" w:rsidR="005D08C8" w:rsidRDefault="005D08C8" w:rsidP="002A718A"/>
        </w:tc>
      </w:tr>
    </w:tbl>
    <w:p w14:paraId="4D4C0EF9" w14:textId="77777777" w:rsidR="00AF631F" w:rsidRDefault="00AF631F" w:rsidP="002A718A"/>
    <w:p w14:paraId="79E7374D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364184CD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B224C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15A95" w14:textId="77777777" w:rsidR="00B224CE" w:rsidRDefault="00B224CE">
      <w:r>
        <w:separator/>
      </w:r>
    </w:p>
  </w:endnote>
  <w:endnote w:type="continuationSeparator" w:id="0">
    <w:p w14:paraId="105B7D38" w14:textId="77777777" w:rsidR="00B224CE" w:rsidRDefault="00B2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718B" w14:textId="77777777" w:rsidR="00B224CE" w:rsidRDefault="00B224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9" w:name="voettekst" w:displacedByCustomXml="next"/>
  <w:sdt>
    <w:sdtPr>
      <w:rPr>
        <w:b/>
        <w:bCs/>
        <w:lang w:val="en-US"/>
      </w:rPr>
      <w:tag w:val="{&quot;templafy&quot;:{&quot;id&quot;:&quot;c1581d22-4427-4bd5-bce8-6d4407a812cd&quot;}}"/>
      <w:id w:val="1921510847"/>
      <w:placeholder>
        <w:docPart w:val="6320DDE17A5F4A7FABE7D941E0FCCD71"/>
      </w:placeholder>
    </w:sdtPr>
    <w:sdtEndPr/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3B742A99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68988679" w14:textId="77777777" w:rsidR="00B224CE" w:rsidRPr="00B9536B" w:rsidRDefault="00B224CE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3E6BBBA1" w14:textId="77777777" w:rsidR="00B224CE" w:rsidRPr="00B9536B" w:rsidRDefault="00B224CE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4609EA00" w14:textId="77777777" w:rsidR="00B224CE" w:rsidRPr="00B9536B" w:rsidRDefault="00B224CE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0562EC07" w14:textId="77777777" w:rsidR="00B224CE" w:rsidRPr="00B9536B" w:rsidRDefault="00B224CE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3F057CD8" w14:textId="77777777" w:rsidR="00B224CE" w:rsidRPr="00B9536B" w:rsidRDefault="00B224CE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50933C11" w14:textId="77777777" w:rsidR="00B224CE" w:rsidRPr="00B9536B" w:rsidRDefault="00B224CE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729301ED" w14:textId="77777777" w:rsidR="00535851" w:rsidRPr="00B9536B" w:rsidRDefault="00B224CE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0A82" w14:textId="77777777" w:rsidR="00B224CE" w:rsidRDefault="00B224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8F00" w14:textId="77777777" w:rsidR="00B224CE" w:rsidRDefault="00B224CE">
      <w:r>
        <w:separator/>
      </w:r>
    </w:p>
  </w:footnote>
  <w:footnote w:type="continuationSeparator" w:id="0">
    <w:p w14:paraId="6A335EAE" w14:textId="77777777" w:rsidR="00B224CE" w:rsidRDefault="00B2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F0A8" w14:textId="77777777" w:rsidR="00B224CE" w:rsidRDefault="00B224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30DC" w14:textId="77777777" w:rsidR="00B224CE" w:rsidRDefault="00B224C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51C1" w14:textId="3A555BFB" w:rsidR="002517E4" w:rsidRDefault="00B224C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B687AB" wp14:editId="05BD3AD3">
          <wp:simplePos x="0" y="0"/>
          <wp:positionH relativeFrom="page">
            <wp:posOffset>5385435</wp:posOffset>
          </wp:positionH>
          <wp:positionV relativeFrom="page">
            <wp:posOffset>492760</wp:posOffset>
          </wp:positionV>
          <wp:extent cx="1464945" cy="501650"/>
          <wp:effectExtent l="0" t="0" r="1905" b="0"/>
          <wp:wrapNone/>
          <wp:docPr id="1385641613" name="Logo eerste pagin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641613" name="Logo eerste pagina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B224CE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1030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24CE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14F605"/>
  <w15:chartTrackingRefBased/>
  <w15:docId w15:val="{38DD9D45-828B-41E6-A80F-E8B07ECE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Standaard%20format%20voor%20stellen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20DDE17A5F4A7FABE7D941E0FCCD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982E0A-CA22-47A1-A2E1-BEA49FD4904A}"/>
      </w:docPartPr>
      <w:docPartBody>
        <w:p w:rsidR="00152675" w:rsidRDefault="00152675">
          <w:pPr>
            <w:pStyle w:val="6320DDE17A5F4A7FABE7D941E0FCCD71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BEC72B2395D44E269EF56A999F4A22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D5244C-F784-45C6-BB8E-C1C6EF3AB70A}"/>
      </w:docPartPr>
      <w:docPartBody>
        <w:p w:rsidR="00152675" w:rsidRDefault="00152675">
          <w:pPr>
            <w:pStyle w:val="BEC72B2395D44E269EF56A999F4A2274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75"/>
    <w:rsid w:val="00152675"/>
    <w:rsid w:val="0016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320DDE17A5F4A7FABE7D941E0FCCD71">
    <w:name w:val="6320DDE17A5F4A7FABE7D941E0FCCD71"/>
  </w:style>
  <w:style w:type="paragraph" w:customStyle="1" w:styleId="BEC72B2395D44E269EF56A999F4A2274">
    <w:name w:val="BEC72B2395D44E269EF56A999F4A22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xCjNZ8S11ktaP9m0H+laqElq8lyCOyVuSb2xLHe/bB0="},{"name":"TitelAanbesteding","value":"061TEhXO39gBif8Dd6ZsaNFtoF1Gsvvzp9wSNEYKLiq8nwHHFJT8kJ0B5NxGE3er1VfgKJMtvnSZTlVJ0HwR0bWWmsjHKxsvz3aPrVrpnoo="}]}]]></TemplafyFormConfiguration>
</file>

<file path=customXml/item2.xml><?xml version="1.0" encoding="utf-8"?>
<TemplafyTemplateConfiguration><![CDATA[{"elementsMetadata":[{"elementConfiguration":{"binding":"{{Form.KeuzeAanbestedingsprocedure.TekstBijKeuze}}","promptAiService":false,"visibility":"","removeAndKeepContent":false,"disableUpdates":false,"type":"text"},"type":"richTextContentControl","id":"b9b68149-7e60-4933-a273-50c10051209a"},{"elementConfiguration":{"binding":"{{Form.TitelAanbesteding}}","promptAiService":false,"visibility":"","removeAndKeepContent":false,"disableUpdates":false,"type":"text"},"type":"richTextContentControl","id":"286dc53b-e770-433e-848f-fc9df93787f9"},{"elementConfiguration":{"assetId":"{{DataSources.DocumentSettings[\"BasisbriefInkoop\"].VoettekstVervolgPagina}}","textElementPlaceholderName":"TextElement1","replaceOnUpdate":false,"type":"textElement"},"type":"richTextContentControl","id":"c1581d22-4427-4bd5-bce8-6d4407a812cd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3.xml><?xml version="1.0" encoding="utf-8"?>
<TemplafyTextElementConfigurations xmlns:xsd="http://www.w3.org/2001/XMLSchema" xmlns:xsi="http://www.w3.org/2001/XMLSchema-instance">
  <TextElement ElementMetadataLinkId="c1581d22-4427-4bd5-bce8-6d4407a812cd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3718AF-07EE-46FB-AC5A-62EC722A867D}">
  <ds:schemaRefs/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18720888-52D4-4802-BC82-EF6B74397FF4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B0D98C6E-FD6E-4C71-BAA1-3661F6533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4E1E03E-78CB-4698-8457-17E5BEED236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84AD132-3CDF-4A07-9C2D-080B8E4CA23D}">
  <ds:schemaRefs>
    <ds:schemaRef ds:uri="http://schemas.microsoft.com/office/2006/documentManagement/types"/>
    <ds:schemaRef ds:uri="http://purl.org/dc/dcmitype/"/>
    <ds:schemaRef ds:uri="c8dfe89f-e092-4275-9973-edde50e6ac6c"/>
    <ds:schemaRef ds:uri="http://schemas.microsoft.com/office/2006/metadata/properties"/>
    <ds:schemaRef ds:uri="http://www.w3.org/XML/1998/namespace"/>
    <ds:schemaRef ds:uri="http://purl.org/dc/elements/1.1/"/>
    <ds:schemaRef ds:uri="0af0fcbd-f9d7-4969-abed-c0775d3ac4c6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format voor stellen vragen</Template>
  <TotalTime>0</TotalTime>
  <Pages>1</Pages>
  <Words>77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Erik van der Kamp</dc:creator>
  <cp:keywords/>
  <dc:description/>
  <cp:lastModifiedBy>Erik van der Kamp</cp:lastModifiedBy>
  <cp:revision>1</cp:revision>
  <dcterms:created xsi:type="dcterms:W3CDTF">2025-10-21T09:38:00Z</dcterms:created>
  <dcterms:modified xsi:type="dcterms:W3CDTF">2025-10-21T09:41:00Z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637859487887598382</vt:lpwstr>
  </property>
  <property fmtid="{D5CDD505-2E9C-101B-9397-08002B2CF9AE}" pid="12" name="TemplafyFromBlank">
    <vt:bool>false</vt:bool>
  </property>
  <property fmtid="{D5CDD505-2E9C-101B-9397-08002B2CF9AE}" pid="13" name="ContentTypeId">
    <vt:lpwstr>0x0101002F5998B58DA06B44B35C168DF020DAF4</vt:lpwstr>
  </property>
  <property fmtid="{D5CDD505-2E9C-101B-9397-08002B2CF9AE}" pid="14" name="MediaServiceImageTags">
    <vt:lpwstr/>
  </property>
</Properties>
</file>