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840F2" w14:textId="430001B2" w:rsidR="001A689D" w:rsidRPr="00133F2D" w:rsidRDefault="001A689D">
      <w:pPr>
        <w:rPr>
          <w:b/>
          <w:bCs/>
          <w:color w:val="00769E" w:themeColor="accent2"/>
          <w:sz w:val="28"/>
          <w:szCs w:val="28"/>
          <w:highlight w:val="yellow"/>
        </w:rPr>
      </w:pPr>
    </w:p>
    <w:p w14:paraId="3F9054C3" w14:textId="77777777" w:rsidR="00E64598" w:rsidRPr="00133F2D" w:rsidRDefault="00E64598" w:rsidP="00E64598">
      <w:pPr>
        <w:rPr>
          <w:b/>
          <w:bCs/>
          <w:color w:val="00769E" w:themeColor="accent2"/>
          <w:sz w:val="28"/>
          <w:szCs w:val="28"/>
        </w:rPr>
      </w:pPr>
      <w:r w:rsidRPr="00133F2D">
        <w:rPr>
          <w:b/>
          <w:bCs/>
          <w:color w:val="00769E" w:themeColor="accent2"/>
          <w:sz w:val="28"/>
          <w:szCs w:val="28"/>
        </w:rPr>
        <w:t>Model A1 Opgave-referentieproject voor een onderhoudsdienst</w:t>
      </w:r>
    </w:p>
    <w:p w14:paraId="1F10964E" w14:textId="77777777" w:rsidR="0045742E" w:rsidRPr="00133F2D" w:rsidRDefault="0045742E" w:rsidP="00E64598">
      <w:pPr>
        <w:rPr>
          <w:rFonts w:eastAsiaTheme="majorEastAsia" w:cstheme="minorHAnsi"/>
          <w:b/>
          <w:color w:val="267AA1"/>
          <w:sz w:val="24"/>
          <w:szCs w:val="24"/>
        </w:rPr>
      </w:pPr>
    </w:p>
    <w:p w14:paraId="5A630387" w14:textId="77777777" w:rsidR="00E64598" w:rsidRPr="00133F2D" w:rsidRDefault="00E64598" w:rsidP="00E64598">
      <w:pPr>
        <w:rPr>
          <w:b/>
        </w:rPr>
      </w:pPr>
      <w:r w:rsidRPr="00133F2D">
        <w:rPr>
          <w:rFonts w:eastAsiaTheme="majorEastAsia" w:cstheme="minorHAnsi"/>
          <w:b/>
          <w:color w:val="267AA1"/>
          <w:sz w:val="24"/>
          <w:szCs w:val="24"/>
        </w:rPr>
        <w:t>Opgave Referentieproject nr.</w:t>
      </w:r>
      <w:proofErr w:type="gramStart"/>
      <w:r w:rsidRPr="00133F2D">
        <w:rPr>
          <w:rFonts w:eastAsiaTheme="majorEastAsia" w:cstheme="minorHAnsi"/>
          <w:b/>
          <w:color w:val="267AA1"/>
          <w:sz w:val="24"/>
          <w:szCs w:val="24"/>
        </w:rPr>
        <w:t xml:space="preserve"> ….</w:t>
      </w:r>
      <w:proofErr w:type="gramEnd"/>
      <w:r w:rsidRPr="00133F2D">
        <w:rPr>
          <w:rFonts w:eastAsiaTheme="majorEastAsia" w:cstheme="minorHAnsi"/>
          <w:b/>
          <w:color w:val="267AA1"/>
          <w:sz w:val="24"/>
          <w:szCs w:val="24"/>
        </w:rPr>
        <w:t>.</w:t>
      </w:r>
      <w:r w:rsidRPr="00133F2D">
        <w:rPr>
          <w:b/>
        </w:rPr>
        <w:tab/>
      </w:r>
    </w:p>
    <w:p w14:paraId="238B400A" w14:textId="77777777" w:rsidR="00E64598" w:rsidRPr="00133F2D" w:rsidRDefault="00E64598" w:rsidP="00E64598"/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536"/>
        <w:gridCol w:w="4962"/>
      </w:tblGrid>
      <w:tr w:rsidR="00E64598" w:rsidRPr="00133F2D" w14:paraId="37DD5E77" w14:textId="77777777" w:rsidTr="00530178">
        <w:tc>
          <w:tcPr>
            <w:tcW w:w="4536" w:type="dxa"/>
          </w:tcPr>
          <w:p w14:paraId="30248BFC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Naam en plaats project</w:t>
            </w:r>
          </w:p>
          <w:p w14:paraId="051B1FE9" w14:textId="77777777" w:rsidR="00E64598" w:rsidRPr="00133F2D" w:rsidRDefault="00E64598" w:rsidP="00530178">
            <w:pPr>
              <w:rPr>
                <w:b/>
              </w:rPr>
            </w:pPr>
          </w:p>
        </w:tc>
        <w:tc>
          <w:tcPr>
            <w:tcW w:w="4962" w:type="dxa"/>
          </w:tcPr>
          <w:p w14:paraId="7CA3ED8E" w14:textId="77777777" w:rsidR="00E64598" w:rsidRPr="00133F2D" w:rsidRDefault="00E64598" w:rsidP="00530178">
            <w:r w:rsidRPr="00133F2D">
              <w:t>…………………………………………</w:t>
            </w:r>
          </w:p>
        </w:tc>
      </w:tr>
      <w:tr w:rsidR="00E64598" w:rsidRPr="00133F2D" w14:paraId="395E3943" w14:textId="77777777" w:rsidTr="00530178">
        <w:tc>
          <w:tcPr>
            <w:tcW w:w="4536" w:type="dxa"/>
          </w:tcPr>
          <w:p w14:paraId="427DDB10" w14:textId="77777777" w:rsidR="00E64598" w:rsidRPr="00133F2D" w:rsidRDefault="00E64598" w:rsidP="00530178">
            <w:pPr>
              <w:rPr>
                <w:i/>
              </w:rPr>
            </w:pPr>
            <w:r w:rsidRPr="00133F2D">
              <w:rPr>
                <w:b/>
              </w:rPr>
              <w:t>Beschrijving van de werkzaamheden *</w:t>
            </w:r>
          </w:p>
        </w:tc>
        <w:tc>
          <w:tcPr>
            <w:tcW w:w="4962" w:type="dxa"/>
          </w:tcPr>
          <w:p w14:paraId="7149DADD" w14:textId="77777777" w:rsidR="00E64598" w:rsidRPr="00133F2D" w:rsidRDefault="00E64598" w:rsidP="00530178">
            <w:r w:rsidRPr="00133F2D">
              <w:t>…………………………………………</w:t>
            </w:r>
          </w:p>
        </w:tc>
      </w:tr>
    </w:tbl>
    <w:p w14:paraId="6EC7853F" w14:textId="77777777" w:rsidR="00E64598" w:rsidRPr="00133F2D" w:rsidRDefault="00E64598" w:rsidP="00E64598"/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E64598" w:rsidRPr="00133F2D" w14:paraId="4CAA9773" w14:textId="77777777" w:rsidTr="00530178">
        <w:tc>
          <w:tcPr>
            <w:tcW w:w="4536" w:type="dxa"/>
          </w:tcPr>
          <w:p w14:paraId="774FADC8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Opdrachtgever</w:t>
            </w:r>
            <w:r w:rsidRPr="00133F2D">
              <w:rPr>
                <w:rStyle w:val="Verwijzingopmerking"/>
                <w:b/>
              </w:rPr>
              <w:t xml:space="preserve"> **: </w:t>
            </w:r>
          </w:p>
          <w:p w14:paraId="46CAC113" w14:textId="77777777" w:rsidR="00E64598" w:rsidRPr="00133F2D" w:rsidRDefault="00E64598" w:rsidP="00530178">
            <w:r w:rsidRPr="00133F2D">
              <w:t>……………………………………………………….…………………</w:t>
            </w:r>
          </w:p>
          <w:p w14:paraId="6B5DD3A3" w14:textId="77777777" w:rsidR="00E64598" w:rsidRPr="00133F2D" w:rsidRDefault="00E64598" w:rsidP="00530178">
            <w:proofErr w:type="gramStart"/>
            <w:r w:rsidRPr="00133F2D">
              <w:t>contactpersoon</w:t>
            </w:r>
            <w:proofErr w:type="gramEnd"/>
            <w:r w:rsidRPr="00133F2D">
              <w:t>…………………………………………</w:t>
            </w:r>
          </w:p>
          <w:p w14:paraId="098CF6F9" w14:textId="77777777" w:rsidR="00E64598" w:rsidRPr="00133F2D" w:rsidRDefault="00E64598" w:rsidP="00530178">
            <w:proofErr w:type="gramStart"/>
            <w:r w:rsidRPr="00133F2D">
              <w:t>postadres</w:t>
            </w:r>
            <w:proofErr w:type="gramEnd"/>
            <w:r w:rsidRPr="00133F2D">
              <w:t>…………………………………………</w:t>
            </w:r>
          </w:p>
          <w:p w14:paraId="7FEB7184" w14:textId="77777777" w:rsidR="00E64598" w:rsidRPr="00133F2D" w:rsidRDefault="00E64598" w:rsidP="00530178">
            <w:r w:rsidRPr="00133F2D">
              <w:t>telefoonnr. …………………………………………</w:t>
            </w:r>
          </w:p>
        </w:tc>
        <w:tc>
          <w:tcPr>
            <w:tcW w:w="4962" w:type="dxa"/>
          </w:tcPr>
          <w:p w14:paraId="066EC49A" w14:textId="77777777" w:rsidR="00E64598" w:rsidRPr="00133F2D" w:rsidRDefault="00E64598" w:rsidP="00530178">
            <w:pPr>
              <w:rPr>
                <w:b/>
              </w:rPr>
            </w:pPr>
            <w:proofErr w:type="spellStart"/>
            <w:r w:rsidRPr="00133F2D">
              <w:rPr>
                <w:b/>
              </w:rPr>
              <w:t>Directievoerende</w:t>
            </w:r>
            <w:proofErr w:type="spellEnd"/>
            <w:r w:rsidRPr="00133F2D">
              <w:rPr>
                <w:b/>
              </w:rPr>
              <w:t xml:space="preserve"> instantie:</w:t>
            </w:r>
          </w:p>
          <w:p w14:paraId="6278EDEF" w14:textId="77777777" w:rsidR="00E64598" w:rsidRPr="00133F2D" w:rsidRDefault="00E64598" w:rsidP="00530178">
            <w:r w:rsidRPr="00133F2D">
              <w:t>…………………………..…………………………………….</w:t>
            </w:r>
          </w:p>
          <w:p w14:paraId="544CC72F" w14:textId="77777777" w:rsidR="00E64598" w:rsidRPr="00133F2D" w:rsidRDefault="00E64598" w:rsidP="00530178">
            <w:proofErr w:type="gramStart"/>
            <w:r w:rsidRPr="00133F2D">
              <w:t>contactpersoon</w:t>
            </w:r>
            <w:proofErr w:type="gramEnd"/>
            <w:r w:rsidRPr="00133F2D">
              <w:t>…………………………………………</w:t>
            </w:r>
          </w:p>
          <w:p w14:paraId="20823C5B" w14:textId="77777777" w:rsidR="00E64598" w:rsidRPr="00133F2D" w:rsidRDefault="00E64598" w:rsidP="00530178">
            <w:proofErr w:type="gramStart"/>
            <w:r w:rsidRPr="00133F2D">
              <w:t>postadres</w:t>
            </w:r>
            <w:proofErr w:type="gramEnd"/>
            <w:r w:rsidRPr="00133F2D">
              <w:t>…………………………………………</w:t>
            </w:r>
          </w:p>
          <w:p w14:paraId="3F522036" w14:textId="77777777" w:rsidR="00E64598" w:rsidRPr="00133F2D" w:rsidRDefault="00E64598" w:rsidP="00530178">
            <w:r w:rsidRPr="00133F2D">
              <w:t>telefoonnr. …………………………………………</w:t>
            </w:r>
          </w:p>
        </w:tc>
      </w:tr>
    </w:tbl>
    <w:p w14:paraId="4780FCD4" w14:textId="77777777" w:rsidR="00E64598" w:rsidRPr="00133F2D" w:rsidRDefault="00E64598" w:rsidP="00E64598"/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16"/>
        <w:gridCol w:w="4682"/>
      </w:tblGrid>
      <w:tr w:rsidR="00E64598" w:rsidRPr="00133F2D" w14:paraId="43078EAB" w14:textId="77777777" w:rsidTr="00530178">
        <w:tc>
          <w:tcPr>
            <w:tcW w:w="4816" w:type="dxa"/>
          </w:tcPr>
          <w:p w14:paraId="3A7039FE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Als hoofdaannemer </w:t>
            </w:r>
          </w:p>
          <w:p w14:paraId="7E6D8B1A" w14:textId="77777777" w:rsidR="00E64598" w:rsidRPr="00133F2D" w:rsidRDefault="00E64598" w:rsidP="00530178">
            <w:r w:rsidRPr="00133F2D">
              <w:t>Aannemingssom en/of gefactureerd bedrag:</w:t>
            </w:r>
          </w:p>
        </w:tc>
        <w:tc>
          <w:tcPr>
            <w:tcW w:w="4682" w:type="dxa"/>
          </w:tcPr>
          <w:p w14:paraId="4B7E6FBD" w14:textId="77777777" w:rsidR="00E64598" w:rsidRPr="00133F2D" w:rsidRDefault="00E64598" w:rsidP="00530178">
            <w:proofErr w:type="gramStart"/>
            <w:r w:rsidRPr="00133F2D">
              <w:t>ja</w:t>
            </w:r>
            <w:proofErr w:type="gramEnd"/>
            <w:r w:rsidRPr="00133F2D">
              <w:t>/nee</w:t>
            </w:r>
          </w:p>
          <w:p w14:paraId="4C9172E9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02F238E7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217DAABF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6D0C1709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>(</w:t>
            </w:r>
            <w:proofErr w:type="gramStart"/>
            <w:r w:rsidRPr="00133F2D">
              <w:rPr>
                <w:sz w:val="18"/>
                <w:szCs w:val="18"/>
              </w:rPr>
              <w:t>eventuele</w:t>
            </w:r>
            <w:proofErr w:type="gramEnd"/>
            <w:r w:rsidRPr="00133F2D">
              <w:rPr>
                <w:sz w:val="18"/>
                <w:szCs w:val="18"/>
              </w:rPr>
              <w:t xml:space="preserve"> waarde van de onderdelen van het </w:t>
            </w:r>
          </w:p>
          <w:p w14:paraId="03DCA737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proofErr w:type="gramStart"/>
            <w:r w:rsidRPr="00133F2D">
              <w:rPr>
                <w:sz w:val="18"/>
                <w:szCs w:val="18"/>
              </w:rPr>
              <w:t>werk</w:t>
            </w:r>
            <w:proofErr w:type="gramEnd"/>
            <w:r w:rsidRPr="00133F2D">
              <w:rPr>
                <w:sz w:val="18"/>
                <w:szCs w:val="18"/>
              </w:rPr>
              <w:t xml:space="preserve">, zoals in de geschiktheidseis genoemd) </w:t>
            </w:r>
          </w:p>
        </w:tc>
      </w:tr>
      <w:tr w:rsidR="00E64598" w:rsidRPr="00133F2D" w14:paraId="7F7EFCDE" w14:textId="77777777" w:rsidTr="00530178">
        <w:tc>
          <w:tcPr>
            <w:tcW w:w="4816" w:type="dxa"/>
          </w:tcPr>
          <w:p w14:paraId="13F91DFA" w14:textId="77777777" w:rsidR="00E64598" w:rsidRPr="00133F2D" w:rsidRDefault="00E64598" w:rsidP="00530178">
            <w:pPr>
              <w:rPr>
                <w:b/>
              </w:rPr>
            </w:pPr>
          </w:p>
          <w:p w14:paraId="56FFA9DB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Als </w:t>
            </w:r>
            <w:proofErr w:type="spellStart"/>
            <w:r w:rsidRPr="00133F2D">
              <w:rPr>
                <w:b/>
              </w:rPr>
              <w:t>combinant</w:t>
            </w:r>
            <w:proofErr w:type="spellEnd"/>
            <w:r w:rsidRPr="00133F2D">
              <w:rPr>
                <w:b/>
              </w:rPr>
              <w:t xml:space="preserve"> </w:t>
            </w:r>
          </w:p>
          <w:p w14:paraId="29240C94" w14:textId="77777777" w:rsidR="00E64598" w:rsidRPr="00133F2D" w:rsidRDefault="00E64598" w:rsidP="00530178">
            <w:r w:rsidRPr="00133F2D">
              <w:t xml:space="preserve">Deel aannemingssom en/of gefactureerd bedrag als </w:t>
            </w:r>
            <w:proofErr w:type="spellStart"/>
            <w:r w:rsidRPr="00133F2D">
              <w:t>combinant</w:t>
            </w:r>
            <w:proofErr w:type="spellEnd"/>
            <w:r w:rsidRPr="00133F2D">
              <w:t xml:space="preserve"> binnen de combinatie:</w:t>
            </w:r>
          </w:p>
          <w:p w14:paraId="67035152" w14:textId="77777777" w:rsidR="00E64598" w:rsidRPr="00133F2D" w:rsidRDefault="00E64598" w:rsidP="00530178">
            <w:r w:rsidRPr="00133F2D">
              <w:t>(</w:t>
            </w:r>
            <w:proofErr w:type="gramStart"/>
            <w:r w:rsidRPr="00133F2D">
              <w:t>niet</w:t>
            </w:r>
            <w:proofErr w:type="gramEnd"/>
            <w:r w:rsidRPr="00133F2D">
              <w:t xml:space="preserve"> gebaseerd op de participatieverhouding binnen de combinatie, maar het feitelijk aandeel)</w:t>
            </w:r>
          </w:p>
          <w:p w14:paraId="0553A28A" w14:textId="77777777" w:rsidR="00E64598" w:rsidRPr="00133F2D" w:rsidRDefault="00E64598" w:rsidP="00530178"/>
          <w:p w14:paraId="748F4340" w14:textId="77777777" w:rsidR="00E64598" w:rsidRPr="00133F2D" w:rsidRDefault="00E64598" w:rsidP="00530178"/>
          <w:p w14:paraId="3713D427" w14:textId="77777777" w:rsidR="00E64598" w:rsidRPr="00133F2D" w:rsidRDefault="00E64598" w:rsidP="00530178">
            <w:r w:rsidRPr="00133F2D">
              <w:t xml:space="preserve">Omschrijving van de uitgevoerde werkzaamheden als </w:t>
            </w:r>
            <w:proofErr w:type="spellStart"/>
            <w:r w:rsidRPr="00133F2D">
              <w:t>combinant</w:t>
            </w:r>
            <w:proofErr w:type="spellEnd"/>
            <w:r w:rsidRPr="00133F2D">
              <w:t xml:space="preserve"> en de taakverdeling tussen de </w:t>
            </w:r>
            <w:proofErr w:type="spellStart"/>
            <w:r w:rsidRPr="00133F2D">
              <w:t>combinanten</w:t>
            </w:r>
            <w:proofErr w:type="spellEnd"/>
            <w:r w:rsidRPr="00133F2D">
              <w:t xml:space="preserve">: </w:t>
            </w:r>
          </w:p>
        </w:tc>
        <w:tc>
          <w:tcPr>
            <w:tcW w:w="4682" w:type="dxa"/>
          </w:tcPr>
          <w:p w14:paraId="0EBEB736" w14:textId="77777777" w:rsidR="00E64598" w:rsidRPr="00133F2D" w:rsidRDefault="00E64598" w:rsidP="00530178"/>
          <w:p w14:paraId="45873A54" w14:textId="77777777" w:rsidR="00E64598" w:rsidRPr="00133F2D" w:rsidRDefault="00E64598" w:rsidP="00530178">
            <w:proofErr w:type="gramStart"/>
            <w:r w:rsidRPr="00133F2D">
              <w:t>ja</w:t>
            </w:r>
            <w:proofErr w:type="gramEnd"/>
            <w:r w:rsidRPr="00133F2D">
              <w:t>/nee</w:t>
            </w:r>
          </w:p>
          <w:p w14:paraId="6FD58CB1" w14:textId="77777777" w:rsidR="00E64598" w:rsidRPr="00133F2D" w:rsidRDefault="00E64598" w:rsidP="00530178"/>
          <w:p w14:paraId="6E835CE2" w14:textId="77777777" w:rsidR="00E64598" w:rsidRPr="00133F2D" w:rsidRDefault="00E64598" w:rsidP="00530178">
            <w:r w:rsidRPr="00133F2D">
              <w:t>€ ………………………………………………………………</w:t>
            </w:r>
          </w:p>
          <w:p w14:paraId="408F2A3C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4F541B6F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68AD50C8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>(</w:t>
            </w:r>
            <w:proofErr w:type="gramStart"/>
            <w:r w:rsidRPr="00133F2D">
              <w:rPr>
                <w:sz w:val="18"/>
                <w:szCs w:val="18"/>
              </w:rPr>
              <w:t>eventuele</w:t>
            </w:r>
            <w:proofErr w:type="gramEnd"/>
            <w:r w:rsidRPr="00133F2D">
              <w:rPr>
                <w:sz w:val="18"/>
                <w:szCs w:val="18"/>
              </w:rPr>
              <w:t xml:space="preserve"> waarde van de onderdelen van het </w:t>
            </w:r>
          </w:p>
          <w:p w14:paraId="5C00F23B" w14:textId="77777777" w:rsidR="00E64598" w:rsidRPr="00133F2D" w:rsidRDefault="00E64598" w:rsidP="00530178">
            <w:proofErr w:type="gramStart"/>
            <w:r w:rsidRPr="00133F2D">
              <w:rPr>
                <w:sz w:val="18"/>
                <w:szCs w:val="18"/>
              </w:rPr>
              <w:t>werk</w:t>
            </w:r>
            <w:proofErr w:type="gramEnd"/>
            <w:r w:rsidRPr="00133F2D">
              <w:rPr>
                <w:sz w:val="18"/>
                <w:szCs w:val="18"/>
              </w:rPr>
              <w:t>, zoals in de geschiktheidseis genoemd)</w:t>
            </w:r>
          </w:p>
          <w:p w14:paraId="2B5998A7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274202A1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2A6BAAAA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</w:tc>
      </w:tr>
      <w:tr w:rsidR="00E64598" w:rsidRPr="00133F2D" w14:paraId="67F060EC" w14:textId="77777777" w:rsidTr="00530178">
        <w:tc>
          <w:tcPr>
            <w:tcW w:w="4816" w:type="dxa"/>
          </w:tcPr>
          <w:p w14:paraId="45B7CAEE" w14:textId="77777777" w:rsidR="00E64598" w:rsidRPr="00133F2D" w:rsidRDefault="00E64598" w:rsidP="00530178">
            <w:pPr>
              <w:rPr>
                <w:b/>
              </w:rPr>
            </w:pPr>
          </w:p>
          <w:p w14:paraId="36F0F716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Als onderaannemer</w:t>
            </w:r>
          </w:p>
          <w:p w14:paraId="5543CCAD" w14:textId="77777777" w:rsidR="00E64598" w:rsidRPr="00133F2D" w:rsidRDefault="00E64598" w:rsidP="00530178">
            <w:r w:rsidRPr="00133F2D">
              <w:t>Deel aannemingssom en/of gefactureerd bedrag als onderaannemer binnen de gehele projectorganisatie van hoofdaannemer en onderaannemers.</w:t>
            </w:r>
          </w:p>
          <w:p w14:paraId="250FDFD7" w14:textId="77777777" w:rsidR="00E64598" w:rsidRPr="00133F2D" w:rsidRDefault="00E64598" w:rsidP="00530178"/>
          <w:p w14:paraId="6D0B1085" w14:textId="77777777" w:rsidR="00E64598" w:rsidRPr="00133F2D" w:rsidRDefault="00E64598" w:rsidP="00530178"/>
          <w:p w14:paraId="5C85C137" w14:textId="77777777" w:rsidR="00E64598" w:rsidRPr="00133F2D" w:rsidRDefault="00E64598" w:rsidP="00530178">
            <w:r w:rsidRPr="00133F2D">
              <w:t>Omschrijving van de uitgevoerde werkzaamheden als onderaannemer:</w:t>
            </w:r>
          </w:p>
        </w:tc>
        <w:tc>
          <w:tcPr>
            <w:tcW w:w="4682" w:type="dxa"/>
          </w:tcPr>
          <w:p w14:paraId="12524169" w14:textId="77777777" w:rsidR="00E64598" w:rsidRPr="00133F2D" w:rsidRDefault="00E64598" w:rsidP="00530178"/>
          <w:p w14:paraId="78A4183B" w14:textId="77777777" w:rsidR="00E64598" w:rsidRPr="00133F2D" w:rsidRDefault="00E64598" w:rsidP="00530178">
            <w:proofErr w:type="gramStart"/>
            <w:r w:rsidRPr="00133F2D">
              <w:t>ja</w:t>
            </w:r>
            <w:proofErr w:type="gramEnd"/>
            <w:r w:rsidRPr="00133F2D">
              <w:t>/nee</w:t>
            </w:r>
          </w:p>
          <w:p w14:paraId="4A428D63" w14:textId="77777777" w:rsidR="00E64598" w:rsidRPr="00133F2D" w:rsidRDefault="00E64598" w:rsidP="00530178">
            <w:r w:rsidRPr="00133F2D">
              <w:t>€ ………………………………………………………………</w:t>
            </w:r>
          </w:p>
          <w:p w14:paraId="7636F5D7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35822202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5C5F6597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>(</w:t>
            </w:r>
            <w:proofErr w:type="gramStart"/>
            <w:r w:rsidRPr="00133F2D">
              <w:rPr>
                <w:sz w:val="18"/>
                <w:szCs w:val="18"/>
              </w:rPr>
              <w:t>eventuele</w:t>
            </w:r>
            <w:proofErr w:type="gramEnd"/>
            <w:r w:rsidRPr="00133F2D">
              <w:rPr>
                <w:sz w:val="18"/>
                <w:szCs w:val="18"/>
              </w:rPr>
              <w:t xml:space="preserve"> waarde van de onderdelen van het </w:t>
            </w:r>
          </w:p>
          <w:p w14:paraId="52C93AE7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proofErr w:type="gramStart"/>
            <w:r w:rsidRPr="00133F2D">
              <w:rPr>
                <w:sz w:val="18"/>
                <w:szCs w:val="18"/>
              </w:rPr>
              <w:t>werk</w:t>
            </w:r>
            <w:proofErr w:type="gramEnd"/>
            <w:r w:rsidRPr="00133F2D">
              <w:rPr>
                <w:sz w:val="18"/>
                <w:szCs w:val="18"/>
              </w:rPr>
              <w:t>, zoals in de geschiktheidseis genoemd)</w:t>
            </w:r>
          </w:p>
          <w:p w14:paraId="0CE5A316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60AE3D6F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1777BF3E" w14:textId="77777777" w:rsidR="00E64598" w:rsidRPr="00133F2D" w:rsidRDefault="00E64598" w:rsidP="00530178"/>
        </w:tc>
      </w:tr>
    </w:tbl>
    <w:p w14:paraId="0BC32ECE" w14:textId="77777777" w:rsidR="00E64598" w:rsidRPr="00133F2D" w:rsidRDefault="00E64598" w:rsidP="00E64598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53"/>
        <w:gridCol w:w="5245"/>
      </w:tblGrid>
      <w:tr w:rsidR="00E64598" w:rsidRPr="00133F2D" w14:paraId="3EB2DFA0" w14:textId="77777777" w:rsidTr="00530178">
        <w:tc>
          <w:tcPr>
            <w:tcW w:w="4253" w:type="dxa"/>
          </w:tcPr>
          <w:p w14:paraId="59E74BFB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Datum opdracht: </w:t>
            </w:r>
            <w:r w:rsidRPr="00133F2D">
              <w:rPr>
                <w:b/>
              </w:rPr>
              <w:tab/>
            </w:r>
            <w:r w:rsidRPr="00133F2D">
              <w:t>………………. 20..</w:t>
            </w:r>
            <w:r w:rsidRPr="00133F2D">
              <w:tab/>
            </w:r>
          </w:p>
          <w:p w14:paraId="195AD066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Datum oplevering: </w:t>
            </w:r>
            <w:r w:rsidRPr="00133F2D">
              <w:rPr>
                <w:b/>
              </w:rPr>
              <w:tab/>
            </w:r>
            <w:r w:rsidRPr="00133F2D">
              <w:t xml:space="preserve">………………. 20.. </w:t>
            </w:r>
          </w:p>
          <w:p w14:paraId="4BF9A854" w14:textId="77777777" w:rsidR="00E64598" w:rsidRPr="00133F2D" w:rsidRDefault="00E64598" w:rsidP="00530178"/>
        </w:tc>
        <w:tc>
          <w:tcPr>
            <w:tcW w:w="5245" w:type="dxa"/>
          </w:tcPr>
          <w:p w14:paraId="43BB7F19" w14:textId="77777777" w:rsidR="00E64598" w:rsidRPr="00133F2D" w:rsidRDefault="00E64598" w:rsidP="00530178">
            <w:pPr>
              <w:rPr>
                <w:b/>
                <w:bCs/>
              </w:rPr>
            </w:pPr>
            <w:r w:rsidRPr="00133F2D">
              <w:rPr>
                <w:b/>
                <w:bCs/>
              </w:rPr>
              <w:t xml:space="preserve">Contract/ </w:t>
            </w:r>
          </w:p>
          <w:p w14:paraId="0B07C118" w14:textId="77777777" w:rsidR="00E64598" w:rsidRPr="00133F2D" w:rsidRDefault="00E64598" w:rsidP="00530178">
            <w:r w:rsidRPr="00133F2D">
              <w:rPr>
                <w:b/>
                <w:bCs/>
              </w:rPr>
              <w:t xml:space="preserve">Bouworganisatievorm: </w:t>
            </w:r>
            <w:r w:rsidRPr="00133F2D">
              <w:t xml:space="preserve">…………………………………… </w:t>
            </w:r>
          </w:p>
          <w:p w14:paraId="4387757C" w14:textId="77777777" w:rsidR="00E64598" w:rsidRPr="00133F2D" w:rsidRDefault="00E64598" w:rsidP="00530178">
            <w:r w:rsidRPr="00133F2D">
              <w:t xml:space="preserve">(RAW, </w:t>
            </w:r>
            <w:proofErr w:type="spellStart"/>
            <w:r w:rsidRPr="00133F2D">
              <w:t>Stabu</w:t>
            </w:r>
            <w:proofErr w:type="spellEnd"/>
            <w:r w:rsidRPr="00133F2D">
              <w:t xml:space="preserve">, UAV, D&amp;C, </w:t>
            </w:r>
            <w:proofErr w:type="spellStart"/>
            <w:r w:rsidRPr="00133F2D">
              <w:t>Turnkey</w:t>
            </w:r>
            <w:proofErr w:type="spellEnd"/>
            <w:r w:rsidRPr="00133F2D">
              <w:t>, UAV-GC)</w:t>
            </w:r>
          </w:p>
        </w:tc>
      </w:tr>
    </w:tbl>
    <w:p w14:paraId="6F39E533" w14:textId="77777777" w:rsidR="00E64598" w:rsidRPr="00133F2D" w:rsidRDefault="00E64598" w:rsidP="00E64598"/>
    <w:p w14:paraId="1B1ABAD5" w14:textId="77777777" w:rsidR="00E64598" w:rsidRPr="00133F2D" w:rsidRDefault="00E64598" w:rsidP="00E64598">
      <w:pPr>
        <w:ind w:left="426" w:hanging="425"/>
        <w:rPr>
          <w:bCs/>
          <w:sz w:val="18"/>
          <w:szCs w:val="18"/>
          <w:u w:val="single"/>
        </w:rPr>
      </w:pPr>
      <w:r w:rsidRPr="00133F2D">
        <w:rPr>
          <w:bCs/>
          <w:i/>
          <w:sz w:val="18"/>
          <w:szCs w:val="18"/>
        </w:rPr>
        <w:t>*</w:t>
      </w:r>
      <w:r w:rsidRPr="00133F2D">
        <w:rPr>
          <w:bCs/>
          <w:i/>
          <w:sz w:val="18"/>
          <w:szCs w:val="18"/>
        </w:rPr>
        <w:tab/>
        <w:t>Geef een uitvoerige beschrijving van de werkzaamheden. Uit deze beschrijving moet voldoende blijken dat aan alle onderdelen van de (betreffende) geschiktheidseis(en) is voldaan)</w:t>
      </w:r>
    </w:p>
    <w:p w14:paraId="6B7E4708" w14:textId="77777777" w:rsidR="00E64598" w:rsidRPr="00133F2D" w:rsidRDefault="00E64598" w:rsidP="00E64598">
      <w:pPr>
        <w:ind w:left="426" w:right="-285" w:hanging="425"/>
        <w:rPr>
          <w:bCs/>
          <w:i/>
          <w:iCs/>
          <w:sz w:val="18"/>
          <w:szCs w:val="18"/>
          <w:u w:val="single"/>
        </w:rPr>
      </w:pPr>
      <w:r w:rsidRPr="00133F2D">
        <w:rPr>
          <w:rStyle w:val="Verwijzingopmerking"/>
          <w:bCs/>
          <w:i/>
          <w:iCs/>
          <w:sz w:val="18"/>
          <w:szCs w:val="18"/>
        </w:rPr>
        <w:t xml:space="preserve">** </w:t>
      </w:r>
      <w:r w:rsidRPr="00133F2D">
        <w:rPr>
          <w:rStyle w:val="Verwijzingopmerking"/>
          <w:bCs/>
          <w:i/>
          <w:iCs/>
          <w:sz w:val="18"/>
          <w:szCs w:val="18"/>
        </w:rPr>
        <w:tab/>
        <w:t xml:space="preserve">In geval de werkzaamheden uitgevoerd in </w:t>
      </w:r>
      <w:proofErr w:type="spellStart"/>
      <w:r w:rsidRPr="00133F2D">
        <w:rPr>
          <w:rStyle w:val="Verwijzingopmerking"/>
          <w:bCs/>
          <w:i/>
          <w:iCs/>
          <w:sz w:val="18"/>
          <w:szCs w:val="18"/>
        </w:rPr>
        <w:t>onderaanneming</w:t>
      </w:r>
      <w:proofErr w:type="spellEnd"/>
      <w:r w:rsidRPr="00133F2D">
        <w:rPr>
          <w:rStyle w:val="Verwijzingopmerking"/>
          <w:bCs/>
          <w:i/>
          <w:iCs/>
          <w:sz w:val="18"/>
          <w:szCs w:val="18"/>
        </w:rPr>
        <w:t>, de instantie waarvoor de hoofdaannemer het werk heeft uitgevoerd.</w:t>
      </w:r>
    </w:p>
    <w:p w14:paraId="6677ECF3" w14:textId="77777777" w:rsidR="00E64598" w:rsidRPr="00133F2D" w:rsidRDefault="00E64598" w:rsidP="00E64598">
      <w:pPr>
        <w:rPr>
          <w:b/>
          <w:u w:val="single"/>
        </w:rPr>
      </w:pPr>
    </w:p>
    <w:p w14:paraId="5BDF1935" w14:textId="4CBD2221" w:rsidR="004573C4" w:rsidRDefault="004573C4" w:rsidP="00E64598">
      <w:pPr>
        <w:rPr>
          <w:b/>
          <w:u w:val="single"/>
        </w:rPr>
      </w:pPr>
      <w:r>
        <w:rPr>
          <w:b/>
          <w:u w:val="single"/>
        </w:rPr>
        <w:t>LET OP</w:t>
      </w:r>
    </w:p>
    <w:p w14:paraId="21CA079D" w14:textId="63A213D1" w:rsidR="00E64598" w:rsidRPr="00133F2D" w:rsidRDefault="00E64598" w:rsidP="00E64598">
      <w:pPr>
        <w:rPr>
          <w:rFonts w:cs="Calibri"/>
          <w:b/>
          <w:u w:val="single"/>
        </w:rPr>
      </w:pPr>
      <w:r w:rsidRPr="00133F2D">
        <w:rPr>
          <w:b/>
          <w:u w:val="single"/>
        </w:rPr>
        <w:t xml:space="preserve">Bij dit referentieproject is een tevredenheidsverklaring </w:t>
      </w:r>
      <w:proofErr w:type="gramStart"/>
      <w:r w:rsidRPr="00133F2D">
        <w:rPr>
          <w:b/>
          <w:u w:val="single"/>
        </w:rPr>
        <w:t>inzake</w:t>
      </w:r>
      <w:proofErr w:type="gramEnd"/>
      <w:r w:rsidRPr="00133F2D">
        <w:rPr>
          <w:b/>
          <w:u w:val="single"/>
        </w:rPr>
        <w:t xml:space="preserve"> goede uitvoering van de opdrachtgever of de </w:t>
      </w:r>
      <w:proofErr w:type="spellStart"/>
      <w:r w:rsidRPr="00133F2D">
        <w:rPr>
          <w:b/>
          <w:u w:val="single"/>
        </w:rPr>
        <w:t>directievoerende</w:t>
      </w:r>
      <w:proofErr w:type="spellEnd"/>
      <w:r w:rsidRPr="00133F2D">
        <w:rPr>
          <w:b/>
          <w:u w:val="single"/>
        </w:rPr>
        <w:t xml:space="preserve"> instantie van het werk bijgevoegd</w:t>
      </w:r>
      <w:r w:rsidR="004573C4">
        <w:rPr>
          <w:b/>
          <w:u w:val="single"/>
        </w:rPr>
        <w:t>!</w:t>
      </w:r>
    </w:p>
    <w:p w14:paraId="5E92C3A3" w14:textId="77777777" w:rsidR="00AE190B" w:rsidRPr="00133F2D" w:rsidRDefault="00AE190B" w:rsidP="005C3A1D">
      <w:pPr>
        <w:pStyle w:val="Standaardplus2cm"/>
        <w:ind w:left="0"/>
      </w:pPr>
    </w:p>
    <w:sectPr w:rsidR="00AE190B" w:rsidRPr="00133F2D" w:rsidSect="00E602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82" w:right="1134" w:bottom="1134" w:left="1134" w:header="0" w:footer="45" w:gutter="0"/>
      <w:cols w:space="708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E2DB" w14:textId="77777777" w:rsidR="00BA46B2" w:rsidRDefault="00BA46B2">
      <w:r>
        <w:separator/>
      </w:r>
    </w:p>
  </w:endnote>
  <w:endnote w:type="continuationSeparator" w:id="0">
    <w:p w14:paraId="241C9F50" w14:textId="77777777" w:rsidR="00BA46B2" w:rsidRDefault="00BA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C4E2" w14:textId="77777777" w:rsidR="00AE190B" w:rsidRDefault="00AE19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DB44" w14:textId="77777777" w:rsidR="00AE190B" w:rsidRPr="00CF7D5F" w:rsidRDefault="00AE190B">
    <w:pPr>
      <w:pStyle w:val="Voettekst"/>
      <w:tabs>
        <w:tab w:val="clear" w:pos="4536"/>
        <w:tab w:val="left" w:pos="1418"/>
        <w:tab w:val="right" w:pos="8789"/>
      </w:tabs>
      <w:rPr>
        <w:rStyle w:val="Paginanummer"/>
        <w:szCs w:val="16"/>
      </w:rPr>
    </w:pPr>
    <w:proofErr w:type="gramStart"/>
    <w:r>
      <w:rPr>
        <w:szCs w:val="16"/>
      </w:rPr>
      <w:t>blad</w:t>
    </w:r>
    <w:proofErr w:type="gramEnd"/>
    <w:r w:rsidRPr="00CF7D5F">
      <w:rPr>
        <w:szCs w:val="16"/>
      </w:rPr>
      <w:t xml:space="preserve"> </w:t>
    </w:r>
    <w:r w:rsidRPr="00CF7D5F">
      <w:rPr>
        <w:rStyle w:val="Paginanummer"/>
        <w:szCs w:val="16"/>
      </w:rPr>
      <w:fldChar w:fldCharType="begin"/>
    </w:r>
    <w:r w:rsidRPr="00133F2D">
      <w:rPr>
        <w:rStyle w:val="Paginanummer"/>
        <w:szCs w:val="16"/>
      </w:rPr>
      <w:instrText xml:space="preserve"> PAGE </w:instrText>
    </w:r>
    <w:r w:rsidRPr="00CF7D5F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CF7D5F">
      <w:rPr>
        <w:rStyle w:val="Paginanummer"/>
        <w:szCs w:val="16"/>
      </w:rPr>
      <w:fldChar w:fldCharType="end"/>
    </w:r>
    <w:r w:rsidRPr="00CF7D5F">
      <w:rPr>
        <w:rStyle w:val="Paginanummer"/>
        <w:szCs w:val="16"/>
      </w:rPr>
      <w:t xml:space="preserve"> </w:t>
    </w:r>
    <w:r>
      <w:rPr>
        <w:rStyle w:val="Paginanummer"/>
        <w:szCs w:val="16"/>
      </w:rPr>
      <w:t>van</w:t>
    </w:r>
    <w:r w:rsidRPr="00CF7D5F">
      <w:rPr>
        <w:rStyle w:val="Paginanummer"/>
        <w:szCs w:val="16"/>
      </w:rPr>
      <w:t xml:space="preserve"> </w:t>
    </w:r>
    <w:r w:rsidRPr="00CF7D5F">
      <w:rPr>
        <w:rStyle w:val="Paginanummer"/>
        <w:szCs w:val="16"/>
      </w:rPr>
      <w:fldChar w:fldCharType="begin"/>
    </w:r>
    <w:r w:rsidRPr="00133F2D">
      <w:rPr>
        <w:rStyle w:val="Paginanummer"/>
        <w:szCs w:val="16"/>
      </w:rPr>
      <w:instrText xml:space="preserve"> NUMPAGES </w:instrText>
    </w:r>
    <w:r w:rsidRPr="00CF7D5F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CF7D5F">
      <w:rPr>
        <w:rStyle w:val="Paginanummer"/>
        <w:szCs w:val="16"/>
      </w:rPr>
      <w:fldChar w:fldCharType="end"/>
    </w:r>
  </w:p>
  <w:p w14:paraId="3203B305" w14:textId="77777777" w:rsidR="00AE190B" w:rsidRPr="00CF7D5F" w:rsidRDefault="00AE190B">
    <w:pPr>
      <w:pStyle w:val="Voettekst"/>
      <w:tabs>
        <w:tab w:val="clear" w:pos="4536"/>
        <w:tab w:val="left" w:pos="1418"/>
        <w:tab w:val="right" w:pos="8789"/>
      </w:tabs>
      <w:rPr>
        <w:szCs w:val="16"/>
      </w:rPr>
    </w:pPr>
  </w:p>
  <w:p w14:paraId="52F78F32" w14:textId="77777777" w:rsidR="00AE190B" w:rsidRPr="00CF7D5F" w:rsidRDefault="00AE190B">
    <w:pPr>
      <w:pStyle w:val="Voettekst"/>
      <w:tabs>
        <w:tab w:val="clear" w:pos="4536"/>
        <w:tab w:val="left" w:pos="1418"/>
        <w:tab w:val="right" w:pos="8789"/>
      </w:tabs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0AE1" w14:textId="77777777" w:rsidR="00AE190B" w:rsidRDefault="00AE19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5266" w14:textId="77777777" w:rsidR="00BA46B2" w:rsidRDefault="00BA46B2">
      <w:r>
        <w:separator/>
      </w:r>
    </w:p>
  </w:footnote>
  <w:footnote w:type="continuationSeparator" w:id="0">
    <w:p w14:paraId="06729FA5" w14:textId="77777777" w:rsidR="00BA46B2" w:rsidRDefault="00BA4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18792" w14:textId="77777777" w:rsidR="00AE190B" w:rsidRDefault="00AE19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6928" w14:textId="77777777" w:rsidR="00AE190B" w:rsidRDefault="00AE190B">
    <w:pPr>
      <w:pStyle w:val="Koptekst"/>
    </w:pPr>
  </w:p>
  <w:p w14:paraId="02F4E001" w14:textId="77777777" w:rsidR="00AE190B" w:rsidRDefault="00AE190B">
    <w:pPr>
      <w:pStyle w:val="Koptekst"/>
    </w:pPr>
  </w:p>
  <w:p w14:paraId="074229E2" w14:textId="77777777" w:rsidR="00AE190B" w:rsidRPr="00353E7E" w:rsidRDefault="00AE190B">
    <w:pPr>
      <w:pStyle w:val="Koptekst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66C16" wp14:editId="3FBD650E">
              <wp:simplePos x="0" y="0"/>
              <wp:positionH relativeFrom="column">
                <wp:posOffset>5137785</wp:posOffset>
              </wp:positionH>
              <wp:positionV relativeFrom="paragraph">
                <wp:posOffset>111760</wp:posOffset>
              </wp:positionV>
              <wp:extent cx="1485900" cy="895350"/>
              <wp:effectExtent l="0" t="0" r="6985" b="0"/>
              <wp:wrapNone/>
              <wp:docPr id="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F057B" w14:textId="77777777" w:rsidR="00AE190B" w:rsidRDefault="00AE190B" w:rsidP="0012143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C794A7" wp14:editId="169EA9AE">
                                <wp:extent cx="1249647" cy="674008"/>
                                <wp:effectExtent l="0" t="0" r="8255" b="0"/>
                                <wp:docPr id="9" name="Afbeelding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 descr="Logo Oranjewoud -Member of Antea Group-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9647" cy="6740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66C1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04.55pt;margin-top:8.8pt;width:117pt;height:70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" stroked="f">
              <v:textbox>
                <w:txbxContent>
                  <w:p w14:paraId="35AF057B" w14:textId="77777777" w:rsidR="00AE190B" w:rsidRDefault="00AE190B" w:rsidP="0012143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C794A7" wp14:editId="169EA9AE">
                          <wp:extent cx="1249647" cy="674008"/>
                          <wp:effectExtent l="0" t="0" r="8255" b="0"/>
                          <wp:docPr id="9" name="Afbeelding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Logo Oranjewoud -Member of Antea Group- zwar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9647" cy="6740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04D7A54" w14:textId="78A3BCE7" w:rsidR="00AE190B" w:rsidRDefault="00AE190B">
    <w:pPr>
      <w:pStyle w:val="Koptekst"/>
      <w:rPr>
        <w:b w:val="0"/>
      </w:rPr>
    </w:pPr>
    <w:r>
      <w:rPr>
        <w:b w:val="0"/>
      </w:rPr>
      <w:fldChar w:fldCharType="begin"/>
    </w:r>
    <w:r w:rsidRPr="00133F2D">
      <w:instrText xml:space="preserve"> DOCVARIABLE MemoNummer_vertaal </w:instrText>
    </w:r>
    <w:r>
      <w:rPr>
        <w:b w:val="0"/>
      </w:rPr>
      <w:fldChar w:fldCharType="separate"/>
    </w:r>
    <w:proofErr w:type="gramStart"/>
    <w:r w:rsidR="00F002D9">
      <w:t>memonummer</w:t>
    </w:r>
    <w:proofErr w:type="gramEnd"/>
    <w:r>
      <w:rPr>
        <w:b w:val="0"/>
      </w:rPr>
      <w:fldChar w:fldCharType="end"/>
    </w:r>
    <w:r>
      <w:t>:</w:t>
    </w:r>
    <w:r w:rsidRPr="00353E7E">
      <w:t xml:space="preserve"> </w:t>
    </w:r>
    <w:r>
      <w:fldChar w:fldCharType="begin"/>
    </w:r>
    <w:r w:rsidRPr="00133F2D">
      <w:instrText xml:space="preserve"> DOCVARIABLE Memonummer </w:instrText>
    </w:r>
    <w:r>
      <w:fldChar w:fldCharType="separate"/>
    </w:r>
    <w:proofErr w:type="gramStart"/>
    <w:r w:rsidR="00F002D9">
      <w:t>210107.464692.M</w:t>
    </w:r>
    <w:proofErr w:type="gramEnd"/>
    <w:r w:rsidR="00F002D9">
      <w:t>01</w:t>
    </w:r>
    <w:r>
      <w:fldChar w:fldCharType="end"/>
    </w:r>
  </w:p>
  <w:p w14:paraId="075AADF8" w14:textId="2F1093AB" w:rsidR="00AE190B" w:rsidRDefault="00AE190B">
    <w:pPr>
      <w:pStyle w:val="Koptekst"/>
      <w:rPr>
        <w:b w:val="0"/>
      </w:rPr>
    </w:pPr>
    <w:r>
      <w:rPr>
        <w:b w:val="0"/>
      </w:rPr>
      <w:fldChar w:fldCharType="begin"/>
    </w:r>
    <w:r w:rsidRPr="00133F2D">
      <w:instrText xml:space="preserve"> DOCVARIABLE Betreft_vertaal </w:instrText>
    </w:r>
    <w:r>
      <w:rPr>
        <w:b w:val="0"/>
      </w:rPr>
      <w:fldChar w:fldCharType="separate"/>
    </w:r>
    <w:proofErr w:type="gramStart"/>
    <w:r w:rsidR="00F002D9">
      <w:t>betreft</w:t>
    </w:r>
    <w:proofErr w:type="gramEnd"/>
    <w:r>
      <w:rPr>
        <w:b w:val="0"/>
      </w:rPr>
      <w:fldChar w:fldCharType="end"/>
    </w:r>
    <w:r>
      <w:t xml:space="preserve">: </w:t>
    </w:r>
    <w:r>
      <w:fldChar w:fldCharType="begin"/>
    </w:r>
    <w:r w:rsidRPr="00133F2D">
      <w:instrText xml:space="preserve"> DOCVARIABLE Betreft </w:instrText>
    </w:r>
    <w:r>
      <w:fldChar w:fldCharType="separate"/>
    </w:r>
    <w:r w:rsidR="00F002D9">
      <w:t>Kerncompetenties</w:t>
    </w:r>
    <w:r>
      <w:fldChar w:fldCharType="end"/>
    </w:r>
  </w:p>
  <w:p w14:paraId="3CD0B5EF" w14:textId="77777777" w:rsidR="00AE190B" w:rsidRDefault="00AE190B">
    <w:pPr>
      <w:pStyle w:val="Koptekst"/>
      <w:rPr>
        <w:b w:val="0"/>
      </w:rPr>
    </w:pPr>
  </w:p>
  <w:p w14:paraId="2DE061D0" w14:textId="77777777" w:rsidR="00AE190B" w:rsidRDefault="00AE190B">
    <w:pPr>
      <w:pStyle w:val="Koptekst"/>
      <w:rPr>
        <w:b w:val="0"/>
      </w:rPr>
    </w:pPr>
  </w:p>
  <w:p w14:paraId="14152B67" w14:textId="77777777" w:rsidR="00AE190B" w:rsidRDefault="00AE190B">
    <w:pPr>
      <w:pStyle w:val="Koptekst"/>
      <w:rPr>
        <w:b w:val="0"/>
      </w:rPr>
    </w:pPr>
  </w:p>
  <w:p w14:paraId="0B2EC2CC" w14:textId="77777777" w:rsidR="00AE190B" w:rsidRDefault="00AE190B">
    <w:pPr>
      <w:pStyle w:val="Koptekst"/>
      <w:rPr>
        <w:b w:val="0"/>
      </w:rPr>
    </w:pPr>
  </w:p>
  <w:p w14:paraId="1BF3BE50" w14:textId="77777777" w:rsidR="00AE190B" w:rsidRDefault="00AE190B">
    <w:pPr>
      <w:pStyle w:val="Koptekst"/>
      <w:rPr>
        <w:b w:val="0"/>
      </w:rPr>
    </w:pPr>
  </w:p>
  <w:p w14:paraId="70D8D15C" w14:textId="77777777" w:rsidR="00AE190B" w:rsidRDefault="00AE190B">
    <w:pPr>
      <w:pStyle w:val="Koptekst"/>
      <w:rPr>
        <w:b w:val="0"/>
      </w:rPr>
    </w:pPr>
  </w:p>
  <w:p w14:paraId="48E4AF81" w14:textId="77777777" w:rsidR="00AE190B" w:rsidRPr="00353E7E" w:rsidRDefault="00AE190B">
    <w:pPr>
      <w:pStyle w:val="Koptekst"/>
      <w:rPr>
        <w:b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842" w14:textId="77777777" w:rsidR="00AE190B" w:rsidRDefault="00AE19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058C"/>
    <w:multiLevelType w:val="multilevel"/>
    <w:tmpl w:val="ED705F84"/>
    <w:lvl w:ilvl="0">
      <w:start w:val="1"/>
      <w:numFmt w:val="decimal"/>
      <w:pStyle w:val="Kop1"/>
      <w:lvlText w:val="%1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134"/>
        </w:tabs>
        <w:ind w:left="567" w:firstLine="0"/>
      </w:pPr>
      <w:rPr>
        <w:rFonts w:hint="default"/>
      </w:rPr>
    </w:lvl>
  </w:abstractNum>
  <w:abstractNum w:abstractNumId="1" w15:restartNumberingAfterBreak="0">
    <w:nsid w:val="4AE917B1"/>
    <w:multiLevelType w:val="hybridMultilevel"/>
    <w:tmpl w:val="C7AE1772"/>
    <w:lvl w:ilvl="0" w:tplc="F72006FE">
      <w:start w:val="1"/>
      <w:numFmt w:val="bullet"/>
      <w:pStyle w:val="Lijstaline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0F16134"/>
    <w:multiLevelType w:val="hybridMultilevel"/>
    <w:tmpl w:val="8FAAD38A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8C01311"/>
    <w:multiLevelType w:val="multilevel"/>
    <w:tmpl w:val="8C006EF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E175B28"/>
    <w:multiLevelType w:val="hybridMultilevel"/>
    <w:tmpl w:val="68588A1A"/>
    <w:lvl w:ilvl="0" w:tplc="A89C11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000046">
    <w:abstractNumId w:val="0"/>
  </w:num>
  <w:num w:numId="2" w16cid:durableId="1843661322">
    <w:abstractNumId w:val="1"/>
  </w:num>
  <w:num w:numId="3" w16cid:durableId="1490175986">
    <w:abstractNumId w:val="2"/>
  </w:num>
  <w:num w:numId="4" w16cid:durableId="1332181601">
    <w:abstractNumId w:val="3"/>
  </w:num>
  <w:num w:numId="5" w16cid:durableId="2138525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_vertaal" w:val="aan"/>
    <w:docVar w:name="Aan1" w:val="Corine ten Hove_x000d__x000a_Derjan Heuver"/>
    <w:docVar w:name="Aan2" w:val="Gem. Nunspeet_x000d__x000a_Gem. Nunspeet"/>
    <w:docVar w:name="AnnulerenSluitDoc" w:val="False"/>
    <w:docVar w:name="Betreft" w:val="Kerncompetenties"/>
    <w:docVar w:name="Betreft_vertaal" w:val="betreft"/>
    <w:docVar w:name="Blad_vertaal" w:val="blad"/>
    <w:docVar w:name="Datum" w:val="7 januari 2021"/>
    <w:docVar w:name="Datum_vertaal" w:val="datum"/>
    <w:docVar w:name="Kopie_vertaal" w:val="kopie"/>
    <w:docVar w:name="Kopie1" w:val="Jessica Ruijs"/>
    <w:docVar w:name="Kopie2" w:val="Antea Group"/>
    <w:docVar w:name="Memonummer" w:val="210107.464692.M01"/>
    <w:docVar w:name="MemoNummer_vertaal" w:val="memonummer"/>
    <w:docVar w:name="Project" w:val="Nunspeet opstellen groene bestekken 2021-2024"/>
    <w:docVar w:name="ProjectNr_vertaal" w:val="projectnr."/>
    <w:docVar w:name="Projectnummer" w:val="0464692.100"/>
    <w:docVar w:name="Taal" w:val="NL"/>
    <w:docVar w:name="Van_vertaal" w:val="van"/>
    <w:docVar w:name="Van1" w:val="Ton Lesscher"/>
    <w:docVar w:name="Van2" w:val="Antea Group"/>
    <w:docVar w:name="VanFrom_vertaal" w:val="van"/>
    <w:docVar w:name="Werkgever" w:val="Antea Nederland B.V. zonder Inogen"/>
  </w:docVars>
  <w:rsids>
    <w:rsidRoot w:val="00AE190B"/>
    <w:rsid w:val="0003303C"/>
    <w:rsid w:val="00082A77"/>
    <w:rsid w:val="000A1504"/>
    <w:rsid w:val="000F12C0"/>
    <w:rsid w:val="000F19D2"/>
    <w:rsid w:val="00106327"/>
    <w:rsid w:val="00133F2D"/>
    <w:rsid w:val="00155204"/>
    <w:rsid w:val="00194B2E"/>
    <w:rsid w:val="001A228E"/>
    <w:rsid w:val="001A689D"/>
    <w:rsid w:val="001C6D0B"/>
    <w:rsid w:val="001D4B23"/>
    <w:rsid w:val="001F208A"/>
    <w:rsid w:val="0022297F"/>
    <w:rsid w:val="0026251E"/>
    <w:rsid w:val="002A67D9"/>
    <w:rsid w:val="002A7877"/>
    <w:rsid w:val="003020AE"/>
    <w:rsid w:val="00306ED0"/>
    <w:rsid w:val="00311374"/>
    <w:rsid w:val="00314CA3"/>
    <w:rsid w:val="00353E7E"/>
    <w:rsid w:val="003D2772"/>
    <w:rsid w:val="003E3360"/>
    <w:rsid w:val="00404079"/>
    <w:rsid w:val="00425A78"/>
    <w:rsid w:val="004302F8"/>
    <w:rsid w:val="00443055"/>
    <w:rsid w:val="004573C4"/>
    <w:rsid w:val="0045742E"/>
    <w:rsid w:val="0054160D"/>
    <w:rsid w:val="005536ED"/>
    <w:rsid w:val="00643BE6"/>
    <w:rsid w:val="006621BB"/>
    <w:rsid w:val="006A6F6E"/>
    <w:rsid w:val="006D461D"/>
    <w:rsid w:val="006D5B4A"/>
    <w:rsid w:val="006E56DF"/>
    <w:rsid w:val="00706FC7"/>
    <w:rsid w:val="00751864"/>
    <w:rsid w:val="007A73E4"/>
    <w:rsid w:val="007E19F7"/>
    <w:rsid w:val="00847C7D"/>
    <w:rsid w:val="00853A20"/>
    <w:rsid w:val="008603FC"/>
    <w:rsid w:val="00875239"/>
    <w:rsid w:val="0093258C"/>
    <w:rsid w:val="00A3304A"/>
    <w:rsid w:val="00A57743"/>
    <w:rsid w:val="00AE11BA"/>
    <w:rsid w:val="00AE190B"/>
    <w:rsid w:val="00B84D68"/>
    <w:rsid w:val="00BA46B2"/>
    <w:rsid w:val="00BC066A"/>
    <w:rsid w:val="00C50140"/>
    <w:rsid w:val="00C91329"/>
    <w:rsid w:val="00CA08C5"/>
    <w:rsid w:val="00CF7D5F"/>
    <w:rsid w:val="00DF51A2"/>
    <w:rsid w:val="00E00DDD"/>
    <w:rsid w:val="00E051C8"/>
    <w:rsid w:val="00E0670D"/>
    <w:rsid w:val="00E60263"/>
    <w:rsid w:val="00E64598"/>
    <w:rsid w:val="00ED1C31"/>
    <w:rsid w:val="00F002D9"/>
    <w:rsid w:val="00F3658F"/>
    <w:rsid w:val="00F46F77"/>
    <w:rsid w:val="00F477AD"/>
    <w:rsid w:val="00F50D78"/>
    <w:rsid w:val="00F641D1"/>
    <w:rsid w:val="00F72D61"/>
    <w:rsid w:val="00F74E16"/>
    <w:rsid w:val="00F85750"/>
    <w:rsid w:val="00F9683E"/>
    <w:rsid w:val="00FC15EE"/>
    <w:rsid w:val="00FC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1C839A"/>
  <w15:docId w15:val="{CA599F97-813D-43A8-84AD-7B352FC8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5239"/>
    <w:rPr>
      <w:rFonts w:ascii="Calibri" w:hAnsi="Calibri"/>
    </w:rPr>
  </w:style>
  <w:style w:type="paragraph" w:styleId="Kop1">
    <w:name w:val="heading 1"/>
    <w:aliases w:val="Hoofdstukkop,Hoofdstuk,hoofdstuk,TbsKop 1,Kop 1 Char1,Kop 1 Char Char"/>
    <w:basedOn w:val="Standaard"/>
    <w:next w:val="Standaardplus2cm"/>
    <w:link w:val="Kop1Char"/>
    <w:uiPriority w:val="9"/>
    <w:qFormat/>
    <w:rsid w:val="00E00DDD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Heading 2 Char1,Paragraaf"/>
    <w:basedOn w:val="Standaard"/>
    <w:next w:val="Standaardplus2cm"/>
    <w:uiPriority w:val="9"/>
    <w:qFormat/>
    <w:rsid w:val="00847C7D"/>
    <w:pPr>
      <w:keepNext/>
      <w:numPr>
        <w:ilvl w:val="1"/>
        <w:numId w:val="1"/>
      </w:numPr>
      <w:spacing w:before="240" w:after="60"/>
      <w:outlineLvl w:val="1"/>
    </w:pPr>
    <w:rPr>
      <w:b/>
      <w:sz w:val="24"/>
      <w:szCs w:val="24"/>
    </w:rPr>
  </w:style>
  <w:style w:type="paragraph" w:styleId="Kop3">
    <w:name w:val="heading 3"/>
    <w:aliases w:val="Subparagraaf,Heading 3 Char"/>
    <w:basedOn w:val="Standaard"/>
    <w:next w:val="Standaardplus2cm"/>
    <w:uiPriority w:val="9"/>
    <w:qFormat/>
    <w:rsid w:val="00847C7D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E64598"/>
    <w:pPr>
      <w:keepLines/>
      <w:numPr>
        <w:ilvl w:val="0"/>
        <w:numId w:val="0"/>
      </w:numPr>
      <w:tabs>
        <w:tab w:val="right" w:pos="7937"/>
      </w:tabs>
      <w:spacing w:after="240"/>
      <w:ind w:hanging="992"/>
      <w:contextualSpacing/>
      <w:outlineLvl w:val="3"/>
    </w:pPr>
    <w:rPr>
      <w:rFonts w:asciiTheme="minorHAnsi" w:eastAsiaTheme="majorEastAsia" w:hAnsiTheme="minorHAnsi" w:cstheme="minorBidi"/>
      <w:bCs w:val="0"/>
      <w:iCs/>
      <w:color w:val="267AA1"/>
      <w:sz w:val="24"/>
      <w:szCs w:val="24"/>
      <w:lang w:eastAsia="en-US"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E64598"/>
    <w:pPr>
      <w:keepNext w:val="0"/>
      <w:numPr>
        <w:numId w:val="0"/>
      </w:numPr>
      <w:tabs>
        <w:tab w:val="right" w:pos="7937"/>
      </w:tabs>
      <w:spacing w:after="240"/>
      <w:ind w:left="1008" w:hanging="1008"/>
      <w:contextualSpacing/>
      <w:outlineLvl w:val="4"/>
    </w:pPr>
    <w:rPr>
      <w:rFonts w:asciiTheme="minorHAnsi" w:eastAsiaTheme="minorHAnsi" w:hAnsiTheme="minorHAnsi" w:cstheme="minorBidi"/>
      <w:bCs w:val="0"/>
      <w:color w:val="267AA1"/>
      <w:kern w:val="0"/>
      <w:sz w:val="40"/>
      <w:szCs w:val="40"/>
      <w:lang w:eastAsia="en-US"/>
    </w:r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E64598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003047" w:themeColor="accent1" w:themeShade="7F"/>
      <w:szCs w:val="22"/>
      <w:lang w:eastAsia="en-US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E64598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3047" w:themeColor="accent1" w:themeShade="7F"/>
      <w:szCs w:val="22"/>
      <w:lang w:eastAsia="en-US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E64598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E64598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75239"/>
    <w:pPr>
      <w:tabs>
        <w:tab w:val="center" w:pos="4536"/>
        <w:tab w:val="right" w:pos="9072"/>
      </w:tabs>
    </w:pPr>
    <w:rPr>
      <w:b/>
      <w:sz w:val="18"/>
    </w:rPr>
  </w:style>
  <w:style w:type="paragraph" w:styleId="Voettekst">
    <w:name w:val="footer"/>
    <w:basedOn w:val="Standaard"/>
    <w:link w:val="VoettekstChar"/>
    <w:rsid w:val="00875239"/>
    <w:pPr>
      <w:tabs>
        <w:tab w:val="center" w:pos="4536"/>
        <w:tab w:val="right" w:pos="9072"/>
      </w:tabs>
    </w:pPr>
    <w:rPr>
      <w:sz w:val="16"/>
    </w:rPr>
  </w:style>
  <w:style w:type="table" w:styleId="Tabelraster">
    <w:name w:val="Table Grid"/>
    <w:basedOn w:val="Standaardtabel"/>
    <w:uiPriority w:val="99"/>
    <w:rsid w:val="00875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semiHidden/>
    <w:rsid w:val="0054160D"/>
    <w:pPr>
      <w:shd w:val="clear" w:color="auto" w:fill="000080"/>
    </w:pPr>
    <w:rPr>
      <w:rFonts w:ascii="Tahoma" w:hAnsi="Tahoma" w:cs="Tahoma"/>
    </w:rPr>
  </w:style>
  <w:style w:type="character" w:styleId="Paginanummer">
    <w:name w:val="page number"/>
    <w:basedOn w:val="Standaardalinea-lettertype"/>
    <w:rsid w:val="00353E7E"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rsid w:val="00E00DDD"/>
    <w:rPr>
      <w:rFonts w:ascii="Calibri" w:hAnsi="Calibri" w:cs="Arial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34"/>
    <w:qFormat/>
    <w:rsid w:val="00E00DDD"/>
    <w:pPr>
      <w:numPr>
        <w:numId w:val="2"/>
      </w:numPr>
    </w:pPr>
  </w:style>
  <w:style w:type="paragraph" w:customStyle="1" w:styleId="Standaardplus2cm">
    <w:name w:val="Standaard plus 2cm"/>
    <w:basedOn w:val="Standaard"/>
    <w:link w:val="Standaardplus2cmChar"/>
    <w:qFormat/>
    <w:rsid w:val="00E00DDD"/>
    <w:pPr>
      <w:ind w:left="1134"/>
    </w:pPr>
  </w:style>
  <w:style w:type="character" w:customStyle="1" w:styleId="Standaardplus2cmChar">
    <w:name w:val="Standaard plus 2cm Char"/>
    <w:basedOn w:val="Standaardalinea-lettertype"/>
    <w:link w:val="Standaardplus2cm"/>
    <w:rsid w:val="00E00DDD"/>
    <w:rPr>
      <w:rFonts w:ascii="Calibri" w:hAnsi="Calibri"/>
    </w:rPr>
  </w:style>
  <w:style w:type="paragraph" w:customStyle="1" w:styleId="Onderschrifttekst">
    <w:name w:val="Onderschrift tekst"/>
    <w:basedOn w:val="Standaard"/>
    <w:next w:val="Standaard"/>
    <w:link w:val="OnderschrifttekstChar"/>
    <w:rsid w:val="006D5B4A"/>
    <w:rPr>
      <w:rFonts w:asciiTheme="minorHAnsi" w:eastAsiaTheme="minorHAnsi" w:hAnsiTheme="minorHAnsi" w:cstheme="minorBidi"/>
      <w:b/>
      <w:sz w:val="16"/>
      <w:szCs w:val="16"/>
      <w:lang w:val="en-US" w:eastAsia="en-US"/>
    </w:rPr>
  </w:style>
  <w:style w:type="character" w:customStyle="1" w:styleId="OnderschrifttekstChar">
    <w:name w:val="Onderschrift tekst Char"/>
    <w:basedOn w:val="Standaardalinea-lettertype"/>
    <w:link w:val="Onderschrifttekst"/>
    <w:rsid w:val="006D5B4A"/>
    <w:rPr>
      <w:rFonts w:asciiTheme="minorHAnsi" w:eastAsiaTheme="minorHAnsi" w:hAnsiTheme="minorHAnsi" w:cstheme="minorBidi"/>
      <w:b/>
      <w:sz w:val="16"/>
      <w:szCs w:val="16"/>
      <w:lang w:val="en-US" w:eastAsia="en-US"/>
    </w:rPr>
  </w:style>
  <w:style w:type="character" w:customStyle="1" w:styleId="VoettekstChar">
    <w:name w:val="Voettekst Char"/>
    <w:link w:val="Voettekst"/>
    <w:rsid w:val="00AE190B"/>
    <w:rPr>
      <w:rFonts w:ascii="Calibri" w:hAnsi="Calibri"/>
      <w:sz w:val="16"/>
    </w:rPr>
  </w:style>
  <w:style w:type="character" w:customStyle="1" w:styleId="KoptekstChar">
    <w:name w:val="Koptekst Char"/>
    <w:basedOn w:val="Standaardalinea-lettertype"/>
    <w:link w:val="Koptekst"/>
    <w:rsid w:val="00AE190B"/>
    <w:rPr>
      <w:rFonts w:ascii="Calibri" w:hAnsi="Calibri"/>
      <w:b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E64598"/>
    <w:rPr>
      <w:rFonts w:asciiTheme="minorHAnsi" w:eastAsiaTheme="majorEastAsia" w:hAnsiTheme="minorHAnsi" w:cstheme="minorBidi"/>
      <w:b/>
      <w:iCs/>
      <w:color w:val="267AA1"/>
      <w:sz w:val="24"/>
      <w:szCs w:val="24"/>
      <w:lang w:eastAsia="en-US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E64598"/>
    <w:rPr>
      <w:rFonts w:asciiTheme="minorHAnsi" w:eastAsiaTheme="minorHAnsi" w:hAnsiTheme="minorHAnsi" w:cstheme="minorBidi"/>
      <w:b/>
      <w:color w:val="267AA1"/>
      <w:sz w:val="40"/>
      <w:szCs w:val="40"/>
      <w:lang w:eastAsia="en-US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E64598"/>
    <w:rPr>
      <w:rFonts w:asciiTheme="majorHAnsi" w:eastAsiaTheme="majorEastAsia" w:hAnsiTheme="majorHAnsi" w:cstheme="majorBidi"/>
      <w:color w:val="003047" w:themeColor="accent1" w:themeShade="7F"/>
      <w:szCs w:val="22"/>
      <w:lang w:eastAsia="en-US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E64598"/>
    <w:rPr>
      <w:rFonts w:asciiTheme="majorHAnsi" w:eastAsiaTheme="majorEastAsia" w:hAnsiTheme="majorHAnsi" w:cstheme="majorBidi"/>
      <w:i/>
      <w:iCs/>
      <w:color w:val="003047" w:themeColor="accent1" w:themeShade="7F"/>
      <w:szCs w:val="22"/>
      <w:lang w:eastAsia="en-US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E645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E645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basedOn w:val="Standaard"/>
    <w:uiPriority w:val="1"/>
    <w:qFormat/>
    <w:rsid w:val="00E64598"/>
    <w:rPr>
      <w:rFonts w:asciiTheme="minorHAnsi" w:eastAsiaTheme="minorHAnsi" w:hAnsiTheme="minorHAnsi" w:cstheme="minorBidi"/>
      <w:szCs w:val="22"/>
      <w:lang w:eastAsia="en-US"/>
    </w:rPr>
  </w:style>
  <w:style w:type="character" w:styleId="Verwijzingopmerking">
    <w:name w:val="annotation reference"/>
    <w:uiPriority w:val="99"/>
    <w:semiHidden/>
    <w:rsid w:val="00E6459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ntea%20Group\Sjablonen\sjablonen\08%20Memo.dotx" TargetMode="External"/></Relationships>
</file>

<file path=word/theme/theme1.xml><?xml version="1.0" encoding="utf-8"?>
<a:theme xmlns:a="http://schemas.openxmlformats.org/drawingml/2006/main" name="Antea Group">
  <a:themeElements>
    <a:clrScheme name="Antea Group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28F"/>
      </a:accent1>
      <a:accent2>
        <a:srgbClr val="00769E"/>
      </a:accent2>
      <a:accent3>
        <a:srgbClr val="4A9ABB"/>
      </a:accent3>
      <a:accent4>
        <a:srgbClr val="B8D4E2"/>
      </a:accent4>
      <a:accent5>
        <a:srgbClr val="00628F"/>
      </a:accent5>
      <a:accent6>
        <a:srgbClr val="00769E"/>
      </a:accent6>
      <a:hlink>
        <a:srgbClr val="0000FF"/>
      </a:hlink>
      <a:folHlink>
        <a:srgbClr val="80008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1" ma:contentTypeDescription="Een nieuw document maken." ma:contentTypeScope="" ma:versionID="f753ead948b8f79f00ef8bda2b353c12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ea2ae2a062a197b72391a0b97c91dbcd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F4AE2-4356-4F1A-BBB0-DEA1606B0B18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2.xml><?xml version="1.0" encoding="utf-8"?>
<ds:datastoreItem xmlns:ds="http://schemas.openxmlformats.org/officeDocument/2006/customXml" ds:itemID="{E9722FF0-3FF1-40A6-9DDD-FFB96DF1F151}"/>
</file>

<file path=customXml/itemProps3.xml><?xml version="1.0" encoding="utf-8"?>
<ds:datastoreItem xmlns:ds="http://schemas.openxmlformats.org/officeDocument/2006/customXml" ds:itemID="{BEE9D1F2-BA1A-447B-AFCA-CCC8FE473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 Memo.dotx</Template>
  <TotalTime>0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Centric Infrastructure Solutions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Lesscher Ton</dc:creator>
  <cp:lastModifiedBy>Corine ten Hove</cp:lastModifiedBy>
  <cp:revision>2</cp:revision>
  <cp:lastPrinted>2021-01-07T16:40:00Z</cp:lastPrinted>
  <dcterms:created xsi:type="dcterms:W3CDTF">2026-01-12T09:51:00Z</dcterms:created>
  <dcterms:modified xsi:type="dcterms:W3CDTF">2026-01-12T09:51:00Z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al">
    <vt:lpwstr>Ned</vt:lpwstr>
  </property>
  <property fmtid="{D5CDD505-2E9C-101B-9397-08002B2CF9AE}" pid="3" name="ContentTypeId">
    <vt:lpwstr>0x010100066248053937A34988286C4D0FCE1BDA</vt:lpwstr>
  </property>
  <property fmtid="{D5CDD505-2E9C-101B-9397-08002B2CF9AE}" pid="4" name="MediaServiceImageTags">
    <vt:lpwstr/>
  </property>
</Properties>
</file>