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A6B" w:rsidRPr="00084027" w:rsidRDefault="00077A6B" w:rsidP="0007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077A6B" w:rsidRPr="00084027" w:rsidRDefault="00077A6B" w:rsidP="0007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A6B" w:rsidRPr="00084027" w:rsidRDefault="00077A6B" w:rsidP="0007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77A6B" w:rsidRPr="00084027" w:rsidRDefault="00077A6B" w:rsidP="0007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77A6B" w:rsidRPr="00721601" w:rsidRDefault="00077A6B" w:rsidP="0007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9224A5">
        <w:rPr>
          <w:b/>
          <w:sz w:val="28"/>
          <w:szCs w:val="28"/>
        </w:rPr>
        <w:t>F</w:t>
      </w:r>
      <w:r w:rsidR="009224A5">
        <w:rPr>
          <w:b/>
          <w:sz w:val="28"/>
          <w:szCs w:val="28"/>
        </w:rPr>
        <w:tab/>
        <w:t>Verwerkers</w:t>
      </w:r>
      <w:r>
        <w:rPr>
          <w:b/>
          <w:sz w:val="28"/>
          <w:szCs w:val="28"/>
        </w:rPr>
        <w:t>overeenkomst</w:t>
      </w:r>
    </w:p>
    <w:p w:rsidR="00077A6B" w:rsidRDefault="00077A6B" w:rsidP="0007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77A6B" w:rsidRPr="00084027" w:rsidRDefault="00077A6B" w:rsidP="0007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77A6B" w:rsidRPr="001E63BC" w:rsidRDefault="00077A6B" w:rsidP="0007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97218D">
        <w:rPr>
          <w:sz w:val="21"/>
          <w:szCs w:val="21"/>
        </w:rPr>
        <w:t>Team</w:t>
      </w:r>
      <w:bookmarkStart w:id="0" w:name="_GoBack"/>
      <w:bookmarkEnd w:id="0"/>
      <w:r w:rsidRPr="001E63BC">
        <w:rPr>
          <w:sz w:val="21"/>
          <w:szCs w:val="21"/>
        </w:rPr>
        <w:t xml:space="preserve"> Inkoop gemeente Hilversum</w:t>
      </w:r>
    </w:p>
    <w:p w:rsidR="00077A6B" w:rsidRPr="001E63BC" w:rsidRDefault="00077A6B" w:rsidP="0007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  <w:t>..........</w:t>
      </w:r>
    </w:p>
    <w:p w:rsidR="00077A6B" w:rsidRPr="001E63BC" w:rsidRDefault="00077A6B" w:rsidP="0007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  <w:t>............</w:t>
      </w:r>
    </w:p>
    <w:p w:rsidR="00077A6B" w:rsidRPr="001E63BC" w:rsidRDefault="00077A6B" w:rsidP="0007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  <w:t>...............</w:t>
      </w:r>
    </w:p>
    <w:p w:rsidR="00D056E1" w:rsidRDefault="00D056E1">
      <w:pPr>
        <w:rPr>
          <w:rFonts w:ascii="Times New Roman" w:hAnsi="Times New Roman" w:cs="Times New Roman"/>
        </w:rPr>
      </w:pPr>
    </w:p>
    <w:p w:rsidR="007D0E32" w:rsidRPr="009224A5" w:rsidRDefault="009224A5">
      <w:pPr>
        <w:rPr>
          <w:rFonts w:ascii="Times New Roman" w:hAnsi="Times New Roman" w:cs="Times New Roman"/>
        </w:rPr>
      </w:pPr>
      <w:r w:rsidRPr="00317AAD">
        <w:rPr>
          <w:rFonts w:ascii="Times New Roman" w:hAnsi="Times New Roman" w:cs="Times New Roman"/>
          <w:highlight w:val="green"/>
        </w:rPr>
        <w:t xml:space="preserve">VOEG HIER DE TEKST VAN DE MEEST RECENTE </w:t>
      </w:r>
      <w:r>
        <w:rPr>
          <w:rFonts w:ascii="Times New Roman" w:hAnsi="Times New Roman" w:cs="Times New Roman"/>
          <w:highlight w:val="green"/>
        </w:rPr>
        <w:t>VERWERKERS</w:t>
      </w:r>
      <w:r w:rsidRPr="00317AAD">
        <w:rPr>
          <w:rFonts w:ascii="Times New Roman" w:hAnsi="Times New Roman" w:cs="Times New Roman"/>
          <w:highlight w:val="green"/>
        </w:rPr>
        <w:t>OVEREENKOMST TOE</w:t>
      </w:r>
    </w:p>
    <w:sectPr w:rsidR="007D0E32" w:rsidRPr="00922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1" w15:restartNumberingAfterBreak="0">
    <w:nsid w:val="4D917DC9"/>
    <w:multiLevelType w:val="hybridMultilevel"/>
    <w:tmpl w:val="E902905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187FF4"/>
    <w:multiLevelType w:val="hybridMultilevel"/>
    <w:tmpl w:val="0128BE30"/>
    <w:lvl w:ilvl="0" w:tplc="B1FA4E14">
      <w:start w:val="1"/>
      <w:numFmt w:val="lowerLetter"/>
      <w:lvlText w:val="%1."/>
      <w:lvlJc w:val="left"/>
      <w:pPr>
        <w:tabs>
          <w:tab w:val="num" w:pos="1068"/>
        </w:tabs>
        <w:ind w:left="1020" w:hanging="31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 w15:restartNumberingAfterBreak="0">
    <w:nsid w:val="79446991"/>
    <w:multiLevelType w:val="hybridMultilevel"/>
    <w:tmpl w:val="9E6C3F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455E6F"/>
    <w:multiLevelType w:val="hybridMultilevel"/>
    <w:tmpl w:val="4B0ECB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F65B2B"/>
    <w:multiLevelType w:val="hybridMultilevel"/>
    <w:tmpl w:val="FB7EA18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A6B"/>
    <w:rsid w:val="000604EA"/>
    <w:rsid w:val="00077A6B"/>
    <w:rsid w:val="00085D55"/>
    <w:rsid w:val="000B430A"/>
    <w:rsid w:val="00333F2E"/>
    <w:rsid w:val="003E64B9"/>
    <w:rsid w:val="005559BC"/>
    <w:rsid w:val="00653318"/>
    <w:rsid w:val="006C2242"/>
    <w:rsid w:val="007539A0"/>
    <w:rsid w:val="007848CF"/>
    <w:rsid w:val="007D0E32"/>
    <w:rsid w:val="00857D8E"/>
    <w:rsid w:val="008C1B87"/>
    <w:rsid w:val="009224A5"/>
    <w:rsid w:val="0097218D"/>
    <w:rsid w:val="009A1310"/>
    <w:rsid w:val="00A46AD6"/>
    <w:rsid w:val="00A62A6E"/>
    <w:rsid w:val="00B67D1B"/>
    <w:rsid w:val="00D056E1"/>
    <w:rsid w:val="00F114D6"/>
    <w:rsid w:val="00F2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C62A1-34B9-46B9-916D-375601D80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7A6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33F2E"/>
    <w:pPr>
      <w:ind w:left="720"/>
      <w:contextualSpacing/>
    </w:pPr>
  </w:style>
  <w:style w:type="table" w:styleId="Tabelraster">
    <w:name w:val="Table Grid"/>
    <w:basedOn w:val="Standaardtabel"/>
    <w:uiPriority w:val="39"/>
    <w:rsid w:val="00333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unhideWhenUsed/>
    <w:rsid w:val="00333F2E"/>
    <w:pPr>
      <w:spacing w:after="0" w:line="240" w:lineRule="auto"/>
    </w:pPr>
    <w:rPr>
      <w:rFonts w:ascii="Courier New" w:hAnsi="Courier New" w:cs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33F2E"/>
    <w:rPr>
      <w:rFonts w:ascii="Courier New" w:hAnsi="Courier New" w:cs="Courier New"/>
      <w:sz w:val="20"/>
      <w:szCs w:val="20"/>
      <w:lang w:eastAsia="nl-NL"/>
    </w:rPr>
  </w:style>
  <w:style w:type="paragraph" w:customStyle="1" w:styleId="lid">
    <w:name w:val="lid"/>
    <w:basedOn w:val="Standaard"/>
    <w:rsid w:val="000604EA"/>
    <w:pPr>
      <w:numPr>
        <w:ilvl w:val="1"/>
        <w:numId w:val="6"/>
      </w:numPr>
      <w:spacing w:after="120" w:line="280" w:lineRule="atLeast"/>
    </w:pPr>
    <w:rPr>
      <w:rFonts w:ascii="Times New Roman" w:eastAsia="Times New Roman" w:hAnsi="Times New Roman" w:cs="Times New Roman"/>
      <w:lang w:eastAsia="nl-NL"/>
    </w:rPr>
  </w:style>
  <w:style w:type="paragraph" w:customStyle="1" w:styleId="Artikel">
    <w:name w:val="Artikel"/>
    <w:basedOn w:val="Standaard"/>
    <w:link w:val="ArtikelChar"/>
    <w:rsid w:val="000604EA"/>
    <w:pPr>
      <w:numPr>
        <w:numId w:val="6"/>
      </w:numPr>
      <w:spacing w:before="240" w:after="240" w:line="280" w:lineRule="atLeast"/>
    </w:pPr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ArtikelChar">
    <w:name w:val="Artikel Char"/>
    <w:link w:val="Artikel"/>
    <w:rsid w:val="000604EA"/>
    <w:rPr>
      <w:rFonts w:ascii="Times New Roman" w:eastAsia="Times New Roman" w:hAnsi="Times New Roman" w:cs="Times New Roman"/>
      <w:b/>
      <w:b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DF4168B4F604CBB97A2933B99E1B9" ma:contentTypeVersion="3" ma:contentTypeDescription="Een nieuw document maken." ma:contentTypeScope="" ma:versionID="17bedeb607daa0b3794915fb042ff3c8">
  <xsd:schema xmlns:xsd="http://www.w3.org/2001/XMLSchema" xmlns:xs="http://www.w3.org/2001/XMLSchema" xmlns:p="http://schemas.microsoft.com/office/2006/metadata/properties" xmlns:ns2="48703ef4-5a9f-4187-ab01-ad7e5a14f2ad" targetNamespace="http://schemas.microsoft.com/office/2006/metadata/properties" ma:root="true" ma:fieldsID="b839aa130fccb730a4dc0162ed18e04b" ns2:_="">
    <xsd:import namespace="48703ef4-5a9f-4187-ab01-ad7e5a14f2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03ef4-5a9f-4187-ab01-ad7e5a14f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71CBF7-2D67-4125-A026-316D4417B118}"/>
</file>

<file path=customXml/itemProps2.xml><?xml version="1.0" encoding="utf-8"?>
<ds:datastoreItem xmlns:ds="http://schemas.openxmlformats.org/officeDocument/2006/customXml" ds:itemID="{7744BEA6-02F2-411C-8F5E-A8C33496D164}"/>
</file>

<file path=customXml/itemProps3.xml><?xml version="1.0" encoding="utf-8"?>
<ds:datastoreItem xmlns:ds="http://schemas.openxmlformats.org/officeDocument/2006/customXml" ds:itemID="{A7CD6921-09DA-4E42-8B95-D41E86876B26}"/>
</file>

<file path=docProps/app.xml><?xml version="1.0" encoding="utf-8"?>
<Properties xmlns="http://schemas.openxmlformats.org/officeDocument/2006/extended-properties" xmlns:vt="http://schemas.openxmlformats.org/officeDocument/2006/docPropsVTypes">
  <Template>EEED748F</Template>
  <TotalTime>4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Besseling, William</cp:lastModifiedBy>
  <cp:revision>4</cp:revision>
  <dcterms:created xsi:type="dcterms:W3CDTF">2018-01-16T12:47:00Z</dcterms:created>
  <dcterms:modified xsi:type="dcterms:W3CDTF">2021-05-04T09:51:00Z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0x0101003B8DF4168B4F604CBB97A2933B99E1B9</vt:lpwstr>
  </property>
</Properties>
</file>