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1ECCBB" w14:textId="77777777" w:rsidR="007316BF" w:rsidRPr="0099680E" w:rsidRDefault="007316BF">
      <w:pPr>
        <w:rPr>
          <w:rFonts w:ascii="Verdana" w:hAnsi="Verdana"/>
          <w:sz w:val="20"/>
          <w:szCs w:val="20"/>
        </w:rPr>
      </w:pPr>
    </w:p>
    <w:p w14:paraId="04A1000C" w14:textId="77777777" w:rsidR="00031C5F" w:rsidRPr="0099680E" w:rsidRDefault="00031C5F" w:rsidP="00007298">
      <w:pPr>
        <w:pStyle w:val="doTitel"/>
        <w:spacing w:line="14" w:lineRule="exact"/>
        <w:rPr>
          <w:rFonts w:ascii="Verdana" w:hAnsi="Verdana"/>
          <w:sz w:val="20"/>
          <w:szCs w:val="20"/>
        </w:rPr>
      </w:pPr>
    </w:p>
    <w:p w14:paraId="2F8B853B" w14:textId="77777777" w:rsidR="00007298" w:rsidRPr="0099680E" w:rsidRDefault="00007298" w:rsidP="00FF0C57">
      <w:pPr>
        <w:pStyle w:val="doTitel"/>
        <w:rPr>
          <w:rFonts w:ascii="Verdana" w:hAnsi="Verdana"/>
          <w:sz w:val="20"/>
          <w:szCs w:val="20"/>
        </w:rPr>
      </w:pPr>
    </w:p>
    <w:p w14:paraId="1682FD1B" w14:textId="77777777" w:rsidR="00950B9D" w:rsidRPr="0099680E" w:rsidRDefault="00950B9D" w:rsidP="00950B9D">
      <w:pPr>
        <w:rPr>
          <w:rFonts w:ascii="Verdana" w:hAnsi="Verdana"/>
          <w:sz w:val="20"/>
          <w:szCs w:val="20"/>
        </w:rPr>
      </w:pPr>
    </w:p>
    <w:p w14:paraId="3A34B207" w14:textId="77777777" w:rsidR="00DE6283" w:rsidRPr="0099680E" w:rsidRDefault="00DE6283" w:rsidP="00950B9D">
      <w:pPr>
        <w:rPr>
          <w:rFonts w:ascii="Verdana" w:hAnsi="Verdana"/>
          <w:sz w:val="20"/>
          <w:szCs w:val="20"/>
        </w:rPr>
      </w:pPr>
    </w:p>
    <w:p w14:paraId="5F469CE6" w14:textId="743DBCF4" w:rsidR="00155B0A" w:rsidRPr="00155B0A" w:rsidRDefault="00155B0A" w:rsidP="00155B0A">
      <w:pPr>
        <w:keepNext/>
        <w:keepLines/>
        <w:spacing w:after="160" w:line="259" w:lineRule="auto"/>
        <w:outlineLvl w:val="0"/>
        <w:rPr>
          <w:b/>
          <w:bCs/>
          <w:sz w:val="19"/>
          <w:u w:val="single"/>
          <w:rFonts w:ascii="Verdana" w:hAnsi="Verdana"/>
        </w:rPr>
      </w:pPr>
      <w:bookmarkStart w:id="0" w:name="_Toc196229730"/>
      <w:bookmarkStart w:id="1" w:name="_Toc213368597"/>
      <w:bookmarkEnd w:id="0"/>
      <w:bookmarkStart w:id="0" w:name="_Toc196229730"/>
      <w:r>
        <w:rPr>
          <w:b/>
          <w:bCs/>
          <w:sz w:val="19"/>
          <w:u w:val="single"/>
          <w:rFonts w:ascii="Verdana" w:hAnsi="Verdana"/>
        </w:rPr>
        <w:t xml:space="preserve">ANNEX 14 -  </w:t>
      </w:r>
      <w:bookmarkEnd w:id="0"/>
      <w:bookmarkEnd w:id="1"/>
      <w:r>
        <w:rPr>
          <w:b/>
          <w:bCs/>
          <w:sz w:val="19"/>
          <w:u w:val="single"/>
          <w:rFonts w:ascii="Verdana" w:hAnsi="Verdana"/>
        </w:rPr>
        <w:t xml:space="preserve">MODEL GUARANTEE</w:t>
      </w:r>
    </w:p>
    <w:p w14:paraId="03110CEB" w14:textId="77777777" w:rsidR="002C307F" w:rsidRDefault="002C307F" w:rsidP="002C307F">
      <w:pPr>
        <w:tabs>
          <w:tab w:val="left" w:pos="720"/>
          <w:tab w:val="left" w:pos="1440"/>
          <w:tab w:val="left" w:pos="2160"/>
        </w:tabs>
        <w:rPr>
          <w:rFonts w:cs="Arial"/>
          <w:szCs w:val="18"/>
        </w:rPr>
      </w:pPr>
    </w:p>
    <w:p w14:paraId="402954DC" w14:textId="6C8801BF" w:rsidR="002C307F" w:rsidRPr="002C307F" w:rsidRDefault="002C307F" w:rsidP="002C307F">
      <w:pPr>
        <w:tabs>
          <w:tab w:val="left" w:pos="720"/>
          <w:tab w:val="left" w:pos="1440"/>
          <w:tab w:val="left" w:pos="2160"/>
        </w:tabs>
        <w:rPr>
          <w:sz w:val="19"/>
          <w:rFonts w:ascii="Verdana" w:hAnsi="Verdana" w:cs="Arial"/>
        </w:rPr>
      </w:pPr>
      <w:r>
        <w:rPr>
          <w:sz w:val="19"/>
          <w:rFonts w:ascii="Verdana" w:hAnsi="Verdana"/>
        </w:rPr>
        <w:t xml:space="preserve">Statement for the purpose of the ‘ROK Aviation 3’ procurement procedure</w:t>
      </w:r>
      <w:r>
        <w:rPr>
          <w:sz w:val="19"/>
          <w:rFonts w:ascii="Verdana" w:hAnsi="Verdana"/>
        </w:rPr>
        <w:t xml:space="preserve"> </w:t>
      </w:r>
    </w:p>
    <w:p w14:paraId="0CA94C53"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5E1D2CF"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 (name of guaranteeing company), with registered office at …………..……(registered office address), legally represented in this matter by ………….…</w:t>
      </w:r>
      <w:r>
        <w:rPr>
          <w:color w:val="000000"/>
          <w:sz w:val="19"/>
          <w:rFonts w:ascii="Verdana" w:hAnsi="Verdana"/>
        </w:rPr>
        <w:t xml:space="preserve"> </w:t>
      </w:r>
      <w:r>
        <w:rPr>
          <w:color w:val="000000"/>
          <w:sz w:val="19"/>
          <w:rFonts w:ascii="Verdana" w:hAnsi="Verdana"/>
        </w:rPr>
        <w:t xml:space="preserve">(name of representative), in the capacity of ………………… (position of representative), which company hereinafter referred to as the </w:t>
      </w:r>
      <w:r>
        <w:rPr>
          <w:color w:val="000000"/>
          <w:sz w:val="19"/>
          <w:b/>
          <w:rFonts w:ascii="Verdana" w:hAnsi="Verdana"/>
        </w:rPr>
        <w:t xml:space="preserve">Guarantor</w:t>
      </w:r>
      <w:r>
        <w:rPr>
          <w:color w:val="000000"/>
          <w:sz w:val="19"/>
          <w:rFonts w:ascii="Verdana" w:hAnsi="Verdana"/>
        </w:rPr>
        <w:t xml:space="preserve">,</w:t>
      </w:r>
      <w:r>
        <w:rPr>
          <w:color w:val="000000"/>
          <w:sz w:val="19"/>
          <w:rFonts w:ascii="Verdana" w:hAnsi="Verdana"/>
        </w:rPr>
        <w:t xml:space="preserve"> </w:t>
      </w:r>
    </w:p>
    <w:p w14:paraId="5361340D"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316C34B" w14:textId="77777777" w:rsidR="002C307F" w:rsidRPr="002C307F" w:rsidRDefault="002C307F" w:rsidP="002C307F">
      <w:pPr>
        <w:tabs>
          <w:tab w:val="left" w:pos="720"/>
          <w:tab w:val="left" w:pos="1440"/>
          <w:tab w:val="left" w:pos="2160"/>
        </w:tabs>
        <w:autoSpaceDE w:val="0"/>
        <w:autoSpaceDN w:val="0"/>
        <w:adjustRightInd w:val="0"/>
        <w:ind w:left="540" w:hanging="540"/>
        <w:rPr>
          <w:rFonts w:ascii="Verdana" w:hAnsi="Verdana" w:cs="Arial"/>
          <w:color w:val="000000"/>
          <w:sz w:val="19"/>
        </w:rPr>
      </w:pPr>
    </w:p>
    <w:p w14:paraId="2B4EF5A8"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hereby declares that if the contract is awarded to</w:t>
      </w:r>
      <w:r>
        <w:rPr>
          <w:color w:val="000000"/>
          <w:sz w:val="19"/>
          <w:rFonts w:ascii="Verdana" w:hAnsi="Verdana"/>
        </w:rPr>
        <w:t xml:space="preserve"> </w:t>
      </w:r>
    </w:p>
    <w:p w14:paraId="0F32E69B"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2EC5811B"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 (name of Tenderer), established at ………… (business address),</w:t>
      </w:r>
    </w:p>
    <w:p w14:paraId="69F6B682"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38C480EE"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and the Contracting Authority enters into an agreement with this Tenderer for the performance of the contract, the Guarantor guarantees to the Contracting Authority payment of all debts owed by this Tenderer to the Contracting Authority arising from the agreement(s) resulting from this procurement procedure.</w:t>
      </w:r>
      <w:r>
        <w:rPr>
          <w:color w:val="000000"/>
          <w:sz w:val="19"/>
          <w:rFonts w:ascii="Verdana" w:hAnsi="Verdana"/>
        </w:rPr>
        <w:t xml:space="preserve"> </w:t>
      </w:r>
    </w:p>
    <w:p w14:paraId="6592ECEC"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5097F7FE"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The Guarantor's Self-Declaration is included as an annex &lt;…&gt; to this Tender.</w:t>
      </w:r>
    </w:p>
    <w:p w14:paraId="7111B871"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4FDDB9D7" w14:textId="77777777" w:rsidR="002C307F" w:rsidRPr="002C307F" w:rsidRDefault="002C307F" w:rsidP="002C307F">
      <w:pPr>
        <w:tabs>
          <w:tab w:val="left" w:pos="720"/>
          <w:tab w:val="left" w:pos="1440"/>
          <w:tab w:val="left" w:pos="2160"/>
        </w:tabs>
        <w:autoSpaceDE w:val="0"/>
        <w:autoSpaceDN w:val="0"/>
        <w:adjustRightInd w:val="0"/>
        <w:rPr>
          <w:color w:val="000000"/>
          <w:sz w:val="19"/>
          <w:rFonts w:ascii="Verdana" w:hAnsi="Verdana" w:cs="Arial"/>
        </w:rPr>
      </w:pPr>
      <w:r>
        <w:rPr>
          <w:color w:val="000000"/>
          <w:sz w:val="19"/>
          <w:rFonts w:ascii="Verdana" w:hAnsi="Verdana"/>
        </w:rPr>
        <w:t xml:space="preserve">Thus truthfully prepared,</w:t>
      </w:r>
      <w:r>
        <w:rPr>
          <w:color w:val="000000"/>
          <w:sz w:val="19"/>
          <w:rFonts w:ascii="Verdana" w:hAnsi="Verdana"/>
        </w:rPr>
        <w:t xml:space="preserve"> </w:t>
      </w:r>
    </w:p>
    <w:p w14:paraId="082F5170" w14:textId="77777777" w:rsidR="002C307F" w:rsidRPr="002C307F" w:rsidRDefault="002C307F" w:rsidP="002C307F">
      <w:pPr>
        <w:rPr>
          <w:rFonts w:ascii="Verdana" w:hAnsi="Verdana"/>
          <w:sz w:val="19"/>
        </w:rPr>
      </w:pPr>
    </w:p>
    <w:tbl>
      <w:tblPr>
        <w:tblpPr w:leftFromText="141" w:rightFromText="141" w:vertAnchor="text" w:horzAnchor="margin" w:tblpY="61"/>
        <w:tblW w:w="8647" w:type="dxa"/>
        <w:tblLayout w:type="fixed"/>
        <w:tblCellMar>
          <w:left w:w="70" w:type="dxa"/>
          <w:right w:w="70" w:type="dxa"/>
        </w:tblCellMar>
        <w:tblLook w:val="0000" w:firstRow="0" w:lastRow="0" w:firstColumn="0" w:lastColumn="0" w:noHBand="0" w:noVBand="0"/>
      </w:tblPr>
      <w:tblGrid>
        <w:gridCol w:w="2552"/>
        <w:gridCol w:w="6095"/>
      </w:tblGrid>
      <w:tr w:rsidR="002C307F" w:rsidRPr="002C307F" w14:paraId="0DB88AB8" w14:textId="77777777" w:rsidTr="00F3797D">
        <w:trPr>
          <w:trHeight w:val="390"/>
        </w:trPr>
        <w:tc>
          <w:tcPr>
            <w:tcW w:w="2552" w:type="dxa"/>
            <w:tcBorders>
              <w:top w:val="single" w:sz="4" w:space="0" w:color="auto"/>
              <w:left w:val="single" w:sz="4" w:space="0" w:color="auto"/>
              <w:bottom w:val="single" w:sz="4" w:space="0" w:color="auto"/>
              <w:right w:val="single" w:sz="4" w:space="0" w:color="auto"/>
            </w:tcBorders>
            <w:vAlign w:val="center"/>
          </w:tcPr>
          <w:p w14:paraId="1A53F17C" w14:textId="77777777" w:rsidR="002C307F" w:rsidRPr="002C307F" w:rsidRDefault="002C307F" w:rsidP="00F3797D">
            <w:pPr>
              <w:tabs>
                <w:tab w:val="left" w:pos="720"/>
                <w:tab w:val="left" w:pos="1440"/>
                <w:tab w:val="left" w:pos="2160"/>
              </w:tabs>
              <w:rPr>
                <w:sz w:val="19"/>
                <w:rFonts w:ascii="Verdana" w:hAnsi="Verdana"/>
              </w:rPr>
            </w:pPr>
            <w:r>
              <w:rPr>
                <w:sz w:val="19"/>
                <w:rFonts w:ascii="Verdana" w:hAnsi="Verdana"/>
              </w:rPr>
              <w:t xml:space="preserve">Name of representative of the Guarantor</w:t>
            </w:r>
          </w:p>
        </w:tc>
        <w:tc>
          <w:tcPr>
            <w:tcW w:w="6095" w:type="dxa"/>
            <w:tcBorders>
              <w:top w:val="single" w:sz="4" w:space="0" w:color="auto"/>
              <w:left w:val="nil"/>
              <w:bottom w:val="single" w:sz="4" w:space="0" w:color="auto"/>
              <w:right w:val="single" w:sz="4" w:space="0" w:color="auto"/>
            </w:tcBorders>
            <w:vAlign w:val="bottom"/>
          </w:tcPr>
          <w:p w14:paraId="2163D394" w14:textId="77777777" w:rsidR="002C307F" w:rsidRPr="002C307F" w:rsidRDefault="002C307F" w:rsidP="00F3797D">
            <w:pPr>
              <w:tabs>
                <w:tab w:val="left" w:pos="720"/>
                <w:tab w:val="left" w:pos="1440"/>
                <w:tab w:val="left" w:pos="2160"/>
              </w:tabs>
              <w:rPr>
                <w:sz w:val="19"/>
                <w:rFonts w:ascii="Verdana" w:hAnsi="Verdana"/>
              </w:rPr>
            </w:pPr>
            <w:r>
              <w:rPr>
                <w:sz w:val="19"/>
                <w:rFonts w:ascii="Verdana" w:hAnsi="Verdana"/>
              </w:rPr>
              <w:t xml:space="preserve"> </w:t>
            </w:r>
          </w:p>
        </w:tc>
      </w:tr>
      <w:tr w:rsidR="002C307F" w:rsidRPr="002C307F" w14:paraId="6528ABA6" w14:textId="77777777" w:rsidTr="00F3797D">
        <w:trPr>
          <w:cantSplit/>
          <w:trHeight w:val="285"/>
        </w:trPr>
        <w:tc>
          <w:tcPr>
            <w:tcW w:w="2552" w:type="dxa"/>
            <w:vMerge w:val="restart"/>
            <w:tcBorders>
              <w:top w:val="nil"/>
              <w:left w:val="single" w:sz="4" w:space="0" w:color="auto"/>
              <w:bottom w:val="single" w:sz="4" w:space="0" w:color="auto"/>
              <w:right w:val="single" w:sz="4" w:space="0" w:color="auto"/>
            </w:tcBorders>
            <w:vAlign w:val="center"/>
          </w:tcPr>
          <w:p w14:paraId="7BAE5FED" w14:textId="77777777" w:rsidR="002C307F" w:rsidRPr="002C307F" w:rsidRDefault="002C307F" w:rsidP="00F3797D">
            <w:pPr>
              <w:tabs>
                <w:tab w:val="left" w:pos="720"/>
                <w:tab w:val="left" w:pos="1440"/>
                <w:tab w:val="left" w:pos="2160"/>
              </w:tabs>
              <w:rPr>
                <w:sz w:val="19"/>
                <w:rFonts w:ascii="Verdana" w:hAnsi="Verdana"/>
              </w:rPr>
            </w:pPr>
            <w:r>
              <w:rPr>
                <w:sz w:val="19"/>
                <w:rFonts w:ascii="Verdana" w:hAnsi="Verdana"/>
              </w:rPr>
              <w:t xml:space="preserve">Signature</w:t>
            </w:r>
          </w:p>
        </w:tc>
        <w:tc>
          <w:tcPr>
            <w:tcW w:w="6095" w:type="dxa"/>
            <w:vMerge w:val="restart"/>
            <w:tcBorders>
              <w:top w:val="nil"/>
              <w:left w:val="single" w:sz="4" w:space="0" w:color="auto"/>
              <w:bottom w:val="single" w:sz="4" w:space="0" w:color="auto"/>
              <w:right w:val="single" w:sz="4" w:space="0" w:color="auto"/>
            </w:tcBorders>
            <w:vAlign w:val="bottom"/>
          </w:tcPr>
          <w:p w14:paraId="6BA2F1F1" w14:textId="77777777" w:rsidR="002C307F" w:rsidRPr="002C307F" w:rsidRDefault="002C307F" w:rsidP="00F3797D">
            <w:pPr>
              <w:tabs>
                <w:tab w:val="left" w:pos="720"/>
                <w:tab w:val="left" w:pos="1440"/>
                <w:tab w:val="left" w:pos="2160"/>
              </w:tabs>
              <w:jc w:val="center"/>
              <w:rPr>
                <w:sz w:val="19"/>
                <w:rFonts w:ascii="Verdana" w:hAnsi="Verdana"/>
              </w:rPr>
            </w:pPr>
            <w:r>
              <w:rPr>
                <w:sz w:val="19"/>
                <w:rFonts w:ascii="Verdana" w:hAnsi="Verdana"/>
              </w:rPr>
              <w:t xml:space="preserve"> </w:t>
            </w:r>
          </w:p>
        </w:tc>
      </w:tr>
      <w:tr w:rsidR="002C307F" w:rsidRPr="002C307F" w14:paraId="744C85B1"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644DFE4E"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1F21F1F8"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272CC9DB"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36B1C5E5"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5D01BFED"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5F11C86A"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7C489977"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0834724E"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0F4A3211" w14:textId="77777777" w:rsidTr="00F3797D">
        <w:trPr>
          <w:cantSplit/>
          <w:trHeight w:val="285"/>
        </w:trPr>
        <w:tc>
          <w:tcPr>
            <w:tcW w:w="2552" w:type="dxa"/>
            <w:vMerge/>
            <w:tcBorders>
              <w:top w:val="nil"/>
              <w:left w:val="single" w:sz="4" w:space="0" w:color="auto"/>
              <w:bottom w:val="single" w:sz="4" w:space="0" w:color="auto"/>
              <w:right w:val="single" w:sz="4" w:space="0" w:color="auto"/>
            </w:tcBorders>
            <w:vAlign w:val="center"/>
          </w:tcPr>
          <w:p w14:paraId="48427F8C" w14:textId="77777777" w:rsidR="002C307F" w:rsidRPr="002C307F" w:rsidRDefault="002C307F" w:rsidP="00F3797D">
            <w:pPr>
              <w:tabs>
                <w:tab w:val="left" w:pos="720"/>
                <w:tab w:val="left" w:pos="1440"/>
                <w:tab w:val="left" w:pos="2160"/>
              </w:tabs>
              <w:rPr>
                <w:rFonts w:ascii="Verdana" w:hAnsi="Verdana"/>
                <w:sz w:val="19"/>
              </w:rPr>
            </w:pPr>
          </w:p>
        </w:tc>
        <w:tc>
          <w:tcPr>
            <w:tcW w:w="6095" w:type="dxa"/>
            <w:vMerge/>
            <w:tcBorders>
              <w:top w:val="nil"/>
              <w:left w:val="single" w:sz="4" w:space="0" w:color="auto"/>
              <w:bottom w:val="single" w:sz="4" w:space="0" w:color="auto"/>
              <w:right w:val="single" w:sz="4" w:space="0" w:color="auto"/>
            </w:tcBorders>
            <w:vAlign w:val="center"/>
          </w:tcPr>
          <w:p w14:paraId="3A23ED0F" w14:textId="77777777" w:rsidR="002C307F" w:rsidRPr="002C307F" w:rsidRDefault="002C307F" w:rsidP="00F3797D">
            <w:pPr>
              <w:tabs>
                <w:tab w:val="left" w:pos="720"/>
                <w:tab w:val="left" w:pos="1440"/>
                <w:tab w:val="left" w:pos="2160"/>
              </w:tabs>
              <w:rPr>
                <w:rFonts w:ascii="Verdana" w:hAnsi="Verdana"/>
                <w:sz w:val="19"/>
              </w:rPr>
            </w:pPr>
          </w:p>
        </w:tc>
      </w:tr>
      <w:tr w:rsidR="002C307F" w:rsidRPr="002C307F" w14:paraId="7B03166F" w14:textId="77777777" w:rsidTr="00F3797D">
        <w:trPr>
          <w:trHeight w:val="390"/>
        </w:trPr>
        <w:tc>
          <w:tcPr>
            <w:tcW w:w="2552" w:type="dxa"/>
            <w:tcBorders>
              <w:top w:val="nil"/>
              <w:left w:val="single" w:sz="4" w:space="0" w:color="auto"/>
              <w:bottom w:val="single" w:sz="4" w:space="0" w:color="auto"/>
              <w:right w:val="single" w:sz="4" w:space="0" w:color="auto"/>
            </w:tcBorders>
            <w:vAlign w:val="center"/>
          </w:tcPr>
          <w:p w14:paraId="2C6F72F2" w14:textId="77777777" w:rsidR="002C307F" w:rsidRPr="002C307F" w:rsidRDefault="002C307F" w:rsidP="00F3797D">
            <w:pPr>
              <w:tabs>
                <w:tab w:val="left" w:pos="720"/>
                <w:tab w:val="left" w:pos="1440"/>
                <w:tab w:val="left" w:pos="2160"/>
              </w:tabs>
              <w:rPr>
                <w:sz w:val="19"/>
                <w:rFonts w:ascii="Verdana" w:hAnsi="Verdana"/>
              </w:rPr>
            </w:pPr>
            <w:r>
              <w:rPr>
                <w:sz w:val="19"/>
                <w:rFonts w:ascii="Verdana" w:hAnsi="Verdana"/>
              </w:rPr>
              <w:t xml:space="preserve">City/town and date</w:t>
            </w:r>
          </w:p>
        </w:tc>
        <w:tc>
          <w:tcPr>
            <w:tcW w:w="6095" w:type="dxa"/>
            <w:tcBorders>
              <w:top w:val="nil"/>
              <w:left w:val="nil"/>
              <w:bottom w:val="single" w:sz="4" w:space="0" w:color="auto"/>
              <w:right w:val="single" w:sz="4" w:space="0" w:color="auto"/>
            </w:tcBorders>
            <w:vAlign w:val="bottom"/>
          </w:tcPr>
          <w:p w14:paraId="4A996D4E" w14:textId="77777777" w:rsidR="002C307F" w:rsidRPr="002C307F" w:rsidRDefault="002C307F" w:rsidP="00F3797D">
            <w:pPr>
              <w:tabs>
                <w:tab w:val="left" w:pos="720"/>
                <w:tab w:val="left" w:pos="1440"/>
                <w:tab w:val="left" w:pos="2160"/>
              </w:tabs>
              <w:rPr>
                <w:sz w:val="19"/>
                <w:rFonts w:ascii="Verdana" w:hAnsi="Verdana"/>
              </w:rPr>
            </w:pPr>
            <w:r>
              <w:rPr>
                <w:sz w:val="19"/>
                <w:rFonts w:ascii="Verdana" w:hAnsi="Verdana"/>
              </w:rPr>
              <w:t xml:space="preserve"> </w:t>
            </w:r>
          </w:p>
        </w:tc>
      </w:tr>
    </w:tbl>
    <w:p w14:paraId="40809D01" w14:textId="77777777" w:rsidR="002C307F" w:rsidRPr="002C307F" w:rsidRDefault="002C307F" w:rsidP="002C307F">
      <w:pPr>
        <w:rPr>
          <w:rFonts w:ascii="Verdana" w:hAnsi="Verdana"/>
          <w:sz w:val="19"/>
        </w:rPr>
      </w:pPr>
    </w:p>
    <w:p w14:paraId="211412CC" w14:textId="77777777" w:rsidR="002C307F" w:rsidRPr="002C307F" w:rsidRDefault="002C307F" w:rsidP="002C307F">
      <w:pPr>
        <w:rPr>
          <w:rFonts w:ascii="Verdana" w:hAnsi="Verdana"/>
          <w:sz w:val="19"/>
        </w:rPr>
      </w:pPr>
    </w:p>
    <w:p w14:paraId="1A21D103" w14:textId="77777777" w:rsidR="002C307F" w:rsidRPr="002C307F" w:rsidRDefault="002C307F" w:rsidP="002C307F">
      <w:pPr>
        <w:tabs>
          <w:tab w:val="left" w:pos="720"/>
          <w:tab w:val="left" w:pos="1440"/>
          <w:tab w:val="left" w:pos="2160"/>
        </w:tabs>
        <w:autoSpaceDE w:val="0"/>
        <w:autoSpaceDN w:val="0"/>
        <w:adjustRightInd w:val="0"/>
        <w:rPr>
          <w:rFonts w:ascii="Verdana" w:hAnsi="Verdana" w:cs="Arial"/>
          <w:color w:val="000000"/>
          <w:sz w:val="19"/>
        </w:rPr>
      </w:pPr>
    </w:p>
    <w:p w14:paraId="1E5C1CB6" w14:textId="77777777" w:rsidR="002C307F" w:rsidRPr="002C307F" w:rsidRDefault="002C307F" w:rsidP="002C307F">
      <w:pPr>
        <w:rPr>
          <w:rFonts w:ascii="Verdana" w:hAnsi="Verdana"/>
          <w:b/>
          <w:sz w:val="19"/>
        </w:rPr>
      </w:pPr>
    </w:p>
    <w:p w14:paraId="32FE0A95" w14:textId="77777777" w:rsidR="00155B0A" w:rsidRPr="00155B0A" w:rsidRDefault="00155B0A" w:rsidP="00155B0A">
      <w:pPr>
        <w:spacing w:after="160" w:line="259" w:lineRule="auto"/>
        <w:rPr>
          <w:rFonts w:ascii="Verdana" w:eastAsia="Calibri" w:hAnsi="Verdana"/>
          <w:sz w:val="19"/>
          <w:lang w:eastAsia="en-US"/>
        </w:rPr>
      </w:pPr>
    </w:p>
    <w:sectPr w:rsidR="00155B0A" w:rsidRPr="00155B0A" w:rsidSect="00437769">
      <w:headerReference w:type="default" r:id="rId11"/>
      <w:footerReference w:type="default" r:id="rId12"/>
      <w:headerReference w:type="first" r:id="rId13"/>
      <w:footerReference w:type="first" r:id="rId14"/>
      <w:pgSz w:w="11906" w:h="16838" w:code="9"/>
      <w:pgMar w:top="-2410" w:right="1133" w:bottom="1446" w:left="1701" w:header="2126"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5155A0" w14:textId="77777777" w:rsidR="00E92D64" w:rsidRDefault="00E92D64" w:rsidP="006A03C1">
      <w:r>
        <w:separator/>
      </w:r>
    </w:p>
  </w:endnote>
  <w:endnote w:type="continuationSeparator" w:id="0">
    <w:p w14:paraId="53440291" w14:textId="77777777" w:rsidR="00E92D64" w:rsidRDefault="00E92D64" w:rsidP="006A03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jaVu Sans">
    <w:altName w:val="Arial"/>
    <w:charset w:val="00"/>
    <w:family w:val="swiss"/>
    <w:pitch w:val="variable"/>
    <w:sig w:usb0="E7000EFF" w:usb1="5200FDFF" w:usb2="0A242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7255428"/>
      <w:docPartObj>
        <w:docPartGallery w:val="Page Numbers (Top of Page)"/>
        <w:docPartUnique/>
      </w:docPartObj>
    </w:sdtPr>
    <w:sdtContent>
      <w:p w14:paraId="2457389E" w14:textId="77777777" w:rsidR="00437769" w:rsidRDefault="00437769">
        <w:pPr>
          <w:pStyle w:val="Voettekst"/>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dirty="true"/>
        </w:r>
        <w:r>
          <w:rPr>
            <w:b/>
            <w:bCs/>
          </w:rPr>
          <w:instrText>NUMPAGES</w:instrText>
        </w:r>
        <w:r>
          <w:rPr>
            <w:b/>
            <w:bCs/>
            <w:sz w:val="24"/>
            <w:szCs w:val="24"/>
          </w:rPr>
          <w:fldChar w:fldCharType="separate"/>
        </w:r>
        <w:r>
          <w:rPr>
            <w:b/>
            <w:bCs/>
          </w:rPr>
          <w:t>2</w:t>
        </w:r>
        <w:r>
          <w:rPr>
            <w:b/>
            <w:bCs/>
            <w:sz w:val="24"/>
            <w:szCs w:val="24"/>
          </w:rPr>
          <w:fldChar w:fldCharType="end"/>
        </w:r>
      </w:p>
    </w:sdtContent>
  </w:sdt>
  <w:p w14:paraId="65E157F0" w14:textId="1D92AEEC" w:rsidR="00E934AE" w:rsidRPr="00437769" w:rsidRDefault="00E934AE" w:rsidP="004377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9616900"/>
      <w:docPartObj>
        <w:docPartGallery w:val="Page Numbers (Top of Page)"/>
        <w:docPartUnique/>
      </w:docPartObj>
    </w:sdtPr>
    <w:sdtContent>
      <w:p w14:paraId="0292FADF" w14:textId="77777777" w:rsidR="00437769" w:rsidRDefault="00437769">
        <w:pPr>
          <w:pStyle w:val="Voettekst"/>
          <w:jc w:val="right"/>
        </w:pPr>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of </w:t>
        </w:r>
        <w:r>
          <w:rPr>
            <w:b/>
            <w:bCs/>
            <w:sz w:val="24"/>
            <w:szCs w:val="24"/>
          </w:rPr>
          <w:fldChar w:fldCharType="begin" w:dirty="true"/>
        </w:r>
        <w:r>
          <w:rPr>
            <w:b/>
            <w:bCs/>
          </w:rPr>
          <w:instrText>NUMPAGES</w:instrText>
        </w:r>
        <w:r>
          <w:rPr>
            <w:b/>
            <w:bCs/>
            <w:sz w:val="24"/>
            <w:szCs w:val="24"/>
          </w:rPr>
          <w:fldChar w:fldCharType="separate"/>
        </w:r>
        <w:r>
          <w:rPr>
            <w:b/>
            <w:bCs/>
          </w:rPr>
          <w:t>2</w:t>
        </w:r>
        <w:r>
          <w:rPr>
            <w:b/>
            <w:bCs/>
            <w:sz w:val="24"/>
            <w:szCs w:val="24"/>
          </w:rPr>
          <w:fldChar w:fldCharType="end"/>
        </w:r>
      </w:p>
    </w:sdtContent>
  </w:sdt>
  <w:p w14:paraId="119C6253" w14:textId="77777777" w:rsidR="00437769" w:rsidRDefault="004377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AC270" w14:textId="77777777" w:rsidR="00E92D64" w:rsidRDefault="00E92D64" w:rsidP="006A03C1">
      <w:r>
        <w:separator/>
      </w:r>
    </w:p>
  </w:footnote>
  <w:footnote w:type="continuationSeparator" w:id="0">
    <w:p w14:paraId="43B4D52B" w14:textId="77777777" w:rsidR="00E92D64" w:rsidRDefault="00E92D64" w:rsidP="006A03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8E3F1" w14:textId="05FC7AEA" w:rsidR="00E934AE" w:rsidRDefault="003B1675">
    <w:pPr>
      <w:pStyle w:val="Koptekst"/>
    </w:pPr>
    <w:r>
      <w:drawing>
        <wp:anchor distT="0" distB="0" distL="114300" distR="114300" simplePos="0" relativeHeight="251659264" behindDoc="1" locked="0" layoutInCell="1" allowOverlap="1" wp14:anchorId="54729248" wp14:editId="24B31A16">
          <wp:simplePos x="0" y="0"/>
          <wp:positionH relativeFrom="column">
            <wp:posOffset>3091815</wp:posOffset>
          </wp:positionH>
          <wp:positionV relativeFrom="paragraph">
            <wp:posOffset>-1590040</wp:posOffset>
          </wp:positionV>
          <wp:extent cx="2343150" cy="1571625"/>
          <wp:effectExtent l="0" t="0" r="0" b="0"/>
          <wp:wrapThrough wrapText="bothSides">
            <wp:wrapPolygon edited="0">
              <wp:start x="0" y="0"/>
              <wp:lineTo x="0" y="21469"/>
              <wp:lineTo x="21424" y="21469"/>
              <wp:lineTo x="21424" y="0"/>
              <wp:lineTo x="0" y="0"/>
            </wp:wrapPolygon>
          </wp:wrapThrough>
          <wp:docPr id="6"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7216" behindDoc="0" locked="0" layoutInCell="1" allowOverlap="1" wp14:anchorId="4A62A467" wp14:editId="027AD629">
          <wp:simplePos x="0" y="0"/>
          <wp:positionH relativeFrom="page">
            <wp:posOffset>3705225</wp:posOffset>
          </wp:positionH>
          <wp:positionV relativeFrom="page">
            <wp:posOffset>635</wp:posOffset>
          </wp:positionV>
          <wp:extent cx="466725" cy="158115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EB19C" w14:textId="2D82A2C9" w:rsidR="00E934AE" w:rsidRDefault="003B1675" w:rsidP="00FF0C57">
    <w:pPr>
      <w:pStyle w:val="doHidden"/>
      <w:spacing w:before="2700"/>
    </w:pPr>
    <w:r>
      <w:drawing>
        <wp:anchor distT="0" distB="0" distL="114300" distR="114300" simplePos="0" relativeHeight="251658240" behindDoc="1" locked="0" layoutInCell="1" allowOverlap="1" wp14:anchorId="4549F1DD" wp14:editId="2A161DD1">
          <wp:simplePos x="0" y="0"/>
          <wp:positionH relativeFrom="column">
            <wp:posOffset>2939415</wp:posOffset>
          </wp:positionH>
          <wp:positionV relativeFrom="paragraph">
            <wp:posOffset>-1598930</wp:posOffset>
          </wp:positionV>
          <wp:extent cx="2343150" cy="1571625"/>
          <wp:effectExtent l="0" t="0" r="0" b="0"/>
          <wp:wrapThrough wrapText="bothSides">
            <wp:wrapPolygon edited="0">
              <wp:start x="0" y="0"/>
              <wp:lineTo x="0" y="21469"/>
              <wp:lineTo x="21424" y="21469"/>
              <wp:lineTo x="21424" y="0"/>
              <wp:lineTo x="0" y="0"/>
            </wp:wrapPolygon>
          </wp:wrapThrough>
          <wp:docPr id="5" name="Afbeelding 1" descr="G:\ICT\E-services\8.Diensten\FB DocGen\DocGen Beheer IenM\NIEUW Ministerie van Infrastructuur en Waterstaat\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G:\ICT\E-services\8.Diensten\FB DocGen\DocGen Beheer IenM\NIEUW Ministerie van Infrastructuur en Waterstaat\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3150" cy="1571625"/>
                  </a:xfrm>
                  <a:prstGeom prst="rect">
                    <a:avLst/>
                  </a:prstGeom>
                  <a:noFill/>
                  <a:ln>
                    <a:noFill/>
                  </a:ln>
                </pic:spPr>
              </pic:pic>
            </a:graphicData>
          </a:graphic>
          <wp14:sizeRelH relativeFrom="page">
            <wp14:pctWidth>0</wp14:pctWidth>
          </wp14:sizeRelH>
          <wp14:sizeRelV relativeFrom="page">
            <wp14:pctHeight>0</wp14:pctHeight>
          </wp14:sizeRelV>
        </wp:anchor>
      </w:drawing>
    </w:r>
    <w:r>
      <w:drawing>
        <wp:anchor distT="0" distB="0" distL="114300" distR="114300" simplePos="0" relativeHeight="251656192" behindDoc="0" locked="0" layoutInCell="1" allowOverlap="1" wp14:anchorId="40D07B16" wp14:editId="3C509897">
          <wp:simplePos x="0" y="0"/>
          <wp:positionH relativeFrom="page">
            <wp:posOffset>3552825</wp:posOffset>
          </wp:positionH>
          <wp:positionV relativeFrom="page">
            <wp:posOffset>-9525</wp:posOffset>
          </wp:positionV>
          <wp:extent cx="466725" cy="1581150"/>
          <wp:effectExtent l="0" t="0" r="0" b="0"/>
          <wp:wrapNone/>
          <wp:docPr id="1"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Placeholder_Logo.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9B1AB49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08B40BD1"/>
    <w:multiLevelType w:val="hybridMultilevel"/>
    <w:tmpl w:val="F2E84D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6A484D"/>
    <w:multiLevelType w:val="hybridMultilevel"/>
    <w:tmpl w:val="D1DED2B0"/>
    <w:lvl w:ilvl="0" w:tplc="C8DC2A0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226005"/>
    <w:multiLevelType w:val="hybridMultilevel"/>
    <w:tmpl w:val="1960F2D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A146C7"/>
    <w:multiLevelType w:val="hybridMultilevel"/>
    <w:tmpl w:val="277412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6CB2829"/>
    <w:multiLevelType w:val="multilevel"/>
    <w:tmpl w:val="21680754"/>
    <w:lvl w:ilvl="0">
      <w:start w:val="1"/>
      <w:numFmt w:val="decimal"/>
      <w:pStyle w:val="Kop11"/>
      <w:suff w:val="space"/>
      <w:lvlText w:val="%1"/>
      <w:lvlJc w:val="left"/>
      <w:pPr>
        <w:ind w:left="510" w:hanging="510"/>
      </w:pPr>
      <w:rPr>
        <w:rFonts w:hint="default"/>
      </w:rPr>
    </w:lvl>
    <w:lvl w:ilvl="1">
      <w:start w:val="1"/>
      <w:numFmt w:val="decimal"/>
      <w:lvlRestart w:val="0"/>
      <w:pStyle w:val="Kop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217E09BE"/>
    <w:multiLevelType w:val="hybridMultilevel"/>
    <w:tmpl w:val="E822E0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ABD44CE"/>
    <w:multiLevelType w:val="hybridMultilevel"/>
    <w:tmpl w:val="C23AE2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0851C0"/>
    <w:multiLevelType w:val="hybridMultilevel"/>
    <w:tmpl w:val="DED89912"/>
    <w:lvl w:ilvl="0" w:tplc="DB40C54A">
      <w:start w:val="1"/>
      <w:numFmt w:val="decimal"/>
      <w:lvlText w:val="%1."/>
      <w:lvlJc w:val="left"/>
      <w:pPr>
        <w:ind w:left="720" w:hanging="360"/>
      </w:pPr>
    </w:lvl>
    <w:lvl w:ilvl="1" w:tplc="4792F8B2">
      <w:start w:val="1"/>
      <w:numFmt w:val="lowerLetter"/>
      <w:lvlText w:val="%2."/>
      <w:lvlJc w:val="left"/>
      <w:pPr>
        <w:ind w:left="1440" w:hanging="360"/>
      </w:pPr>
    </w:lvl>
    <w:lvl w:ilvl="2" w:tplc="833868A8">
      <w:start w:val="1"/>
      <w:numFmt w:val="lowerRoman"/>
      <w:lvlText w:val="%3."/>
      <w:lvlJc w:val="right"/>
      <w:pPr>
        <w:ind w:left="2160" w:hanging="180"/>
      </w:pPr>
    </w:lvl>
    <w:lvl w:ilvl="3" w:tplc="9586D428">
      <w:start w:val="1"/>
      <w:numFmt w:val="decimal"/>
      <w:lvlText w:val="%4."/>
      <w:lvlJc w:val="left"/>
      <w:pPr>
        <w:ind w:left="2880" w:hanging="360"/>
      </w:pPr>
    </w:lvl>
    <w:lvl w:ilvl="4" w:tplc="8814EC3E">
      <w:start w:val="1"/>
      <w:numFmt w:val="lowerLetter"/>
      <w:lvlText w:val="%5."/>
      <w:lvlJc w:val="left"/>
      <w:pPr>
        <w:ind w:left="3600" w:hanging="360"/>
      </w:pPr>
    </w:lvl>
    <w:lvl w:ilvl="5" w:tplc="A1AA7510">
      <w:start w:val="1"/>
      <w:numFmt w:val="lowerRoman"/>
      <w:lvlText w:val="%6."/>
      <w:lvlJc w:val="right"/>
      <w:pPr>
        <w:ind w:left="4320" w:hanging="180"/>
      </w:pPr>
    </w:lvl>
    <w:lvl w:ilvl="6" w:tplc="4858D9CA">
      <w:start w:val="1"/>
      <w:numFmt w:val="decimal"/>
      <w:lvlText w:val="%7."/>
      <w:lvlJc w:val="left"/>
      <w:pPr>
        <w:ind w:left="5040" w:hanging="360"/>
      </w:pPr>
    </w:lvl>
    <w:lvl w:ilvl="7" w:tplc="D4EE341A">
      <w:start w:val="1"/>
      <w:numFmt w:val="lowerLetter"/>
      <w:lvlText w:val="%8."/>
      <w:lvlJc w:val="left"/>
      <w:pPr>
        <w:ind w:left="5760" w:hanging="360"/>
      </w:pPr>
    </w:lvl>
    <w:lvl w:ilvl="8" w:tplc="1E3A1ED2">
      <w:start w:val="1"/>
      <w:numFmt w:val="lowerRoman"/>
      <w:lvlText w:val="%9."/>
      <w:lvlJc w:val="right"/>
      <w:pPr>
        <w:ind w:left="6480" w:hanging="180"/>
      </w:pPr>
    </w:lvl>
  </w:abstractNum>
  <w:abstractNum w:abstractNumId="12" w15:restartNumberingAfterBreak="0">
    <w:nsid w:val="33613E3F"/>
    <w:multiLevelType w:val="hybridMultilevel"/>
    <w:tmpl w:val="01E03D44"/>
    <w:lvl w:ilvl="0" w:tplc="816444D4">
      <w:start w:val="5"/>
      <w:numFmt w:val="bullet"/>
      <w:lvlText w:val="-"/>
      <w:lvlJc w:val="left"/>
      <w:pPr>
        <w:ind w:left="720" w:hanging="360"/>
      </w:pPr>
      <w:rPr>
        <w:rFonts w:ascii="Georgia" w:eastAsia="Times New Roman" w:hAnsi="Georg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2A443C"/>
    <w:multiLevelType w:val="hybridMultilevel"/>
    <w:tmpl w:val="FD263A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9A76C74"/>
    <w:multiLevelType w:val="hybridMultilevel"/>
    <w:tmpl w:val="B39A9E3E"/>
    <w:lvl w:ilvl="0" w:tplc="DDA0D96C">
      <w:start w:val="1"/>
      <w:numFmt w:val="decimal"/>
      <w:lvlText w:val="%1."/>
      <w:lvlJc w:val="left"/>
      <w:pPr>
        <w:ind w:left="720" w:hanging="360"/>
      </w:pPr>
    </w:lvl>
    <w:lvl w:ilvl="1" w:tplc="7EAE4A62">
      <w:start w:val="1"/>
      <w:numFmt w:val="lowerLetter"/>
      <w:lvlText w:val="%2."/>
      <w:lvlJc w:val="left"/>
      <w:pPr>
        <w:ind w:left="1440" w:hanging="360"/>
      </w:pPr>
    </w:lvl>
    <w:lvl w:ilvl="2" w:tplc="29B0AD84">
      <w:start w:val="1"/>
      <w:numFmt w:val="lowerRoman"/>
      <w:lvlText w:val="%3."/>
      <w:lvlJc w:val="right"/>
      <w:pPr>
        <w:ind w:left="2160" w:hanging="180"/>
      </w:pPr>
    </w:lvl>
    <w:lvl w:ilvl="3" w:tplc="30BC2DAA">
      <w:start w:val="1"/>
      <w:numFmt w:val="decimal"/>
      <w:lvlText w:val="%4."/>
      <w:lvlJc w:val="left"/>
      <w:pPr>
        <w:ind w:left="2880" w:hanging="360"/>
      </w:pPr>
    </w:lvl>
    <w:lvl w:ilvl="4" w:tplc="4136FF44">
      <w:start w:val="1"/>
      <w:numFmt w:val="lowerLetter"/>
      <w:lvlText w:val="%5."/>
      <w:lvlJc w:val="left"/>
      <w:pPr>
        <w:ind w:left="3600" w:hanging="360"/>
      </w:pPr>
    </w:lvl>
    <w:lvl w:ilvl="5" w:tplc="63AAF18C">
      <w:start w:val="1"/>
      <w:numFmt w:val="lowerRoman"/>
      <w:lvlText w:val="%6."/>
      <w:lvlJc w:val="right"/>
      <w:pPr>
        <w:ind w:left="4320" w:hanging="180"/>
      </w:pPr>
    </w:lvl>
    <w:lvl w:ilvl="6" w:tplc="5072BF6C">
      <w:start w:val="1"/>
      <w:numFmt w:val="decimal"/>
      <w:lvlText w:val="%7."/>
      <w:lvlJc w:val="left"/>
      <w:pPr>
        <w:ind w:left="5040" w:hanging="360"/>
      </w:pPr>
    </w:lvl>
    <w:lvl w:ilvl="7" w:tplc="1B18D548">
      <w:start w:val="1"/>
      <w:numFmt w:val="lowerLetter"/>
      <w:lvlText w:val="%8."/>
      <w:lvlJc w:val="left"/>
      <w:pPr>
        <w:ind w:left="5760" w:hanging="360"/>
      </w:pPr>
    </w:lvl>
    <w:lvl w:ilvl="8" w:tplc="D60038D4">
      <w:start w:val="1"/>
      <w:numFmt w:val="lowerRoman"/>
      <w:lvlText w:val="%9."/>
      <w:lvlJc w:val="right"/>
      <w:pPr>
        <w:ind w:left="6480" w:hanging="180"/>
      </w:pPr>
    </w:lvl>
  </w:abstractNum>
  <w:abstractNum w:abstractNumId="15" w15:restartNumberingAfterBreak="0">
    <w:nsid w:val="3C596324"/>
    <w:multiLevelType w:val="hybridMultilevel"/>
    <w:tmpl w:val="5644E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CA192D"/>
    <w:multiLevelType w:val="hybridMultilevel"/>
    <w:tmpl w:val="3780875C"/>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0873027"/>
    <w:multiLevelType w:val="hybridMultilevel"/>
    <w:tmpl w:val="1CDEB476"/>
    <w:lvl w:ilvl="0" w:tplc="E2E63164">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7C45F7"/>
    <w:multiLevelType w:val="multilevel"/>
    <w:tmpl w:val="AF283C6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49714A3"/>
    <w:multiLevelType w:val="hybridMultilevel"/>
    <w:tmpl w:val="A5AC50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6AA0983"/>
    <w:multiLevelType w:val="hybridMultilevel"/>
    <w:tmpl w:val="1D9A242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6C0507E"/>
    <w:multiLevelType w:val="hybridMultilevel"/>
    <w:tmpl w:val="5714FD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515B69"/>
    <w:multiLevelType w:val="hybridMultilevel"/>
    <w:tmpl w:val="3B4056F4"/>
    <w:lvl w:ilvl="0" w:tplc="E2E63164">
      <w:start w:val="1"/>
      <w:numFmt w:val="bullet"/>
      <w:lvlText w:val=""/>
      <w:lvlJc w:val="left"/>
      <w:pPr>
        <w:ind w:left="720" w:hanging="360"/>
      </w:pPr>
      <w:rPr>
        <w:rFonts w:ascii="Wingdings" w:hAnsi="Wingding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A066E8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C160821"/>
    <w:multiLevelType w:val="hybridMultilevel"/>
    <w:tmpl w:val="26D87A8A"/>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8B11481"/>
    <w:multiLevelType w:val="hybridMultilevel"/>
    <w:tmpl w:val="7E68C47C"/>
    <w:lvl w:ilvl="0" w:tplc="04130005">
      <w:start w:val="1"/>
      <w:numFmt w:val="bullet"/>
      <w:lvlText w:val=""/>
      <w:lvlJc w:val="left"/>
      <w:pPr>
        <w:tabs>
          <w:tab w:val="num" w:pos="360"/>
        </w:tabs>
        <w:ind w:left="360" w:hanging="360"/>
      </w:pPr>
      <w:rPr>
        <w:rFonts w:ascii="Wingdings" w:hAnsi="Wingdings"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5">
      <w:start w:val="1"/>
      <w:numFmt w:val="bullet"/>
      <w:lvlText w:val=""/>
      <w:lvlJc w:val="left"/>
      <w:pPr>
        <w:tabs>
          <w:tab w:val="num" w:pos="2520"/>
        </w:tabs>
        <w:ind w:left="2520" w:hanging="360"/>
      </w:pPr>
      <w:rPr>
        <w:rFonts w:ascii="Wingdings" w:hAnsi="Wingdings"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6F932CB5"/>
    <w:multiLevelType w:val="hybridMultilevel"/>
    <w:tmpl w:val="8F762D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29F1EF3"/>
    <w:multiLevelType w:val="hybridMultilevel"/>
    <w:tmpl w:val="1D8E551C"/>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68474EC"/>
    <w:multiLevelType w:val="multilevel"/>
    <w:tmpl w:val="15862302"/>
    <w:lvl w:ilvl="0">
      <w:start w:val="1"/>
      <w:numFmt w:val="decimal"/>
      <w:lvlText w:val="%1"/>
      <w:lvlJc w:val="left"/>
      <w:pPr>
        <w:tabs>
          <w:tab w:val="num" w:pos="284"/>
        </w:tabs>
        <w:ind w:left="284" w:hanging="284"/>
      </w:pPr>
      <w:rPr>
        <w:rFonts w:ascii="Georgia" w:hAnsi="Georgia" w:hint="default"/>
        <w:b/>
        <w:i w:val="0"/>
        <w:sz w:val="22"/>
      </w:rPr>
    </w:lvl>
    <w:lvl w:ilvl="1">
      <w:start w:val="1"/>
      <w:numFmt w:val="decimal"/>
      <w:lvlText w:val="%1.%2"/>
      <w:lvlJc w:val="left"/>
      <w:pPr>
        <w:tabs>
          <w:tab w:val="num" w:pos="284"/>
        </w:tabs>
        <w:ind w:left="284" w:hanging="284"/>
      </w:pPr>
      <w:rPr>
        <w:rFonts w:ascii="Georgia" w:hAnsi="Georgia" w:hint="default"/>
        <w:b/>
        <w:i w:val="0"/>
        <w:color w:val="auto"/>
        <w:sz w:val="20"/>
        <w:szCs w:val="20"/>
      </w:rPr>
    </w:lvl>
    <w:lvl w:ilvl="2">
      <w:start w:val="1"/>
      <w:numFmt w:val="decimal"/>
      <w:lvlText w:val="%1.%2.%3"/>
      <w:lvlJc w:val="left"/>
      <w:pPr>
        <w:tabs>
          <w:tab w:val="num" w:pos="568"/>
        </w:tabs>
        <w:ind w:left="568" w:hanging="284"/>
      </w:pPr>
      <w:rPr>
        <w:rFonts w:ascii="Georgia" w:hAnsi="Georgia" w:hint="default"/>
        <w:b/>
        <w:i/>
        <w:sz w:val="20"/>
        <w:szCs w:val="20"/>
        <w:u w:val="no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7AE16BEE"/>
    <w:multiLevelType w:val="hybridMultilevel"/>
    <w:tmpl w:val="9F1ED5EC"/>
    <w:lvl w:ilvl="0" w:tplc="6A5A859E">
      <w:start w:val="1"/>
      <w:numFmt w:val="decimal"/>
      <w:lvlText w:val="%1."/>
      <w:lvlJc w:val="left"/>
      <w:pPr>
        <w:ind w:left="720" w:hanging="360"/>
      </w:pPr>
    </w:lvl>
    <w:lvl w:ilvl="1" w:tplc="811EDC3C">
      <w:start w:val="1"/>
      <w:numFmt w:val="lowerLetter"/>
      <w:lvlText w:val="%2."/>
      <w:lvlJc w:val="left"/>
      <w:pPr>
        <w:ind w:left="1440" w:hanging="360"/>
      </w:pPr>
    </w:lvl>
    <w:lvl w:ilvl="2" w:tplc="7E645E6E">
      <w:start w:val="1"/>
      <w:numFmt w:val="lowerRoman"/>
      <w:lvlText w:val="%3."/>
      <w:lvlJc w:val="right"/>
      <w:pPr>
        <w:ind w:left="2160" w:hanging="180"/>
      </w:pPr>
    </w:lvl>
    <w:lvl w:ilvl="3" w:tplc="3A401D6E">
      <w:start w:val="1"/>
      <w:numFmt w:val="decimal"/>
      <w:lvlText w:val="%4."/>
      <w:lvlJc w:val="left"/>
      <w:pPr>
        <w:ind w:left="2880" w:hanging="360"/>
      </w:pPr>
    </w:lvl>
    <w:lvl w:ilvl="4" w:tplc="63E48C86">
      <w:start w:val="1"/>
      <w:numFmt w:val="lowerLetter"/>
      <w:lvlText w:val="%5."/>
      <w:lvlJc w:val="left"/>
      <w:pPr>
        <w:ind w:left="3600" w:hanging="360"/>
      </w:pPr>
    </w:lvl>
    <w:lvl w:ilvl="5" w:tplc="6090CA0E">
      <w:start w:val="1"/>
      <w:numFmt w:val="lowerRoman"/>
      <w:lvlText w:val="%6."/>
      <w:lvlJc w:val="right"/>
      <w:pPr>
        <w:ind w:left="4320" w:hanging="180"/>
      </w:pPr>
    </w:lvl>
    <w:lvl w:ilvl="6" w:tplc="2938C314">
      <w:start w:val="1"/>
      <w:numFmt w:val="decimal"/>
      <w:lvlText w:val="%7."/>
      <w:lvlJc w:val="left"/>
      <w:pPr>
        <w:ind w:left="5040" w:hanging="360"/>
      </w:pPr>
    </w:lvl>
    <w:lvl w:ilvl="7" w:tplc="47C6C6BA">
      <w:start w:val="1"/>
      <w:numFmt w:val="lowerLetter"/>
      <w:lvlText w:val="%8."/>
      <w:lvlJc w:val="left"/>
      <w:pPr>
        <w:ind w:left="5760" w:hanging="360"/>
      </w:pPr>
    </w:lvl>
    <w:lvl w:ilvl="8" w:tplc="5F1292A0">
      <w:start w:val="1"/>
      <w:numFmt w:val="lowerRoman"/>
      <w:lvlText w:val="%9."/>
      <w:lvlJc w:val="right"/>
      <w:pPr>
        <w:ind w:left="6480" w:hanging="180"/>
      </w:pPr>
    </w:lvl>
  </w:abstractNum>
  <w:abstractNum w:abstractNumId="32" w15:restartNumberingAfterBreak="0">
    <w:nsid w:val="7F4F3FB0"/>
    <w:multiLevelType w:val="hybridMultilevel"/>
    <w:tmpl w:val="17DCA824"/>
    <w:lvl w:ilvl="0" w:tplc="EE804650">
      <w:start w:val="1"/>
      <w:numFmt w:val="bullet"/>
      <w:lvlText w:val=""/>
      <w:lvlJc w:val="left"/>
      <w:pPr>
        <w:ind w:left="720" w:hanging="360"/>
      </w:pPr>
      <w:rPr>
        <w:rFonts w:ascii="Symbol" w:hAnsi="Symbol" w:hint="default"/>
      </w:rPr>
    </w:lvl>
    <w:lvl w:ilvl="1" w:tplc="F70051B8">
      <w:start w:val="1"/>
      <w:numFmt w:val="bullet"/>
      <w:lvlText w:val="o"/>
      <w:lvlJc w:val="left"/>
      <w:pPr>
        <w:ind w:left="1440" w:hanging="360"/>
      </w:pPr>
      <w:rPr>
        <w:rFonts w:ascii="Courier New" w:hAnsi="Courier New" w:hint="default"/>
      </w:rPr>
    </w:lvl>
    <w:lvl w:ilvl="2" w:tplc="7D327D46">
      <w:start w:val="1"/>
      <w:numFmt w:val="bullet"/>
      <w:lvlText w:val=""/>
      <w:lvlJc w:val="left"/>
      <w:pPr>
        <w:ind w:left="2160" w:hanging="360"/>
      </w:pPr>
      <w:rPr>
        <w:rFonts w:ascii="Wingdings" w:hAnsi="Wingdings" w:hint="default"/>
      </w:rPr>
    </w:lvl>
    <w:lvl w:ilvl="3" w:tplc="5FB87000">
      <w:start w:val="1"/>
      <w:numFmt w:val="bullet"/>
      <w:lvlText w:val=""/>
      <w:lvlJc w:val="left"/>
      <w:pPr>
        <w:ind w:left="2880" w:hanging="360"/>
      </w:pPr>
      <w:rPr>
        <w:rFonts w:ascii="Symbol" w:hAnsi="Symbol" w:hint="default"/>
      </w:rPr>
    </w:lvl>
    <w:lvl w:ilvl="4" w:tplc="0BDAED5A">
      <w:start w:val="1"/>
      <w:numFmt w:val="bullet"/>
      <w:lvlText w:val="o"/>
      <w:lvlJc w:val="left"/>
      <w:pPr>
        <w:ind w:left="3600" w:hanging="360"/>
      </w:pPr>
      <w:rPr>
        <w:rFonts w:ascii="Courier New" w:hAnsi="Courier New" w:hint="default"/>
      </w:rPr>
    </w:lvl>
    <w:lvl w:ilvl="5" w:tplc="304663EC">
      <w:start w:val="1"/>
      <w:numFmt w:val="bullet"/>
      <w:lvlText w:val=""/>
      <w:lvlJc w:val="left"/>
      <w:pPr>
        <w:ind w:left="4320" w:hanging="360"/>
      </w:pPr>
      <w:rPr>
        <w:rFonts w:ascii="Wingdings" w:hAnsi="Wingdings" w:hint="default"/>
      </w:rPr>
    </w:lvl>
    <w:lvl w:ilvl="6" w:tplc="CF04831A">
      <w:start w:val="1"/>
      <w:numFmt w:val="bullet"/>
      <w:lvlText w:val=""/>
      <w:lvlJc w:val="left"/>
      <w:pPr>
        <w:ind w:left="5040" w:hanging="360"/>
      </w:pPr>
      <w:rPr>
        <w:rFonts w:ascii="Symbol" w:hAnsi="Symbol" w:hint="default"/>
      </w:rPr>
    </w:lvl>
    <w:lvl w:ilvl="7" w:tplc="F2986586">
      <w:start w:val="1"/>
      <w:numFmt w:val="bullet"/>
      <w:lvlText w:val="o"/>
      <w:lvlJc w:val="left"/>
      <w:pPr>
        <w:ind w:left="5760" w:hanging="360"/>
      </w:pPr>
      <w:rPr>
        <w:rFonts w:ascii="Courier New" w:hAnsi="Courier New" w:hint="default"/>
      </w:rPr>
    </w:lvl>
    <w:lvl w:ilvl="8" w:tplc="30A8F54A">
      <w:start w:val="1"/>
      <w:numFmt w:val="bullet"/>
      <w:lvlText w:val=""/>
      <w:lvlJc w:val="left"/>
      <w:pPr>
        <w:ind w:left="6480" w:hanging="360"/>
      </w:pPr>
      <w:rPr>
        <w:rFonts w:ascii="Wingdings" w:hAnsi="Wingdings" w:hint="default"/>
      </w:rPr>
    </w:lvl>
  </w:abstractNum>
  <w:abstractNum w:abstractNumId="3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2146197047">
    <w:abstractNumId w:val="5"/>
  </w:num>
  <w:num w:numId="2" w16cid:durableId="649675003">
    <w:abstractNumId w:val="27"/>
  </w:num>
  <w:num w:numId="3" w16cid:durableId="604732888">
    <w:abstractNumId w:val="30"/>
  </w:num>
  <w:num w:numId="4" w16cid:durableId="303312880">
    <w:abstractNumId w:val="6"/>
  </w:num>
  <w:num w:numId="5" w16cid:durableId="1491751464">
    <w:abstractNumId w:val="24"/>
  </w:num>
  <w:num w:numId="6" w16cid:durableId="2135172178">
    <w:abstractNumId w:val="34"/>
  </w:num>
  <w:num w:numId="7" w16cid:durableId="651451615">
    <w:abstractNumId w:val="7"/>
  </w:num>
  <w:num w:numId="8" w16cid:durableId="483133127">
    <w:abstractNumId w:val="26"/>
  </w:num>
  <w:num w:numId="9" w16cid:durableId="890969541">
    <w:abstractNumId w:val="29"/>
  </w:num>
  <w:num w:numId="10" w16cid:durableId="1018852191">
    <w:abstractNumId w:val="0"/>
  </w:num>
  <w:num w:numId="11" w16cid:durableId="1175807637">
    <w:abstractNumId w:val="8"/>
  </w:num>
  <w:num w:numId="12" w16cid:durableId="566259947">
    <w:abstractNumId w:val="22"/>
  </w:num>
  <w:num w:numId="13" w16cid:durableId="1237283961">
    <w:abstractNumId w:val="15"/>
  </w:num>
  <w:num w:numId="14" w16cid:durableId="705181156">
    <w:abstractNumId w:val="12"/>
  </w:num>
  <w:num w:numId="15" w16cid:durableId="936063634">
    <w:abstractNumId w:val="10"/>
  </w:num>
  <w:num w:numId="16" w16cid:durableId="1366255896">
    <w:abstractNumId w:val="20"/>
  </w:num>
  <w:num w:numId="17" w16cid:durableId="321279638">
    <w:abstractNumId w:val="2"/>
  </w:num>
  <w:num w:numId="18" w16cid:durableId="10491281">
    <w:abstractNumId w:val="1"/>
  </w:num>
  <w:num w:numId="19" w16cid:durableId="332417188">
    <w:abstractNumId w:val="0"/>
  </w:num>
  <w:num w:numId="20" w16cid:durableId="146166568">
    <w:abstractNumId w:val="21"/>
  </w:num>
  <w:num w:numId="21" w16cid:durableId="2122646125">
    <w:abstractNumId w:val="9"/>
  </w:num>
  <w:num w:numId="22" w16cid:durableId="1316493427">
    <w:abstractNumId w:val="13"/>
  </w:num>
  <w:num w:numId="23" w16cid:durableId="741029518">
    <w:abstractNumId w:val="17"/>
  </w:num>
  <w:num w:numId="24" w16cid:durableId="314913904">
    <w:abstractNumId w:val="19"/>
  </w:num>
  <w:num w:numId="25" w16cid:durableId="1670594101">
    <w:abstractNumId w:val="28"/>
  </w:num>
  <w:num w:numId="26" w16cid:durableId="880897576">
    <w:abstractNumId w:val="3"/>
  </w:num>
  <w:num w:numId="27" w16cid:durableId="1206214951">
    <w:abstractNumId w:val="33"/>
  </w:num>
  <w:num w:numId="28" w16cid:durableId="1873152515">
    <w:abstractNumId w:val="0"/>
  </w:num>
  <w:num w:numId="29" w16cid:durableId="1349411053">
    <w:abstractNumId w:val="0"/>
  </w:num>
  <w:num w:numId="30" w16cid:durableId="745033023">
    <w:abstractNumId w:val="0"/>
  </w:num>
  <w:num w:numId="31" w16cid:durableId="580139429">
    <w:abstractNumId w:val="23"/>
  </w:num>
  <w:num w:numId="32" w16cid:durableId="478689593">
    <w:abstractNumId w:val="25"/>
  </w:num>
  <w:num w:numId="33" w16cid:durableId="2027633347">
    <w:abstractNumId w:val="16"/>
  </w:num>
  <w:num w:numId="34" w16cid:durableId="2116443297">
    <w:abstractNumId w:val="4"/>
  </w:num>
  <w:num w:numId="35" w16cid:durableId="1218584830">
    <w:abstractNumId w:val="0"/>
  </w:num>
  <w:num w:numId="36" w16cid:durableId="984042167">
    <w:abstractNumId w:val="14"/>
  </w:num>
  <w:num w:numId="37" w16cid:durableId="1621692221">
    <w:abstractNumId w:val="31"/>
  </w:num>
  <w:num w:numId="38" w16cid:durableId="967778634">
    <w:abstractNumId w:val="32"/>
  </w:num>
  <w:num w:numId="39" w16cid:durableId="546140844">
    <w:abstractNumId w:val="11"/>
  </w:num>
  <w:num w:numId="40" w16cid:durableId="193731371">
    <w:abstractNumId w:val="1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dirty"/>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stylesCopied" w:val=" 2"/>
  </w:docVars>
  <w:rsids>
    <w:rsidRoot w:val="00F30867"/>
    <w:rsid w:val="00000A4D"/>
    <w:rsid w:val="0000289E"/>
    <w:rsid w:val="00004F63"/>
    <w:rsid w:val="0000549B"/>
    <w:rsid w:val="00005B69"/>
    <w:rsid w:val="00007298"/>
    <w:rsid w:val="000110FA"/>
    <w:rsid w:val="00013A8C"/>
    <w:rsid w:val="00015D51"/>
    <w:rsid w:val="000162BE"/>
    <w:rsid w:val="00016BAD"/>
    <w:rsid w:val="0002066A"/>
    <w:rsid w:val="000209BC"/>
    <w:rsid w:val="00020B87"/>
    <w:rsid w:val="00022911"/>
    <w:rsid w:val="0002388C"/>
    <w:rsid w:val="0002760C"/>
    <w:rsid w:val="000277B9"/>
    <w:rsid w:val="00027EA0"/>
    <w:rsid w:val="00031843"/>
    <w:rsid w:val="00031C5F"/>
    <w:rsid w:val="00033F94"/>
    <w:rsid w:val="000374E2"/>
    <w:rsid w:val="00037673"/>
    <w:rsid w:val="00043451"/>
    <w:rsid w:val="00044C03"/>
    <w:rsid w:val="00045C5C"/>
    <w:rsid w:val="000467FE"/>
    <w:rsid w:val="00046C69"/>
    <w:rsid w:val="00050E9D"/>
    <w:rsid w:val="000516CD"/>
    <w:rsid w:val="00051ACE"/>
    <w:rsid w:val="00051BAA"/>
    <w:rsid w:val="0005236E"/>
    <w:rsid w:val="00055160"/>
    <w:rsid w:val="0005757F"/>
    <w:rsid w:val="000618E9"/>
    <w:rsid w:val="00062CD1"/>
    <w:rsid w:val="0006473E"/>
    <w:rsid w:val="0006510E"/>
    <w:rsid w:val="00065597"/>
    <w:rsid w:val="00065B06"/>
    <w:rsid w:val="00065EE9"/>
    <w:rsid w:val="000703CB"/>
    <w:rsid w:val="000707F8"/>
    <w:rsid w:val="000777B3"/>
    <w:rsid w:val="00080D54"/>
    <w:rsid w:val="00080DB2"/>
    <w:rsid w:val="00080EB2"/>
    <w:rsid w:val="00081069"/>
    <w:rsid w:val="00082E1F"/>
    <w:rsid w:val="000831B2"/>
    <w:rsid w:val="00086391"/>
    <w:rsid w:val="00090832"/>
    <w:rsid w:val="00090BE7"/>
    <w:rsid w:val="00092923"/>
    <w:rsid w:val="000932A2"/>
    <w:rsid w:val="0009376A"/>
    <w:rsid w:val="0009581A"/>
    <w:rsid w:val="00095ACF"/>
    <w:rsid w:val="00096B1D"/>
    <w:rsid w:val="00097200"/>
    <w:rsid w:val="000A1DC5"/>
    <w:rsid w:val="000A1FF5"/>
    <w:rsid w:val="000A269D"/>
    <w:rsid w:val="000A44A4"/>
    <w:rsid w:val="000A5DE7"/>
    <w:rsid w:val="000A70F1"/>
    <w:rsid w:val="000A76D5"/>
    <w:rsid w:val="000A7AED"/>
    <w:rsid w:val="000B1286"/>
    <w:rsid w:val="000B3CF3"/>
    <w:rsid w:val="000B3DFA"/>
    <w:rsid w:val="000B5190"/>
    <w:rsid w:val="000B7598"/>
    <w:rsid w:val="000B79FC"/>
    <w:rsid w:val="000C38E6"/>
    <w:rsid w:val="000C6858"/>
    <w:rsid w:val="000C6929"/>
    <w:rsid w:val="000D13D5"/>
    <w:rsid w:val="000D3F9B"/>
    <w:rsid w:val="000D4854"/>
    <w:rsid w:val="000D58B7"/>
    <w:rsid w:val="000D5AE9"/>
    <w:rsid w:val="000E1F2A"/>
    <w:rsid w:val="000E21A2"/>
    <w:rsid w:val="000E2E95"/>
    <w:rsid w:val="000E395B"/>
    <w:rsid w:val="000E6DBE"/>
    <w:rsid w:val="000F134D"/>
    <w:rsid w:val="00100FC4"/>
    <w:rsid w:val="00102F55"/>
    <w:rsid w:val="00102F79"/>
    <w:rsid w:val="00106005"/>
    <w:rsid w:val="00107411"/>
    <w:rsid w:val="001119FA"/>
    <w:rsid w:val="0011234D"/>
    <w:rsid w:val="0011357F"/>
    <w:rsid w:val="00113D71"/>
    <w:rsid w:val="001142EA"/>
    <w:rsid w:val="00114C91"/>
    <w:rsid w:val="00114D64"/>
    <w:rsid w:val="0011655C"/>
    <w:rsid w:val="00122404"/>
    <w:rsid w:val="00122B79"/>
    <w:rsid w:val="0012594F"/>
    <w:rsid w:val="00125B3D"/>
    <w:rsid w:val="00125B52"/>
    <w:rsid w:val="00126A19"/>
    <w:rsid w:val="001278B6"/>
    <w:rsid w:val="00131362"/>
    <w:rsid w:val="0013183B"/>
    <w:rsid w:val="00136BB7"/>
    <w:rsid w:val="00140AB9"/>
    <w:rsid w:val="0014372C"/>
    <w:rsid w:val="00145EB4"/>
    <w:rsid w:val="00150731"/>
    <w:rsid w:val="001519B1"/>
    <w:rsid w:val="00155B0A"/>
    <w:rsid w:val="001629C8"/>
    <w:rsid w:val="001632FC"/>
    <w:rsid w:val="001645A5"/>
    <w:rsid w:val="0016511C"/>
    <w:rsid w:val="00171CC1"/>
    <w:rsid w:val="001735C8"/>
    <w:rsid w:val="00175B36"/>
    <w:rsid w:val="0017687B"/>
    <w:rsid w:val="001802EC"/>
    <w:rsid w:val="0018116C"/>
    <w:rsid w:val="001812E0"/>
    <w:rsid w:val="00182BAE"/>
    <w:rsid w:val="0018557A"/>
    <w:rsid w:val="00185E3A"/>
    <w:rsid w:val="00187618"/>
    <w:rsid w:val="001904D9"/>
    <w:rsid w:val="00194ADA"/>
    <w:rsid w:val="00194BE6"/>
    <w:rsid w:val="001A0800"/>
    <w:rsid w:val="001A188D"/>
    <w:rsid w:val="001A2769"/>
    <w:rsid w:val="001A324C"/>
    <w:rsid w:val="001A37EE"/>
    <w:rsid w:val="001A5EE1"/>
    <w:rsid w:val="001A664D"/>
    <w:rsid w:val="001B364A"/>
    <w:rsid w:val="001C6331"/>
    <w:rsid w:val="001C746E"/>
    <w:rsid w:val="001D16EF"/>
    <w:rsid w:val="001D1F3D"/>
    <w:rsid w:val="001D2617"/>
    <w:rsid w:val="001D56BC"/>
    <w:rsid w:val="001D5A2A"/>
    <w:rsid w:val="001D7340"/>
    <w:rsid w:val="001E089E"/>
    <w:rsid w:val="001E45A0"/>
    <w:rsid w:val="001E45E3"/>
    <w:rsid w:val="001F5919"/>
    <w:rsid w:val="001F5EF6"/>
    <w:rsid w:val="001F7AA5"/>
    <w:rsid w:val="0020239C"/>
    <w:rsid w:val="00202ECB"/>
    <w:rsid w:val="00203022"/>
    <w:rsid w:val="00204592"/>
    <w:rsid w:val="00205B03"/>
    <w:rsid w:val="002122FB"/>
    <w:rsid w:val="00215DEA"/>
    <w:rsid w:val="00222A8E"/>
    <w:rsid w:val="0022519D"/>
    <w:rsid w:val="002270E6"/>
    <w:rsid w:val="00227F7B"/>
    <w:rsid w:val="00230B90"/>
    <w:rsid w:val="0023249D"/>
    <w:rsid w:val="002325D6"/>
    <w:rsid w:val="00233135"/>
    <w:rsid w:val="00236FCC"/>
    <w:rsid w:val="00240236"/>
    <w:rsid w:val="0024243E"/>
    <w:rsid w:val="00244BCD"/>
    <w:rsid w:val="00246A98"/>
    <w:rsid w:val="00246D41"/>
    <w:rsid w:val="0024748B"/>
    <w:rsid w:val="002505CF"/>
    <w:rsid w:val="00251B98"/>
    <w:rsid w:val="00251DEE"/>
    <w:rsid w:val="00255AD6"/>
    <w:rsid w:val="00255B40"/>
    <w:rsid w:val="00257553"/>
    <w:rsid w:val="0026360C"/>
    <w:rsid w:val="00264675"/>
    <w:rsid w:val="0026573D"/>
    <w:rsid w:val="0026675B"/>
    <w:rsid w:val="00266F70"/>
    <w:rsid w:val="00281061"/>
    <w:rsid w:val="00284600"/>
    <w:rsid w:val="00284910"/>
    <w:rsid w:val="00285457"/>
    <w:rsid w:val="00285461"/>
    <w:rsid w:val="00287875"/>
    <w:rsid w:val="00290ACF"/>
    <w:rsid w:val="00292F51"/>
    <w:rsid w:val="0029500A"/>
    <w:rsid w:val="0029786D"/>
    <w:rsid w:val="002A19CB"/>
    <w:rsid w:val="002A39DD"/>
    <w:rsid w:val="002A5C8C"/>
    <w:rsid w:val="002A631E"/>
    <w:rsid w:val="002A72E1"/>
    <w:rsid w:val="002B0BBA"/>
    <w:rsid w:val="002B11A2"/>
    <w:rsid w:val="002B3002"/>
    <w:rsid w:val="002B5EAF"/>
    <w:rsid w:val="002C2C7A"/>
    <w:rsid w:val="002C307F"/>
    <w:rsid w:val="002C3C29"/>
    <w:rsid w:val="002C3F85"/>
    <w:rsid w:val="002C514F"/>
    <w:rsid w:val="002C5DA7"/>
    <w:rsid w:val="002C61D0"/>
    <w:rsid w:val="002C7A90"/>
    <w:rsid w:val="002D0C8B"/>
    <w:rsid w:val="002D25F3"/>
    <w:rsid w:val="002D3A23"/>
    <w:rsid w:val="002D5860"/>
    <w:rsid w:val="002E147E"/>
    <w:rsid w:val="002E293B"/>
    <w:rsid w:val="002E38FE"/>
    <w:rsid w:val="002E436C"/>
    <w:rsid w:val="002E6379"/>
    <w:rsid w:val="002E693A"/>
    <w:rsid w:val="002E7078"/>
    <w:rsid w:val="002F0FF1"/>
    <w:rsid w:val="002F1312"/>
    <w:rsid w:val="002F1D73"/>
    <w:rsid w:val="002F3014"/>
    <w:rsid w:val="002F3399"/>
    <w:rsid w:val="002F4BFE"/>
    <w:rsid w:val="00303DB0"/>
    <w:rsid w:val="00304219"/>
    <w:rsid w:val="003073BE"/>
    <w:rsid w:val="00310CCF"/>
    <w:rsid w:val="00313E7D"/>
    <w:rsid w:val="00315310"/>
    <w:rsid w:val="00315F10"/>
    <w:rsid w:val="0032128C"/>
    <w:rsid w:val="00321987"/>
    <w:rsid w:val="00321CFA"/>
    <w:rsid w:val="003222B2"/>
    <w:rsid w:val="00322A63"/>
    <w:rsid w:val="00335064"/>
    <w:rsid w:val="00336AAF"/>
    <w:rsid w:val="0033799D"/>
    <w:rsid w:val="003403E8"/>
    <w:rsid w:val="0034318D"/>
    <w:rsid w:val="0034530A"/>
    <w:rsid w:val="00346C36"/>
    <w:rsid w:val="003471A4"/>
    <w:rsid w:val="0034737A"/>
    <w:rsid w:val="003476B2"/>
    <w:rsid w:val="003523BF"/>
    <w:rsid w:val="00352D53"/>
    <w:rsid w:val="00352F0B"/>
    <w:rsid w:val="00352F5C"/>
    <w:rsid w:val="0035325A"/>
    <w:rsid w:val="003533A3"/>
    <w:rsid w:val="003634D7"/>
    <w:rsid w:val="00363504"/>
    <w:rsid w:val="00366592"/>
    <w:rsid w:val="00366961"/>
    <w:rsid w:val="00367299"/>
    <w:rsid w:val="00371285"/>
    <w:rsid w:val="00372262"/>
    <w:rsid w:val="00374746"/>
    <w:rsid w:val="003757F4"/>
    <w:rsid w:val="00375ADE"/>
    <w:rsid w:val="0037655A"/>
    <w:rsid w:val="0037698B"/>
    <w:rsid w:val="0038173C"/>
    <w:rsid w:val="00385B8B"/>
    <w:rsid w:val="0038695E"/>
    <w:rsid w:val="00387AD8"/>
    <w:rsid w:val="003907F4"/>
    <w:rsid w:val="003920B3"/>
    <w:rsid w:val="00393A6C"/>
    <w:rsid w:val="00394F7A"/>
    <w:rsid w:val="00396AA2"/>
    <w:rsid w:val="003A0FE6"/>
    <w:rsid w:val="003A270C"/>
    <w:rsid w:val="003A2F88"/>
    <w:rsid w:val="003A34B3"/>
    <w:rsid w:val="003A3B3C"/>
    <w:rsid w:val="003B1675"/>
    <w:rsid w:val="003B33B2"/>
    <w:rsid w:val="003B369E"/>
    <w:rsid w:val="003B5308"/>
    <w:rsid w:val="003B6927"/>
    <w:rsid w:val="003C0BE1"/>
    <w:rsid w:val="003C0E99"/>
    <w:rsid w:val="003C3013"/>
    <w:rsid w:val="003C4312"/>
    <w:rsid w:val="003C6D4B"/>
    <w:rsid w:val="003C6E51"/>
    <w:rsid w:val="003D11BB"/>
    <w:rsid w:val="003D1543"/>
    <w:rsid w:val="003D230A"/>
    <w:rsid w:val="003D23BA"/>
    <w:rsid w:val="003D42C1"/>
    <w:rsid w:val="003D4E72"/>
    <w:rsid w:val="003D650C"/>
    <w:rsid w:val="003D6C57"/>
    <w:rsid w:val="003E3393"/>
    <w:rsid w:val="003E46B1"/>
    <w:rsid w:val="003F021A"/>
    <w:rsid w:val="003F19F7"/>
    <w:rsid w:val="003F3815"/>
    <w:rsid w:val="003F4AC9"/>
    <w:rsid w:val="003F4D6F"/>
    <w:rsid w:val="003F4EB1"/>
    <w:rsid w:val="003F621C"/>
    <w:rsid w:val="004008C1"/>
    <w:rsid w:val="00402467"/>
    <w:rsid w:val="0040510B"/>
    <w:rsid w:val="0040515B"/>
    <w:rsid w:val="00405357"/>
    <w:rsid w:val="00405989"/>
    <w:rsid w:val="00405B80"/>
    <w:rsid w:val="0041348A"/>
    <w:rsid w:val="0041397F"/>
    <w:rsid w:val="0041438C"/>
    <w:rsid w:val="00415B2F"/>
    <w:rsid w:val="00416ADF"/>
    <w:rsid w:val="004174FC"/>
    <w:rsid w:val="0042172D"/>
    <w:rsid w:val="00421C5F"/>
    <w:rsid w:val="0042538F"/>
    <w:rsid w:val="00426F19"/>
    <w:rsid w:val="004275AB"/>
    <w:rsid w:val="00431CE2"/>
    <w:rsid w:val="00432E8B"/>
    <w:rsid w:val="004342D2"/>
    <w:rsid w:val="00434302"/>
    <w:rsid w:val="00435454"/>
    <w:rsid w:val="004354BE"/>
    <w:rsid w:val="00435ED3"/>
    <w:rsid w:val="00436B37"/>
    <w:rsid w:val="00436E6D"/>
    <w:rsid w:val="004373E8"/>
    <w:rsid w:val="0043772A"/>
    <w:rsid w:val="00437769"/>
    <w:rsid w:val="00437AA8"/>
    <w:rsid w:val="00451E9F"/>
    <w:rsid w:val="004522D7"/>
    <w:rsid w:val="0045499C"/>
    <w:rsid w:val="0045525C"/>
    <w:rsid w:val="00460422"/>
    <w:rsid w:val="00461B55"/>
    <w:rsid w:val="004640A6"/>
    <w:rsid w:val="00465981"/>
    <w:rsid w:val="0046683B"/>
    <w:rsid w:val="00472189"/>
    <w:rsid w:val="00473121"/>
    <w:rsid w:val="00474628"/>
    <w:rsid w:val="0047555E"/>
    <w:rsid w:val="0047620E"/>
    <w:rsid w:val="004802F9"/>
    <w:rsid w:val="00481237"/>
    <w:rsid w:val="00481C8A"/>
    <w:rsid w:val="0048212B"/>
    <w:rsid w:val="00483701"/>
    <w:rsid w:val="00485A01"/>
    <w:rsid w:val="004866C5"/>
    <w:rsid w:val="00490991"/>
    <w:rsid w:val="0049099B"/>
    <w:rsid w:val="00493C29"/>
    <w:rsid w:val="00493CD7"/>
    <w:rsid w:val="00493D2B"/>
    <w:rsid w:val="00495BC3"/>
    <w:rsid w:val="00495F2B"/>
    <w:rsid w:val="004A20F8"/>
    <w:rsid w:val="004A39B1"/>
    <w:rsid w:val="004A3BF4"/>
    <w:rsid w:val="004A3FAA"/>
    <w:rsid w:val="004A6553"/>
    <w:rsid w:val="004A65F1"/>
    <w:rsid w:val="004A6BDD"/>
    <w:rsid w:val="004A78FA"/>
    <w:rsid w:val="004A7E1C"/>
    <w:rsid w:val="004B4263"/>
    <w:rsid w:val="004B5D80"/>
    <w:rsid w:val="004B62E1"/>
    <w:rsid w:val="004B6D78"/>
    <w:rsid w:val="004C04A1"/>
    <w:rsid w:val="004C2135"/>
    <w:rsid w:val="004C59D0"/>
    <w:rsid w:val="004D10C2"/>
    <w:rsid w:val="004D1801"/>
    <w:rsid w:val="004D24EB"/>
    <w:rsid w:val="004D281A"/>
    <w:rsid w:val="004D28FF"/>
    <w:rsid w:val="004D32CE"/>
    <w:rsid w:val="004E2B5A"/>
    <w:rsid w:val="004E2D11"/>
    <w:rsid w:val="004E4888"/>
    <w:rsid w:val="004E5AA5"/>
    <w:rsid w:val="004E6971"/>
    <w:rsid w:val="004F13BC"/>
    <w:rsid w:val="004F5871"/>
    <w:rsid w:val="004F5A35"/>
    <w:rsid w:val="005018E6"/>
    <w:rsid w:val="005042DF"/>
    <w:rsid w:val="00504F5A"/>
    <w:rsid w:val="00511C3E"/>
    <w:rsid w:val="00513CB3"/>
    <w:rsid w:val="00514893"/>
    <w:rsid w:val="00516838"/>
    <w:rsid w:val="00516EDC"/>
    <w:rsid w:val="005179EF"/>
    <w:rsid w:val="005205F7"/>
    <w:rsid w:val="00521156"/>
    <w:rsid w:val="00521E2B"/>
    <w:rsid w:val="005237A1"/>
    <w:rsid w:val="00524D87"/>
    <w:rsid w:val="00527B0C"/>
    <w:rsid w:val="00533B11"/>
    <w:rsid w:val="00533C23"/>
    <w:rsid w:val="00535E9C"/>
    <w:rsid w:val="0053625B"/>
    <w:rsid w:val="00536674"/>
    <w:rsid w:val="005375C9"/>
    <w:rsid w:val="00537D63"/>
    <w:rsid w:val="00541264"/>
    <w:rsid w:val="0054157D"/>
    <w:rsid w:val="005427D4"/>
    <w:rsid w:val="00542DE1"/>
    <w:rsid w:val="0054378D"/>
    <w:rsid w:val="00544F91"/>
    <w:rsid w:val="005456F3"/>
    <w:rsid w:val="005476C0"/>
    <w:rsid w:val="0054770E"/>
    <w:rsid w:val="00552471"/>
    <w:rsid w:val="00552A70"/>
    <w:rsid w:val="00554A32"/>
    <w:rsid w:val="005564CA"/>
    <w:rsid w:val="00556511"/>
    <w:rsid w:val="00557911"/>
    <w:rsid w:val="00562CB2"/>
    <w:rsid w:val="00566393"/>
    <w:rsid w:val="005678D7"/>
    <w:rsid w:val="00567B9D"/>
    <w:rsid w:val="005705A6"/>
    <w:rsid w:val="00573319"/>
    <w:rsid w:val="0057347F"/>
    <w:rsid w:val="00573E95"/>
    <w:rsid w:val="0057529E"/>
    <w:rsid w:val="0057799D"/>
    <w:rsid w:val="00577E0E"/>
    <w:rsid w:val="00582C5F"/>
    <w:rsid w:val="00587580"/>
    <w:rsid w:val="00587878"/>
    <w:rsid w:val="005909F5"/>
    <w:rsid w:val="005915CD"/>
    <w:rsid w:val="00592B75"/>
    <w:rsid w:val="00592C0F"/>
    <w:rsid w:val="00593057"/>
    <w:rsid w:val="00593709"/>
    <w:rsid w:val="0059410F"/>
    <w:rsid w:val="00594923"/>
    <w:rsid w:val="00594A07"/>
    <w:rsid w:val="0059514F"/>
    <w:rsid w:val="005961E2"/>
    <w:rsid w:val="00597472"/>
    <w:rsid w:val="00597535"/>
    <w:rsid w:val="005A0656"/>
    <w:rsid w:val="005A2E6E"/>
    <w:rsid w:val="005A44AA"/>
    <w:rsid w:val="005A56EB"/>
    <w:rsid w:val="005A6C4B"/>
    <w:rsid w:val="005B018D"/>
    <w:rsid w:val="005B1CB7"/>
    <w:rsid w:val="005B4283"/>
    <w:rsid w:val="005B6059"/>
    <w:rsid w:val="005C45E1"/>
    <w:rsid w:val="005C544F"/>
    <w:rsid w:val="005C5D8A"/>
    <w:rsid w:val="005C6461"/>
    <w:rsid w:val="005D0618"/>
    <w:rsid w:val="005D0720"/>
    <w:rsid w:val="005D1069"/>
    <w:rsid w:val="005D1C7D"/>
    <w:rsid w:val="005D36F8"/>
    <w:rsid w:val="005D3B2D"/>
    <w:rsid w:val="005D406E"/>
    <w:rsid w:val="005D6645"/>
    <w:rsid w:val="005D6DAB"/>
    <w:rsid w:val="005E46FC"/>
    <w:rsid w:val="005E48DD"/>
    <w:rsid w:val="005E7367"/>
    <w:rsid w:val="005E7B44"/>
    <w:rsid w:val="005F0AE4"/>
    <w:rsid w:val="005F13B5"/>
    <w:rsid w:val="005F14CB"/>
    <w:rsid w:val="005F17D0"/>
    <w:rsid w:val="005F50A7"/>
    <w:rsid w:val="005F520E"/>
    <w:rsid w:val="00601A02"/>
    <w:rsid w:val="00601A4F"/>
    <w:rsid w:val="006023F6"/>
    <w:rsid w:val="00604E15"/>
    <w:rsid w:val="0060550A"/>
    <w:rsid w:val="00607279"/>
    <w:rsid w:val="006118F3"/>
    <w:rsid w:val="006121B9"/>
    <w:rsid w:val="006143B1"/>
    <w:rsid w:val="00615D35"/>
    <w:rsid w:val="00616720"/>
    <w:rsid w:val="00620EB1"/>
    <w:rsid w:val="006230B3"/>
    <w:rsid w:val="00624897"/>
    <w:rsid w:val="00624935"/>
    <w:rsid w:val="00626246"/>
    <w:rsid w:val="00626D3E"/>
    <w:rsid w:val="00626E00"/>
    <w:rsid w:val="00627760"/>
    <w:rsid w:val="00630C95"/>
    <w:rsid w:val="006331BC"/>
    <w:rsid w:val="00633777"/>
    <w:rsid w:val="006338E7"/>
    <w:rsid w:val="006349F3"/>
    <w:rsid w:val="0063547A"/>
    <w:rsid w:val="0064253C"/>
    <w:rsid w:val="006440E8"/>
    <w:rsid w:val="00647708"/>
    <w:rsid w:val="00656401"/>
    <w:rsid w:val="006572EF"/>
    <w:rsid w:val="00662737"/>
    <w:rsid w:val="006630A9"/>
    <w:rsid w:val="00664E76"/>
    <w:rsid w:val="00666775"/>
    <w:rsid w:val="006706C6"/>
    <w:rsid w:val="00670ECE"/>
    <w:rsid w:val="00671C11"/>
    <w:rsid w:val="00672F9A"/>
    <w:rsid w:val="006739BC"/>
    <w:rsid w:val="0067619A"/>
    <w:rsid w:val="00677A7D"/>
    <w:rsid w:val="00677DEE"/>
    <w:rsid w:val="006808C7"/>
    <w:rsid w:val="006815CD"/>
    <w:rsid w:val="0068531B"/>
    <w:rsid w:val="0069003D"/>
    <w:rsid w:val="0069024F"/>
    <w:rsid w:val="00692F37"/>
    <w:rsid w:val="00694307"/>
    <w:rsid w:val="00694815"/>
    <w:rsid w:val="00694B1F"/>
    <w:rsid w:val="00694C59"/>
    <w:rsid w:val="0069523D"/>
    <w:rsid w:val="006A02C0"/>
    <w:rsid w:val="006A03C1"/>
    <w:rsid w:val="006A1B5E"/>
    <w:rsid w:val="006A35C5"/>
    <w:rsid w:val="006A383E"/>
    <w:rsid w:val="006B00B3"/>
    <w:rsid w:val="006B267E"/>
    <w:rsid w:val="006B3307"/>
    <w:rsid w:val="006B4279"/>
    <w:rsid w:val="006B5D6F"/>
    <w:rsid w:val="006C2C0B"/>
    <w:rsid w:val="006C2C90"/>
    <w:rsid w:val="006C5EAA"/>
    <w:rsid w:val="006C7D17"/>
    <w:rsid w:val="006C7F61"/>
    <w:rsid w:val="006D050C"/>
    <w:rsid w:val="006D3B6C"/>
    <w:rsid w:val="006D4763"/>
    <w:rsid w:val="006D5F8C"/>
    <w:rsid w:val="006D63DE"/>
    <w:rsid w:val="006D7F61"/>
    <w:rsid w:val="006E1937"/>
    <w:rsid w:val="006E7965"/>
    <w:rsid w:val="006F4602"/>
    <w:rsid w:val="00701B68"/>
    <w:rsid w:val="00702805"/>
    <w:rsid w:val="007038A2"/>
    <w:rsid w:val="00703BBE"/>
    <w:rsid w:val="00704E7F"/>
    <w:rsid w:val="00706D45"/>
    <w:rsid w:val="00706E6E"/>
    <w:rsid w:val="007106F2"/>
    <w:rsid w:val="0071115F"/>
    <w:rsid w:val="0071290A"/>
    <w:rsid w:val="00712EE6"/>
    <w:rsid w:val="00713369"/>
    <w:rsid w:val="00713B7F"/>
    <w:rsid w:val="00716C7D"/>
    <w:rsid w:val="00717711"/>
    <w:rsid w:val="00721148"/>
    <w:rsid w:val="00722A7D"/>
    <w:rsid w:val="0072384A"/>
    <w:rsid w:val="00723CE2"/>
    <w:rsid w:val="007278AA"/>
    <w:rsid w:val="00727AB4"/>
    <w:rsid w:val="00727C19"/>
    <w:rsid w:val="00730AF7"/>
    <w:rsid w:val="00731405"/>
    <w:rsid w:val="007316BF"/>
    <w:rsid w:val="00731796"/>
    <w:rsid w:val="00731AEB"/>
    <w:rsid w:val="00732901"/>
    <w:rsid w:val="007329AB"/>
    <w:rsid w:val="00732E8D"/>
    <w:rsid w:val="00733693"/>
    <w:rsid w:val="007364B6"/>
    <w:rsid w:val="00736BE0"/>
    <w:rsid w:val="00743170"/>
    <w:rsid w:val="007469E3"/>
    <w:rsid w:val="007472B7"/>
    <w:rsid w:val="00747F02"/>
    <w:rsid w:val="00750463"/>
    <w:rsid w:val="00751848"/>
    <w:rsid w:val="00753FEF"/>
    <w:rsid w:val="00755F8B"/>
    <w:rsid w:val="007577E8"/>
    <w:rsid w:val="00760A08"/>
    <w:rsid w:val="00762497"/>
    <w:rsid w:val="00762507"/>
    <w:rsid w:val="00762AEB"/>
    <w:rsid w:val="00764034"/>
    <w:rsid w:val="00765F9C"/>
    <w:rsid w:val="007666F1"/>
    <w:rsid w:val="00767103"/>
    <w:rsid w:val="00773C7E"/>
    <w:rsid w:val="007801A1"/>
    <w:rsid w:val="00780FB4"/>
    <w:rsid w:val="007819C5"/>
    <w:rsid w:val="00781EB7"/>
    <w:rsid w:val="00783807"/>
    <w:rsid w:val="00784D2D"/>
    <w:rsid w:val="007854DC"/>
    <w:rsid w:val="00786080"/>
    <w:rsid w:val="007867BD"/>
    <w:rsid w:val="00786F8E"/>
    <w:rsid w:val="007878DA"/>
    <w:rsid w:val="0079052A"/>
    <w:rsid w:val="0079099A"/>
    <w:rsid w:val="0079306A"/>
    <w:rsid w:val="00793A6C"/>
    <w:rsid w:val="00793DC0"/>
    <w:rsid w:val="00797079"/>
    <w:rsid w:val="007A06A6"/>
    <w:rsid w:val="007A6876"/>
    <w:rsid w:val="007A7DB1"/>
    <w:rsid w:val="007B082A"/>
    <w:rsid w:val="007B21C9"/>
    <w:rsid w:val="007B2415"/>
    <w:rsid w:val="007B2948"/>
    <w:rsid w:val="007B4F73"/>
    <w:rsid w:val="007B5CB3"/>
    <w:rsid w:val="007B70B6"/>
    <w:rsid w:val="007C09E4"/>
    <w:rsid w:val="007C2629"/>
    <w:rsid w:val="007C370E"/>
    <w:rsid w:val="007C39A9"/>
    <w:rsid w:val="007C3C23"/>
    <w:rsid w:val="007C4425"/>
    <w:rsid w:val="007C6D2F"/>
    <w:rsid w:val="007D00A2"/>
    <w:rsid w:val="007D0F9E"/>
    <w:rsid w:val="007D141B"/>
    <w:rsid w:val="007D39C5"/>
    <w:rsid w:val="007D53DD"/>
    <w:rsid w:val="007E2963"/>
    <w:rsid w:val="007E3CBF"/>
    <w:rsid w:val="007E411D"/>
    <w:rsid w:val="007E573A"/>
    <w:rsid w:val="007E574E"/>
    <w:rsid w:val="007E79AB"/>
    <w:rsid w:val="007F06E5"/>
    <w:rsid w:val="007F2BB2"/>
    <w:rsid w:val="007F3BD2"/>
    <w:rsid w:val="007F457C"/>
    <w:rsid w:val="007F6AC6"/>
    <w:rsid w:val="00802EF8"/>
    <w:rsid w:val="00807386"/>
    <w:rsid w:val="0081280C"/>
    <w:rsid w:val="00813298"/>
    <w:rsid w:val="00824CC9"/>
    <w:rsid w:val="008269F8"/>
    <w:rsid w:val="00826B21"/>
    <w:rsid w:val="00827B13"/>
    <w:rsid w:val="008328A2"/>
    <w:rsid w:val="00833640"/>
    <w:rsid w:val="00833883"/>
    <w:rsid w:val="008338FF"/>
    <w:rsid w:val="00840F2B"/>
    <w:rsid w:val="00841AFD"/>
    <w:rsid w:val="00841F9D"/>
    <w:rsid w:val="008431CC"/>
    <w:rsid w:val="0084559A"/>
    <w:rsid w:val="00846098"/>
    <w:rsid w:val="008526F8"/>
    <w:rsid w:val="00852AE8"/>
    <w:rsid w:val="00855EAC"/>
    <w:rsid w:val="00861AB7"/>
    <w:rsid w:val="0086483B"/>
    <w:rsid w:val="00864D5E"/>
    <w:rsid w:val="00872F30"/>
    <w:rsid w:val="008751B2"/>
    <w:rsid w:val="0088053F"/>
    <w:rsid w:val="008809DA"/>
    <w:rsid w:val="00881125"/>
    <w:rsid w:val="0088174E"/>
    <w:rsid w:val="008820EC"/>
    <w:rsid w:val="00886A50"/>
    <w:rsid w:val="008919E2"/>
    <w:rsid w:val="00892AB2"/>
    <w:rsid w:val="00896039"/>
    <w:rsid w:val="008A2613"/>
    <w:rsid w:val="008A292F"/>
    <w:rsid w:val="008A6107"/>
    <w:rsid w:val="008A7074"/>
    <w:rsid w:val="008B0011"/>
    <w:rsid w:val="008B0514"/>
    <w:rsid w:val="008B2C6A"/>
    <w:rsid w:val="008B2FB2"/>
    <w:rsid w:val="008B79CE"/>
    <w:rsid w:val="008C05AD"/>
    <w:rsid w:val="008C1470"/>
    <w:rsid w:val="008C26C3"/>
    <w:rsid w:val="008C4DC6"/>
    <w:rsid w:val="008D2FAB"/>
    <w:rsid w:val="008D39E2"/>
    <w:rsid w:val="008D513A"/>
    <w:rsid w:val="008D5DFC"/>
    <w:rsid w:val="008D7CCF"/>
    <w:rsid w:val="008E0564"/>
    <w:rsid w:val="008E0983"/>
    <w:rsid w:val="008E1224"/>
    <w:rsid w:val="008E235D"/>
    <w:rsid w:val="008E30FB"/>
    <w:rsid w:val="008E4EE0"/>
    <w:rsid w:val="008E519E"/>
    <w:rsid w:val="008E58C0"/>
    <w:rsid w:val="008E6095"/>
    <w:rsid w:val="008E625F"/>
    <w:rsid w:val="008F054C"/>
    <w:rsid w:val="008F66F3"/>
    <w:rsid w:val="008F727F"/>
    <w:rsid w:val="008F7FFC"/>
    <w:rsid w:val="009010F1"/>
    <w:rsid w:val="00901FF1"/>
    <w:rsid w:val="00902665"/>
    <w:rsid w:val="00903EDE"/>
    <w:rsid w:val="00904634"/>
    <w:rsid w:val="00905A68"/>
    <w:rsid w:val="0090774B"/>
    <w:rsid w:val="00907B32"/>
    <w:rsid w:val="0091041E"/>
    <w:rsid w:val="009147E6"/>
    <w:rsid w:val="00921C9C"/>
    <w:rsid w:val="00921E55"/>
    <w:rsid w:val="00921FEC"/>
    <w:rsid w:val="00923674"/>
    <w:rsid w:val="009241FE"/>
    <w:rsid w:val="00924C96"/>
    <w:rsid w:val="00926F27"/>
    <w:rsid w:val="009272BB"/>
    <w:rsid w:val="00930DDF"/>
    <w:rsid w:val="00931DD2"/>
    <w:rsid w:val="0093200A"/>
    <w:rsid w:val="009320D9"/>
    <w:rsid w:val="00940248"/>
    <w:rsid w:val="009409BF"/>
    <w:rsid w:val="0094194C"/>
    <w:rsid w:val="00942522"/>
    <w:rsid w:val="009436DA"/>
    <w:rsid w:val="009437D9"/>
    <w:rsid w:val="00950B9D"/>
    <w:rsid w:val="00953DC8"/>
    <w:rsid w:val="009543B7"/>
    <w:rsid w:val="00955E1A"/>
    <w:rsid w:val="00955E36"/>
    <w:rsid w:val="009656A8"/>
    <w:rsid w:val="00966221"/>
    <w:rsid w:val="00972E24"/>
    <w:rsid w:val="00977960"/>
    <w:rsid w:val="009814C2"/>
    <w:rsid w:val="009850C6"/>
    <w:rsid w:val="009905AA"/>
    <w:rsid w:val="009940A8"/>
    <w:rsid w:val="0099680E"/>
    <w:rsid w:val="009A2319"/>
    <w:rsid w:val="009A6AD9"/>
    <w:rsid w:val="009B4EF5"/>
    <w:rsid w:val="009C1731"/>
    <w:rsid w:val="009C24D2"/>
    <w:rsid w:val="009C4ED3"/>
    <w:rsid w:val="009C4F3A"/>
    <w:rsid w:val="009C71F1"/>
    <w:rsid w:val="009C7C18"/>
    <w:rsid w:val="009D00F2"/>
    <w:rsid w:val="009D2EF8"/>
    <w:rsid w:val="009D507B"/>
    <w:rsid w:val="009D69F5"/>
    <w:rsid w:val="009D6EFE"/>
    <w:rsid w:val="009E0CFB"/>
    <w:rsid w:val="009E18A8"/>
    <w:rsid w:val="009E1980"/>
    <w:rsid w:val="009E3B5F"/>
    <w:rsid w:val="009E5EF0"/>
    <w:rsid w:val="009F5B5D"/>
    <w:rsid w:val="009F6110"/>
    <w:rsid w:val="009F6574"/>
    <w:rsid w:val="009F71FD"/>
    <w:rsid w:val="009F7ECA"/>
    <w:rsid w:val="00A00D20"/>
    <w:rsid w:val="00A0349A"/>
    <w:rsid w:val="00A066F0"/>
    <w:rsid w:val="00A10CDD"/>
    <w:rsid w:val="00A12814"/>
    <w:rsid w:val="00A15782"/>
    <w:rsid w:val="00A167A7"/>
    <w:rsid w:val="00A16E09"/>
    <w:rsid w:val="00A20423"/>
    <w:rsid w:val="00A21A01"/>
    <w:rsid w:val="00A23BA2"/>
    <w:rsid w:val="00A26845"/>
    <w:rsid w:val="00A27C39"/>
    <w:rsid w:val="00A3059C"/>
    <w:rsid w:val="00A306E5"/>
    <w:rsid w:val="00A374E6"/>
    <w:rsid w:val="00A415DE"/>
    <w:rsid w:val="00A4618D"/>
    <w:rsid w:val="00A46B3B"/>
    <w:rsid w:val="00A47624"/>
    <w:rsid w:val="00A5153C"/>
    <w:rsid w:val="00A538E5"/>
    <w:rsid w:val="00A55EBC"/>
    <w:rsid w:val="00A57B3E"/>
    <w:rsid w:val="00A60127"/>
    <w:rsid w:val="00A604F1"/>
    <w:rsid w:val="00A60603"/>
    <w:rsid w:val="00A60D7B"/>
    <w:rsid w:val="00A60E8B"/>
    <w:rsid w:val="00A631D6"/>
    <w:rsid w:val="00A635D3"/>
    <w:rsid w:val="00A64522"/>
    <w:rsid w:val="00A711F3"/>
    <w:rsid w:val="00A71CA6"/>
    <w:rsid w:val="00A722DF"/>
    <w:rsid w:val="00A72B6C"/>
    <w:rsid w:val="00A733BE"/>
    <w:rsid w:val="00A7538C"/>
    <w:rsid w:val="00A75CCB"/>
    <w:rsid w:val="00A807EE"/>
    <w:rsid w:val="00A842BC"/>
    <w:rsid w:val="00A857CE"/>
    <w:rsid w:val="00A93758"/>
    <w:rsid w:val="00A9399A"/>
    <w:rsid w:val="00A940A8"/>
    <w:rsid w:val="00A94A83"/>
    <w:rsid w:val="00A958FC"/>
    <w:rsid w:val="00A97BE2"/>
    <w:rsid w:val="00AA214C"/>
    <w:rsid w:val="00AA32BB"/>
    <w:rsid w:val="00AA3EB6"/>
    <w:rsid w:val="00AA541D"/>
    <w:rsid w:val="00AA6BD1"/>
    <w:rsid w:val="00AA7C58"/>
    <w:rsid w:val="00AA7DE9"/>
    <w:rsid w:val="00AB16F5"/>
    <w:rsid w:val="00AB2599"/>
    <w:rsid w:val="00AB2838"/>
    <w:rsid w:val="00AB4599"/>
    <w:rsid w:val="00AB6D32"/>
    <w:rsid w:val="00AB74C0"/>
    <w:rsid w:val="00AC0B1A"/>
    <w:rsid w:val="00AC377E"/>
    <w:rsid w:val="00AC37CD"/>
    <w:rsid w:val="00AC4076"/>
    <w:rsid w:val="00AD1BCB"/>
    <w:rsid w:val="00AD5C6A"/>
    <w:rsid w:val="00AD7F4B"/>
    <w:rsid w:val="00AE14AE"/>
    <w:rsid w:val="00AE1F41"/>
    <w:rsid w:val="00AE27EB"/>
    <w:rsid w:val="00AE6967"/>
    <w:rsid w:val="00AE7806"/>
    <w:rsid w:val="00AE79F1"/>
    <w:rsid w:val="00AF1F7C"/>
    <w:rsid w:val="00AF2949"/>
    <w:rsid w:val="00AF4DC6"/>
    <w:rsid w:val="00B05139"/>
    <w:rsid w:val="00B07084"/>
    <w:rsid w:val="00B07D55"/>
    <w:rsid w:val="00B10483"/>
    <w:rsid w:val="00B1108F"/>
    <w:rsid w:val="00B115AD"/>
    <w:rsid w:val="00B11633"/>
    <w:rsid w:val="00B1191E"/>
    <w:rsid w:val="00B139CA"/>
    <w:rsid w:val="00B14315"/>
    <w:rsid w:val="00B1638B"/>
    <w:rsid w:val="00B17A84"/>
    <w:rsid w:val="00B20899"/>
    <w:rsid w:val="00B218E3"/>
    <w:rsid w:val="00B22224"/>
    <w:rsid w:val="00B22EC4"/>
    <w:rsid w:val="00B23EE5"/>
    <w:rsid w:val="00B242F7"/>
    <w:rsid w:val="00B265B2"/>
    <w:rsid w:val="00B26EFC"/>
    <w:rsid w:val="00B309A6"/>
    <w:rsid w:val="00B309B3"/>
    <w:rsid w:val="00B30D45"/>
    <w:rsid w:val="00B31482"/>
    <w:rsid w:val="00B32213"/>
    <w:rsid w:val="00B333D7"/>
    <w:rsid w:val="00B33A6A"/>
    <w:rsid w:val="00B35C9F"/>
    <w:rsid w:val="00B36A4A"/>
    <w:rsid w:val="00B3787F"/>
    <w:rsid w:val="00B4099D"/>
    <w:rsid w:val="00B45B4D"/>
    <w:rsid w:val="00B5068B"/>
    <w:rsid w:val="00B510B7"/>
    <w:rsid w:val="00B56D68"/>
    <w:rsid w:val="00B606F1"/>
    <w:rsid w:val="00B61D77"/>
    <w:rsid w:val="00B6575C"/>
    <w:rsid w:val="00B66098"/>
    <w:rsid w:val="00B66E9C"/>
    <w:rsid w:val="00B75084"/>
    <w:rsid w:val="00B84132"/>
    <w:rsid w:val="00B84343"/>
    <w:rsid w:val="00B84609"/>
    <w:rsid w:val="00B846A4"/>
    <w:rsid w:val="00B86386"/>
    <w:rsid w:val="00B9119C"/>
    <w:rsid w:val="00B92A2D"/>
    <w:rsid w:val="00B93818"/>
    <w:rsid w:val="00B94278"/>
    <w:rsid w:val="00B942BF"/>
    <w:rsid w:val="00B9467E"/>
    <w:rsid w:val="00B9780E"/>
    <w:rsid w:val="00B97F0B"/>
    <w:rsid w:val="00BA0D20"/>
    <w:rsid w:val="00BA186B"/>
    <w:rsid w:val="00BA2F08"/>
    <w:rsid w:val="00BA3CDB"/>
    <w:rsid w:val="00BA540E"/>
    <w:rsid w:val="00BA672F"/>
    <w:rsid w:val="00BA70DD"/>
    <w:rsid w:val="00BB3468"/>
    <w:rsid w:val="00BC3068"/>
    <w:rsid w:val="00BC3C7F"/>
    <w:rsid w:val="00BC57A2"/>
    <w:rsid w:val="00BC593F"/>
    <w:rsid w:val="00BC5CB9"/>
    <w:rsid w:val="00BC5D80"/>
    <w:rsid w:val="00BD3CAF"/>
    <w:rsid w:val="00BD3E9F"/>
    <w:rsid w:val="00BD544F"/>
    <w:rsid w:val="00BD547E"/>
    <w:rsid w:val="00BD5C45"/>
    <w:rsid w:val="00BD5FE0"/>
    <w:rsid w:val="00BD643F"/>
    <w:rsid w:val="00BE10B5"/>
    <w:rsid w:val="00BE2709"/>
    <w:rsid w:val="00BE7758"/>
    <w:rsid w:val="00BF48EB"/>
    <w:rsid w:val="00C02E1C"/>
    <w:rsid w:val="00C060F3"/>
    <w:rsid w:val="00C06D15"/>
    <w:rsid w:val="00C1068C"/>
    <w:rsid w:val="00C1357F"/>
    <w:rsid w:val="00C15E37"/>
    <w:rsid w:val="00C16281"/>
    <w:rsid w:val="00C2017E"/>
    <w:rsid w:val="00C208A3"/>
    <w:rsid w:val="00C25A2E"/>
    <w:rsid w:val="00C25C6C"/>
    <w:rsid w:val="00C26F97"/>
    <w:rsid w:val="00C30054"/>
    <w:rsid w:val="00C32469"/>
    <w:rsid w:val="00C32D68"/>
    <w:rsid w:val="00C33E0C"/>
    <w:rsid w:val="00C40A97"/>
    <w:rsid w:val="00C41593"/>
    <w:rsid w:val="00C41FFC"/>
    <w:rsid w:val="00C50DB0"/>
    <w:rsid w:val="00C532E2"/>
    <w:rsid w:val="00C5579E"/>
    <w:rsid w:val="00C559D6"/>
    <w:rsid w:val="00C55A60"/>
    <w:rsid w:val="00C575A6"/>
    <w:rsid w:val="00C60DBF"/>
    <w:rsid w:val="00C61E7B"/>
    <w:rsid w:val="00C633F6"/>
    <w:rsid w:val="00C65194"/>
    <w:rsid w:val="00C6739D"/>
    <w:rsid w:val="00C71D54"/>
    <w:rsid w:val="00C725E6"/>
    <w:rsid w:val="00C7320F"/>
    <w:rsid w:val="00C77363"/>
    <w:rsid w:val="00C80D8C"/>
    <w:rsid w:val="00C8529E"/>
    <w:rsid w:val="00C90BC7"/>
    <w:rsid w:val="00C936D4"/>
    <w:rsid w:val="00C967B6"/>
    <w:rsid w:val="00C97DC6"/>
    <w:rsid w:val="00CA0226"/>
    <w:rsid w:val="00CA02C3"/>
    <w:rsid w:val="00CA192C"/>
    <w:rsid w:val="00CA249C"/>
    <w:rsid w:val="00CA4D49"/>
    <w:rsid w:val="00CA58A3"/>
    <w:rsid w:val="00CA691A"/>
    <w:rsid w:val="00CA79B1"/>
    <w:rsid w:val="00CA7D8C"/>
    <w:rsid w:val="00CB1CF2"/>
    <w:rsid w:val="00CB2C32"/>
    <w:rsid w:val="00CB3514"/>
    <w:rsid w:val="00CB54D4"/>
    <w:rsid w:val="00CB5C21"/>
    <w:rsid w:val="00CB6798"/>
    <w:rsid w:val="00CC0445"/>
    <w:rsid w:val="00CC21DC"/>
    <w:rsid w:val="00CC228A"/>
    <w:rsid w:val="00CD0707"/>
    <w:rsid w:val="00CD0985"/>
    <w:rsid w:val="00CD3932"/>
    <w:rsid w:val="00CD3AC0"/>
    <w:rsid w:val="00CD4A06"/>
    <w:rsid w:val="00CD7623"/>
    <w:rsid w:val="00CE2132"/>
    <w:rsid w:val="00CE23E3"/>
    <w:rsid w:val="00CE720B"/>
    <w:rsid w:val="00CE7D15"/>
    <w:rsid w:val="00CF0678"/>
    <w:rsid w:val="00CF0BF0"/>
    <w:rsid w:val="00CF230B"/>
    <w:rsid w:val="00CF538A"/>
    <w:rsid w:val="00CF5E03"/>
    <w:rsid w:val="00CF6040"/>
    <w:rsid w:val="00CF719C"/>
    <w:rsid w:val="00CF757C"/>
    <w:rsid w:val="00D00444"/>
    <w:rsid w:val="00D04556"/>
    <w:rsid w:val="00D051C2"/>
    <w:rsid w:val="00D05FBA"/>
    <w:rsid w:val="00D07D39"/>
    <w:rsid w:val="00D07F0D"/>
    <w:rsid w:val="00D116E3"/>
    <w:rsid w:val="00D11852"/>
    <w:rsid w:val="00D11BAF"/>
    <w:rsid w:val="00D12FC7"/>
    <w:rsid w:val="00D168A9"/>
    <w:rsid w:val="00D22FAD"/>
    <w:rsid w:val="00D25973"/>
    <w:rsid w:val="00D25A99"/>
    <w:rsid w:val="00D26F03"/>
    <w:rsid w:val="00D30533"/>
    <w:rsid w:val="00D31A87"/>
    <w:rsid w:val="00D322D4"/>
    <w:rsid w:val="00D36E85"/>
    <w:rsid w:val="00D372E0"/>
    <w:rsid w:val="00D37B11"/>
    <w:rsid w:val="00D37C07"/>
    <w:rsid w:val="00D4023F"/>
    <w:rsid w:val="00D423BF"/>
    <w:rsid w:val="00D436A5"/>
    <w:rsid w:val="00D43CA2"/>
    <w:rsid w:val="00D442CC"/>
    <w:rsid w:val="00D44E67"/>
    <w:rsid w:val="00D4536D"/>
    <w:rsid w:val="00D46BBA"/>
    <w:rsid w:val="00D47D11"/>
    <w:rsid w:val="00D47FED"/>
    <w:rsid w:val="00D5068B"/>
    <w:rsid w:val="00D50BA3"/>
    <w:rsid w:val="00D51ACD"/>
    <w:rsid w:val="00D530C5"/>
    <w:rsid w:val="00D54E15"/>
    <w:rsid w:val="00D55D6F"/>
    <w:rsid w:val="00D61687"/>
    <w:rsid w:val="00D660A7"/>
    <w:rsid w:val="00D664F4"/>
    <w:rsid w:val="00D703D5"/>
    <w:rsid w:val="00D75132"/>
    <w:rsid w:val="00D77E39"/>
    <w:rsid w:val="00D858C9"/>
    <w:rsid w:val="00D90FCC"/>
    <w:rsid w:val="00D91408"/>
    <w:rsid w:val="00D92824"/>
    <w:rsid w:val="00D9292B"/>
    <w:rsid w:val="00D92C4E"/>
    <w:rsid w:val="00D93EFC"/>
    <w:rsid w:val="00D93FD8"/>
    <w:rsid w:val="00D9416C"/>
    <w:rsid w:val="00D94184"/>
    <w:rsid w:val="00D94DA5"/>
    <w:rsid w:val="00D94FC9"/>
    <w:rsid w:val="00D96AC5"/>
    <w:rsid w:val="00DA00EC"/>
    <w:rsid w:val="00DA23DC"/>
    <w:rsid w:val="00DA3979"/>
    <w:rsid w:val="00DA3C6B"/>
    <w:rsid w:val="00DA50FC"/>
    <w:rsid w:val="00DA553F"/>
    <w:rsid w:val="00DA5897"/>
    <w:rsid w:val="00DA5C43"/>
    <w:rsid w:val="00DA7486"/>
    <w:rsid w:val="00DB01CE"/>
    <w:rsid w:val="00DC29DF"/>
    <w:rsid w:val="00DC33A7"/>
    <w:rsid w:val="00DC40CE"/>
    <w:rsid w:val="00DC4727"/>
    <w:rsid w:val="00DC51AB"/>
    <w:rsid w:val="00DC5D44"/>
    <w:rsid w:val="00DC62EA"/>
    <w:rsid w:val="00DC69E3"/>
    <w:rsid w:val="00DC795B"/>
    <w:rsid w:val="00DD1C30"/>
    <w:rsid w:val="00DD2D9E"/>
    <w:rsid w:val="00DD330B"/>
    <w:rsid w:val="00DD4480"/>
    <w:rsid w:val="00DD4E9C"/>
    <w:rsid w:val="00DD720D"/>
    <w:rsid w:val="00DE01BC"/>
    <w:rsid w:val="00DE184D"/>
    <w:rsid w:val="00DE4272"/>
    <w:rsid w:val="00DE4B52"/>
    <w:rsid w:val="00DE6283"/>
    <w:rsid w:val="00DE7106"/>
    <w:rsid w:val="00DF06AA"/>
    <w:rsid w:val="00DF2167"/>
    <w:rsid w:val="00DF2622"/>
    <w:rsid w:val="00DF43F4"/>
    <w:rsid w:val="00DF5F84"/>
    <w:rsid w:val="00DF73D4"/>
    <w:rsid w:val="00DF7BE4"/>
    <w:rsid w:val="00E00A65"/>
    <w:rsid w:val="00E024FF"/>
    <w:rsid w:val="00E037A0"/>
    <w:rsid w:val="00E05E6B"/>
    <w:rsid w:val="00E0665A"/>
    <w:rsid w:val="00E06FBB"/>
    <w:rsid w:val="00E07146"/>
    <w:rsid w:val="00E13041"/>
    <w:rsid w:val="00E140A7"/>
    <w:rsid w:val="00E1425E"/>
    <w:rsid w:val="00E15C6A"/>
    <w:rsid w:val="00E1693E"/>
    <w:rsid w:val="00E2060F"/>
    <w:rsid w:val="00E20B69"/>
    <w:rsid w:val="00E20E99"/>
    <w:rsid w:val="00E21F28"/>
    <w:rsid w:val="00E2253F"/>
    <w:rsid w:val="00E226EF"/>
    <w:rsid w:val="00E23E6F"/>
    <w:rsid w:val="00E253CD"/>
    <w:rsid w:val="00E268CC"/>
    <w:rsid w:val="00E26DE9"/>
    <w:rsid w:val="00E27203"/>
    <w:rsid w:val="00E31442"/>
    <w:rsid w:val="00E34339"/>
    <w:rsid w:val="00E34482"/>
    <w:rsid w:val="00E35481"/>
    <w:rsid w:val="00E35CE5"/>
    <w:rsid w:val="00E37D93"/>
    <w:rsid w:val="00E4296E"/>
    <w:rsid w:val="00E46BCC"/>
    <w:rsid w:val="00E512F8"/>
    <w:rsid w:val="00E51DBD"/>
    <w:rsid w:val="00E51FBC"/>
    <w:rsid w:val="00E54E8C"/>
    <w:rsid w:val="00E55772"/>
    <w:rsid w:val="00E5759D"/>
    <w:rsid w:val="00E61D51"/>
    <w:rsid w:val="00E62330"/>
    <w:rsid w:val="00E667EA"/>
    <w:rsid w:val="00E6715D"/>
    <w:rsid w:val="00E67E1D"/>
    <w:rsid w:val="00E724B4"/>
    <w:rsid w:val="00E73F0D"/>
    <w:rsid w:val="00E7780A"/>
    <w:rsid w:val="00E81934"/>
    <w:rsid w:val="00E82B52"/>
    <w:rsid w:val="00E8355A"/>
    <w:rsid w:val="00E83937"/>
    <w:rsid w:val="00E83A3A"/>
    <w:rsid w:val="00E92D64"/>
    <w:rsid w:val="00E934AE"/>
    <w:rsid w:val="00E955FE"/>
    <w:rsid w:val="00E97BF4"/>
    <w:rsid w:val="00EA2D55"/>
    <w:rsid w:val="00EA678A"/>
    <w:rsid w:val="00EB0003"/>
    <w:rsid w:val="00EB1ADF"/>
    <w:rsid w:val="00EB1B7F"/>
    <w:rsid w:val="00EB47EB"/>
    <w:rsid w:val="00EB6AEB"/>
    <w:rsid w:val="00EB6FDE"/>
    <w:rsid w:val="00EB775C"/>
    <w:rsid w:val="00EB77BA"/>
    <w:rsid w:val="00EB77C8"/>
    <w:rsid w:val="00EB7BB2"/>
    <w:rsid w:val="00EB7C22"/>
    <w:rsid w:val="00EC1825"/>
    <w:rsid w:val="00EC47A6"/>
    <w:rsid w:val="00EC4FC5"/>
    <w:rsid w:val="00ED3399"/>
    <w:rsid w:val="00ED4049"/>
    <w:rsid w:val="00ED45ED"/>
    <w:rsid w:val="00ED5987"/>
    <w:rsid w:val="00ED6795"/>
    <w:rsid w:val="00EE03AF"/>
    <w:rsid w:val="00EE4980"/>
    <w:rsid w:val="00EE6FA1"/>
    <w:rsid w:val="00EF0442"/>
    <w:rsid w:val="00EF0980"/>
    <w:rsid w:val="00EF0CB4"/>
    <w:rsid w:val="00EF13E0"/>
    <w:rsid w:val="00EF1AAA"/>
    <w:rsid w:val="00EF2C20"/>
    <w:rsid w:val="00EF3789"/>
    <w:rsid w:val="00EF3A12"/>
    <w:rsid w:val="00EF6E18"/>
    <w:rsid w:val="00F00B73"/>
    <w:rsid w:val="00F04BAA"/>
    <w:rsid w:val="00F063FB"/>
    <w:rsid w:val="00F07CF7"/>
    <w:rsid w:val="00F1226C"/>
    <w:rsid w:val="00F1479F"/>
    <w:rsid w:val="00F14D94"/>
    <w:rsid w:val="00F16533"/>
    <w:rsid w:val="00F20055"/>
    <w:rsid w:val="00F2107E"/>
    <w:rsid w:val="00F2571E"/>
    <w:rsid w:val="00F3001D"/>
    <w:rsid w:val="00F30867"/>
    <w:rsid w:val="00F30B5E"/>
    <w:rsid w:val="00F409CA"/>
    <w:rsid w:val="00F41180"/>
    <w:rsid w:val="00F44A09"/>
    <w:rsid w:val="00F45B66"/>
    <w:rsid w:val="00F46958"/>
    <w:rsid w:val="00F507AC"/>
    <w:rsid w:val="00F50E18"/>
    <w:rsid w:val="00F51E4C"/>
    <w:rsid w:val="00F5576A"/>
    <w:rsid w:val="00F56C20"/>
    <w:rsid w:val="00F570DB"/>
    <w:rsid w:val="00F57F36"/>
    <w:rsid w:val="00F63869"/>
    <w:rsid w:val="00F71735"/>
    <w:rsid w:val="00F71ED0"/>
    <w:rsid w:val="00F72A05"/>
    <w:rsid w:val="00F732BE"/>
    <w:rsid w:val="00F73D41"/>
    <w:rsid w:val="00F73ECC"/>
    <w:rsid w:val="00F75D91"/>
    <w:rsid w:val="00F771B7"/>
    <w:rsid w:val="00F8055D"/>
    <w:rsid w:val="00F859D3"/>
    <w:rsid w:val="00F85A66"/>
    <w:rsid w:val="00F867C2"/>
    <w:rsid w:val="00F904FB"/>
    <w:rsid w:val="00F93171"/>
    <w:rsid w:val="00F93C83"/>
    <w:rsid w:val="00F93F3A"/>
    <w:rsid w:val="00F97263"/>
    <w:rsid w:val="00F973A2"/>
    <w:rsid w:val="00F97D6C"/>
    <w:rsid w:val="00FA0D6B"/>
    <w:rsid w:val="00FA1071"/>
    <w:rsid w:val="00FA1698"/>
    <w:rsid w:val="00FA1908"/>
    <w:rsid w:val="00FA6824"/>
    <w:rsid w:val="00FA7B27"/>
    <w:rsid w:val="00FB13F5"/>
    <w:rsid w:val="00FB3331"/>
    <w:rsid w:val="00FB57EC"/>
    <w:rsid w:val="00FB5819"/>
    <w:rsid w:val="00FC184A"/>
    <w:rsid w:val="00FC709A"/>
    <w:rsid w:val="00FC71C2"/>
    <w:rsid w:val="00FC7958"/>
    <w:rsid w:val="00FD1363"/>
    <w:rsid w:val="00FD15FD"/>
    <w:rsid w:val="00FD16C8"/>
    <w:rsid w:val="00FD37E2"/>
    <w:rsid w:val="00FD5110"/>
    <w:rsid w:val="00FD5373"/>
    <w:rsid w:val="00FD7572"/>
    <w:rsid w:val="00FD768E"/>
    <w:rsid w:val="00FD79C6"/>
    <w:rsid w:val="00FD7CC2"/>
    <w:rsid w:val="00FE4FB4"/>
    <w:rsid w:val="00FE6F53"/>
    <w:rsid w:val="00FE7C13"/>
    <w:rsid w:val="00FF0983"/>
    <w:rsid w:val="00FF0C57"/>
    <w:rsid w:val="00FF2629"/>
    <w:rsid w:val="00FF2ACE"/>
    <w:rsid w:val="00FF3615"/>
    <w:rsid w:val="00FF3DCF"/>
    <w:rsid w:val="00FF4709"/>
    <w:rsid w:val="00FF485A"/>
    <w:rsid w:val="00FF4B83"/>
    <w:rsid w:val="00FF5DC5"/>
    <w:rsid w:val="00FF604B"/>
    <w:rsid w:val="00FF6F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DA45A6"/>
  <w15:chartTrackingRefBased/>
  <w15:docId w15:val="{A3174471-92AF-4A52-B011-5A55D35C1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en-GB"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qFormat="1"/>
    <w:lsdException w:name="header" w:uiPriority="99"/>
    <w:lsdException w:name="footer" w:uiPriority="99"/>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E20B69"/>
    <w:rPr>
      <w:rFonts w:ascii="Georgia" w:hAnsi="Georgia"/>
      <w:sz w:val="22"/>
      <w:szCs w:val="19"/>
    </w:rPr>
  </w:style>
  <w:style w:type="paragraph" w:styleId="Kop1">
    <w:name w:val="heading 1"/>
    <w:basedOn w:val="Standaard"/>
    <w:next w:val="Standaard"/>
    <w:uiPriority w:val="9"/>
    <w:qFormat/>
    <w:rsid w:val="006739BC"/>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739BC"/>
    <w:pPr>
      <w:keepNext/>
      <w:numPr>
        <w:ilvl w:val="1"/>
        <w:numId w:val="10"/>
      </w:numPr>
      <w:outlineLvl w:val="1"/>
    </w:pPr>
    <w:rPr>
      <w:rFonts w:ascii="Arial" w:hAnsi="Arial"/>
      <w:b/>
      <w:kern w:val="28"/>
      <w:szCs w:val="20"/>
      <w:lang w:val="en-GB"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qFormat/>
    <w:rsid w:val="006739BC"/>
    <w:pPr>
      <w:keepNext/>
      <w:numPr>
        <w:ilvl w:val="2"/>
        <w:numId w:val="10"/>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A03C1"/>
    <w:pPr>
      <w:tabs>
        <w:tab w:val="center" w:pos="4536"/>
        <w:tab w:val="right" w:pos="9072"/>
      </w:tabs>
    </w:pPr>
    <w:rPr>
      <w:rFonts w:ascii="Verdana" w:hAnsi="Verdana"/>
      <w:sz w:val="24"/>
      <w:szCs w:val="20"/>
      <w:lang w:eastAsia="x-none"/>
    </w:rPr>
  </w:style>
  <w:style w:type="character" w:customStyle="1" w:styleId="KoptekstChar">
    <w:name w:val="Koptekst Char"/>
    <w:link w:val="Koptekst"/>
    <w:uiPriority w:val="99"/>
    <w:rsid w:val="006A03C1"/>
    <w:rPr>
      <w:sz w:val="24"/>
      <w:lang w:val="en-GB"/>
    </w:rPr>
  </w:style>
  <w:style w:type="paragraph" w:styleId="Voettekst">
    <w:name w:val="footer"/>
    <w:basedOn w:val="Standaard"/>
    <w:link w:val="VoettekstChar"/>
    <w:uiPriority w:val="99"/>
    <w:rsid w:val="002A19CB"/>
    <w:pPr>
      <w:tabs>
        <w:tab w:val="center" w:pos="4536"/>
        <w:tab w:val="right" w:pos="9072"/>
      </w:tabs>
    </w:pPr>
    <w:rPr>
      <w:rFonts w:ascii="Arial" w:hAnsi="Arial"/>
      <w:sz w:val="18"/>
    </w:rPr>
  </w:style>
  <w:style w:type="character" w:customStyle="1" w:styleId="VoettekstChar">
    <w:name w:val="Voettekst Char"/>
    <w:link w:val="Voettekst"/>
    <w:uiPriority w:val="99"/>
    <w:rsid w:val="002A19CB"/>
    <w:rPr>
      <w:rFonts w:ascii="Arial" w:hAnsi="Arial"/>
      <w:sz w:val="18"/>
      <w:szCs w:val="19"/>
      <w:lang w:val="en-GB" w:eastAsia="nl-NL" w:bidi="ar-SA"/>
    </w:rPr>
  </w:style>
  <w:style w:type="paragraph" w:styleId="Ballontekst">
    <w:name w:val="Balloon Text"/>
    <w:basedOn w:val="Standaard"/>
    <w:link w:val="BallontekstChar"/>
    <w:rsid w:val="00533C23"/>
    <w:rPr>
      <w:rFonts w:ascii="Tahoma" w:hAnsi="Tahoma"/>
      <w:sz w:val="16"/>
      <w:szCs w:val="16"/>
      <w:lang w:eastAsia="x-none"/>
    </w:rPr>
  </w:style>
  <w:style w:type="character" w:customStyle="1" w:styleId="BallontekstChar">
    <w:name w:val="Ballontekst Char"/>
    <w:link w:val="Ballontekst"/>
    <w:rsid w:val="00533C23"/>
    <w:rPr>
      <w:rFonts w:ascii="Tahoma" w:hAnsi="Tahoma" w:cs="Tahoma"/>
      <w:sz w:val="16"/>
      <w:szCs w:val="16"/>
      <w:lang w:val="en-GB"/>
    </w:rPr>
  </w:style>
  <w:style w:type="paragraph" w:customStyle="1" w:styleId="BIGegevens">
    <w:name w:val="BI_Gegevens"/>
    <w:basedOn w:val="Standaard"/>
    <w:rsid w:val="00461B55"/>
    <w:pPr>
      <w:spacing w:line="220" w:lineRule="exact"/>
    </w:pPr>
    <w:rPr>
      <w:rFonts w:ascii="Arial" w:hAnsi="Arial" w:cs="Arial"/>
      <w:sz w:val="18"/>
      <w:szCs w:val="15"/>
      <w:lang w:eastAsia="en-US"/>
    </w:rPr>
  </w:style>
  <w:style w:type="paragraph" w:customStyle="1" w:styleId="doHidden">
    <w:name w:val="doHidden"/>
    <w:basedOn w:val="Standaard"/>
    <w:qFormat/>
    <w:rsid w:val="00F41180"/>
    <w:pPr>
      <w:spacing w:before="1700"/>
    </w:pPr>
    <w:rPr>
      <w:noProof/>
      <w:lang w:val="en-GB" w:eastAsia="en-US"/>
    </w:rPr>
  </w:style>
  <w:style w:type="paragraph" w:customStyle="1" w:styleId="doPageNumber">
    <w:name w:val="doPageNumber"/>
    <w:basedOn w:val="Standaard"/>
    <w:qFormat/>
    <w:rsid w:val="0043772A"/>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FF0C57"/>
    <w:rPr>
      <w:rFonts w:ascii="Arial" w:hAnsi="Arial"/>
      <w:sz w:val="40"/>
    </w:rPr>
  </w:style>
  <w:style w:type="paragraph" w:customStyle="1" w:styleId="doInhoudsopgave">
    <w:name w:val="doInhoudsopgave"/>
    <w:basedOn w:val="Standaard"/>
    <w:qFormat/>
    <w:rsid w:val="00AE79F1"/>
    <w:pPr>
      <w:spacing w:before="220" w:after="220" w:line="240" w:lineRule="atLeast"/>
    </w:pPr>
    <w:rPr>
      <w:rFonts w:ascii="Arial" w:hAnsi="Arial"/>
      <w:b/>
      <w:caps/>
      <w:sz w:val="20"/>
    </w:rPr>
  </w:style>
  <w:style w:type="character" w:styleId="Hyperlink">
    <w:name w:val="Hyperlink"/>
    <w:uiPriority w:val="99"/>
    <w:rsid w:val="0084559A"/>
    <w:rPr>
      <w:color w:val="0000FF"/>
      <w:u w:val="single"/>
      <w:lang w:val="en-GB"/>
    </w:rPr>
  </w:style>
  <w:style w:type="paragraph" w:styleId="Inhopg1">
    <w:name w:val="toc 1"/>
    <w:aliases w:val="BI_inhoud"/>
    <w:basedOn w:val="Standaard"/>
    <w:next w:val="Standaard"/>
    <w:autoRedefine/>
    <w:uiPriority w:val="39"/>
    <w:rsid w:val="00315310"/>
    <w:pPr>
      <w:tabs>
        <w:tab w:val="left" w:pos="851"/>
        <w:tab w:val="right" w:leader="dot" w:pos="8210"/>
      </w:tabs>
    </w:pPr>
    <w:rPr>
      <w:rFonts w:ascii="Verdana" w:hAnsi="Verdana"/>
      <w:b/>
      <w:noProof/>
      <w:sz w:val="20"/>
      <w:szCs w:val="20"/>
      <w:lang w:val="en-GB" w:eastAsia="en-US"/>
    </w:rPr>
  </w:style>
  <w:style w:type="paragraph" w:customStyle="1" w:styleId="BITekst">
    <w:name w:val="BI_Tekst"/>
    <w:basedOn w:val="Standaard"/>
    <w:rsid w:val="00AE79F1"/>
    <w:pPr>
      <w:spacing w:line="220" w:lineRule="exact"/>
    </w:pPr>
    <w:rPr>
      <w:sz w:val="20"/>
      <w:szCs w:val="17"/>
      <w:lang w:val="en-GB" w:eastAsia="en-US"/>
    </w:rPr>
  </w:style>
  <w:style w:type="paragraph" w:customStyle="1" w:styleId="BISubtitel">
    <w:name w:val="BI_Subtitel"/>
    <w:basedOn w:val="doInhoudsopgave"/>
    <w:rsid w:val="00114D64"/>
    <w:pPr>
      <w:spacing w:line="220" w:lineRule="exact"/>
    </w:pPr>
    <w:rPr>
      <w:rFonts w:cs="Arial"/>
      <w:lang w:eastAsia="en-US"/>
    </w:rPr>
  </w:style>
  <w:style w:type="character" w:styleId="Paginanummer">
    <w:name w:val="page number"/>
    <w:rsid w:val="002A19CB"/>
    <w:rPr>
      <w:sz w:val="18"/>
      <w:lang w:val="en-GB"/>
    </w:rPr>
  </w:style>
  <w:style w:type="paragraph" w:customStyle="1" w:styleId="BISubkop">
    <w:name w:val="BI_Subkop"/>
    <w:basedOn w:val="Standaard"/>
    <w:rsid w:val="00DC62EA"/>
    <w:pPr>
      <w:spacing w:before="220" w:line="220" w:lineRule="exact"/>
    </w:pPr>
    <w:rPr>
      <w:b/>
      <w:sz w:val="20"/>
      <w:szCs w:val="17"/>
      <w:lang w:val="en-GB" w:eastAsia="en-US"/>
    </w:rPr>
  </w:style>
  <w:style w:type="paragraph" w:styleId="Inhopg2">
    <w:name w:val="toc 2"/>
    <w:basedOn w:val="Standaard"/>
    <w:next w:val="Standaard"/>
    <w:autoRedefine/>
    <w:uiPriority w:val="39"/>
    <w:rsid w:val="00315310"/>
    <w:pPr>
      <w:tabs>
        <w:tab w:val="right" w:pos="851"/>
        <w:tab w:val="right" w:leader="dot" w:pos="8210"/>
      </w:tabs>
    </w:pPr>
    <w:rPr>
      <w:rFonts w:ascii="Verdana" w:hAnsi="Verdana"/>
      <w:noProof/>
      <w:sz w:val="20"/>
      <w:szCs w:val="20"/>
    </w:rPr>
  </w:style>
  <w:style w:type="numbering" w:customStyle="1" w:styleId="doBullets">
    <w:name w:val="doBullets"/>
    <w:rsid w:val="006739BC"/>
    <w:pPr>
      <w:numPr>
        <w:numId w:val="1"/>
      </w:numPr>
    </w:pPr>
  </w:style>
  <w:style w:type="paragraph" w:styleId="Documentstructuur">
    <w:name w:val="Document Map"/>
    <w:basedOn w:val="Standaard"/>
    <w:semiHidden/>
    <w:rsid w:val="006739BC"/>
    <w:pPr>
      <w:shd w:val="clear" w:color="auto" w:fill="000080"/>
    </w:pPr>
    <w:rPr>
      <w:rFonts w:cs="Tahoma"/>
      <w:szCs w:val="20"/>
    </w:rPr>
  </w:style>
  <w:style w:type="numbering" w:customStyle="1" w:styleId="doNummering">
    <w:name w:val="doNummering"/>
    <w:rsid w:val="006739BC"/>
    <w:pPr>
      <w:numPr>
        <w:numId w:val="2"/>
      </w:numPr>
    </w:pPr>
  </w:style>
  <w:style w:type="paragraph" w:customStyle="1" w:styleId="doTable">
    <w:name w:val="doTable"/>
    <w:basedOn w:val="Standaard"/>
    <w:rsid w:val="00B510B7"/>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F30867"/>
    <w:pPr>
      <w:spacing w:after="160" w:line="240" w:lineRule="exact"/>
    </w:pPr>
    <w:rPr>
      <w:rFonts w:ascii="Tahoma" w:hAnsi="Tahoma"/>
      <w:sz w:val="20"/>
      <w:szCs w:val="20"/>
      <w:lang w:val="en-GB" w:eastAsia="en-US"/>
    </w:rPr>
  </w:style>
  <w:style w:type="paragraph" w:styleId="Inhopg3">
    <w:name w:val="toc 3"/>
    <w:basedOn w:val="Standaard"/>
    <w:next w:val="Standaard"/>
    <w:autoRedefine/>
    <w:uiPriority w:val="39"/>
    <w:qFormat/>
    <w:rsid w:val="00315310"/>
    <w:pPr>
      <w:tabs>
        <w:tab w:val="right" w:pos="851"/>
        <w:tab w:val="right" w:leader="dot" w:pos="8210"/>
      </w:tabs>
    </w:pPr>
    <w:rPr>
      <w:rFonts w:ascii="Verdana" w:hAnsi="Verdana"/>
      <w:noProof/>
      <w:sz w:val="20"/>
      <w:szCs w:val="20"/>
    </w:rPr>
  </w:style>
  <w:style w:type="character" w:styleId="Zwaar">
    <w:name w:val="Strong"/>
    <w:qFormat/>
    <w:rsid w:val="00CA192C"/>
    <w:rPr>
      <w:b/>
      <w:bCs/>
      <w:lang w:val="en-GB"/>
    </w:rPr>
  </w:style>
  <w:style w:type="paragraph" w:styleId="Voetnoottekst">
    <w:name w:val="footnote text"/>
    <w:basedOn w:val="Standaard"/>
    <w:link w:val="VoetnoottekstChar"/>
    <w:uiPriority w:val="99"/>
    <w:rsid w:val="00D9416C"/>
    <w:rPr>
      <w:sz w:val="20"/>
      <w:szCs w:val="20"/>
      <w:lang w:eastAsia="x-none"/>
    </w:rPr>
  </w:style>
  <w:style w:type="character" w:customStyle="1" w:styleId="VoetnoottekstChar">
    <w:name w:val="Voetnoottekst Char"/>
    <w:link w:val="Voetnoottekst"/>
    <w:uiPriority w:val="99"/>
    <w:rsid w:val="00D9416C"/>
    <w:rPr>
      <w:rFonts w:ascii="Georgia" w:hAnsi="Georgia"/>
      <w:lang w:val="en-GB"/>
    </w:rPr>
  </w:style>
  <w:style w:type="character" w:styleId="Voetnootmarkering">
    <w:name w:val="footnote reference"/>
    <w:uiPriority w:val="99"/>
    <w:rsid w:val="00D9416C"/>
    <w:rPr>
      <w:vertAlign w:val="superscript"/>
      <w:lang w:val="en-GB"/>
    </w:rPr>
  </w:style>
  <w:style w:type="paragraph" w:styleId="Tekstopmerking">
    <w:name w:val="annotation text"/>
    <w:basedOn w:val="Standaard"/>
    <w:link w:val="TekstopmerkingChar"/>
    <w:rsid w:val="007801A1"/>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7801A1"/>
    <w:rPr>
      <w:lang w:val="en-GB"/>
    </w:rPr>
  </w:style>
  <w:style w:type="character" w:styleId="Verwijzingopmerking">
    <w:name w:val="annotation reference"/>
    <w:rsid w:val="00013A8C"/>
    <w:rPr>
      <w:sz w:val="16"/>
      <w:szCs w:val="16"/>
      <w:lang w:val="en-GB"/>
    </w:rPr>
  </w:style>
  <w:style w:type="paragraph" w:customStyle="1" w:styleId="Ballontekst1">
    <w:name w:val="Ballontekst1"/>
    <w:basedOn w:val="Standaard"/>
    <w:rsid w:val="00950B9D"/>
    <w:pPr>
      <w:tabs>
        <w:tab w:val="left" w:pos="972"/>
      </w:tabs>
      <w:spacing w:line="260" w:lineRule="exact"/>
    </w:pPr>
    <w:rPr>
      <w:rFonts w:ascii="Tahoma" w:hAnsi="Tahoma" w:cs="Tahoma"/>
      <w:sz w:val="16"/>
      <w:szCs w:val="16"/>
      <w:lang w:val="en-GB"/>
    </w:rPr>
  </w:style>
  <w:style w:type="paragraph" w:customStyle="1" w:styleId="StandaardArial">
    <w:name w:val="Standaard + Arial"/>
    <w:basedOn w:val="Standaard"/>
    <w:rsid w:val="00950B9D"/>
    <w:rPr>
      <w:rFonts w:ascii="Arial" w:hAnsi="Arial" w:cs="Arial"/>
      <w:szCs w:val="22"/>
      <w:lang w:eastAsia="en-US"/>
    </w:rPr>
  </w:style>
  <w:style w:type="paragraph" w:styleId="Normaalweb">
    <w:name w:val="Normal (Web)"/>
    <w:basedOn w:val="Standaard"/>
    <w:uiPriority w:val="99"/>
    <w:rsid w:val="000C6929"/>
    <w:pPr>
      <w:tabs>
        <w:tab w:val="left" w:pos="972"/>
      </w:tabs>
      <w:spacing w:before="100" w:beforeAutospacing="1" w:after="100" w:afterAutospacing="1" w:line="260" w:lineRule="exact"/>
    </w:pPr>
    <w:rPr>
      <w:rFonts w:ascii="Arial" w:hAnsi="Arial" w:cs="Arial"/>
      <w:sz w:val="18"/>
      <w:szCs w:val="18"/>
      <w:lang w:val="en-GB" w:eastAsia="en-US"/>
    </w:rPr>
  </w:style>
  <w:style w:type="paragraph" w:styleId="Lijstopsomteken">
    <w:name w:val="List Bullet"/>
    <w:aliases w:val="List Dash"/>
    <w:basedOn w:val="Standaard"/>
    <w:autoRedefine/>
    <w:rsid w:val="000C6929"/>
    <w:pPr>
      <w:numPr>
        <w:numId w:val="4"/>
      </w:numPr>
      <w:spacing w:line="260" w:lineRule="exact"/>
    </w:pPr>
    <w:rPr>
      <w:rFonts w:ascii="Arial" w:eastAsia="MS Mincho" w:hAnsi="Arial" w:cs="Arial"/>
      <w:sz w:val="18"/>
      <w:szCs w:val="18"/>
    </w:rPr>
  </w:style>
  <w:style w:type="paragraph" w:customStyle="1" w:styleId="Kop31">
    <w:name w:val="Kop 31"/>
    <w:basedOn w:val="StandaardArial"/>
    <w:autoRedefine/>
    <w:rsid w:val="00255B40"/>
    <w:pPr>
      <w:keepNext/>
      <w:outlineLvl w:val="2"/>
    </w:pPr>
    <w:rPr>
      <w:b/>
      <w:bCs/>
      <w:sz w:val="18"/>
      <w:szCs w:val="20"/>
    </w:rPr>
  </w:style>
  <w:style w:type="paragraph" w:styleId="Lijst">
    <w:name w:val="List"/>
    <w:basedOn w:val="Standaard"/>
    <w:autoRedefine/>
    <w:rsid w:val="00DE4B52"/>
    <w:pPr>
      <w:numPr>
        <w:numId w:val="5"/>
      </w:numPr>
      <w:spacing w:line="260" w:lineRule="exact"/>
    </w:pPr>
    <w:rPr>
      <w:rFonts w:ascii="Arial" w:eastAsia="MS Mincho" w:hAnsi="Arial" w:cs="Arial"/>
      <w:sz w:val="18"/>
      <w:szCs w:val="18"/>
      <w:lang w:val="en-GB"/>
    </w:rPr>
  </w:style>
  <w:style w:type="character" w:customStyle="1" w:styleId="U-norm85">
    <w:name w:val="U-norm 8.5"/>
    <w:rsid w:val="00783807"/>
    <w:rPr>
      <w:rFonts w:ascii="Book Antiqua" w:hAnsi="Book Antiqua"/>
      <w:noProof w:val="0"/>
      <w:sz w:val="17"/>
      <w:lang w:val="en-GB"/>
    </w:rPr>
  </w:style>
  <w:style w:type="paragraph" w:customStyle="1" w:styleId="TableText">
    <w:name w:val="Table Text"/>
    <w:basedOn w:val="Standaard"/>
    <w:rsid w:val="003D23BA"/>
    <w:pPr>
      <w:spacing w:line="260" w:lineRule="exact"/>
    </w:pPr>
    <w:rPr>
      <w:rFonts w:ascii="Arial Unicode MS" w:eastAsia="Arial Unicode MS" w:hAnsi="Arial Unicode MS"/>
      <w:sz w:val="20"/>
      <w:szCs w:val="20"/>
      <w:lang w:val="en-GB" w:eastAsia="en-US"/>
    </w:rPr>
  </w:style>
  <w:style w:type="paragraph" w:styleId="Onderwerpvanopmerking">
    <w:name w:val="annotation subject"/>
    <w:basedOn w:val="Tekstopmerking"/>
    <w:next w:val="Tekstopmerking"/>
    <w:link w:val="OnderwerpvanopmerkingChar"/>
    <w:rsid w:val="00533B11"/>
    <w:pPr>
      <w:spacing w:line="240" w:lineRule="auto"/>
    </w:pPr>
    <w:rPr>
      <w:rFonts w:ascii="Georgia" w:hAnsi="Georgia"/>
      <w:b/>
      <w:bCs/>
      <w:lang w:eastAsia="x-none"/>
    </w:rPr>
  </w:style>
  <w:style w:type="character" w:customStyle="1" w:styleId="OnderwerpvanopmerkingChar">
    <w:name w:val="Onderwerp van opmerking Char"/>
    <w:link w:val="Onderwerpvanopmerking"/>
    <w:rsid w:val="00533B11"/>
    <w:rPr>
      <w:rFonts w:ascii="Georgia" w:hAnsi="Georgia"/>
      <w:b/>
      <w:bCs/>
      <w:lang w:val="en-GB"/>
    </w:rPr>
  </w:style>
  <w:style w:type="paragraph" w:styleId="Lijstalinea">
    <w:name w:val="List Paragraph"/>
    <w:basedOn w:val="Standaard"/>
    <w:uiPriority w:val="34"/>
    <w:qFormat/>
    <w:rsid w:val="00E20B69"/>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E20B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link w:val="Kop2"/>
    <w:rsid w:val="00E20B69"/>
    <w:rPr>
      <w:rFonts w:ascii="Arial" w:hAnsi="Arial"/>
      <w:b/>
      <w:kern w:val="28"/>
      <w:sz w:val="22"/>
      <w:lang w:val="en-GB" w:eastAsia="en-US"/>
    </w:rPr>
  </w:style>
  <w:style w:type="paragraph" w:customStyle="1" w:styleId="Kop11">
    <w:name w:val="Kop 11"/>
    <w:basedOn w:val="Kop1"/>
    <w:next w:val="Kop21"/>
    <w:autoRedefine/>
    <w:rsid w:val="00BA70DD"/>
    <w:pPr>
      <w:keepNext w:val="0"/>
      <w:pageBreakBefore/>
      <w:widowControl w:val="0"/>
      <w:numPr>
        <w:numId w:val="7"/>
      </w:numPr>
      <w:spacing w:before="360" w:after="480" w:line="360" w:lineRule="atLeast"/>
    </w:pPr>
    <w:rPr>
      <w:rFonts w:cs="Arial"/>
      <w:caps w:val="0"/>
      <w:szCs w:val="22"/>
    </w:rPr>
  </w:style>
  <w:style w:type="paragraph" w:customStyle="1" w:styleId="Kop21">
    <w:name w:val="Kop 21"/>
    <w:basedOn w:val="StandaardArial"/>
    <w:next w:val="Standaard"/>
    <w:autoRedefine/>
    <w:rsid w:val="00BA70DD"/>
    <w:pPr>
      <w:numPr>
        <w:ilvl w:val="1"/>
        <w:numId w:val="7"/>
      </w:numPr>
      <w:tabs>
        <w:tab w:val="left" w:pos="397"/>
      </w:tabs>
      <w:spacing w:before="105" w:after="30"/>
      <w:outlineLvl w:val="1"/>
    </w:pPr>
    <w:rPr>
      <w:b/>
      <w:sz w:val="18"/>
      <w:szCs w:val="20"/>
    </w:rPr>
  </w:style>
  <w:style w:type="paragraph" w:styleId="Revisie">
    <w:name w:val="Revision"/>
    <w:hidden/>
    <w:uiPriority w:val="99"/>
    <w:semiHidden/>
    <w:rsid w:val="00E51DBD"/>
    <w:rPr>
      <w:rFonts w:ascii="Georgia" w:hAnsi="Georgia"/>
      <w:sz w:val="22"/>
      <w:szCs w:val="19"/>
    </w:rPr>
  </w:style>
  <w:style w:type="paragraph" w:customStyle="1" w:styleId="broodtekst-italic">
    <w:name w:val="broodtekst-italic"/>
    <w:basedOn w:val="Standaard"/>
    <w:rsid w:val="0000549B"/>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table" w:styleId="Rastertabel2-Accent5">
    <w:name w:val="Grid Table 2 Accent 5"/>
    <w:basedOn w:val="Standaardtabel"/>
    <w:uiPriority w:val="47"/>
    <w:rsid w:val="00E26DE9"/>
    <w:tblPr>
      <w:tblStyleRowBandSize w:val="1"/>
      <w:tblStyleColBandSize w:val="1"/>
      <w:tblBorders>
        <w:top w:val="single" w:sz="2" w:space="0" w:color="8EAADB"/>
        <w:bottom w:val="single" w:sz="2" w:space="0" w:color="8EAADB"/>
        <w:insideH w:val="single" w:sz="2" w:space="0" w:color="8EAADB"/>
        <w:insideV w:val="single" w:sz="2" w:space="0" w:color="8EAADB"/>
      </w:tblBorders>
    </w:tblPr>
    <w:tblStylePr w:type="firstRow">
      <w:rPr>
        <w:b/>
        <w:bCs/>
      </w:rPr>
      <w:tblPr/>
      <w:tcPr>
        <w:tcBorders>
          <w:top w:val="nil"/>
          <w:bottom w:val="single" w:sz="12" w:space="0" w:color="8EAADB"/>
          <w:insideH w:val="nil"/>
          <w:insideV w:val="nil"/>
        </w:tcBorders>
        <w:shd w:val="clear" w:color="auto" w:fill="FFFFFF"/>
      </w:tcPr>
    </w:tblStylePr>
    <w:tblStylePr w:type="lastRow">
      <w:rPr>
        <w:b/>
        <w:bCs/>
      </w:rPr>
      <w:tblPr/>
      <w:tcPr>
        <w:tcBorders>
          <w:top w:val="double" w:sz="2" w:space="0" w:color="8EAADB"/>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styleId="Rastertabel4-Accent1">
    <w:name w:val="Grid Table 4 Accent 1"/>
    <w:basedOn w:val="Standaardtabel"/>
    <w:uiPriority w:val="49"/>
    <w:rsid w:val="00E26DE9"/>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Textbody">
    <w:name w:val="Text body"/>
    <w:basedOn w:val="Standard"/>
    <w:rsid w:val="00F97263"/>
    <w:pPr>
      <w:widowControl/>
      <w:spacing w:after="0"/>
    </w:pPr>
    <w:rPr>
      <w:sz w:val="18"/>
    </w:rPr>
  </w:style>
  <w:style w:type="paragraph" w:customStyle="1" w:styleId="Basis">
    <w:name w:val="Basis"/>
    <w:basedOn w:val="Standard"/>
    <w:rsid w:val="00F97263"/>
    <w:pPr>
      <w:widowControl/>
      <w:spacing w:after="0"/>
    </w:pPr>
    <w:rPr>
      <w:sz w:val="18"/>
    </w:rPr>
  </w:style>
  <w:style w:type="paragraph" w:customStyle="1" w:styleId="Standard">
    <w:name w:val="Standard"/>
    <w:rsid w:val="00F97263"/>
    <w:pPr>
      <w:widowControl w:val="0"/>
      <w:autoSpaceDN w:val="0"/>
      <w:spacing w:after="288"/>
      <w:textAlignment w:val="baseline"/>
    </w:pPr>
    <w:rPr>
      <w:rFonts w:ascii="DejaVu Sans" w:hAnsi="DejaVu Sans"/>
      <w:kern w:val="3"/>
    </w:rPr>
  </w:style>
  <w:style w:type="paragraph" w:customStyle="1" w:styleId="Kop">
    <w:name w:val="Kop"/>
    <w:basedOn w:val="Textbody"/>
    <w:rsid w:val="00F97263"/>
    <w:pPr>
      <w:keepNext/>
      <w:spacing w:after="240"/>
    </w:pPr>
  </w:style>
  <w:style w:type="paragraph" w:customStyle="1" w:styleId="TableContents">
    <w:name w:val="Table Contents"/>
    <w:basedOn w:val="Standard"/>
    <w:rsid w:val="00F97263"/>
    <w:pPr>
      <w:suppressLineNumbers/>
    </w:pPr>
    <w:rPr>
      <w:sz w:val="16"/>
      <w:szCs w:val="16"/>
    </w:rPr>
  </w:style>
  <w:style w:type="paragraph" w:customStyle="1" w:styleId="KopVet">
    <w:name w:val="Kop Vet"/>
    <w:basedOn w:val="Basis"/>
    <w:next w:val="Basis"/>
    <w:rsid w:val="00F97263"/>
    <w:pPr>
      <w:spacing w:line="300" w:lineRule="auto"/>
    </w:pPr>
  </w:style>
  <w:style w:type="character" w:customStyle="1" w:styleId="Vet">
    <w:name w:val="Vet"/>
    <w:rsid w:val="00F97263"/>
    <w:rPr>
      <w:b/>
    </w:rPr>
  </w:style>
  <w:style w:type="character" w:customStyle="1" w:styleId="Romein">
    <w:name w:val="Romein"/>
    <w:rsid w:val="00F97263"/>
    <w:rPr>
      <w:b w:val="0"/>
    </w:rPr>
  </w:style>
  <w:style w:type="paragraph" w:customStyle="1" w:styleId="Tekstzondermarge">
    <w:name w:val="Tekst zonder marge"/>
    <w:rsid w:val="00F97263"/>
    <w:pPr>
      <w:widowControl w:val="0"/>
      <w:autoSpaceDN w:val="0"/>
      <w:textAlignment w:val="baseline"/>
    </w:pPr>
    <w:rPr>
      <w:rFonts w:ascii="DejaVu Sans" w:hAnsi="DejaVu Sans"/>
      <w:kern w:val="3"/>
    </w:rPr>
  </w:style>
  <w:style w:type="character" w:customStyle="1" w:styleId="FootnoteSymbol">
    <w:name w:val="Footnote Symbol"/>
    <w:rsid w:val="00F97263"/>
    <w:rPr>
      <w:b w:val="0"/>
      <w:position w:val="0"/>
      <w:sz w:val="18"/>
      <w:vertAlign w:val="superscript"/>
    </w:rPr>
  </w:style>
  <w:style w:type="character" w:customStyle="1" w:styleId="Footnoteanchor">
    <w:name w:val="Footnote anchor"/>
    <w:rsid w:val="00F97263"/>
    <w:rPr>
      <w:position w:val="0"/>
      <w:vertAlign w:val="superscript"/>
    </w:rPr>
  </w:style>
  <w:style w:type="paragraph" w:customStyle="1" w:styleId="FooterAgenda">
    <w:name w:val="Footer Agenda"/>
    <w:basedOn w:val="Voettekst"/>
    <w:rsid w:val="00F97263"/>
    <w:pPr>
      <w:widowControl w:val="0"/>
      <w:tabs>
        <w:tab w:val="clear" w:pos="4536"/>
        <w:tab w:val="clear" w:pos="9072"/>
        <w:tab w:val="right" w:pos="8299"/>
      </w:tabs>
      <w:autoSpaceDN w:val="0"/>
      <w:spacing w:before="144"/>
      <w:ind w:left="3311"/>
      <w:textAlignment w:val="baseline"/>
    </w:pPr>
    <w:rPr>
      <w:rFonts w:ascii="DejaVu Sans" w:hAnsi="DejaVu Sans"/>
      <w:kern w:val="3"/>
      <w:sz w:val="17"/>
      <w:szCs w:val="20"/>
    </w:rPr>
  </w:style>
  <w:style w:type="paragraph" w:customStyle="1" w:styleId="FooterHandelingen">
    <w:name w:val="Footer Handelingen"/>
    <w:basedOn w:val="Voettekst"/>
    <w:rsid w:val="00F97263"/>
    <w:pPr>
      <w:widowControl w:val="0"/>
      <w:tabs>
        <w:tab w:val="clear" w:pos="4536"/>
        <w:tab w:val="clear" w:pos="9072"/>
        <w:tab w:val="left" w:pos="1729"/>
        <w:tab w:val="left" w:pos="5046"/>
        <w:tab w:val="right" w:pos="9694"/>
      </w:tabs>
      <w:autoSpaceDN w:val="0"/>
      <w:spacing w:before="144"/>
      <w:textAlignment w:val="baseline"/>
    </w:pPr>
    <w:rPr>
      <w:rFonts w:ascii="DejaVu Sans" w:hAnsi="DejaVu Sans"/>
      <w:kern w:val="3"/>
      <w:sz w:val="13"/>
      <w:szCs w:val="13"/>
    </w:rPr>
  </w:style>
  <w:style w:type="paragraph" w:customStyle="1" w:styleId="KIOHeader">
    <w:name w:val="KIO Header"/>
    <w:rsid w:val="00F97263"/>
    <w:pPr>
      <w:widowControl w:val="0"/>
      <w:autoSpaceDN w:val="0"/>
      <w:textAlignment w:val="baseline"/>
    </w:pPr>
    <w:rPr>
      <w:rFonts w:ascii="DejaVu Sans" w:hAnsi="DejaVu Sans"/>
      <w:i/>
      <w:kern w:val="3"/>
    </w:rPr>
  </w:style>
  <w:style w:type="paragraph" w:customStyle="1" w:styleId="SprekerHeader">
    <w:name w:val="Spreker Header"/>
    <w:rsid w:val="00F97263"/>
    <w:pPr>
      <w:widowControl w:val="0"/>
      <w:autoSpaceDN w:val="0"/>
      <w:textAlignment w:val="baseline"/>
    </w:pPr>
    <w:rPr>
      <w:rFonts w:ascii="DejaVu Sans" w:hAnsi="DejaVu Sans"/>
      <w:b/>
      <w:kern w:val="3"/>
    </w:rPr>
  </w:style>
  <w:style w:type="paragraph" w:styleId="Titel">
    <w:name w:val="Title"/>
    <w:basedOn w:val="Textbody"/>
    <w:next w:val="Textbody"/>
    <w:link w:val="TitelChar"/>
    <w:rsid w:val="00F97263"/>
    <w:rPr>
      <w:b/>
      <w:caps/>
      <w:color w:val="0071E3"/>
      <w:spacing w:val="20"/>
      <w:w w:val="60"/>
      <w:kern w:val="0"/>
      <w:sz w:val="116"/>
      <w:szCs w:val="116"/>
    </w:rPr>
  </w:style>
  <w:style w:type="character" w:customStyle="1" w:styleId="TitelChar">
    <w:name w:val="Titel Char"/>
    <w:link w:val="Titel"/>
    <w:rsid w:val="00F97263"/>
    <w:rPr>
      <w:rFonts w:ascii="DejaVu Sans" w:hAnsi="DejaVu Sans"/>
      <w:b/>
      <w:caps/>
      <w:color w:val="0071E3"/>
      <w:spacing w:val="20"/>
      <w:w w:val="60"/>
      <w:sz w:val="116"/>
      <w:szCs w:val="116"/>
      <w:lang w:val="en-GB"/>
    </w:rPr>
  </w:style>
  <w:style w:type="paragraph" w:customStyle="1" w:styleId="textcell7left">
    <w:name w:val="text.cell.7.left"/>
    <w:rsid w:val="00F97263"/>
    <w:pPr>
      <w:widowControl w:val="0"/>
      <w:autoSpaceDN w:val="0"/>
      <w:textAlignment w:val="baseline"/>
    </w:pPr>
    <w:rPr>
      <w:rFonts w:ascii="DejaVu Sans" w:hAnsi="DejaVu Sans"/>
      <w:kern w:val="3"/>
      <w:sz w:val="14"/>
    </w:rPr>
  </w:style>
  <w:style w:type="paragraph" w:customStyle="1" w:styleId="textcell7right">
    <w:name w:val="text.cell.7.right"/>
    <w:rsid w:val="00F97263"/>
    <w:pPr>
      <w:widowControl w:val="0"/>
      <w:autoSpaceDN w:val="0"/>
      <w:jc w:val="right"/>
      <w:textAlignment w:val="baseline"/>
    </w:pPr>
    <w:rPr>
      <w:rFonts w:ascii="DejaVu Sans" w:hAnsi="DejaVu Sans"/>
      <w:kern w:val="3"/>
      <w:sz w:val="14"/>
    </w:rPr>
  </w:style>
  <w:style w:type="paragraph" w:customStyle="1" w:styleId="FooterStaatscourant">
    <w:name w:val="Footer Staatscourant"/>
    <w:basedOn w:val="Voettekst"/>
    <w:rsid w:val="00F97263"/>
    <w:pPr>
      <w:widowControl w:val="0"/>
      <w:tabs>
        <w:tab w:val="clear" w:pos="4536"/>
        <w:tab w:val="clear" w:pos="9072"/>
        <w:tab w:val="left" w:pos="2098"/>
        <w:tab w:val="left" w:pos="5410"/>
      </w:tabs>
      <w:autoSpaceDN w:val="0"/>
      <w:spacing w:before="567"/>
      <w:ind w:left="2098" w:hanging="2098"/>
      <w:textAlignment w:val="baseline"/>
    </w:pPr>
    <w:rPr>
      <w:rFonts w:ascii="DejaVu Sans" w:hAnsi="DejaVu Sans"/>
      <w:b/>
      <w:kern w:val="3"/>
      <w:sz w:val="17"/>
      <w:szCs w:val="17"/>
    </w:rPr>
  </w:style>
  <w:style w:type="character" w:customStyle="1" w:styleId="footerstaatscourantoranje">
    <w:name w:val="footer.staatscourant.oranje"/>
    <w:rsid w:val="00F97263"/>
    <w:rPr>
      <w:color w:val="FF8000"/>
    </w:rPr>
  </w:style>
  <w:style w:type="character" w:customStyle="1" w:styleId="footerstaatscourantblauw">
    <w:name w:val="footer.staatscourant.blauw"/>
    <w:rsid w:val="00F97263"/>
    <w:rPr>
      <w:color w:val="0071E3"/>
    </w:rPr>
  </w:style>
  <w:style w:type="paragraph" w:customStyle="1" w:styleId="FooterTractatenblad">
    <w:name w:val="Footer Tractatenblad"/>
    <w:basedOn w:val="Voettekst"/>
    <w:rsid w:val="00F97263"/>
    <w:pPr>
      <w:widowControl w:val="0"/>
      <w:tabs>
        <w:tab w:val="clear" w:pos="4536"/>
        <w:tab w:val="clear" w:pos="9072"/>
        <w:tab w:val="right" w:pos="9751"/>
      </w:tabs>
      <w:autoSpaceDN w:val="0"/>
      <w:textAlignment w:val="baseline"/>
    </w:pPr>
    <w:rPr>
      <w:rFonts w:ascii="DejaVu Sans" w:hAnsi="DejaVu Sans"/>
      <w:kern w:val="3"/>
      <w:szCs w:val="18"/>
    </w:rPr>
  </w:style>
  <w:style w:type="paragraph" w:customStyle="1" w:styleId="FooterTractatenbladOblong">
    <w:name w:val="Footer Tractatenblad Oblong"/>
    <w:basedOn w:val="FooterTractatenblad"/>
    <w:rsid w:val="00F97263"/>
    <w:pPr>
      <w:tabs>
        <w:tab w:val="clear" w:pos="9751"/>
        <w:tab w:val="right" w:pos="15049"/>
      </w:tabs>
    </w:pPr>
  </w:style>
  <w:style w:type="table" w:customStyle="1" w:styleId="Rastertabel1licht-Accent11">
    <w:name w:val="Rastertabel 1 licht - Accent 11"/>
    <w:basedOn w:val="Standaardtabel"/>
    <w:next w:val="Rastertabel1licht-Accent1"/>
    <w:uiPriority w:val="46"/>
    <w:rsid w:val="00155B0A"/>
    <w:pPr>
      <w:widowControl w:val="0"/>
      <w:autoSpaceDE w:val="0"/>
      <w:autoSpaceDN w:val="0"/>
    </w:pPr>
    <w:rPr>
      <w:rFonts w:ascii="Calibri" w:eastAsia="Calibri" w:hAnsi="Calibri"/>
      <w:sz w:val="22"/>
      <w:szCs w:val="22"/>
      <w:lang w:val="en-GB"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styleId="Rastertabel1licht-Accent1">
    <w:name w:val="Grid Table 1 Light Accent 1"/>
    <w:basedOn w:val="Standaardtabel"/>
    <w:uiPriority w:val="46"/>
    <w:rsid w:val="00155B0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23974">
      <w:bodyDiv w:val="1"/>
      <w:marLeft w:val="0"/>
      <w:marRight w:val="0"/>
      <w:marTop w:val="0"/>
      <w:marBottom w:val="0"/>
      <w:divBdr>
        <w:top w:val="none" w:sz="0" w:space="0" w:color="auto"/>
        <w:left w:val="none" w:sz="0" w:space="0" w:color="auto"/>
        <w:bottom w:val="none" w:sz="0" w:space="0" w:color="auto"/>
        <w:right w:val="none" w:sz="0" w:space="0" w:color="auto"/>
      </w:divBdr>
    </w:div>
    <w:div w:id="1448740297">
      <w:bodyDiv w:val="1"/>
      <w:marLeft w:val="0"/>
      <w:marRight w:val="0"/>
      <w:marTop w:val="0"/>
      <w:marBottom w:val="0"/>
      <w:divBdr>
        <w:top w:val="none" w:sz="0" w:space="0" w:color="auto"/>
        <w:left w:val="none" w:sz="0" w:space="0" w:color="auto"/>
        <w:bottom w:val="none" w:sz="0" w:space="0" w:color="auto"/>
        <w:right w:val="none" w:sz="0" w:space="0" w:color="auto"/>
      </w:divBdr>
    </w:div>
    <w:div w:id="2113158408">
      <w:bodyDiv w:val="1"/>
      <w:marLeft w:val="0"/>
      <w:marRight w:val="0"/>
      <w:marTop w:val="0"/>
      <w:marBottom w:val="0"/>
      <w:divBdr>
        <w:top w:val="none" w:sz="0" w:space="0" w:color="auto"/>
        <w:left w:val="none" w:sz="0" w:space="0" w:color="auto"/>
        <w:bottom w:val="none" w:sz="0" w:space="0" w:color="auto"/>
        <w:right w:val="none" w:sz="0" w:space="0" w:color="auto"/>
      </w:divBdr>
      <w:divsChild>
        <w:div w:id="312834520">
          <w:marLeft w:val="0"/>
          <w:marRight w:val="0"/>
          <w:marTop w:val="0"/>
          <w:marBottom w:val="0"/>
          <w:divBdr>
            <w:top w:val="none" w:sz="0" w:space="0" w:color="auto"/>
            <w:left w:val="none" w:sz="0" w:space="0" w:color="auto"/>
            <w:bottom w:val="none" w:sz="0" w:space="0" w:color="auto"/>
            <w:right w:val="none" w:sz="0" w:space="0" w:color="auto"/>
          </w:divBdr>
          <w:divsChild>
            <w:div w:id="644161098">
              <w:marLeft w:val="0"/>
              <w:marRight w:val="0"/>
              <w:marTop w:val="0"/>
              <w:marBottom w:val="0"/>
              <w:divBdr>
                <w:top w:val="none" w:sz="0" w:space="0" w:color="auto"/>
                <w:left w:val="none" w:sz="0" w:space="0" w:color="auto"/>
                <w:bottom w:val="none" w:sz="0" w:space="0" w:color="auto"/>
                <w:right w:val="none" w:sz="0" w:space="0" w:color="auto"/>
              </w:divBdr>
              <w:divsChild>
                <w:div w:id="292635400">
                  <w:marLeft w:val="0"/>
                  <w:marRight w:val="0"/>
                  <w:marTop w:val="0"/>
                  <w:marBottom w:val="0"/>
                  <w:divBdr>
                    <w:top w:val="none" w:sz="0" w:space="0" w:color="auto"/>
                    <w:left w:val="none" w:sz="0" w:space="0" w:color="auto"/>
                    <w:bottom w:val="none" w:sz="0" w:space="0" w:color="auto"/>
                    <w:right w:val="none" w:sz="0" w:space="0" w:color="auto"/>
                  </w:divBdr>
                  <w:divsChild>
                    <w:div w:id="1990550592">
                      <w:marLeft w:val="0"/>
                      <w:marRight w:val="0"/>
                      <w:marTop w:val="0"/>
                      <w:marBottom w:val="0"/>
                      <w:divBdr>
                        <w:top w:val="none" w:sz="0" w:space="0" w:color="auto"/>
                        <w:left w:val="none" w:sz="0" w:space="0" w:color="auto"/>
                        <w:bottom w:val="none" w:sz="0" w:space="0" w:color="auto"/>
                        <w:right w:val="none" w:sz="0" w:space="0" w:color="auto"/>
                      </w:divBdr>
                      <w:divsChild>
                        <w:div w:id="448740262">
                          <w:marLeft w:val="0"/>
                          <w:marRight w:val="0"/>
                          <w:marTop w:val="0"/>
                          <w:marBottom w:val="0"/>
                          <w:divBdr>
                            <w:top w:val="none" w:sz="0" w:space="0" w:color="auto"/>
                            <w:left w:val="none" w:sz="0" w:space="0" w:color="auto"/>
                            <w:bottom w:val="none" w:sz="0" w:space="0" w:color="auto"/>
                            <w:right w:val="none" w:sz="0" w:space="0" w:color="auto"/>
                          </w:divBdr>
                          <w:divsChild>
                            <w:div w:id="1606503353">
                              <w:marLeft w:val="0"/>
                              <w:marRight w:val="0"/>
                              <w:marTop w:val="0"/>
                              <w:marBottom w:val="120"/>
                              <w:divBdr>
                                <w:top w:val="none" w:sz="0" w:space="0" w:color="auto"/>
                                <w:left w:val="none" w:sz="0" w:space="0" w:color="auto"/>
                                <w:bottom w:val="none" w:sz="0" w:space="0" w:color="auto"/>
                                <w:right w:val="none" w:sz="0" w:space="0" w:color="auto"/>
                              </w:divBdr>
                              <w:divsChild>
                                <w:div w:id="2040429045">
                                  <w:marLeft w:val="0"/>
                                  <w:marRight w:val="0"/>
                                  <w:marTop w:val="0"/>
                                  <w:marBottom w:val="0"/>
                                  <w:divBdr>
                                    <w:top w:val="none" w:sz="0" w:space="0" w:color="auto"/>
                                    <w:left w:val="none" w:sz="0" w:space="0" w:color="auto"/>
                                    <w:bottom w:val="none" w:sz="0" w:space="0" w:color="auto"/>
                                    <w:right w:val="none" w:sz="0" w:space="0" w:color="auto"/>
                                  </w:divBdr>
                                  <w:divsChild>
                                    <w:div w:id="1785465700">
                                      <w:marLeft w:val="0"/>
                                      <w:marRight w:val="0"/>
                                      <w:marTop w:val="0"/>
                                      <w:marBottom w:val="0"/>
                                      <w:divBdr>
                                        <w:top w:val="none" w:sz="0" w:space="0" w:color="auto"/>
                                        <w:left w:val="none" w:sz="0" w:space="0" w:color="auto"/>
                                        <w:bottom w:val="none" w:sz="0" w:space="0" w:color="auto"/>
                                        <w:right w:val="none" w:sz="0" w:space="0" w:color="auto"/>
                                      </w:divBdr>
                                      <w:divsChild>
                                        <w:div w:id="2803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Huisstijl\SjablonenXPv18.0\Startup\Templates\report.dot"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71231FB4D73A441832DF018042E876B" ma:contentTypeVersion="2" ma:contentTypeDescription="Een nieuw document maken." ma:contentTypeScope="" ma:versionID="2ad7b33be08bb482b74e05cb4589f7d6">
  <xsd:schema xmlns:xsd="http://www.w3.org/2001/XMLSchema" xmlns:xs="http://www.w3.org/2001/XMLSchema" xmlns:p="http://schemas.microsoft.com/office/2006/metadata/properties" xmlns:ns2="d7ef8184-519d-4f42-941f-af518ec36b63" targetNamespace="http://schemas.microsoft.com/office/2006/metadata/properties" ma:root="true" ma:fieldsID="cca18b7eb5e84d97069d08fa83970b6c" ns2:_="">
    <xsd:import namespace="d7ef8184-519d-4f42-941f-af518ec36b63"/>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ef8184-519d-4f42-941f-af518ec36b63"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A77D8C-2F07-4BEC-9150-77BD6A91E848}">
  <ds:schemaRefs>
    <ds:schemaRef ds:uri="http://schemas.microsoft.com/sharepoint/v3/contenttype/forms"/>
  </ds:schemaRefs>
</ds:datastoreItem>
</file>

<file path=customXml/itemProps2.xml><?xml version="1.0" encoding="utf-8"?>
<ds:datastoreItem xmlns:ds="http://schemas.openxmlformats.org/officeDocument/2006/customXml" ds:itemID="{10CBADB4-C1C9-4324-965A-0224DA982A8E}"/>
</file>

<file path=customXml/itemProps3.xml><?xml version="1.0" encoding="utf-8"?>
<ds:datastoreItem xmlns:ds="http://schemas.openxmlformats.org/officeDocument/2006/customXml" ds:itemID="{F26B1D09-6E93-43BC-BEEE-376164E102A8}">
  <ds:schemaRefs>
    <ds:schemaRef ds:uri="http://schemas.openxmlformats.org/officeDocument/2006/bibliography"/>
  </ds:schemaRefs>
</ds:datastoreItem>
</file>

<file path=customXml/itemProps4.xml><?xml version="1.0" encoding="utf-8"?>
<ds:datastoreItem xmlns:ds="http://schemas.openxmlformats.org/officeDocument/2006/customXml" ds:itemID="{35B62695-DF72-443E-95F6-3EC3BE0CD61D}">
  <ds:schemaRefs>
    <ds:schemaRef ds:uri="http://schemas.microsoft.com/office/2006/metadata/properties"/>
    <ds:schemaRef ds:uri="http://schemas.microsoft.com/office/infopath/2007/PartnerControls"/>
    <ds:schemaRef ds:uri="eb2dd17e-b11d-4b0e-badf-3c645d0fd867"/>
  </ds:schemaRefs>
</ds:datastoreItem>
</file>

<file path=docProps/app.xml><?xml version="1.0" encoding="utf-8"?>
<Properties xmlns="http://schemas.openxmlformats.org/officeDocument/2006/extended-properties" xmlns:vt="http://schemas.openxmlformats.org/officeDocument/2006/docPropsVTypes">
  <Template>report</Template>
  <TotalTime>0</TotalTime>
  <Pages>1</Pages>
  <Words>133</Words>
  <Characters>901</Characters>
  <DocSecurity>0</DocSecurity>
  <Lines>64</Lines>
  <Paragraphs>24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2021-08-13T12:30:00Z</cp:lastPrinted>
  <dcterms:created xsi:type="dcterms:W3CDTF">2025-01-29T06:58:00Z</dcterms:created>
  <dcterms:modified xsi:type="dcterms:W3CDTF">2025-11-16T20:17:00Z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Report</vt:lpwstr>
  </property>
  <property fmtid="{D5CDD505-2E9C-101B-9397-08002B2CF9AE}" pid="3" name="txtTitel">
    <vt:lpwstr>Projectplan Europees Aanbesteden</vt:lpwstr>
  </property>
  <property fmtid="{D5CDD505-2E9C-101B-9397-08002B2CF9AE}" pid="4" name="txtDatum">
    <vt:lpwstr>11-04-2012</vt:lpwstr>
  </property>
  <property fmtid="{D5CDD505-2E9C-101B-9397-08002B2CF9AE}" pid="5" name="txtOpdrachtgevers">
    <vt:lpwstr/>
  </property>
  <property fmtid="{D5CDD505-2E9C-101B-9397-08002B2CF9AE}" pid="6" name="txtOnderwerp">
    <vt:lpwstr>Template Projectplan</vt:lpwstr>
  </property>
  <property fmtid="{D5CDD505-2E9C-101B-9397-08002B2CF9AE}" pid="7" name="txtBijlagen">
    <vt:lpwstr/>
  </property>
  <property fmtid="{D5CDD505-2E9C-101B-9397-08002B2CF9AE}" pid="8" name="txtGedOpdrachtgevers">
    <vt:lpwstr/>
  </property>
  <property fmtid="{D5CDD505-2E9C-101B-9397-08002B2CF9AE}" pid="9" name="cboOndertekenaar">
    <vt:lpwstr>Maarten Bougie</vt:lpwstr>
  </property>
  <property fmtid="{D5CDD505-2E9C-101B-9397-08002B2CF9AE}" pid="10" name="languageID">
    <vt:lpwstr>NL</vt:lpwstr>
  </property>
  <property fmtid="{D5CDD505-2E9C-101B-9397-08002B2CF9AE}" pid="11" name="pdfPrintHidden">
    <vt:lpwstr>0</vt:lpwstr>
  </property>
  <property fmtid="{D5CDD505-2E9C-101B-9397-08002B2CF9AE}" pid="12" name="ContentTypeId">
    <vt:lpwstr>0x010100471231FB4D73A441832DF018042E876B</vt:lpwstr>
  </property>
</Properties>
</file>