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4580" w14:textId="642315B8" w:rsidR="00D01AE9" w:rsidRPr="00613972" w:rsidRDefault="00D01AE9" w:rsidP="0056414F">
      <w:pPr>
        <w:pStyle w:val="Kop1"/>
        <w:numPr>
          <w:ilvl w:val="0"/>
          <w:numId w:val="0"/>
        </w:numPr>
      </w:pPr>
      <w:bookmarkStart w:id="0" w:name="_Toc42868753"/>
      <w:bookmarkStart w:id="1" w:name="_Toc47434705"/>
      <w:bookmarkStart w:id="2" w:name="_Toc67060948"/>
      <w:bookmarkStart w:id="3" w:name="_Toc181957292"/>
      <w:bookmarkStart w:id="4" w:name="_Toc42868755"/>
      <w:bookmarkStart w:id="5" w:name="_Toc47434707"/>
      <w:r w:rsidRPr="00613972">
        <w:t>Bijlage 5</w:t>
      </w:r>
      <w:r w:rsidRPr="00613972">
        <w:tab/>
        <w:t>Formulier referentie selectiecriteri</w:t>
      </w:r>
      <w:bookmarkEnd w:id="0"/>
      <w:bookmarkEnd w:id="1"/>
      <w:bookmarkEnd w:id="2"/>
      <w:r w:rsidR="00613972" w:rsidRPr="00613972">
        <w:t>um</w:t>
      </w:r>
      <w:bookmarkEnd w:id="3"/>
    </w:p>
    <w:p w14:paraId="48B729C0" w14:textId="4AF163AA" w:rsidR="00D01AE9" w:rsidRPr="00613972" w:rsidRDefault="00613972" w:rsidP="00D01AE9">
      <w:r w:rsidRPr="00613972">
        <w:t xml:space="preserve">Ter beoordeling van het selectiecriterium als gesteld in paragraaf 2.3 </w:t>
      </w:r>
    </w:p>
    <w:p w14:paraId="35C9741B" w14:textId="77777777" w:rsidR="00D01AE9" w:rsidRDefault="00D01AE9" w:rsidP="00D01AE9">
      <w:pPr>
        <w:spacing w:after="0" w:line="260" w:lineRule="atLeast"/>
        <w:rPr>
          <w:highlight w:val="yellow"/>
        </w:rPr>
      </w:pPr>
    </w:p>
    <w:p w14:paraId="2DED0A6A" w14:textId="54BC8FFE" w:rsidR="00613972" w:rsidRPr="00613972" w:rsidRDefault="00A12B7B" w:rsidP="00613972">
      <w:pPr>
        <w:pStyle w:val="Default"/>
        <w:rPr>
          <w:rFonts w:asciiTheme="majorHAnsi" w:hAnsiTheme="majorHAnsi" w:cs="Arial"/>
          <w:b/>
          <w:bCs/>
          <w:sz w:val="18"/>
          <w:szCs w:val="18"/>
        </w:rPr>
      </w:pPr>
      <w:r>
        <w:rPr>
          <w:rFonts w:asciiTheme="majorHAnsi" w:hAnsiTheme="majorHAnsi" w:cs="Arial"/>
          <w:b/>
          <w:bCs/>
          <w:sz w:val="18"/>
          <w:szCs w:val="18"/>
        </w:rPr>
        <w:t>M</w:t>
      </w:r>
      <w:r w:rsidR="00613972" w:rsidRPr="00F22A68">
        <w:rPr>
          <w:rFonts w:asciiTheme="majorHAnsi" w:hAnsiTheme="majorHAnsi" w:cs="Arial"/>
          <w:b/>
          <w:bCs/>
          <w:sz w:val="18"/>
          <w:szCs w:val="18"/>
        </w:rPr>
        <w:t>aximaal 2 bladzijden A4</w:t>
      </w:r>
      <w:r w:rsidR="00613972">
        <w:rPr>
          <w:rFonts w:asciiTheme="majorHAnsi" w:hAnsiTheme="majorHAnsi" w:cs="Arial"/>
          <w:b/>
          <w:bCs/>
          <w:sz w:val="18"/>
          <w:szCs w:val="18"/>
        </w:rPr>
        <w:t xml:space="preserve"> inclusief beelden </w:t>
      </w:r>
    </w:p>
    <w:p w14:paraId="069063E8" w14:textId="77777777" w:rsidR="00D01AE9" w:rsidRDefault="00D01AE9" w:rsidP="00D01AE9">
      <w:pPr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13972" w:rsidRPr="0005526A" w14:paraId="7538B781" w14:textId="77777777" w:rsidTr="00D0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ED10EFC" w14:textId="10B5338A" w:rsidR="00613972" w:rsidRPr="00131686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 </w:t>
            </w:r>
          </w:p>
        </w:tc>
      </w:tr>
      <w:tr w:rsidR="00613972" w:rsidRPr="0005526A" w14:paraId="206F2F8F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E4C787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2C73CAB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3EA21CC7" w14:textId="77777777" w:rsidTr="00D078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046B5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8256BB7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5F1A4F29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36DB34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F843CB9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6B676144" w14:textId="77777777" w:rsidTr="00D078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5BBC74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D59587A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7A40BD8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41A5F7CC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0B5B05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6AFCF9E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BCC388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13972" w:rsidRPr="0005526A" w14:paraId="1ED5099B" w14:textId="77777777" w:rsidTr="00D078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201A37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59A76F0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1D1AF8D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448904F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13972" w:rsidRPr="0005526A" w14:paraId="5191F6FB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DE5027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4B5E800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4E0B5CC1" w14:textId="77777777" w:rsidTr="00D078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4728E" w14:textId="641782FA" w:rsidR="00613972" w:rsidRPr="00613972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De gegadigde heeft aantoonbare ervaring met het uitvoeren van de bouwkundige en installatietechnische werkzaamheden voor de realisatie van een </w:t>
            </w:r>
            <w:r w:rsidR="00105D6A">
              <w:rPr>
                <w:rFonts w:ascii="Century Gothic" w:hAnsi="Century Gothic"/>
                <w:b w:val="0"/>
                <w:bCs w:val="0"/>
              </w:rPr>
              <w:t xml:space="preserve">nieuw permanent </w:t>
            </w:r>
            <w:r>
              <w:rPr>
                <w:rFonts w:ascii="Century Gothic" w:hAnsi="Century Gothic"/>
                <w:b w:val="0"/>
                <w:bCs w:val="0"/>
              </w:rPr>
              <w:t xml:space="preserve">utiliteitsgebouw </w:t>
            </w:r>
            <w:r w:rsidR="00FB6BE5">
              <w:rPr>
                <w:rFonts w:ascii="Century Gothic" w:hAnsi="Century Gothic"/>
                <w:b w:val="0"/>
                <w:bCs w:val="0"/>
              </w:rPr>
              <w:t xml:space="preserve">met de volgende kenmerken: </w:t>
            </w:r>
          </w:p>
        </w:tc>
        <w:tc>
          <w:tcPr>
            <w:tcW w:w="5865" w:type="dxa"/>
            <w:vAlign w:val="center"/>
          </w:tcPr>
          <w:p w14:paraId="72E93650" w14:textId="16F5F9DF" w:rsidR="00613972" w:rsidRDefault="00613972" w:rsidP="006139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="00FB6BE5">
              <w:rPr>
                <w:rFonts w:ascii="Segoe UI Symbol" w:hAnsi="Segoe UI Symbol" w:cs="Segoe UI Symbol"/>
                <w:lang w:val="x-none"/>
              </w:rPr>
              <w:t xml:space="preserve"> </w:t>
            </w:r>
            <w:r w:rsidR="00FB6BE5" w:rsidRPr="00FB6BE5">
              <w:rPr>
                <w:rFonts w:asciiTheme="majorHAnsi" w:hAnsiTheme="majorHAnsi" w:cs="Segoe UI Symbol"/>
                <w:lang w:val="x-none"/>
              </w:rPr>
              <w:t xml:space="preserve">Utiliteitsgebouw met </w:t>
            </w:r>
            <w:r w:rsidRPr="00FB6BE5">
              <w:rPr>
                <w:rFonts w:asciiTheme="majorHAnsi" w:hAnsiTheme="majorHAnsi"/>
                <w:lang w:val="x-none"/>
              </w:rPr>
              <w:t xml:space="preserve">basisonderwijs, sport </w:t>
            </w:r>
            <w:r w:rsidR="00B20717" w:rsidRPr="00FB6BE5">
              <w:rPr>
                <w:rFonts w:asciiTheme="majorHAnsi" w:hAnsiTheme="majorHAnsi"/>
                <w:lang w:val="x-none"/>
              </w:rPr>
              <w:t>en kinderopvang</w:t>
            </w:r>
            <w:r w:rsidRPr="00FB6BE5">
              <w:rPr>
                <w:rFonts w:asciiTheme="majorHAnsi" w:hAnsiTheme="majorHAnsi"/>
                <w:lang w:val="x-none"/>
              </w:rPr>
              <w:t xml:space="preserve"> van</w:t>
            </w:r>
            <w:r>
              <w:rPr>
                <w:rFonts w:ascii="Century Gothic" w:hAnsi="Century Gothic"/>
                <w:lang w:val="x-none"/>
              </w:rPr>
              <w:t xml:space="preserve"> minimaal 1.500 m2 bvo </w:t>
            </w:r>
            <w:r w:rsidRPr="00105D6A">
              <w:rPr>
                <w:rFonts w:ascii="Century Gothic" w:hAnsi="Century Gothic"/>
                <w:b/>
                <w:bCs/>
                <w:lang w:val="x-none"/>
              </w:rPr>
              <w:t>(10</w:t>
            </w:r>
            <w:r w:rsidRPr="00613972">
              <w:rPr>
                <w:rFonts w:ascii="Century Gothic" w:hAnsi="Century Gothic"/>
                <w:b/>
                <w:bCs/>
                <w:lang w:val="x-none"/>
              </w:rPr>
              <w:t xml:space="preserve"> punten</w:t>
            </w:r>
            <w:r>
              <w:rPr>
                <w:rFonts w:ascii="Century Gothic" w:hAnsi="Century Gothic"/>
                <w:b/>
                <w:bCs/>
                <w:lang w:val="x-none"/>
              </w:rPr>
              <w:t>)</w:t>
            </w:r>
          </w:p>
          <w:p w14:paraId="065615D7" w14:textId="2E228A17" w:rsidR="00613972" w:rsidRPr="00613972" w:rsidRDefault="00613972" w:rsidP="006139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FB6BE5">
              <w:rPr>
                <w:rFonts w:ascii="Century Gothic" w:hAnsi="Century Gothic"/>
                <w:lang w:val="x-none"/>
              </w:rPr>
              <w:t>Utiliteitsgebouw</w:t>
            </w:r>
            <w:r>
              <w:rPr>
                <w:rFonts w:ascii="Century Gothic" w:hAnsi="Century Gothic"/>
                <w:lang w:val="x-none"/>
              </w:rPr>
              <w:t xml:space="preserve"> met basisonderwijs en/of kinderopvang van minimaal 1.000 m2 bvo </w:t>
            </w:r>
            <w:r>
              <w:rPr>
                <w:rFonts w:ascii="Century Gothic" w:hAnsi="Century Gothic"/>
                <w:b/>
                <w:bCs/>
                <w:lang w:val="x-none"/>
              </w:rPr>
              <w:t>( 7 punten)</w:t>
            </w:r>
          </w:p>
          <w:p w14:paraId="7E8BA379" w14:textId="23AC4190" w:rsidR="00613972" w:rsidRPr="002935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FB6BE5">
              <w:rPr>
                <w:rFonts w:ascii="Century Gothic" w:hAnsi="Century Gothic"/>
                <w:lang w:val="x-none"/>
              </w:rPr>
              <w:t xml:space="preserve">Utiliteitsgebouw </w:t>
            </w:r>
            <w:r w:rsidR="002935DF">
              <w:rPr>
                <w:rFonts w:ascii="Century Gothic" w:hAnsi="Century Gothic"/>
                <w:lang w:val="x-none"/>
              </w:rPr>
              <w:t>met een vergelijkbare complexiteit</w:t>
            </w:r>
            <w:r>
              <w:rPr>
                <w:rFonts w:ascii="Century Gothic" w:hAnsi="Century Gothic"/>
                <w:lang w:val="x-none"/>
              </w:rPr>
              <w:t xml:space="preserve"> van minimaal 1.000 m2 bvo </w:t>
            </w:r>
            <w:r>
              <w:rPr>
                <w:rFonts w:ascii="Century Gothic" w:hAnsi="Century Gothic"/>
                <w:b/>
                <w:bCs/>
                <w:lang w:val="x-none"/>
              </w:rPr>
              <w:t>(5 punten)</w:t>
            </w:r>
            <w:r>
              <w:rPr>
                <w:rFonts w:ascii="Century Gothic" w:hAnsi="Century Gothic"/>
                <w:lang w:val="x-none"/>
              </w:rPr>
              <w:t xml:space="preserve">                                                                    </w:t>
            </w:r>
            <w:r>
              <w:rPr>
                <w:rFonts w:ascii="Century Gothic" w:hAnsi="Century Gothic"/>
                <w:lang w:val="x-none"/>
              </w:rPr>
              <w:br/>
            </w:r>
            <w:r w:rsidR="002935DF"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="002935DF"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105D6A">
              <w:rPr>
                <w:rFonts w:ascii="Century Gothic" w:hAnsi="Century Gothic"/>
                <w:lang w:val="x-none"/>
              </w:rPr>
              <w:t>G</w:t>
            </w:r>
            <w:r w:rsidR="00CF2E3F">
              <w:rPr>
                <w:rFonts w:ascii="Century Gothic" w:hAnsi="Century Gothic"/>
                <w:lang w:val="x-none"/>
              </w:rPr>
              <w:t xml:space="preserve">een ervaring met bovenstaand </w:t>
            </w:r>
            <w:r w:rsidRPr="00613972">
              <w:rPr>
                <w:rFonts w:ascii="Century Gothic" w:hAnsi="Century Gothic"/>
                <w:b/>
                <w:bCs/>
                <w:lang w:val="x-none"/>
              </w:rPr>
              <w:t xml:space="preserve"> </w:t>
            </w:r>
            <w:r w:rsidR="002935DF">
              <w:rPr>
                <w:rFonts w:ascii="Century Gothic" w:hAnsi="Century Gothic"/>
                <w:b/>
                <w:bCs/>
                <w:lang w:val="x-none"/>
              </w:rPr>
              <w:t>(</w:t>
            </w:r>
            <w:r w:rsidRPr="00613972">
              <w:rPr>
                <w:rFonts w:ascii="Century Gothic" w:hAnsi="Century Gothic"/>
                <w:b/>
                <w:bCs/>
                <w:lang w:val="x-none"/>
              </w:rPr>
              <w:t>0 punten</w:t>
            </w:r>
            <w:r w:rsidR="002935DF">
              <w:rPr>
                <w:rFonts w:ascii="Century Gothic" w:hAnsi="Century Gothic"/>
                <w:b/>
                <w:bCs/>
                <w:lang w:val="x-none"/>
              </w:rPr>
              <w:t>)</w:t>
            </w:r>
          </w:p>
        </w:tc>
      </w:tr>
      <w:tr w:rsidR="00613972" w:rsidRPr="0005526A" w14:paraId="3229A8D1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BCD0C0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Bea</w:t>
            </w:r>
            <w:r w:rsidRPr="003F5ABD">
              <w:rPr>
                <w:rFonts w:ascii="Century Gothic" w:hAnsi="Century Gothic"/>
                <w:b w:val="0"/>
                <w:bCs w:val="0"/>
              </w:rPr>
              <w:t>rgumentatie van vergelijkbare complexite</w:t>
            </w:r>
            <w:r>
              <w:rPr>
                <w:rFonts w:ascii="Century Gothic" w:hAnsi="Century Gothic"/>
                <w:b w:val="0"/>
                <w:bCs w:val="0"/>
              </w:rPr>
              <w:t>it</w:t>
            </w:r>
          </w:p>
        </w:tc>
        <w:tc>
          <w:tcPr>
            <w:tcW w:w="5865" w:type="dxa"/>
            <w:vAlign w:val="center"/>
          </w:tcPr>
          <w:p w14:paraId="51A14039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44ECADE5" w14:textId="77777777" w:rsidTr="00D078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3E392A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0523AE91" w14:textId="77777777" w:rsidR="00613972" w:rsidRPr="009C22DF" w:rsidRDefault="00613972" w:rsidP="00D0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13972" w:rsidRPr="0005526A" w14:paraId="0C97BDF9" w14:textId="77777777" w:rsidTr="00D0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D80405" w14:textId="77777777" w:rsidR="00613972" w:rsidRPr="009C22DF" w:rsidRDefault="00613972" w:rsidP="00D078D9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Beeldmateriaal </w:t>
            </w:r>
          </w:p>
        </w:tc>
        <w:tc>
          <w:tcPr>
            <w:tcW w:w="5865" w:type="dxa"/>
            <w:vAlign w:val="center"/>
          </w:tcPr>
          <w:p w14:paraId="681F1C90" w14:textId="77777777" w:rsidR="00613972" w:rsidRPr="009C22DF" w:rsidRDefault="00613972" w:rsidP="00D0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4B6BCDA" w14:textId="77777777" w:rsidR="00613972" w:rsidRDefault="00613972" w:rsidP="00D01AE9"/>
    <w:p w14:paraId="6C55726D" w14:textId="0EE28FE3" w:rsidR="00D01AE9" w:rsidRPr="00E02065" w:rsidRDefault="00D01AE9" w:rsidP="00D01AE9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8008CF7" w14:textId="77777777" w:rsidR="00613972" w:rsidRDefault="00613972">
      <w:r>
        <w:br w:type="page"/>
      </w:r>
    </w:p>
    <w:p w14:paraId="2513B3D0" w14:textId="1177B251" w:rsidR="00D01AE9" w:rsidRPr="00613972" w:rsidRDefault="00D01AE9" w:rsidP="00D01AE9">
      <w:r w:rsidRPr="00B478DF">
        <w:lastRenderedPageBreak/>
        <w:t xml:space="preserve">Ondergetekende verklaart </w:t>
      </w:r>
      <w:r w:rsidRPr="00613972">
        <w:t xml:space="preserve">tevens dat: </w:t>
      </w:r>
    </w:p>
    <w:p w14:paraId="7FE601E8" w14:textId="49091704" w:rsidR="00D01AE9" w:rsidRPr="00B478DF" w:rsidRDefault="00D01AE9" w:rsidP="00D01AE9">
      <w:pPr>
        <w:pStyle w:val="Lijstalinea"/>
        <w:numPr>
          <w:ilvl w:val="0"/>
          <w:numId w:val="32"/>
        </w:numPr>
      </w:pPr>
      <w:r w:rsidRPr="00613972">
        <w:t xml:space="preserve">Gegadigde opdrachtnemer is van </w:t>
      </w:r>
      <w:r w:rsidR="00613972" w:rsidRPr="00613972">
        <w:t>het</w:t>
      </w:r>
      <w:r w:rsidRPr="00613972">
        <w:t xml:space="preserve"> bovenstaande referentieproject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5E42F32" w14:textId="77777777" w:rsidR="00D01AE9" w:rsidRPr="0005526A" w:rsidRDefault="00D01AE9" w:rsidP="00D01AE9">
      <w:pPr>
        <w:pStyle w:val="Lijstalinea"/>
        <w:numPr>
          <w:ilvl w:val="0"/>
          <w:numId w:val="32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0DF36C35" w14:textId="77777777" w:rsidR="00D01AE9" w:rsidRPr="0005526A" w:rsidRDefault="00D01AE9" w:rsidP="00D01AE9">
      <w:pPr>
        <w:pStyle w:val="Lijstalinea"/>
        <w:numPr>
          <w:ilvl w:val="0"/>
          <w:numId w:val="32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E8AD4F7" w14:textId="77777777" w:rsidR="00D01AE9" w:rsidRPr="00B478DF" w:rsidRDefault="00D01AE9" w:rsidP="00D01AE9">
      <w:pPr>
        <w:pStyle w:val="Lijstalinea"/>
        <w:numPr>
          <w:ilvl w:val="0"/>
          <w:numId w:val="32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F18EBE9" w14:textId="77777777" w:rsidR="00D01AE9" w:rsidRPr="00B478DF" w:rsidRDefault="00D01AE9" w:rsidP="00D01AE9">
      <w:r w:rsidRPr="00B478DF">
        <w:t xml:space="preserve">Aldus naar waarheid opgemaakt, </w:t>
      </w:r>
    </w:p>
    <w:p w14:paraId="3A1F1DDD" w14:textId="77777777" w:rsidR="00D01AE9" w:rsidRPr="00B478DF" w:rsidRDefault="00D01AE9" w:rsidP="00D01AE9"/>
    <w:p w14:paraId="56C9876B" w14:textId="77777777" w:rsidR="00D01AE9" w:rsidRPr="00B478DF" w:rsidRDefault="00D01AE9" w:rsidP="00D01AE9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C5CEF70" w14:textId="77777777" w:rsidR="00D01AE9" w:rsidRPr="00B478DF" w:rsidRDefault="00D01AE9" w:rsidP="00D01AE9"/>
    <w:p w14:paraId="645A4DD0" w14:textId="77777777" w:rsidR="00D01AE9" w:rsidRPr="00B478DF" w:rsidRDefault="00D01AE9" w:rsidP="00D01AE9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7681241" w14:textId="77777777" w:rsidR="00D01AE9" w:rsidRPr="00B478DF" w:rsidRDefault="00D01AE9" w:rsidP="00D01AE9"/>
    <w:p w14:paraId="6E9144D1" w14:textId="77777777" w:rsidR="00D01AE9" w:rsidRPr="00B478DF" w:rsidRDefault="00D01AE9" w:rsidP="00D01AE9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609F3D8" w14:textId="77777777" w:rsidR="00D01AE9" w:rsidRPr="00B478DF" w:rsidRDefault="00D01AE9" w:rsidP="00D01AE9"/>
    <w:p w14:paraId="56DC914A" w14:textId="77777777" w:rsidR="00D01AE9" w:rsidRPr="00B478DF" w:rsidRDefault="00D01AE9" w:rsidP="00D01AE9"/>
    <w:p w14:paraId="66BEAC55" w14:textId="77777777" w:rsidR="00D01AE9" w:rsidRPr="00B478DF" w:rsidRDefault="00D01AE9" w:rsidP="00D01AE9">
      <w:r w:rsidRPr="00B478DF">
        <w:t xml:space="preserve">   ………………………………………… (handtekening)</w:t>
      </w:r>
    </w:p>
    <w:p w14:paraId="3BE61AA9" w14:textId="77777777" w:rsidR="00D01AE9" w:rsidRPr="0005526A" w:rsidRDefault="00D01AE9" w:rsidP="00D01AE9">
      <w:pPr>
        <w:rPr>
          <w:highlight w:val="yellow"/>
        </w:rPr>
      </w:pPr>
    </w:p>
    <w:bookmarkEnd w:id="4"/>
    <w:bookmarkEnd w:id="5"/>
    <w:p w14:paraId="604D3774" w14:textId="3A471DF9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BA2AA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5F019" id="_x0000_t202" coordsize="21600,21600" o:spt="202" path="m,l,21600r21600,l21600,xe">
                <v:stroke joinstyle="miter"/>
                <v:path gradientshapeok="t" o:connecttype="rect"/>
              </v:shapetype>
              <v:shape id="Tekstvak 23" o:spid="_x0000_s1026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9E7EE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DB281" w14:textId="77777777" w:rsidR="00A66BD3" w:rsidRDefault="00A66BD3" w:rsidP="00E15770">
      <w:pPr>
        <w:spacing w:after="0" w:line="240" w:lineRule="auto"/>
      </w:pPr>
      <w:r>
        <w:separator/>
      </w:r>
    </w:p>
  </w:endnote>
  <w:endnote w:type="continuationSeparator" w:id="0">
    <w:p w14:paraId="3234E5B9" w14:textId="77777777" w:rsidR="00A66BD3" w:rsidRDefault="00A66BD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B526C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5C39D373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20717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03EC4" w14:textId="77777777" w:rsidR="00A66BD3" w:rsidRDefault="00A66BD3" w:rsidP="00E15770">
      <w:pPr>
        <w:spacing w:after="0" w:line="240" w:lineRule="auto"/>
      </w:pPr>
      <w:r>
        <w:separator/>
      </w:r>
    </w:p>
  </w:footnote>
  <w:footnote w:type="continuationSeparator" w:id="0">
    <w:p w14:paraId="5E7BC3E8" w14:textId="77777777" w:rsidR="00A66BD3" w:rsidRDefault="00A66BD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F1E58B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Cbc1G2gAAAAcBAAAPAAAAZHJz&#10;L2Rvd25yZXYueG1sTI/BTsMwEETvSPyDtUjcqE1FAw1xqqpSLr3R9sLNibdJRLyObDcNf8/2RG87&#10;mtHM22Izu0FMGGLvScPrQoFAarztqdVwOlYvHyBiMmTN4Ak1/GKETfn4UJjc+it94XRIreASirnR&#10;0KU05lLGpkNn4sKPSOydfXAmsQyttMFcudwNcqlUJp3piRc6M+Kuw+bncHEapqp9r76zuEcXbdjP&#10;KznWzVnr56d5+wki4Zz+w3DDZ3Qoman2F7JRDBrWGZMnDfzQzV2v3kDUfKilAlkW8p6/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Cbc1G&#10;2gAAAAc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AFD90D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mODXyJcNAABQ8aZUS9okqZ7vGgAAoKJ1m+C3SFKE7xkAAKCi&#10;ZU3wS/IdAwAAVD4mdwA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EfwcfLOJiIiIyp7NCGAU&#10;QAWAON9vIiIiorJkAzAlgt8GACYACb7PRERERGXJCmBGBL8Bvr9ERERE5Y+LO4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JRh7uyIODcinvaGAwCMrWzseyiD30u8xwAA409XL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Bn8Wt5sAICBN5TBb7X3GQBg4C0biYgPRMSeiNjq&#10;/QYAGEhjEbEjg9+n6wcAAAPM4g4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Wrc84ykviYi7RcS4Nx0AYCBlZ9+ukYj4lYi4s/cYAGCwZfq7znsMADDwtpvj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EMlBb8NLjYAwJK3oi8iToyIIyKi7noDACxJ&#10;qbNvMgW/L7i+AABLnzl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L8/+3dCXNc5b3n8acla7EkW5Y3wI5tDASzrwkQlrAmZO4sN7dq3sO8&#10;h3kz8wKm6tZN5kJICIQAYQlrAhjbGIxtvC+SbK3W0lPnzvdUnXhsWdJ5uvscPd9PVZdklnZ3nz7n&#10;+Z3/s0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N&#10;XQY/SZKkNHQb/CRJktIwty6EcCGE0BNCuBJCaHrgJUmS1pRuMt50FvzeCSH0Z38w+EmSJK05Wd5b&#10;DCHMZr/8Lyp+cwY/SZKkNaeLjLeQBb9XeXeGPkmSpLWnwTtqZsFv3gMsSZK09jmrV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9F820B3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FDE6561"/>
    <w:multiLevelType w:val="multilevel"/>
    <w:tmpl w:val="16B697E6"/>
    <w:numStyleLink w:val="ICSBullets"/>
  </w:abstractNum>
  <w:abstractNum w:abstractNumId="4" w15:restartNumberingAfterBreak="0">
    <w:nsid w:val="111B7D1D"/>
    <w:multiLevelType w:val="multilevel"/>
    <w:tmpl w:val="16B697E6"/>
    <w:numStyleLink w:val="ICSBullets"/>
  </w:abstractNum>
  <w:abstractNum w:abstractNumId="5" w15:restartNumberingAfterBreak="0">
    <w:nsid w:val="154C4317"/>
    <w:multiLevelType w:val="multilevel"/>
    <w:tmpl w:val="16B697E6"/>
    <w:numStyleLink w:val="ICSBullets"/>
  </w:abstractNum>
  <w:abstractNum w:abstractNumId="6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364878"/>
    <w:multiLevelType w:val="multilevel"/>
    <w:tmpl w:val="16B697E6"/>
    <w:numStyleLink w:val="ICSBullets"/>
  </w:abstractNum>
  <w:abstractNum w:abstractNumId="8" w15:restartNumberingAfterBreak="0">
    <w:nsid w:val="210E4DD6"/>
    <w:multiLevelType w:val="multilevel"/>
    <w:tmpl w:val="16B697E6"/>
    <w:numStyleLink w:val="ICSBullets"/>
  </w:abstractNum>
  <w:abstractNum w:abstractNumId="9" w15:restartNumberingAfterBreak="0">
    <w:nsid w:val="241B48B6"/>
    <w:multiLevelType w:val="multilevel"/>
    <w:tmpl w:val="143EDEB6"/>
    <w:numStyleLink w:val="ICSNumbering"/>
  </w:abstractNum>
  <w:abstractNum w:abstractNumId="10" w15:restartNumberingAfterBreak="0">
    <w:nsid w:val="269A18BF"/>
    <w:multiLevelType w:val="hybridMultilevel"/>
    <w:tmpl w:val="20329238"/>
    <w:lvl w:ilvl="0" w:tplc="0CE89920">
      <w:start w:val="1"/>
      <w:numFmt w:val="decimal"/>
      <w:lvlText w:val="%1."/>
      <w:lvlJc w:val="left"/>
      <w:pPr>
        <w:ind w:left="1060" w:hanging="360"/>
      </w:pPr>
    </w:lvl>
    <w:lvl w:ilvl="1" w:tplc="F302586E">
      <w:start w:val="1"/>
      <w:numFmt w:val="decimal"/>
      <w:lvlText w:val="%2."/>
      <w:lvlJc w:val="left"/>
      <w:pPr>
        <w:ind w:left="1060" w:hanging="360"/>
      </w:pPr>
    </w:lvl>
    <w:lvl w:ilvl="2" w:tplc="FC642B42">
      <w:start w:val="1"/>
      <w:numFmt w:val="decimal"/>
      <w:lvlText w:val="%3."/>
      <w:lvlJc w:val="left"/>
      <w:pPr>
        <w:ind w:left="1060" w:hanging="360"/>
      </w:pPr>
    </w:lvl>
    <w:lvl w:ilvl="3" w:tplc="D5EC52C0">
      <w:start w:val="1"/>
      <w:numFmt w:val="decimal"/>
      <w:lvlText w:val="%4."/>
      <w:lvlJc w:val="left"/>
      <w:pPr>
        <w:ind w:left="1060" w:hanging="360"/>
      </w:pPr>
    </w:lvl>
    <w:lvl w:ilvl="4" w:tplc="F5D46CD8">
      <w:start w:val="1"/>
      <w:numFmt w:val="decimal"/>
      <w:lvlText w:val="%5."/>
      <w:lvlJc w:val="left"/>
      <w:pPr>
        <w:ind w:left="1060" w:hanging="360"/>
      </w:pPr>
    </w:lvl>
    <w:lvl w:ilvl="5" w:tplc="0952F106">
      <w:start w:val="1"/>
      <w:numFmt w:val="decimal"/>
      <w:lvlText w:val="%6."/>
      <w:lvlJc w:val="left"/>
      <w:pPr>
        <w:ind w:left="1060" w:hanging="360"/>
      </w:pPr>
    </w:lvl>
    <w:lvl w:ilvl="6" w:tplc="1B96CDC2">
      <w:start w:val="1"/>
      <w:numFmt w:val="decimal"/>
      <w:lvlText w:val="%7."/>
      <w:lvlJc w:val="left"/>
      <w:pPr>
        <w:ind w:left="1060" w:hanging="360"/>
      </w:pPr>
    </w:lvl>
    <w:lvl w:ilvl="7" w:tplc="1374C730">
      <w:start w:val="1"/>
      <w:numFmt w:val="decimal"/>
      <w:lvlText w:val="%8."/>
      <w:lvlJc w:val="left"/>
      <w:pPr>
        <w:ind w:left="1060" w:hanging="360"/>
      </w:pPr>
    </w:lvl>
    <w:lvl w:ilvl="8" w:tplc="FA86A710">
      <w:start w:val="1"/>
      <w:numFmt w:val="decimal"/>
      <w:lvlText w:val="%9."/>
      <w:lvlJc w:val="left"/>
      <w:pPr>
        <w:ind w:left="1060" w:hanging="360"/>
      </w:pPr>
    </w:lvl>
  </w:abstractNum>
  <w:abstractNum w:abstractNumId="11" w15:restartNumberingAfterBreak="0">
    <w:nsid w:val="279F25C2"/>
    <w:multiLevelType w:val="multilevel"/>
    <w:tmpl w:val="16B697E6"/>
    <w:numStyleLink w:val="ICSBullets"/>
  </w:abstractNum>
  <w:abstractNum w:abstractNumId="12" w15:restartNumberingAfterBreak="0">
    <w:nsid w:val="30061B79"/>
    <w:multiLevelType w:val="multilevel"/>
    <w:tmpl w:val="16B697E6"/>
    <w:numStyleLink w:val="ICSBullets"/>
  </w:abstractNum>
  <w:abstractNum w:abstractNumId="13" w15:restartNumberingAfterBreak="0">
    <w:nsid w:val="307D711E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CAE1959"/>
    <w:multiLevelType w:val="hybridMultilevel"/>
    <w:tmpl w:val="35F20EB0"/>
    <w:lvl w:ilvl="0" w:tplc="F976A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886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44C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0A4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BCE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C2E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AAE1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0E32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662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15F157E"/>
    <w:multiLevelType w:val="multilevel"/>
    <w:tmpl w:val="16B697E6"/>
    <w:numStyleLink w:val="ICSBullets"/>
  </w:abstractNum>
  <w:abstractNum w:abstractNumId="19" w15:restartNumberingAfterBreak="0">
    <w:nsid w:val="4AD17968"/>
    <w:multiLevelType w:val="multilevel"/>
    <w:tmpl w:val="16B697E6"/>
    <w:numStyleLink w:val="ICSBullets"/>
  </w:abstractNum>
  <w:abstractNum w:abstractNumId="20" w15:restartNumberingAfterBreak="0">
    <w:nsid w:val="4B4009BC"/>
    <w:multiLevelType w:val="multilevel"/>
    <w:tmpl w:val="16B697E6"/>
    <w:numStyleLink w:val="ICSBullets"/>
  </w:abstractNum>
  <w:abstractNum w:abstractNumId="21" w15:restartNumberingAfterBreak="0">
    <w:nsid w:val="4FC6292C"/>
    <w:multiLevelType w:val="multilevel"/>
    <w:tmpl w:val="143EDEB6"/>
    <w:numStyleLink w:val="ICSNumbering"/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F477DF0"/>
    <w:multiLevelType w:val="multilevel"/>
    <w:tmpl w:val="16B697E6"/>
    <w:numStyleLink w:val="ICSBullets"/>
  </w:abstractNum>
  <w:abstractNum w:abstractNumId="26" w15:restartNumberingAfterBreak="0">
    <w:nsid w:val="636E51C3"/>
    <w:multiLevelType w:val="multilevel"/>
    <w:tmpl w:val="143EDEB6"/>
    <w:numStyleLink w:val="ICSNumbering"/>
  </w:abstractNum>
  <w:abstractNum w:abstractNumId="27" w15:restartNumberingAfterBreak="0">
    <w:nsid w:val="6A2565E2"/>
    <w:multiLevelType w:val="multilevel"/>
    <w:tmpl w:val="16B697E6"/>
    <w:numStyleLink w:val="ICSBullets"/>
  </w:abstractNum>
  <w:abstractNum w:abstractNumId="28" w15:restartNumberingAfterBreak="0">
    <w:nsid w:val="6AE47645"/>
    <w:multiLevelType w:val="multilevel"/>
    <w:tmpl w:val="143EDEB6"/>
    <w:numStyleLink w:val="ICSNumbering"/>
  </w:abstractNum>
  <w:abstractNum w:abstractNumId="29" w15:restartNumberingAfterBreak="0">
    <w:nsid w:val="6FA313FC"/>
    <w:multiLevelType w:val="multilevel"/>
    <w:tmpl w:val="16B697E6"/>
    <w:numStyleLink w:val="ICSBullets"/>
  </w:abstractNum>
  <w:abstractNum w:abstractNumId="3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38914DC"/>
    <w:multiLevelType w:val="multilevel"/>
    <w:tmpl w:val="16B697E6"/>
    <w:numStyleLink w:val="ICSBullets"/>
  </w:abstractNum>
  <w:abstractNum w:abstractNumId="32" w15:restartNumberingAfterBreak="0">
    <w:nsid w:val="74984B29"/>
    <w:multiLevelType w:val="multilevel"/>
    <w:tmpl w:val="16B697E6"/>
    <w:numStyleLink w:val="ICSBullets"/>
  </w:abstractNum>
  <w:abstractNum w:abstractNumId="33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30"/>
  </w:num>
  <w:num w:numId="2" w16cid:durableId="690181167">
    <w:abstractNumId w:val="6"/>
  </w:num>
  <w:num w:numId="3" w16cid:durableId="1254977777">
    <w:abstractNumId w:val="2"/>
  </w:num>
  <w:num w:numId="4" w16cid:durableId="1663505220">
    <w:abstractNumId w:val="16"/>
  </w:num>
  <w:num w:numId="5" w16cid:durableId="1315600981">
    <w:abstractNumId w:val="14"/>
  </w:num>
  <w:num w:numId="6" w16cid:durableId="1007557937">
    <w:abstractNumId w:val="15"/>
  </w:num>
  <w:num w:numId="7" w16cid:durableId="260652963">
    <w:abstractNumId w:val="9"/>
  </w:num>
  <w:num w:numId="8" w16cid:durableId="1957760215">
    <w:abstractNumId w:val="0"/>
  </w:num>
  <w:num w:numId="9" w16cid:durableId="748774083">
    <w:abstractNumId w:val="27"/>
  </w:num>
  <w:num w:numId="10" w16cid:durableId="1129125200">
    <w:abstractNumId w:val="18"/>
  </w:num>
  <w:num w:numId="11" w16cid:durableId="385758397">
    <w:abstractNumId w:val="29"/>
  </w:num>
  <w:num w:numId="12" w16cid:durableId="2098479027">
    <w:abstractNumId w:val="32"/>
  </w:num>
  <w:num w:numId="13" w16cid:durableId="1937251001">
    <w:abstractNumId w:val="22"/>
  </w:num>
  <w:num w:numId="14" w16cid:durableId="844980895">
    <w:abstractNumId w:val="3"/>
  </w:num>
  <w:num w:numId="15" w16cid:durableId="197813633">
    <w:abstractNumId w:val="7"/>
  </w:num>
  <w:num w:numId="16" w16cid:durableId="1173764824">
    <w:abstractNumId w:val="11"/>
  </w:num>
  <w:num w:numId="17" w16cid:durableId="1072973346">
    <w:abstractNumId w:val="12"/>
  </w:num>
  <w:num w:numId="18" w16cid:durableId="866911204">
    <w:abstractNumId w:val="8"/>
  </w:num>
  <w:num w:numId="19" w16cid:durableId="948390023">
    <w:abstractNumId w:val="33"/>
  </w:num>
  <w:num w:numId="20" w16cid:durableId="1098982156">
    <w:abstractNumId w:val="24"/>
  </w:num>
  <w:num w:numId="21" w16cid:durableId="511800221">
    <w:abstractNumId w:val="26"/>
  </w:num>
  <w:num w:numId="22" w16cid:durableId="914976955">
    <w:abstractNumId w:val="23"/>
  </w:num>
  <w:num w:numId="23" w16cid:durableId="47002632">
    <w:abstractNumId w:val="5"/>
  </w:num>
  <w:num w:numId="24" w16cid:durableId="2142381178">
    <w:abstractNumId w:val="4"/>
  </w:num>
  <w:num w:numId="25" w16cid:durableId="237791916">
    <w:abstractNumId w:val="1"/>
  </w:num>
  <w:num w:numId="26" w16cid:durableId="639460753">
    <w:abstractNumId w:val="20"/>
  </w:num>
  <w:num w:numId="27" w16cid:durableId="1318344745">
    <w:abstractNumId w:val="28"/>
  </w:num>
  <w:num w:numId="28" w16cid:durableId="1714649435">
    <w:abstractNumId w:val="17"/>
  </w:num>
  <w:num w:numId="29" w16cid:durableId="1435444025">
    <w:abstractNumId w:val="10"/>
  </w:num>
  <w:num w:numId="30" w16cid:durableId="1375933552">
    <w:abstractNumId w:val="21"/>
  </w:num>
  <w:num w:numId="31" w16cid:durableId="555706382">
    <w:abstractNumId w:val="31"/>
  </w:num>
  <w:num w:numId="32" w16cid:durableId="1469787223">
    <w:abstractNumId w:val="25"/>
  </w:num>
  <w:num w:numId="33" w16cid:durableId="760755854">
    <w:abstractNumId w:val="13"/>
  </w:num>
  <w:num w:numId="34" w16cid:durableId="1849562835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3BBC"/>
    <w:rsid w:val="000059F1"/>
    <w:rsid w:val="00020A53"/>
    <w:rsid w:val="000251BF"/>
    <w:rsid w:val="0004582D"/>
    <w:rsid w:val="00046A41"/>
    <w:rsid w:val="00046CD1"/>
    <w:rsid w:val="00053854"/>
    <w:rsid w:val="00060DC2"/>
    <w:rsid w:val="00075868"/>
    <w:rsid w:val="00092207"/>
    <w:rsid w:val="000A1DDC"/>
    <w:rsid w:val="000B7C1D"/>
    <w:rsid w:val="000E0AED"/>
    <w:rsid w:val="000E6628"/>
    <w:rsid w:val="000F5038"/>
    <w:rsid w:val="00105D6A"/>
    <w:rsid w:val="001067C4"/>
    <w:rsid w:val="0012501C"/>
    <w:rsid w:val="001276AD"/>
    <w:rsid w:val="00131686"/>
    <w:rsid w:val="00144896"/>
    <w:rsid w:val="00150F75"/>
    <w:rsid w:val="00166126"/>
    <w:rsid w:val="001673E1"/>
    <w:rsid w:val="0018026E"/>
    <w:rsid w:val="00182245"/>
    <w:rsid w:val="001865AA"/>
    <w:rsid w:val="001C48FD"/>
    <w:rsid w:val="001D03BC"/>
    <w:rsid w:val="001D4D57"/>
    <w:rsid w:val="001E47C3"/>
    <w:rsid w:val="001E6C63"/>
    <w:rsid w:val="001F1FB1"/>
    <w:rsid w:val="00204E1F"/>
    <w:rsid w:val="00220257"/>
    <w:rsid w:val="00242146"/>
    <w:rsid w:val="002443A0"/>
    <w:rsid w:val="00250209"/>
    <w:rsid w:val="00250E63"/>
    <w:rsid w:val="002871E8"/>
    <w:rsid w:val="002901C4"/>
    <w:rsid w:val="002935DF"/>
    <w:rsid w:val="002C4510"/>
    <w:rsid w:val="002D1C41"/>
    <w:rsid w:val="002E3A7D"/>
    <w:rsid w:val="002F30BE"/>
    <w:rsid w:val="002F6AAC"/>
    <w:rsid w:val="00314163"/>
    <w:rsid w:val="00325DA6"/>
    <w:rsid w:val="00326861"/>
    <w:rsid w:val="003442F3"/>
    <w:rsid w:val="00350D63"/>
    <w:rsid w:val="00355334"/>
    <w:rsid w:val="00357D53"/>
    <w:rsid w:val="00361694"/>
    <w:rsid w:val="00364EEF"/>
    <w:rsid w:val="00365D6B"/>
    <w:rsid w:val="0037338D"/>
    <w:rsid w:val="00374959"/>
    <w:rsid w:val="00385BB0"/>
    <w:rsid w:val="00386148"/>
    <w:rsid w:val="003910A3"/>
    <w:rsid w:val="0039205B"/>
    <w:rsid w:val="003950B1"/>
    <w:rsid w:val="003E4C10"/>
    <w:rsid w:val="003F5ABD"/>
    <w:rsid w:val="003F70C9"/>
    <w:rsid w:val="004031E6"/>
    <w:rsid w:val="00403C0E"/>
    <w:rsid w:val="00404AB1"/>
    <w:rsid w:val="004160B1"/>
    <w:rsid w:val="00430391"/>
    <w:rsid w:val="00433DBE"/>
    <w:rsid w:val="00437A1D"/>
    <w:rsid w:val="004511C5"/>
    <w:rsid w:val="004646F4"/>
    <w:rsid w:val="004663D3"/>
    <w:rsid w:val="00485BF0"/>
    <w:rsid w:val="00490AE2"/>
    <w:rsid w:val="004921FA"/>
    <w:rsid w:val="00495DBA"/>
    <w:rsid w:val="004A492A"/>
    <w:rsid w:val="004B2FD6"/>
    <w:rsid w:val="004C25A5"/>
    <w:rsid w:val="004C38D3"/>
    <w:rsid w:val="004C53C5"/>
    <w:rsid w:val="004D3C94"/>
    <w:rsid w:val="004D6BF1"/>
    <w:rsid w:val="004F1497"/>
    <w:rsid w:val="00504898"/>
    <w:rsid w:val="00506561"/>
    <w:rsid w:val="005165EE"/>
    <w:rsid w:val="00532458"/>
    <w:rsid w:val="0055445A"/>
    <w:rsid w:val="00561533"/>
    <w:rsid w:val="0056414F"/>
    <w:rsid w:val="0056614B"/>
    <w:rsid w:val="00575C28"/>
    <w:rsid w:val="0057604B"/>
    <w:rsid w:val="005907A3"/>
    <w:rsid w:val="005A6BB7"/>
    <w:rsid w:val="005B21C6"/>
    <w:rsid w:val="005C24E6"/>
    <w:rsid w:val="005D2EFE"/>
    <w:rsid w:val="005E369A"/>
    <w:rsid w:val="005F28C5"/>
    <w:rsid w:val="005F33E2"/>
    <w:rsid w:val="006008C3"/>
    <w:rsid w:val="006036CA"/>
    <w:rsid w:val="00613972"/>
    <w:rsid w:val="00625D9A"/>
    <w:rsid w:val="0063342B"/>
    <w:rsid w:val="00644926"/>
    <w:rsid w:val="00654E58"/>
    <w:rsid w:val="00672C9C"/>
    <w:rsid w:val="00685630"/>
    <w:rsid w:val="0068621C"/>
    <w:rsid w:val="00690A96"/>
    <w:rsid w:val="00690AE7"/>
    <w:rsid w:val="006A3989"/>
    <w:rsid w:val="006A5EF6"/>
    <w:rsid w:val="006B0B2F"/>
    <w:rsid w:val="006B4853"/>
    <w:rsid w:val="006E1D51"/>
    <w:rsid w:val="006E216F"/>
    <w:rsid w:val="006F1325"/>
    <w:rsid w:val="006F6CCD"/>
    <w:rsid w:val="007145A3"/>
    <w:rsid w:val="0071712A"/>
    <w:rsid w:val="007215B5"/>
    <w:rsid w:val="007248C9"/>
    <w:rsid w:val="0072652E"/>
    <w:rsid w:val="00742776"/>
    <w:rsid w:val="00754A72"/>
    <w:rsid w:val="0077206A"/>
    <w:rsid w:val="00774684"/>
    <w:rsid w:val="00782A61"/>
    <w:rsid w:val="00787D21"/>
    <w:rsid w:val="0079469C"/>
    <w:rsid w:val="007B08B6"/>
    <w:rsid w:val="007B319B"/>
    <w:rsid w:val="007C39AF"/>
    <w:rsid w:val="007F0729"/>
    <w:rsid w:val="00832C18"/>
    <w:rsid w:val="00834847"/>
    <w:rsid w:val="00841CFD"/>
    <w:rsid w:val="00841EB4"/>
    <w:rsid w:val="00844ED4"/>
    <w:rsid w:val="00845546"/>
    <w:rsid w:val="00850DCF"/>
    <w:rsid w:val="00850F41"/>
    <w:rsid w:val="00861C14"/>
    <w:rsid w:val="008636AD"/>
    <w:rsid w:val="00893DAB"/>
    <w:rsid w:val="00895061"/>
    <w:rsid w:val="008A6B7D"/>
    <w:rsid w:val="008C08E0"/>
    <w:rsid w:val="008C7309"/>
    <w:rsid w:val="008C7726"/>
    <w:rsid w:val="008D4210"/>
    <w:rsid w:val="008E021E"/>
    <w:rsid w:val="008E05AB"/>
    <w:rsid w:val="008E7CE7"/>
    <w:rsid w:val="008F4EB6"/>
    <w:rsid w:val="008F56E2"/>
    <w:rsid w:val="008F6204"/>
    <w:rsid w:val="00901BB4"/>
    <w:rsid w:val="00905BA4"/>
    <w:rsid w:val="00916D1B"/>
    <w:rsid w:val="00965BC9"/>
    <w:rsid w:val="00966052"/>
    <w:rsid w:val="00967189"/>
    <w:rsid w:val="0097098A"/>
    <w:rsid w:val="009872B0"/>
    <w:rsid w:val="009956BB"/>
    <w:rsid w:val="0099664E"/>
    <w:rsid w:val="009A631C"/>
    <w:rsid w:val="009B55AF"/>
    <w:rsid w:val="009B5757"/>
    <w:rsid w:val="009B782E"/>
    <w:rsid w:val="009C6BD7"/>
    <w:rsid w:val="009F7650"/>
    <w:rsid w:val="00A129AB"/>
    <w:rsid w:val="00A12B7B"/>
    <w:rsid w:val="00A2488C"/>
    <w:rsid w:val="00A5582B"/>
    <w:rsid w:val="00A57300"/>
    <w:rsid w:val="00A66BD3"/>
    <w:rsid w:val="00A674B6"/>
    <w:rsid w:val="00A821ED"/>
    <w:rsid w:val="00A9523E"/>
    <w:rsid w:val="00AA7FEB"/>
    <w:rsid w:val="00AD1BE6"/>
    <w:rsid w:val="00AD3025"/>
    <w:rsid w:val="00AE0CE8"/>
    <w:rsid w:val="00AE1AAB"/>
    <w:rsid w:val="00AE7FF9"/>
    <w:rsid w:val="00AF4780"/>
    <w:rsid w:val="00AF508A"/>
    <w:rsid w:val="00B20717"/>
    <w:rsid w:val="00B306AA"/>
    <w:rsid w:val="00B31AB5"/>
    <w:rsid w:val="00B34D22"/>
    <w:rsid w:val="00B36E16"/>
    <w:rsid w:val="00B37368"/>
    <w:rsid w:val="00B401C1"/>
    <w:rsid w:val="00B43118"/>
    <w:rsid w:val="00B50DEC"/>
    <w:rsid w:val="00B632E8"/>
    <w:rsid w:val="00B63EE4"/>
    <w:rsid w:val="00B67B57"/>
    <w:rsid w:val="00B77F83"/>
    <w:rsid w:val="00B91FB8"/>
    <w:rsid w:val="00B96DC7"/>
    <w:rsid w:val="00BC0607"/>
    <w:rsid w:val="00BC4A3B"/>
    <w:rsid w:val="00BD0E37"/>
    <w:rsid w:val="00C116D2"/>
    <w:rsid w:val="00C20CFE"/>
    <w:rsid w:val="00C20E80"/>
    <w:rsid w:val="00C213ED"/>
    <w:rsid w:val="00C23954"/>
    <w:rsid w:val="00C2592D"/>
    <w:rsid w:val="00C32A04"/>
    <w:rsid w:val="00C6797B"/>
    <w:rsid w:val="00C712A5"/>
    <w:rsid w:val="00C7160D"/>
    <w:rsid w:val="00C73A4B"/>
    <w:rsid w:val="00C821DB"/>
    <w:rsid w:val="00C83830"/>
    <w:rsid w:val="00C86D3F"/>
    <w:rsid w:val="00C967EC"/>
    <w:rsid w:val="00CA1E24"/>
    <w:rsid w:val="00CC1A20"/>
    <w:rsid w:val="00CD43DA"/>
    <w:rsid w:val="00CD5E3D"/>
    <w:rsid w:val="00CE110A"/>
    <w:rsid w:val="00CE422D"/>
    <w:rsid w:val="00CE5C6F"/>
    <w:rsid w:val="00CF2E3F"/>
    <w:rsid w:val="00CF5098"/>
    <w:rsid w:val="00CF606D"/>
    <w:rsid w:val="00D01A49"/>
    <w:rsid w:val="00D01AE9"/>
    <w:rsid w:val="00D159D9"/>
    <w:rsid w:val="00D21A6C"/>
    <w:rsid w:val="00D227C0"/>
    <w:rsid w:val="00D3105C"/>
    <w:rsid w:val="00D35231"/>
    <w:rsid w:val="00D509F5"/>
    <w:rsid w:val="00D51A6C"/>
    <w:rsid w:val="00D5754E"/>
    <w:rsid w:val="00D626D6"/>
    <w:rsid w:val="00D80AE7"/>
    <w:rsid w:val="00DA00D9"/>
    <w:rsid w:val="00DB0E0E"/>
    <w:rsid w:val="00DB63A1"/>
    <w:rsid w:val="00DD34F1"/>
    <w:rsid w:val="00DD7D15"/>
    <w:rsid w:val="00DE378D"/>
    <w:rsid w:val="00DF4BBB"/>
    <w:rsid w:val="00DF6147"/>
    <w:rsid w:val="00E06DD2"/>
    <w:rsid w:val="00E12BC5"/>
    <w:rsid w:val="00E15770"/>
    <w:rsid w:val="00E16301"/>
    <w:rsid w:val="00E23646"/>
    <w:rsid w:val="00E2555B"/>
    <w:rsid w:val="00E3450D"/>
    <w:rsid w:val="00E36CF7"/>
    <w:rsid w:val="00E4601F"/>
    <w:rsid w:val="00E54891"/>
    <w:rsid w:val="00E71359"/>
    <w:rsid w:val="00E73DCF"/>
    <w:rsid w:val="00E870F1"/>
    <w:rsid w:val="00E90C8B"/>
    <w:rsid w:val="00E94F44"/>
    <w:rsid w:val="00E94F62"/>
    <w:rsid w:val="00EA62AF"/>
    <w:rsid w:val="00EB7B00"/>
    <w:rsid w:val="00EC5AED"/>
    <w:rsid w:val="00EC6679"/>
    <w:rsid w:val="00EC7EB7"/>
    <w:rsid w:val="00EE11A0"/>
    <w:rsid w:val="00EE58E2"/>
    <w:rsid w:val="00EF2089"/>
    <w:rsid w:val="00EF71A4"/>
    <w:rsid w:val="00F22A68"/>
    <w:rsid w:val="00F26C39"/>
    <w:rsid w:val="00F3414F"/>
    <w:rsid w:val="00F35065"/>
    <w:rsid w:val="00F66E6A"/>
    <w:rsid w:val="00F7160F"/>
    <w:rsid w:val="00F767D6"/>
    <w:rsid w:val="00F80A9C"/>
    <w:rsid w:val="00F94144"/>
    <w:rsid w:val="00FA0280"/>
    <w:rsid w:val="00FA02A8"/>
    <w:rsid w:val="00FB6BE5"/>
    <w:rsid w:val="00FC11BB"/>
    <w:rsid w:val="00FC5B74"/>
    <w:rsid w:val="00FF1258"/>
    <w:rsid w:val="00FF6BEE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table" w:styleId="Lijsttabel3-Accent1">
    <w:name w:val="List Table 3 Accent 1"/>
    <w:basedOn w:val="Standaardtabel"/>
    <w:uiPriority w:val="48"/>
    <w:rsid w:val="00B306AA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styleId="Revisie">
    <w:name w:val="Revision"/>
    <w:hidden/>
    <w:uiPriority w:val="99"/>
    <w:semiHidden/>
    <w:rsid w:val="00B306AA"/>
    <w:pPr>
      <w:spacing w:after="0" w:line="240" w:lineRule="auto"/>
    </w:pPr>
  </w:style>
  <w:style w:type="paragraph" w:customStyle="1" w:styleId="pf0">
    <w:name w:val="pf0"/>
    <w:basedOn w:val="Standaard"/>
    <w:rsid w:val="007F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7F0729"/>
    <w:rPr>
      <w:rFonts w:ascii="Segoe UI" w:hAnsi="Segoe UI" w:cs="Segoe UI" w:hint="default"/>
      <w:b/>
      <w:bCs/>
      <w:sz w:val="18"/>
      <w:szCs w:val="18"/>
      <w:u w:val="single"/>
    </w:rPr>
  </w:style>
  <w:style w:type="character" w:customStyle="1" w:styleId="cf11">
    <w:name w:val="cf11"/>
    <w:basedOn w:val="Standaardalinea-lettertype"/>
    <w:rsid w:val="007F0729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F22A6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2024-11-08T00:00:00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 </ClientName>
  <ClientAddress1/>
  <ClientAddress2/>
  <ClientPOBox/>
  <ClientZIP/>
  <ClientCity/>
  <ClientState/>
  <ClientCountry/>
  <ProjectName/>
  <Reference>2230263/20241108CP01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256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Openbare Daltonschool Overschie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Openbare Daltonschool Overschie</dc:title>
  <dc:subject/>
  <dc:creator>Sherwin Neira en Chantal Pieterse
ICSadviseurs</dc:creator>
  <cp:keywords/>
  <dc:description/>
  <cp:lastModifiedBy>Chantal Pieterse | ICSadviseurs</cp:lastModifiedBy>
  <cp:revision>25</cp:revision>
  <cp:lastPrinted>2024-11-08T10:24:00Z</cp:lastPrinted>
  <dcterms:created xsi:type="dcterms:W3CDTF">2024-11-01T11:23:00Z</dcterms:created>
  <dcterms:modified xsi:type="dcterms:W3CDTF">2024-11-08T10:28:00Z</dcterms:modified>
</cp:coreProperties>
</file>