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3AB710" w14:textId="77777777" w:rsidR="00AF508A" w:rsidRPr="0005526A" w:rsidRDefault="00AF508A" w:rsidP="00046A41"/>
    <w:p w14:paraId="3D3F140D" w14:textId="77777777" w:rsidR="00046CD1" w:rsidRPr="00C005DC" w:rsidRDefault="00046CD1" w:rsidP="00C005DC">
      <w:pPr>
        <w:rPr>
          <w:b/>
          <w:bCs/>
          <w:color w:val="4C8488" w:themeColor="accent1"/>
          <w:sz w:val="28"/>
          <w:szCs w:val="36"/>
        </w:rPr>
      </w:pPr>
      <w:bookmarkStart w:id="0" w:name="_Toc42868752"/>
      <w:bookmarkStart w:id="1" w:name="_Toc47434704"/>
      <w:bookmarkStart w:id="2" w:name="_Toc181792633"/>
      <w:r w:rsidRPr="00C005DC">
        <w:rPr>
          <w:b/>
          <w:bCs/>
          <w:color w:val="4C8488" w:themeColor="accent1"/>
          <w:sz w:val="28"/>
          <w:szCs w:val="36"/>
        </w:rPr>
        <w:t>Bijlage 4</w:t>
      </w:r>
      <w:r w:rsidRPr="00C005DC">
        <w:rPr>
          <w:b/>
          <w:bCs/>
          <w:color w:val="4C8488" w:themeColor="accent1"/>
          <w:sz w:val="28"/>
          <w:szCs w:val="36"/>
        </w:rPr>
        <w:tab/>
        <w:t>Formulier referentie geschiktheidseisen</w:t>
      </w:r>
      <w:bookmarkEnd w:id="0"/>
      <w:bookmarkEnd w:id="1"/>
      <w:bookmarkEnd w:id="2"/>
    </w:p>
    <w:p w14:paraId="053B9C30" w14:textId="77777777" w:rsidR="00046CD1" w:rsidRDefault="00046CD1" w:rsidP="00046A41">
      <w:r w:rsidRPr="0005526A">
        <w:t>Ter verantwoording van de referentie-eis als gesteld in paragraa</w:t>
      </w:r>
      <w:r w:rsidRPr="004C25A5">
        <w:t>f 2.2</w:t>
      </w:r>
    </w:p>
    <w:p w14:paraId="5AE38333" w14:textId="77777777" w:rsidR="00046CD1" w:rsidRPr="0005526A" w:rsidRDefault="00046CD1" w:rsidP="00046CD1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046CD1" w:rsidRPr="0005526A" w14:paraId="10BE649D" w14:textId="77777777" w:rsidTr="001316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52D2A58" w14:textId="76917866" w:rsidR="00E90C8B" w:rsidRPr="00E90C8B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bookmarkStart w:id="3" w:name="_Hlk42863338"/>
            <w:r w:rsidRPr="00E90C8B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 w:rsidR="00E90C8B" w:rsidRPr="00E90C8B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1</w:t>
            </w:r>
          </w:p>
        </w:tc>
      </w:tr>
      <w:tr w:rsidR="00046CD1" w:rsidRPr="0005526A" w14:paraId="486721C2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3268B10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8B1CF36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66601295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786F2D5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F1EA9AC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6962A21C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B5DBF0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1C338B0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3F1819CF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F1F4DA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84AF927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F454295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3162B781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A2DF36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559D941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2F08D20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46CD1" w:rsidRPr="0005526A" w14:paraId="0D6D65D4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3269027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974FC29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7FAA27C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753856F8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46CD1" w:rsidRPr="0005526A" w14:paraId="0926222E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E821B3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C61A5E5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52DBB862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F9E5FA" w14:textId="74E92DF9" w:rsidR="00046CD1" w:rsidRPr="009C22DF" w:rsidRDefault="003F5ABD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Bea</w:t>
            </w:r>
            <w:r w:rsidRPr="003F5ABD">
              <w:rPr>
                <w:rFonts w:ascii="Century Gothic" w:hAnsi="Century Gothic"/>
                <w:b w:val="0"/>
                <w:bCs w:val="0"/>
              </w:rPr>
              <w:t>rgumentatie van vergelijkbare complexite</w:t>
            </w:r>
            <w:r>
              <w:rPr>
                <w:rFonts w:ascii="Century Gothic" w:hAnsi="Century Gothic"/>
                <w:b w:val="0"/>
                <w:bCs w:val="0"/>
              </w:rPr>
              <w:t>it</w:t>
            </w:r>
          </w:p>
        </w:tc>
        <w:tc>
          <w:tcPr>
            <w:tcW w:w="5865" w:type="dxa"/>
            <w:vAlign w:val="center"/>
          </w:tcPr>
          <w:p w14:paraId="0BF86231" w14:textId="7EB86BDB" w:rsidR="00046CD1" w:rsidRPr="009C22DF" w:rsidRDefault="00E90C8B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641FD1B1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3D657C" w14:textId="6B455E8B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 w:rsidR="003F5ABD">
              <w:rPr>
                <w:rFonts w:ascii="Century Gothic" w:hAnsi="Century Gothic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vAlign w:val="center"/>
          </w:tcPr>
          <w:p w14:paraId="186B36BE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bookmarkEnd w:id="3"/>
    </w:tbl>
    <w:p w14:paraId="33BC55C2" w14:textId="77777777" w:rsidR="00046CD1" w:rsidRDefault="00046CD1" w:rsidP="00131686"/>
    <w:p w14:paraId="5B32C0E0" w14:textId="56ED0FEB" w:rsidR="004C25A5" w:rsidRDefault="00046CD1" w:rsidP="00131686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2A389E0" w14:textId="738672E3" w:rsidR="00046CD1" w:rsidRPr="00E02065" w:rsidRDefault="004C25A5" w:rsidP="00131686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4C25A5" w:rsidRPr="0005526A" w14:paraId="51D8FD24" w14:textId="77777777" w:rsidTr="00EF12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FA9D83A" w14:textId="5DC825AE" w:rsidR="004C25A5" w:rsidRPr="00E90C8B" w:rsidRDefault="00E90C8B" w:rsidP="00EF121A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bookmarkStart w:id="4" w:name="_Hlk42863268"/>
            <w:r w:rsidRPr="00E90C8B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>Kerncompetentie 2</w:t>
            </w:r>
          </w:p>
        </w:tc>
      </w:tr>
      <w:tr w:rsidR="004C25A5" w:rsidRPr="0005526A" w14:paraId="4DC7328A" w14:textId="77777777" w:rsidTr="00EF1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C742047" w14:textId="77777777" w:rsidR="004C25A5" w:rsidRPr="009C22DF" w:rsidRDefault="004C25A5" w:rsidP="00EF121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E07013C" w14:textId="77777777" w:rsidR="004C25A5" w:rsidRPr="009C22DF" w:rsidRDefault="004C25A5" w:rsidP="00EF12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4C25A5" w:rsidRPr="0005526A" w14:paraId="2630D52F" w14:textId="77777777" w:rsidTr="00EF121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EAA681" w14:textId="77777777" w:rsidR="004C25A5" w:rsidRPr="009C22DF" w:rsidRDefault="004C25A5" w:rsidP="00EF121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E02A2EA" w14:textId="77777777" w:rsidR="004C25A5" w:rsidRPr="009C22DF" w:rsidRDefault="004C25A5" w:rsidP="00EF12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4C25A5" w:rsidRPr="0005526A" w14:paraId="68C1E80A" w14:textId="77777777" w:rsidTr="00EF1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A6F2E50" w14:textId="77777777" w:rsidR="004C25A5" w:rsidRPr="009C22DF" w:rsidRDefault="004C25A5" w:rsidP="00EF121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56507C6B" w14:textId="77777777" w:rsidR="004C25A5" w:rsidRPr="009C22DF" w:rsidRDefault="004C25A5" w:rsidP="00EF12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4C25A5" w:rsidRPr="0005526A" w14:paraId="21888B72" w14:textId="77777777" w:rsidTr="00EF121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EFB94C" w14:textId="77777777" w:rsidR="004C25A5" w:rsidRPr="009C22DF" w:rsidRDefault="004C25A5" w:rsidP="00EF121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14A48782" w14:textId="77777777" w:rsidR="004C25A5" w:rsidRPr="009C22DF" w:rsidRDefault="004C25A5" w:rsidP="00EF12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6EF331D" w14:textId="77777777" w:rsidR="004C25A5" w:rsidRPr="009C22DF" w:rsidRDefault="004C25A5" w:rsidP="00EF12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4C25A5" w:rsidRPr="0005526A" w14:paraId="006590E2" w14:textId="77777777" w:rsidTr="00EF1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5A58D4" w14:textId="77777777" w:rsidR="004C25A5" w:rsidRPr="009C22DF" w:rsidRDefault="004C25A5" w:rsidP="00EF121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B0E6A46" w14:textId="77777777" w:rsidR="004C25A5" w:rsidRPr="009C22DF" w:rsidRDefault="004C25A5" w:rsidP="00EF12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30FCE2E" w14:textId="77777777" w:rsidR="004C25A5" w:rsidRPr="009C22DF" w:rsidRDefault="004C25A5" w:rsidP="00EF12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4C25A5" w:rsidRPr="0005526A" w14:paraId="7290A421" w14:textId="77777777" w:rsidTr="00EF121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373DD3B" w14:textId="77777777" w:rsidR="004C25A5" w:rsidRPr="009C22DF" w:rsidRDefault="004C25A5" w:rsidP="00EF121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1EFB03F1" w14:textId="77777777" w:rsidR="004C25A5" w:rsidRPr="009C22DF" w:rsidRDefault="004C25A5" w:rsidP="00EF12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ED2FECF" w14:textId="77777777" w:rsidR="004C25A5" w:rsidRPr="009C22DF" w:rsidRDefault="004C25A5" w:rsidP="00EF12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1F85FEE7" w14:textId="77777777" w:rsidR="004C25A5" w:rsidRPr="009C22DF" w:rsidRDefault="004C25A5" w:rsidP="00EF12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4C25A5" w:rsidRPr="0005526A" w14:paraId="3E335B0B" w14:textId="77777777" w:rsidTr="00EF1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F57961" w14:textId="77777777" w:rsidR="004C25A5" w:rsidRPr="009C22DF" w:rsidRDefault="004C25A5" w:rsidP="00EF121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13E4D97" w14:textId="77777777" w:rsidR="004C25A5" w:rsidRPr="009C22DF" w:rsidRDefault="004C25A5" w:rsidP="00EF12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4C25A5" w:rsidRPr="0005526A" w14:paraId="36347B5E" w14:textId="77777777" w:rsidTr="00EF121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3388FE2" w14:textId="67AEF1F0" w:rsidR="004C25A5" w:rsidRPr="009C22DF" w:rsidRDefault="004C25A5" w:rsidP="00EF121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Bea</w:t>
            </w:r>
            <w:r w:rsidRPr="003F5ABD">
              <w:rPr>
                <w:rFonts w:ascii="Century Gothic" w:hAnsi="Century Gothic"/>
                <w:b w:val="0"/>
                <w:bCs w:val="0"/>
              </w:rPr>
              <w:t>rgumentatie van vergelijkbare complexite</w:t>
            </w:r>
            <w:r>
              <w:rPr>
                <w:rFonts w:ascii="Century Gothic" w:hAnsi="Century Gothic"/>
                <w:b w:val="0"/>
                <w:bCs w:val="0"/>
              </w:rPr>
              <w:t>it</w:t>
            </w:r>
          </w:p>
        </w:tc>
        <w:tc>
          <w:tcPr>
            <w:tcW w:w="5865" w:type="dxa"/>
            <w:vAlign w:val="center"/>
          </w:tcPr>
          <w:p w14:paraId="3BF4B79B" w14:textId="1BCC1117" w:rsidR="004C25A5" w:rsidRPr="009C22DF" w:rsidRDefault="00E90C8B" w:rsidP="00EF12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4C25A5" w:rsidRPr="0005526A" w14:paraId="52A901D0" w14:textId="77777777" w:rsidTr="00EF1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6D989F" w14:textId="77777777" w:rsidR="004C25A5" w:rsidRPr="009C22DF" w:rsidRDefault="004C25A5" w:rsidP="00EF121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vAlign w:val="center"/>
          </w:tcPr>
          <w:p w14:paraId="0584CC94" w14:textId="77777777" w:rsidR="004C25A5" w:rsidRPr="009C22DF" w:rsidRDefault="004C25A5" w:rsidP="00EF12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38B75D4F" w14:textId="77777777" w:rsidR="004C25A5" w:rsidRDefault="004C25A5" w:rsidP="004C25A5"/>
    <w:p w14:paraId="6D8363E2" w14:textId="391DB3E3" w:rsidR="004C25A5" w:rsidRDefault="004C25A5" w:rsidP="004C25A5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433A92C7" w14:textId="3EBD3EDA" w:rsidR="004C25A5" w:rsidRPr="00E02065" w:rsidRDefault="004C25A5" w:rsidP="004C25A5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4C25A5" w:rsidRPr="0005526A" w14:paraId="2E2EBCDC" w14:textId="77777777" w:rsidTr="00EF12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1ED7859" w14:textId="2CC94640" w:rsidR="004C25A5" w:rsidRPr="00131686" w:rsidRDefault="00E90C8B" w:rsidP="00EF121A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3 </w:t>
            </w:r>
          </w:p>
        </w:tc>
      </w:tr>
      <w:tr w:rsidR="004C25A5" w:rsidRPr="0005526A" w14:paraId="63BA35D7" w14:textId="77777777" w:rsidTr="00EF1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10052F" w14:textId="77777777" w:rsidR="004C25A5" w:rsidRPr="009C22DF" w:rsidRDefault="004C25A5" w:rsidP="00EF121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BA3BDEE" w14:textId="77777777" w:rsidR="004C25A5" w:rsidRPr="009C22DF" w:rsidRDefault="004C25A5" w:rsidP="00EF12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4C25A5" w:rsidRPr="0005526A" w14:paraId="26A6FD4C" w14:textId="77777777" w:rsidTr="00EF121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B065E6" w14:textId="77777777" w:rsidR="004C25A5" w:rsidRPr="009C22DF" w:rsidRDefault="004C25A5" w:rsidP="00EF121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F421EDD" w14:textId="77777777" w:rsidR="004C25A5" w:rsidRPr="009C22DF" w:rsidRDefault="004C25A5" w:rsidP="00EF12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4C25A5" w:rsidRPr="0005526A" w14:paraId="53A1509E" w14:textId="77777777" w:rsidTr="00EF1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F500D92" w14:textId="77777777" w:rsidR="004C25A5" w:rsidRPr="009C22DF" w:rsidRDefault="004C25A5" w:rsidP="00EF121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D258662" w14:textId="77777777" w:rsidR="004C25A5" w:rsidRPr="009C22DF" w:rsidRDefault="004C25A5" w:rsidP="00EF12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4C25A5" w:rsidRPr="0005526A" w14:paraId="394DC4E1" w14:textId="77777777" w:rsidTr="00EF121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9E9057" w14:textId="77777777" w:rsidR="004C25A5" w:rsidRPr="009C22DF" w:rsidRDefault="004C25A5" w:rsidP="00EF121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4145CBB" w14:textId="77777777" w:rsidR="004C25A5" w:rsidRPr="009C22DF" w:rsidRDefault="004C25A5" w:rsidP="00EF12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C3646FB" w14:textId="77777777" w:rsidR="004C25A5" w:rsidRPr="009C22DF" w:rsidRDefault="004C25A5" w:rsidP="00EF12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4C25A5" w:rsidRPr="0005526A" w14:paraId="5848C94C" w14:textId="77777777" w:rsidTr="00EF1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786C054" w14:textId="77777777" w:rsidR="004C25A5" w:rsidRPr="009C22DF" w:rsidRDefault="004C25A5" w:rsidP="00EF121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78D597E" w14:textId="77777777" w:rsidR="004C25A5" w:rsidRPr="009C22DF" w:rsidRDefault="004C25A5" w:rsidP="00EF12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54AEFDBB" w14:textId="77777777" w:rsidR="004C25A5" w:rsidRPr="009C22DF" w:rsidRDefault="004C25A5" w:rsidP="00EF12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4C25A5" w:rsidRPr="0005526A" w14:paraId="438F10A8" w14:textId="77777777" w:rsidTr="00EF121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B5F44B1" w14:textId="77777777" w:rsidR="004C25A5" w:rsidRPr="009C22DF" w:rsidRDefault="004C25A5" w:rsidP="00EF121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10DB4393" w14:textId="77777777" w:rsidR="004C25A5" w:rsidRPr="009C22DF" w:rsidRDefault="004C25A5" w:rsidP="00EF12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6BC08E3" w14:textId="77777777" w:rsidR="004C25A5" w:rsidRPr="009C22DF" w:rsidRDefault="004C25A5" w:rsidP="00EF12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36ADC5EE" w14:textId="77777777" w:rsidR="004C25A5" w:rsidRPr="009C22DF" w:rsidRDefault="004C25A5" w:rsidP="00EF12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4C25A5" w:rsidRPr="0005526A" w14:paraId="4E986188" w14:textId="77777777" w:rsidTr="00EF1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7EC4A9" w14:textId="77777777" w:rsidR="004C25A5" w:rsidRPr="009C22DF" w:rsidRDefault="004C25A5" w:rsidP="00EF121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44B7A1C" w14:textId="77777777" w:rsidR="004C25A5" w:rsidRPr="009C22DF" w:rsidRDefault="004C25A5" w:rsidP="00EF12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4C25A5" w:rsidRPr="0005526A" w14:paraId="24152331" w14:textId="77777777" w:rsidTr="00EF121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6E284AF" w14:textId="2C1E79DC" w:rsidR="004C25A5" w:rsidRPr="009C22DF" w:rsidRDefault="004C25A5" w:rsidP="00EF121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Bea</w:t>
            </w:r>
            <w:r w:rsidRPr="003F5ABD">
              <w:rPr>
                <w:rFonts w:ascii="Century Gothic" w:hAnsi="Century Gothic"/>
                <w:b w:val="0"/>
                <w:bCs w:val="0"/>
              </w:rPr>
              <w:t>rgumentatie van vergelijkbare complexite</w:t>
            </w:r>
            <w:r>
              <w:rPr>
                <w:rFonts w:ascii="Century Gothic" w:hAnsi="Century Gothic"/>
                <w:b w:val="0"/>
                <w:bCs w:val="0"/>
              </w:rPr>
              <w:t>it</w:t>
            </w:r>
          </w:p>
        </w:tc>
        <w:tc>
          <w:tcPr>
            <w:tcW w:w="5865" w:type="dxa"/>
            <w:vAlign w:val="center"/>
          </w:tcPr>
          <w:p w14:paraId="7B090516" w14:textId="040E9BDC" w:rsidR="004C25A5" w:rsidRPr="009C22DF" w:rsidRDefault="00E90C8B" w:rsidP="00EF12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4C25A5" w:rsidRPr="0005526A" w14:paraId="67BB57B0" w14:textId="77777777" w:rsidTr="00EF1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9F3CE90" w14:textId="77777777" w:rsidR="004C25A5" w:rsidRPr="009C22DF" w:rsidRDefault="004C25A5" w:rsidP="00EF121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vAlign w:val="center"/>
          </w:tcPr>
          <w:p w14:paraId="79485A41" w14:textId="77777777" w:rsidR="004C25A5" w:rsidRPr="009C22DF" w:rsidRDefault="004C25A5" w:rsidP="00EF12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191FE051" w14:textId="77777777" w:rsidR="004C25A5" w:rsidRDefault="004C25A5" w:rsidP="004C25A5"/>
    <w:p w14:paraId="76ED540C" w14:textId="7D39589D" w:rsidR="004C25A5" w:rsidRDefault="004C25A5" w:rsidP="004C25A5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DB016A1" w14:textId="2D23518C" w:rsidR="004C25A5" w:rsidRDefault="004C25A5" w:rsidP="00131686"/>
    <w:p w14:paraId="3512E49F" w14:textId="176116AD" w:rsidR="00046CD1" w:rsidRPr="00B478DF" w:rsidRDefault="00046CD1" w:rsidP="00131686">
      <w:r w:rsidRPr="00B478DF">
        <w:t xml:space="preserve">Ondergetekende verklaart tevens dat: </w:t>
      </w:r>
    </w:p>
    <w:p w14:paraId="30D98486" w14:textId="77777777" w:rsidR="00046CD1" w:rsidRPr="00B478DF" w:rsidRDefault="00046CD1">
      <w:pPr>
        <w:pStyle w:val="Lijstalinea"/>
        <w:numPr>
          <w:ilvl w:val="0"/>
          <w:numId w:val="23"/>
        </w:numPr>
      </w:pPr>
      <w:bookmarkStart w:id="5" w:name="_Hlk47004997"/>
      <w:r>
        <w:t>Gegadigde</w:t>
      </w:r>
      <w:r w:rsidRPr="00B478DF">
        <w:t xml:space="preserve"> opdrachtnemer is </w:t>
      </w:r>
      <w:r w:rsidRPr="004C25A5">
        <w:t>van de bovenstaande referentieprojecten en de betreffende werkzaamheden (waar de competentie op toeziet) ook zelf uitgevoerd heeft (tenzij</w:t>
      </w:r>
      <w:r w:rsidRPr="00B478DF">
        <w:t xml:space="preserve"> een beroep op derden wordt gedaan conform hetgeen gesteld in deze leidraad);</w:t>
      </w:r>
    </w:p>
    <w:p w14:paraId="23BDDD93" w14:textId="77777777" w:rsidR="00046CD1" w:rsidRPr="0005526A" w:rsidRDefault="00046CD1">
      <w:pPr>
        <w:pStyle w:val="Lijstalinea"/>
        <w:numPr>
          <w:ilvl w:val="0"/>
          <w:numId w:val="23"/>
        </w:numPr>
      </w:pPr>
      <w:r>
        <w:t xml:space="preserve">Gegadigde </w:t>
      </w:r>
      <w:r w:rsidRPr="0005526A">
        <w:t>bij eventuele uitnodiging tot de gunningsfase danwel bij eventuele gunning of uitvoering van de werkzaamheden niet van derde zal wisselen;</w:t>
      </w:r>
    </w:p>
    <w:p w14:paraId="45EA2286" w14:textId="77777777" w:rsidR="00046CD1" w:rsidRPr="0005526A" w:rsidRDefault="00046CD1">
      <w:pPr>
        <w:pStyle w:val="Lijstalinea"/>
        <w:numPr>
          <w:ilvl w:val="0"/>
          <w:numId w:val="23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423B4B84" w14:textId="77777777" w:rsidR="00046CD1" w:rsidRPr="00B478DF" w:rsidRDefault="00046CD1">
      <w:pPr>
        <w:pStyle w:val="Lijstalinea"/>
        <w:numPr>
          <w:ilvl w:val="0"/>
          <w:numId w:val="23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bookmarkEnd w:id="5"/>
    <w:p w14:paraId="0A2639EE" w14:textId="77777777" w:rsidR="00046CD1" w:rsidRPr="00B478DF" w:rsidRDefault="00046CD1" w:rsidP="00131686">
      <w:r w:rsidRPr="00B478DF">
        <w:t xml:space="preserve">Aldus naar waarheid opgemaakt, </w:t>
      </w:r>
    </w:p>
    <w:p w14:paraId="77891661" w14:textId="77777777" w:rsidR="00046CD1" w:rsidRPr="00B478DF" w:rsidRDefault="00046CD1" w:rsidP="00131686"/>
    <w:p w14:paraId="0526A249" w14:textId="58DBED0A" w:rsidR="00046CD1" w:rsidRPr="00B478DF" w:rsidRDefault="00046CD1" w:rsidP="00131686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64C2079B" w14:textId="08217ADE" w:rsidR="00046CD1" w:rsidRPr="00B478DF" w:rsidRDefault="00046CD1" w:rsidP="00131686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02AAC2E4" w14:textId="77777777" w:rsidR="00046CD1" w:rsidRPr="00B478DF" w:rsidRDefault="00046CD1" w:rsidP="00131686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59D7DD8F" w14:textId="77777777" w:rsidR="00046CD1" w:rsidRPr="00B478DF" w:rsidRDefault="00046CD1" w:rsidP="00131686"/>
    <w:p w14:paraId="604D3774" w14:textId="20632D16" w:rsidR="008636AD" w:rsidRPr="00644926" w:rsidRDefault="00046CD1" w:rsidP="00FA0280">
      <w:r w:rsidRPr="00B478DF">
        <w:t xml:space="preserve">   ………………………………………… (handtekening)</w:t>
      </w:r>
      <w:bookmarkEnd w:id="4"/>
      <w:r w:rsidRPr="00561533">
        <w:rPr>
          <w:noProof/>
        </w:rPr>
        <w:drawing>
          <wp:anchor distT="0" distB="0" distL="114300" distR="114300" simplePos="0" relativeHeight="251848704" behindDoc="0" locked="0" layoutInCell="1" allowOverlap="1" wp14:anchorId="00A55140" wp14:editId="612AA25F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49728" behindDoc="0" locked="0" layoutInCell="1" allowOverlap="1" wp14:anchorId="3BA3F11A" wp14:editId="1B65488A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50752" behindDoc="0" locked="0" layoutInCell="1" allowOverlap="1" wp14:anchorId="179CA4A9" wp14:editId="6F65A8A8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51776" behindDoc="0" locked="0" layoutInCell="1" allowOverlap="1" wp14:anchorId="2A0416E4" wp14:editId="79EEE4FE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0ED89064" wp14:editId="17C57312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FD8716" id="Rechte verbindingslijn 9" o:spid="_x0000_s1026" style="position:absolute;z-index:2518466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93A22C6" wp14:editId="1654AC85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A6DCF4" w14:textId="77777777" w:rsidR="0012501C" w:rsidRPr="00D62E75" w:rsidRDefault="007D1BBB" w:rsidP="00046CD1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12501C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3A22C6" id="_x0000_t202" coordsize="21600,21600" o:spt="202" path="m,l,21600r21600,l21600,xe">
                <v:stroke joinstyle="miter"/>
                <v:path gradientshapeok="t" o:connecttype="rect"/>
              </v:shapetype>
              <v:shape id="Tekstvak 14" o:spid="_x0000_s1026" type="#_x0000_t202" style="position:absolute;margin-left:235.1pt;margin-top:.2pt;width:286.3pt;height:50.15pt;z-index:2518456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" filled="f" stroked="f" strokeweight=".5pt">
                <v:textbox inset=",10mm,10mm">
                  <w:txbxContent>
                    <w:p w14:paraId="07A6DCF4" w14:textId="77777777" w:rsidR="0012501C" w:rsidRPr="00D62E75" w:rsidRDefault="005920FC" w:rsidP="00046CD1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12501C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02037C1" wp14:editId="7A764DCC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16" name="Rechte verbindingslij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FBA2AA" id="Rechte verbindingslijn 16" o:spid="_x0000_s1026" style="position:absolute;z-index:2518425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="009956BB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405F019" wp14:editId="1C2F3639">
                <wp:simplePos x="0" y="0"/>
                <wp:positionH relativeFrom="page">
                  <wp:posOffset>0</wp:posOffset>
                </wp:positionH>
                <wp:positionV relativeFrom="page">
                  <wp:posOffset>10010775</wp:posOffset>
                </wp:positionV>
                <wp:extent cx="7559675" cy="675640"/>
                <wp:effectExtent l="0" t="0" r="0" b="0"/>
                <wp:wrapNone/>
                <wp:docPr id="23" name="Tekstva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675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257816" w14:textId="6A42B101" w:rsidR="0012501C" w:rsidRDefault="0012501C" w:rsidP="00131686">
                            <w:pPr>
                              <w:tabs>
                                <w:tab w:val="left" w:pos="142"/>
                                <w:tab w:val="right" w:pos="9639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0" tIns="45720" rIns="54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5F019" id="Tekstvak 23" o:spid="_x0000_s1027" type="#_x0000_t202" style="position:absolute;margin-left:0;margin-top:788.25pt;width:595.25pt;height:53.2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" filled="f" stroked="f" strokeweight=".5pt">
                <v:textbox inset="20mm,,15mm">
                  <w:txbxContent>
                    <w:p w14:paraId="2E257816" w14:textId="6A42B101" w:rsidR="0012501C" w:rsidRDefault="0012501C" w:rsidP="00131686">
                      <w:pPr>
                        <w:tabs>
                          <w:tab w:val="left" w:pos="142"/>
                          <w:tab w:val="right" w:pos="9639"/>
                        </w:tabs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956BB"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E8D3AD7" wp14:editId="0B173422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31" name="Rechte verbindingslij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39E7EE" id="Rechte verbindingslijn 31" o:spid="_x0000_s1026" style="position:absolute;z-index:2517032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</w:p>
    <w:sectPr w:rsidR="008636AD" w:rsidRPr="00644926" w:rsidSect="00131686"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1985" w:right="1134" w:bottom="1702" w:left="113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6DB281" w14:textId="77777777" w:rsidR="00A66BD3" w:rsidRDefault="00A66BD3" w:rsidP="00E15770">
      <w:pPr>
        <w:spacing w:after="0" w:line="240" w:lineRule="auto"/>
      </w:pPr>
      <w:r>
        <w:separator/>
      </w:r>
    </w:p>
  </w:endnote>
  <w:endnote w:type="continuationSeparator" w:id="0">
    <w:p w14:paraId="3234E5B9" w14:textId="77777777" w:rsidR="00A66BD3" w:rsidRDefault="00A66BD3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AD265" w14:textId="77777777" w:rsidR="0012501C" w:rsidRDefault="0012501C" w:rsidP="00BC4A3B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4D614A1F" wp14:editId="28657901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DB526C" id="Rechte verbindingslijn 17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4A65A03" w14:textId="10E7217C" w:rsidR="0012501C" w:rsidRPr="003950B1" w:rsidRDefault="0012501C" w:rsidP="00BC4A3B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690AE7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1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2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03EBF4" w14:textId="77777777" w:rsidR="0012501C" w:rsidRDefault="00125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303EC4" w14:textId="77777777" w:rsidR="00A66BD3" w:rsidRDefault="00A66BD3" w:rsidP="00E15770">
      <w:pPr>
        <w:spacing w:after="0" w:line="240" w:lineRule="auto"/>
      </w:pPr>
      <w:r>
        <w:separator/>
      </w:r>
    </w:p>
  </w:footnote>
  <w:footnote w:type="continuationSeparator" w:id="0">
    <w:p w14:paraId="5E7BC3E8" w14:textId="77777777" w:rsidR="00A66BD3" w:rsidRDefault="00A66BD3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DBDDD" w14:textId="77777777" w:rsidR="0012501C" w:rsidRDefault="0012501C" w:rsidP="003950B1">
    <w:pPr>
      <w:pStyle w:val="Koptekst"/>
      <w:tabs>
        <w:tab w:val="clear" w:pos="9072"/>
        <w:tab w:val="right" w:pos="6521"/>
        <w:tab w:val="right" w:pos="8931"/>
      </w:tabs>
      <w:ind w:right="-994"/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0A198B53" wp14:editId="11029FEF">
              <wp:simplePos x="0" y="0"/>
              <wp:positionH relativeFrom="page">
                <wp:posOffset>614477</wp:posOffset>
              </wp:positionH>
              <wp:positionV relativeFrom="page">
                <wp:posOffset>1</wp:posOffset>
              </wp:positionV>
              <wp:extent cx="626110" cy="647700"/>
              <wp:effectExtent l="0" t="0" r="2540" b="0"/>
              <wp:wrapNone/>
              <wp:docPr id="22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F1E58B" id="Image" o:spid="_x0000_s1026" style="position:absolute;margin-left:48.4pt;margin-top:0;width:49.3pt;height:51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eY4NfIlw0AAFDxplRL2iSpnu8aAACgonWb4LdIUoTvGQAAoKJlTfBL&#10;8h0DAABUPiZ3AA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R/Bx8s4mIiIjKns0IYBRABYA4&#10;328iIiKismQDMCWC3wYAJgAJvs9EREREZckKYEYEvwG+v0RERETlj4s7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lGHu7Ig4NyKe9oYDAIytbOx7KIPfS7zHAADjT1cv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fxa3mwAgIE3lMFvtfcZAGDgLRuJiA9ExJ6I2Or9BgAY&#10;SGMRsSOD36frBwAAA8ziDg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FatzzjKS+JiLtFxLg3HQBgIGVn366RiPiViLiz9xgAYLBl+rvOewwAMPC2m+M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QyUFvw0uNgDAkreiLyJOjIgjIqLuegMALEmps28y&#10;Bb8vuL4AAEufOX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Q1dBj9J&#10;kqQ0dBv8JEmS0jC3LoRwIYTQE0K4EkJoeuAlSZLWlG4y3nQW/N4JIfRnfzD4SZIkrTlZ3lsMIcxm&#10;v/wvKn5zBj9JkqQ1p4uMt5AFv1d5d4Y+SZKktafBO2pmwW/eAyxJkrT2OatX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2C119" w14:textId="77777777" w:rsidR="0012501C" w:rsidRDefault="0012501C" w:rsidP="002901C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7DFEADC" wp14:editId="4441EF69">
              <wp:simplePos x="0" y="0"/>
              <wp:positionH relativeFrom="page">
                <wp:posOffset>463550</wp:posOffset>
              </wp:positionH>
              <wp:positionV relativeFrom="page">
                <wp:posOffset>3175</wp:posOffset>
              </wp:positionV>
              <wp:extent cx="792000" cy="1001645"/>
              <wp:effectExtent l="0" t="0" r="8255" b="8255"/>
              <wp:wrapNone/>
              <wp:docPr id="10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" cy="100164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r="-46" b="-40728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AFD90D" id="Image" o:spid="_x0000_s1026" style="position:absolute;margin-left:36.5pt;margin-top:.25pt;width:62.35pt;height:78.8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mODXyJcNAABQ8aZUS9okqZ7vGgAAoKJ1m+C3SFKE7xkAAKCi&#10;ZU3wS/IdAwAAVD4mdwA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EfwcfLOJiIiIyp7NCGAU&#10;QAWAON9vIiIiorJkAzAlgt8GACYACb7PRERERGXJCmBGBL8Bvr9ERERE5Y+LO4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JRh7uyIODcinvaGAwCMrWzseyiD30u8xwAA409XL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Bn8Wt5sAICBN5TBb7X3GQBg4C0biYgPRMSeiNjq&#10;/QYAGEhjEbEjg9+n6wcAAAPM4g4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Wrc84ykviYi7RcS4Nx0AYCBlZ9+ukYj4lYi4s/cYAGCwZfq7znsMADDwtpvj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EMlBb8NLjYAwJK3oi8iToyIIyKi7noDACxJ&#10;qbNvMgW/L7i+AABLnzl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N&#10;XQY/SZKkNHQb/CRJktIwty6EcCGE0BNCuBJCaHrgJUmS1pRuMt50FvzeCSH0Z38w+EmSJK05Wd5b&#10;DCHMZr/8Lyp+cwY/SZKkNaeLjLeQBb9XeXeGPkmSpLWnwTtqZsFv3gMsSZK09jmrV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  <w:p w14:paraId="2E66BADE" w14:textId="77777777" w:rsidR="0012501C" w:rsidRDefault="001250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21AD8"/>
    <w:multiLevelType w:val="multilevel"/>
    <w:tmpl w:val="16B697E6"/>
    <w:numStyleLink w:val="ICSBullets"/>
  </w:abstractNum>
  <w:abstractNum w:abstractNumId="1" w15:restartNumberingAfterBreak="0">
    <w:nsid w:val="09F820B3"/>
    <w:multiLevelType w:val="multilevel"/>
    <w:tmpl w:val="16B697E6"/>
    <w:numStyleLink w:val="ICSBullets"/>
  </w:abstractNum>
  <w:abstractNum w:abstractNumId="2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0FDE6561"/>
    <w:multiLevelType w:val="multilevel"/>
    <w:tmpl w:val="16B697E6"/>
    <w:numStyleLink w:val="ICSBullets"/>
  </w:abstractNum>
  <w:abstractNum w:abstractNumId="4" w15:restartNumberingAfterBreak="0">
    <w:nsid w:val="111B7D1D"/>
    <w:multiLevelType w:val="multilevel"/>
    <w:tmpl w:val="16B697E6"/>
    <w:numStyleLink w:val="ICSBullets"/>
  </w:abstractNum>
  <w:abstractNum w:abstractNumId="5" w15:restartNumberingAfterBreak="0">
    <w:nsid w:val="154C4317"/>
    <w:multiLevelType w:val="multilevel"/>
    <w:tmpl w:val="16B697E6"/>
    <w:numStyleLink w:val="ICSBullets"/>
  </w:abstractNum>
  <w:abstractNum w:abstractNumId="6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D364878"/>
    <w:multiLevelType w:val="multilevel"/>
    <w:tmpl w:val="16B697E6"/>
    <w:numStyleLink w:val="ICSBullets"/>
  </w:abstractNum>
  <w:abstractNum w:abstractNumId="8" w15:restartNumberingAfterBreak="0">
    <w:nsid w:val="210E4DD6"/>
    <w:multiLevelType w:val="multilevel"/>
    <w:tmpl w:val="16B697E6"/>
    <w:numStyleLink w:val="ICSBullets"/>
  </w:abstractNum>
  <w:abstractNum w:abstractNumId="9" w15:restartNumberingAfterBreak="0">
    <w:nsid w:val="241B48B6"/>
    <w:multiLevelType w:val="multilevel"/>
    <w:tmpl w:val="143EDEB6"/>
    <w:numStyleLink w:val="ICSNumbering"/>
  </w:abstractNum>
  <w:abstractNum w:abstractNumId="10" w15:restartNumberingAfterBreak="0">
    <w:nsid w:val="269A18BF"/>
    <w:multiLevelType w:val="hybridMultilevel"/>
    <w:tmpl w:val="20329238"/>
    <w:lvl w:ilvl="0" w:tplc="0CE89920">
      <w:start w:val="1"/>
      <w:numFmt w:val="decimal"/>
      <w:lvlText w:val="%1."/>
      <w:lvlJc w:val="left"/>
      <w:pPr>
        <w:ind w:left="1060" w:hanging="360"/>
      </w:pPr>
    </w:lvl>
    <w:lvl w:ilvl="1" w:tplc="F302586E">
      <w:start w:val="1"/>
      <w:numFmt w:val="decimal"/>
      <w:lvlText w:val="%2."/>
      <w:lvlJc w:val="left"/>
      <w:pPr>
        <w:ind w:left="1060" w:hanging="360"/>
      </w:pPr>
    </w:lvl>
    <w:lvl w:ilvl="2" w:tplc="FC642B42">
      <w:start w:val="1"/>
      <w:numFmt w:val="decimal"/>
      <w:lvlText w:val="%3."/>
      <w:lvlJc w:val="left"/>
      <w:pPr>
        <w:ind w:left="1060" w:hanging="360"/>
      </w:pPr>
    </w:lvl>
    <w:lvl w:ilvl="3" w:tplc="D5EC52C0">
      <w:start w:val="1"/>
      <w:numFmt w:val="decimal"/>
      <w:lvlText w:val="%4."/>
      <w:lvlJc w:val="left"/>
      <w:pPr>
        <w:ind w:left="1060" w:hanging="360"/>
      </w:pPr>
    </w:lvl>
    <w:lvl w:ilvl="4" w:tplc="F5D46CD8">
      <w:start w:val="1"/>
      <w:numFmt w:val="decimal"/>
      <w:lvlText w:val="%5."/>
      <w:lvlJc w:val="left"/>
      <w:pPr>
        <w:ind w:left="1060" w:hanging="360"/>
      </w:pPr>
    </w:lvl>
    <w:lvl w:ilvl="5" w:tplc="0952F106">
      <w:start w:val="1"/>
      <w:numFmt w:val="decimal"/>
      <w:lvlText w:val="%6."/>
      <w:lvlJc w:val="left"/>
      <w:pPr>
        <w:ind w:left="1060" w:hanging="360"/>
      </w:pPr>
    </w:lvl>
    <w:lvl w:ilvl="6" w:tplc="1B96CDC2">
      <w:start w:val="1"/>
      <w:numFmt w:val="decimal"/>
      <w:lvlText w:val="%7."/>
      <w:lvlJc w:val="left"/>
      <w:pPr>
        <w:ind w:left="1060" w:hanging="360"/>
      </w:pPr>
    </w:lvl>
    <w:lvl w:ilvl="7" w:tplc="1374C730">
      <w:start w:val="1"/>
      <w:numFmt w:val="decimal"/>
      <w:lvlText w:val="%8."/>
      <w:lvlJc w:val="left"/>
      <w:pPr>
        <w:ind w:left="1060" w:hanging="360"/>
      </w:pPr>
    </w:lvl>
    <w:lvl w:ilvl="8" w:tplc="FA86A710">
      <w:start w:val="1"/>
      <w:numFmt w:val="decimal"/>
      <w:lvlText w:val="%9."/>
      <w:lvlJc w:val="left"/>
      <w:pPr>
        <w:ind w:left="1060" w:hanging="360"/>
      </w:pPr>
    </w:lvl>
  </w:abstractNum>
  <w:abstractNum w:abstractNumId="11" w15:restartNumberingAfterBreak="0">
    <w:nsid w:val="279F25C2"/>
    <w:multiLevelType w:val="multilevel"/>
    <w:tmpl w:val="16B697E6"/>
    <w:numStyleLink w:val="ICSBullets"/>
  </w:abstractNum>
  <w:abstractNum w:abstractNumId="12" w15:restartNumberingAfterBreak="0">
    <w:nsid w:val="30061B79"/>
    <w:multiLevelType w:val="multilevel"/>
    <w:tmpl w:val="16B697E6"/>
    <w:numStyleLink w:val="ICSBullets"/>
  </w:abstractNum>
  <w:abstractNum w:abstractNumId="13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4" w15:restartNumberingAfterBreak="0">
    <w:nsid w:val="38B12D10"/>
    <w:multiLevelType w:val="hybridMultilevel"/>
    <w:tmpl w:val="9E162F14"/>
    <w:lvl w:ilvl="0" w:tplc="8CE6BDA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4C8488" w:themeColor="accent1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6" w15:restartNumberingAfterBreak="0">
    <w:nsid w:val="3CAE1959"/>
    <w:multiLevelType w:val="hybridMultilevel"/>
    <w:tmpl w:val="35F20EB0"/>
    <w:lvl w:ilvl="0" w:tplc="F976AD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28867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144CE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10A4B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5BCE5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CC2E0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AAE1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F0E32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8662F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415F157E"/>
    <w:multiLevelType w:val="multilevel"/>
    <w:tmpl w:val="16B697E6"/>
    <w:numStyleLink w:val="ICSBullets"/>
  </w:abstractNum>
  <w:abstractNum w:abstractNumId="18" w15:restartNumberingAfterBreak="0">
    <w:nsid w:val="4B4009BC"/>
    <w:multiLevelType w:val="multilevel"/>
    <w:tmpl w:val="16B697E6"/>
    <w:numStyleLink w:val="ICSBullets"/>
  </w:abstractNum>
  <w:abstractNum w:abstractNumId="19" w15:restartNumberingAfterBreak="0">
    <w:nsid w:val="59526639"/>
    <w:multiLevelType w:val="multilevel"/>
    <w:tmpl w:val="16B697E6"/>
    <w:numStyleLink w:val="ICSBullets"/>
  </w:abstractNum>
  <w:abstractNum w:abstractNumId="20" w15:restartNumberingAfterBreak="0">
    <w:nsid w:val="595C5CCB"/>
    <w:multiLevelType w:val="multilevel"/>
    <w:tmpl w:val="16B697E6"/>
    <w:numStyleLink w:val="ICSBullets"/>
  </w:abstractNum>
  <w:abstractNum w:abstractNumId="21" w15:restartNumberingAfterBreak="0">
    <w:nsid w:val="59C92B0D"/>
    <w:multiLevelType w:val="multilevel"/>
    <w:tmpl w:val="16B697E6"/>
    <w:numStyleLink w:val="ICSBullets"/>
  </w:abstractNum>
  <w:abstractNum w:abstractNumId="22" w15:restartNumberingAfterBreak="0">
    <w:nsid w:val="636E51C3"/>
    <w:multiLevelType w:val="multilevel"/>
    <w:tmpl w:val="143EDEB6"/>
    <w:numStyleLink w:val="ICSNumbering"/>
  </w:abstractNum>
  <w:abstractNum w:abstractNumId="23" w15:restartNumberingAfterBreak="0">
    <w:nsid w:val="6A2565E2"/>
    <w:multiLevelType w:val="multilevel"/>
    <w:tmpl w:val="16B697E6"/>
    <w:numStyleLink w:val="ICSBullets"/>
  </w:abstractNum>
  <w:abstractNum w:abstractNumId="24" w15:restartNumberingAfterBreak="0">
    <w:nsid w:val="6AE47645"/>
    <w:multiLevelType w:val="multilevel"/>
    <w:tmpl w:val="143EDEB6"/>
    <w:numStyleLink w:val="ICSNumbering"/>
  </w:abstractNum>
  <w:abstractNum w:abstractNumId="25" w15:restartNumberingAfterBreak="0">
    <w:nsid w:val="6FA313FC"/>
    <w:multiLevelType w:val="multilevel"/>
    <w:tmpl w:val="16B697E6"/>
    <w:numStyleLink w:val="ICSBullets"/>
  </w:abstractNum>
  <w:abstractNum w:abstractNumId="26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74984B29"/>
    <w:multiLevelType w:val="multilevel"/>
    <w:tmpl w:val="16B697E6"/>
    <w:numStyleLink w:val="ICSBullets"/>
  </w:abstractNum>
  <w:abstractNum w:abstractNumId="28" w15:restartNumberingAfterBreak="0">
    <w:nsid w:val="75464004"/>
    <w:multiLevelType w:val="multilevel"/>
    <w:tmpl w:val="16B697E6"/>
    <w:numStyleLink w:val="ICSBullets"/>
  </w:abstractNum>
  <w:num w:numId="1" w16cid:durableId="14700122">
    <w:abstractNumId w:val="26"/>
  </w:num>
  <w:num w:numId="2" w16cid:durableId="690181167">
    <w:abstractNumId w:val="6"/>
  </w:num>
  <w:num w:numId="3" w16cid:durableId="1254977777">
    <w:abstractNumId w:val="2"/>
  </w:num>
  <w:num w:numId="4" w16cid:durableId="1663505220">
    <w:abstractNumId w:val="15"/>
  </w:num>
  <w:num w:numId="5" w16cid:durableId="1315600981">
    <w:abstractNumId w:val="13"/>
  </w:num>
  <w:num w:numId="6" w16cid:durableId="1007557937">
    <w:abstractNumId w:val="14"/>
  </w:num>
  <w:num w:numId="7" w16cid:durableId="260652963">
    <w:abstractNumId w:val="9"/>
  </w:num>
  <w:num w:numId="8" w16cid:durableId="1957760215">
    <w:abstractNumId w:val="0"/>
  </w:num>
  <w:num w:numId="9" w16cid:durableId="748774083">
    <w:abstractNumId w:val="23"/>
  </w:num>
  <w:num w:numId="10" w16cid:durableId="1129125200">
    <w:abstractNumId w:val="17"/>
  </w:num>
  <w:num w:numId="11" w16cid:durableId="385758397">
    <w:abstractNumId w:val="25"/>
  </w:num>
  <w:num w:numId="12" w16cid:durableId="2098479027">
    <w:abstractNumId w:val="27"/>
  </w:num>
  <w:num w:numId="13" w16cid:durableId="1937251001">
    <w:abstractNumId w:val="19"/>
  </w:num>
  <w:num w:numId="14" w16cid:durableId="844980895">
    <w:abstractNumId w:val="3"/>
  </w:num>
  <w:num w:numId="15" w16cid:durableId="197813633">
    <w:abstractNumId w:val="7"/>
  </w:num>
  <w:num w:numId="16" w16cid:durableId="1173764824">
    <w:abstractNumId w:val="11"/>
  </w:num>
  <w:num w:numId="17" w16cid:durableId="1072973346">
    <w:abstractNumId w:val="12"/>
  </w:num>
  <w:num w:numId="18" w16cid:durableId="866911204">
    <w:abstractNumId w:val="8"/>
  </w:num>
  <w:num w:numId="19" w16cid:durableId="948390023">
    <w:abstractNumId w:val="28"/>
  </w:num>
  <w:num w:numId="20" w16cid:durableId="1098982156">
    <w:abstractNumId w:val="21"/>
  </w:num>
  <w:num w:numId="21" w16cid:durableId="511800221">
    <w:abstractNumId w:val="22"/>
  </w:num>
  <w:num w:numId="22" w16cid:durableId="914976955">
    <w:abstractNumId w:val="20"/>
  </w:num>
  <w:num w:numId="23" w16cid:durableId="47002632">
    <w:abstractNumId w:val="5"/>
  </w:num>
  <w:num w:numId="24" w16cid:durableId="2142381178">
    <w:abstractNumId w:val="4"/>
  </w:num>
  <w:num w:numId="25" w16cid:durableId="237791916">
    <w:abstractNumId w:val="1"/>
  </w:num>
  <w:num w:numId="26" w16cid:durableId="639460753">
    <w:abstractNumId w:val="18"/>
  </w:num>
  <w:num w:numId="27" w16cid:durableId="1318344745">
    <w:abstractNumId w:val="24"/>
  </w:num>
  <w:num w:numId="28" w16cid:durableId="1714649435">
    <w:abstractNumId w:val="16"/>
  </w:num>
  <w:num w:numId="29" w16cid:durableId="1435444025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  <w:docVar w:name="LogoCount" w:val="6"/>
  </w:docVars>
  <w:rsids>
    <w:rsidRoot w:val="00046CD1"/>
    <w:rsid w:val="0000087C"/>
    <w:rsid w:val="00002CE3"/>
    <w:rsid w:val="000059F1"/>
    <w:rsid w:val="00020A53"/>
    <w:rsid w:val="000251BF"/>
    <w:rsid w:val="0004582D"/>
    <w:rsid w:val="00046A41"/>
    <w:rsid w:val="00046CD1"/>
    <w:rsid w:val="00053854"/>
    <w:rsid w:val="00075868"/>
    <w:rsid w:val="00092207"/>
    <w:rsid w:val="000A1DDC"/>
    <w:rsid w:val="000B7C1D"/>
    <w:rsid w:val="000E0AED"/>
    <w:rsid w:val="000F5038"/>
    <w:rsid w:val="0012501C"/>
    <w:rsid w:val="001276AD"/>
    <w:rsid w:val="00131686"/>
    <w:rsid w:val="00144896"/>
    <w:rsid w:val="00150F75"/>
    <w:rsid w:val="00166126"/>
    <w:rsid w:val="001673E1"/>
    <w:rsid w:val="0018026E"/>
    <w:rsid w:val="00182245"/>
    <w:rsid w:val="001865AA"/>
    <w:rsid w:val="001C48FD"/>
    <w:rsid w:val="001D4D57"/>
    <w:rsid w:val="001E47C3"/>
    <w:rsid w:val="001E6C63"/>
    <w:rsid w:val="001F1FB1"/>
    <w:rsid w:val="00220257"/>
    <w:rsid w:val="00242146"/>
    <w:rsid w:val="002443A0"/>
    <w:rsid w:val="00250209"/>
    <w:rsid w:val="00250E63"/>
    <w:rsid w:val="002871E8"/>
    <w:rsid w:val="002901C4"/>
    <w:rsid w:val="002B7F80"/>
    <w:rsid w:val="002C4510"/>
    <w:rsid w:val="002D1C41"/>
    <w:rsid w:val="002E3A7D"/>
    <w:rsid w:val="002F30BE"/>
    <w:rsid w:val="00314163"/>
    <w:rsid w:val="00325DA6"/>
    <w:rsid w:val="00326861"/>
    <w:rsid w:val="003442F3"/>
    <w:rsid w:val="00350D63"/>
    <w:rsid w:val="00355334"/>
    <w:rsid w:val="00357D53"/>
    <w:rsid w:val="00361694"/>
    <w:rsid w:val="00364EEF"/>
    <w:rsid w:val="00365D6B"/>
    <w:rsid w:val="0037338D"/>
    <w:rsid w:val="00385BB0"/>
    <w:rsid w:val="00386148"/>
    <w:rsid w:val="003910A3"/>
    <w:rsid w:val="0039205B"/>
    <w:rsid w:val="003950B1"/>
    <w:rsid w:val="003E4C10"/>
    <w:rsid w:val="003F5ABD"/>
    <w:rsid w:val="003F70C9"/>
    <w:rsid w:val="004031E6"/>
    <w:rsid w:val="00403C0E"/>
    <w:rsid w:val="004160B1"/>
    <w:rsid w:val="00430391"/>
    <w:rsid w:val="00433DBE"/>
    <w:rsid w:val="00437A1D"/>
    <w:rsid w:val="004511C5"/>
    <w:rsid w:val="004646F4"/>
    <w:rsid w:val="004663D3"/>
    <w:rsid w:val="00485BF0"/>
    <w:rsid w:val="00490AE2"/>
    <w:rsid w:val="004921FA"/>
    <w:rsid w:val="00495DBA"/>
    <w:rsid w:val="004A492A"/>
    <w:rsid w:val="004B2FD6"/>
    <w:rsid w:val="004C25A5"/>
    <w:rsid w:val="004C38D3"/>
    <w:rsid w:val="004C53C5"/>
    <w:rsid w:val="004D3C94"/>
    <w:rsid w:val="004D6BF1"/>
    <w:rsid w:val="004F1497"/>
    <w:rsid w:val="00504898"/>
    <w:rsid w:val="00506561"/>
    <w:rsid w:val="005165EE"/>
    <w:rsid w:val="00532458"/>
    <w:rsid w:val="0055445A"/>
    <w:rsid w:val="00561533"/>
    <w:rsid w:val="0056614B"/>
    <w:rsid w:val="00575C28"/>
    <w:rsid w:val="0057604B"/>
    <w:rsid w:val="005907A3"/>
    <w:rsid w:val="005920FC"/>
    <w:rsid w:val="005A6BB7"/>
    <w:rsid w:val="005B21C6"/>
    <w:rsid w:val="005C24E6"/>
    <w:rsid w:val="005D2EFE"/>
    <w:rsid w:val="005F28C5"/>
    <w:rsid w:val="005F33E2"/>
    <w:rsid w:val="006008C3"/>
    <w:rsid w:val="006036CA"/>
    <w:rsid w:val="00625D9A"/>
    <w:rsid w:val="0063342B"/>
    <w:rsid w:val="00644926"/>
    <w:rsid w:val="00654E58"/>
    <w:rsid w:val="00672C9C"/>
    <w:rsid w:val="0068621C"/>
    <w:rsid w:val="00690A96"/>
    <w:rsid w:val="00690AE7"/>
    <w:rsid w:val="006A3989"/>
    <w:rsid w:val="006A5EF6"/>
    <w:rsid w:val="006B0B2F"/>
    <w:rsid w:val="006B4853"/>
    <w:rsid w:val="006E1D51"/>
    <w:rsid w:val="006E216F"/>
    <w:rsid w:val="006F1325"/>
    <w:rsid w:val="006F6CCD"/>
    <w:rsid w:val="007145A3"/>
    <w:rsid w:val="0071712A"/>
    <w:rsid w:val="007215B5"/>
    <w:rsid w:val="007248C9"/>
    <w:rsid w:val="0072652E"/>
    <w:rsid w:val="00742776"/>
    <w:rsid w:val="00754A72"/>
    <w:rsid w:val="0077206A"/>
    <w:rsid w:val="00774684"/>
    <w:rsid w:val="00782A61"/>
    <w:rsid w:val="00787D21"/>
    <w:rsid w:val="0079469C"/>
    <w:rsid w:val="007B08B6"/>
    <w:rsid w:val="007B319B"/>
    <w:rsid w:val="007C39AF"/>
    <w:rsid w:val="007D1BBB"/>
    <w:rsid w:val="007F0729"/>
    <w:rsid w:val="00832C18"/>
    <w:rsid w:val="00834847"/>
    <w:rsid w:val="00835C74"/>
    <w:rsid w:val="00841CFD"/>
    <w:rsid w:val="00841EB4"/>
    <w:rsid w:val="00844ED4"/>
    <w:rsid w:val="00845546"/>
    <w:rsid w:val="00850DCF"/>
    <w:rsid w:val="00850F41"/>
    <w:rsid w:val="00861C14"/>
    <w:rsid w:val="008636AD"/>
    <w:rsid w:val="00893DAB"/>
    <w:rsid w:val="00895061"/>
    <w:rsid w:val="008A6B7D"/>
    <w:rsid w:val="008C08E0"/>
    <w:rsid w:val="008C7309"/>
    <w:rsid w:val="008C7726"/>
    <w:rsid w:val="008D4210"/>
    <w:rsid w:val="008E05AB"/>
    <w:rsid w:val="008E7CE7"/>
    <w:rsid w:val="008F4EB6"/>
    <w:rsid w:val="008F56E2"/>
    <w:rsid w:val="008F6204"/>
    <w:rsid w:val="00901BB4"/>
    <w:rsid w:val="00905BA4"/>
    <w:rsid w:val="00916D1B"/>
    <w:rsid w:val="00966052"/>
    <w:rsid w:val="00967189"/>
    <w:rsid w:val="0097098A"/>
    <w:rsid w:val="009872B0"/>
    <w:rsid w:val="009956BB"/>
    <w:rsid w:val="0099664E"/>
    <w:rsid w:val="009A631C"/>
    <w:rsid w:val="009B55AF"/>
    <w:rsid w:val="009B5757"/>
    <w:rsid w:val="009B782E"/>
    <w:rsid w:val="009F7650"/>
    <w:rsid w:val="00A129AB"/>
    <w:rsid w:val="00A2488C"/>
    <w:rsid w:val="00A5582B"/>
    <w:rsid w:val="00A66BD3"/>
    <w:rsid w:val="00A674B6"/>
    <w:rsid w:val="00A821ED"/>
    <w:rsid w:val="00A9523E"/>
    <w:rsid w:val="00AA7FEB"/>
    <w:rsid w:val="00AD1BE6"/>
    <w:rsid w:val="00AD3025"/>
    <w:rsid w:val="00AE0CE8"/>
    <w:rsid w:val="00AE1AAB"/>
    <w:rsid w:val="00AE7FF9"/>
    <w:rsid w:val="00AF4780"/>
    <w:rsid w:val="00AF508A"/>
    <w:rsid w:val="00B306AA"/>
    <w:rsid w:val="00B31AB5"/>
    <w:rsid w:val="00B34D22"/>
    <w:rsid w:val="00B36E16"/>
    <w:rsid w:val="00B37368"/>
    <w:rsid w:val="00B401C1"/>
    <w:rsid w:val="00B43118"/>
    <w:rsid w:val="00B50DEC"/>
    <w:rsid w:val="00B632E8"/>
    <w:rsid w:val="00B63EE4"/>
    <w:rsid w:val="00B67B57"/>
    <w:rsid w:val="00B77F83"/>
    <w:rsid w:val="00B91FB8"/>
    <w:rsid w:val="00B96DC7"/>
    <w:rsid w:val="00BC0607"/>
    <w:rsid w:val="00BC4A3B"/>
    <w:rsid w:val="00BD0E37"/>
    <w:rsid w:val="00C005DC"/>
    <w:rsid w:val="00C116D2"/>
    <w:rsid w:val="00C20CFE"/>
    <w:rsid w:val="00C20E80"/>
    <w:rsid w:val="00C213ED"/>
    <w:rsid w:val="00C23954"/>
    <w:rsid w:val="00C2592D"/>
    <w:rsid w:val="00C32A04"/>
    <w:rsid w:val="00C6797B"/>
    <w:rsid w:val="00C712A5"/>
    <w:rsid w:val="00C7160D"/>
    <w:rsid w:val="00C73A4B"/>
    <w:rsid w:val="00C821DB"/>
    <w:rsid w:val="00C83830"/>
    <w:rsid w:val="00C86D3F"/>
    <w:rsid w:val="00C967EC"/>
    <w:rsid w:val="00CA1E24"/>
    <w:rsid w:val="00CC1A20"/>
    <w:rsid w:val="00CD43DA"/>
    <w:rsid w:val="00CE110A"/>
    <w:rsid w:val="00CE422D"/>
    <w:rsid w:val="00CE5C6F"/>
    <w:rsid w:val="00CF5098"/>
    <w:rsid w:val="00CF606D"/>
    <w:rsid w:val="00CF6668"/>
    <w:rsid w:val="00D01A49"/>
    <w:rsid w:val="00D159D9"/>
    <w:rsid w:val="00D21A6C"/>
    <w:rsid w:val="00D227C0"/>
    <w:rsid w:val="00D3105C"/>
    <w:rsid w:val="00D35231"/>
    <w:rsid w:val="00D509F5"/>
    <w:rsid w:val="00D51A6C"/>
    <w:rsid w:val="00D5754E"/>
    <w:rsid w:val="00D626D6"/>
    <w:rsid w:val="00D80AE7"/>
    <w:rsid w:val="00DA00D9"/>
    <w:rsid w:val="00DB0E0E"/>
    <w:rsid w:val="00DB63A1"/>
    <w:rsid w:val="00DD34F1"/>
    <w:rsid w:val="00DD7D15"/>
    <w:rsid w:val="00DE378D"/>
    <w:rsid w:val="00DF4BBB"/>
    <w:rsid w:val="00DF6147"/>
    <w:rsid w:val="00E06DD2"/>
    <w:rsid w:val="00E12BC5"/>
    <w:rsid w:val="00E15770"/>
    <w:rsid w:val="00E16301"/>
    <w:rsid w:val="00E23646"/>
    <w:rsid w:val="00E2555B"/>
    <w:rsid w:val="00E3450D"/>
    <w:rsid w:val="00E4601F"/>
    <w:rsid w:val="00E54891"/>
    <w:rsid w:val="00E62C84"/>
    <w:rsid w:val="00E71359"/>
    <w:rsid w:val="00E73DCF"/>
    <w:rsid w:val="00E870F1"/>
    <w:rsid w:val="00E90C8B"/>
    <w:rsid w:val="00E94F44"/>
    <w:rsid w:val="00E94F62"/>
    <w:rsid w:val="00EA62AF"/>
    <w:rsid w:val="00EB7B00"/>
    <w:rsid w:val="00EC5AED"/>
    <w:rsid w:val="00EC6679"/>
    <w:rsid w:val="00EC7EB7"/>
    <w:rsid w:val="00EE11A0"/>
    <w:rsid w:val="00EE58E2"/>
    <w:rsid w:val="00EF2089"/>
    <w:rsid w:val="00EF71A4"/>
    <w:rsid w:val="00F26C39"/>
    <w:rsid w:val="00F3414F"/>
    <w:rsid w:val="00F35065"/>
    <w:rsid w:val="00F66E6A"/>
    <w:rsid w:val="00F7160F"/>
    <w:rsid w:val="00F767D6"/>
    <w:rsid w:val="00F80A9C"/>
    <w:rsid w:val="00F94144"/>
    <w:rsid w:val="00FA0280"/>
    <w:rsid w:val="00FA02A8"/>
    <w:rsid w:val="00FC11BB"/>
    <w:rsid w:val="00FC5B74"/>
    <w:rsid w:val="00FF1258"/>
    <w:rsid w:val="00FF6BEE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FF917"/>
  <w15:chartTrackingRefBased/>
  <w15:docId w15:val="{0B72EBA2-C980-48B5-8251-0E77B215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AE7"/>
  </w:style>
  <w:style w:type="paragraph" w:styleId="Kop1">
    <w:name w:val="heading 1"/>
    <w:basedOn w:val="Standaard"/>
    <w:next w:val="Standaard"/>
    <w:link w:val="Kop1Char"/>
    <w:uiPriority w:val="9"/>
    <w:qFormat/>
    <w:rsid w:val="00F26C39"/>
    <w:pPr>
      <w:keepNext/>
      <w:keepLines/>
      <w:pageBreakBefore/>
      <w:numPr>
        <w:numId w:val="1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50E63"/>
    <w:pPr>
      <w:keepNext/>
      <w:keepLines/>
      <w:numPr>
        <w:ilvl w:val="1"/>
        <w:numId w:val="1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3342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916D1B"/>
    <w:rPr>
      <w:b/>
      <w:bCs/>
      <w:color w:val="F3DFD7"/>
      <w:sz w:val="5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916D1B"/>
    <w:rPr>
      <w:b/>
      <w:bCs/>
      <w:color w:val="F3DFD7"/>
      <w:sz w:val="56"/>
      <w:szCs w:val="56"/>
      <w:lang w:val="en-US"/>
    </w:rPr>
  </w:style>
  <w:style w:type="table" w:styleId="Tabelraster">
    <w:name w:val="Table Grid"/>
    <w:basedOn w:val="Standaardtabel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F26C39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50E63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3342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1E47C3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B401C1"/>
    <w:pPr>
      <w:ind w:left="720"/>
      <w:contextualSpacing/>
    </w:pPr>
  </w:style>
  <w:style w:type="numbering" w:customStyle="1" w:styleId="ICSBullets">
    <w:name w:val="ICS Bullets"/>
    <w:uiPriority w:val="99"/>
    <w:locked/>
    <w:rsid w:val="00182245"/>
    <w:pPr>
      <w:numPr>
        <w:numId w:val="2"/>
      </w:numPr>
    </w:pPr>
  </w:style>
  <w:style w:type="numbering" w:customStyle="1" w:styleId="ICSNumbering">
    <w:name w:val="ICS Numbering"/>
    <w:uiPriority w:val="99"/>
    <w:locked/>
    <w:rsid w:val="00314163"/>
    <w:pPr>
      <w:numPr>
        <w:numId w:val="3"/>
      </w:numPr>
    </w:pPr>
  </w:style>
  <w:style w:type="numbering" w:customStyle="1" w:styleId="ICSBulletsCreme">
    <w:name w:val="ICS Bullets Creme"/>
    <w:uiPriority w:val="99"/>
    <w:rsid w:val="00C20E80"/>
    <w:pPr>
      <w:numPr>
        <w:numId w:val="4"/>
      </w:numPr>
    </w:pPr>
  </w:style>
  <w:style w:type="paragraph" w:customStyle="1" w:styleId="KopTekstvak">
    <w:name w:val="Kop Tekstvak"/>
    <w:basedOn w:val="Standaard"/>
    <w:next w:val="Standaard"/>
    <w:rsid w:val="0004582D"/>
    <w:pPr>
      <w:spacing w:after="320"/>
    </w:pPr>
    <w:rPr>
      <w:rFonts w:asciiTheme="majorHAnsi" w:hAnsiTheme="majorHAnsi"/>
      <w:b/>
      <w:bCs/>
      <w:color w:val="2A1F35" w:themeColor="text1"/>
      <w:sz w:val="36"/>
      <w:szCs w:val="36"/>
    </w:rPr>
  </w:style>
  <w:style w:type="numbering" w:customStyle="1" w:styleId="Stijl1">
    <w:name w:val="Stijl1"/>
    <w:uiPriority w:val="99"/>
    <w:rsid w:val="00901BB4"/>
    <w:pPr>
      <w:numPr>
        <w:numId w:val="5"/>
      </w:numPr>
    </w:pPr>
  </w:style>
  <w:style w:type="character" w:styleId="Voetnootmarkering">
    <w:name w:val="footnote reference"/>
    <w:basedOn w:val="Standaardalinea-lettertype"/>
    <w:uiPriority w:val="99"/>
    <w:semiHidden/>
    <w:unhideWhenUsed/>
    <w:rsid w:val="00D80AE7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80AE7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80AE7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E71359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46CD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6CD1"/>
    <w:rPr>
      <w:rFonts w:ascii="Segoe UI" w:hAnsi="Segoe UI" w:cs="Segoe UI"/>
      <w:szCs w:val="18"/>
    </w:rPr>
  </w:style>
  <w:style w:type="character" w:customStyle="1" w:styleId="GeenafstandChar">
    <w:name w:val="Geen afstand Char"/>
    <w:link w:val="Geenafstand"/>
    <w:uiPriority w:val="1"/>
    <w:rsid w:val="00046CD1"/>
  </w:style>
  <w:style w:type="character" w:styleId="Verwijzingopmerking">
    <w:name w:val="annotation reference"/>
    <w:uiPriority w:val="99"/>
    <w:semiHidden/>
    <w:unhideWhenUsed/>
    <w:rsid w:val="00046C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6C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6C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6C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6CD1"/>
    <w:rPr>
      <w:b/>
      <w:bCs/>
      <w:sz w:val="20"/>
      <w:szCs w:val="20"/>
    </w:rPr>
  </w:style>
  <w:style w:type="table" w:styleId="Rastertabel5donker-Accent1">
    <w:name w:val="Grid Table 5 Dark Accent 1"/>
    <w:basedOn w:val="Standaardtabel"/>
    <w:uiPriority w:val="50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band1Vert">
      <w:tblPr/>
      <w:tcPr>
        <w:shd w:val="clear" w:color="auto" w:fill="B2D2D4" w:themeFill="accent1" w:themeFillTint="66"/>
      </w:tcPr>
    </w:tblStylePr>
    <w:tblStylePr w:type="band1Horz">
      <w:tblPr/>
      <w:tcPr>
        <w:shd w:val="clear" w:color="auto" w:fill="B2D2D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046CD1"/>
    <w:pPr>
      <w:spacing w:after="0" w:line="240" w:lineRule="auto"/>
    </w:pPr>
    <w:tblPr>
      <w:tblStyleRowBandSize w:val="1"/>
      <w:tblStyleColBandSize w:val="1"/>
      <w:tblBorders>
        <w:top w:val="single" w:sz="2" w:space="0" w:color="8CBBBE" w:themeColor="accent1" w:themeTint="99"/>
        <w:bottom w:val="single" w:sz="2" w:space="0" w:color="8CBBBE" w:themeColor="accent1" w:themeTint="99"/>
        <w:insideH w:val="single" w:sz="2" w:space="0" w:color="8CBBBE" w:themeColor="accent1" w:themeTint="99"/>
        <w:insideV w:val="single" w:sz="2" w:space="0" w:color="8CBBB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BBB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BBB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046CD1"/>
    <w:pPr>
      <w:pageBreakBefore w:val="0"/>
      <w:numPr>
        <w:numId w:val="0"/>
      </w:numPr>
      <w:spacing w:after="0"/>
      <w:outlineLvl w:val="9"/>
    </w:pPr>
    <w:rPr>
      <w:b w:val="0"/>
      <w:color w:val="396265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046CD1"/>
    <w:pPr>
      <w:spacing w:after="100"/>
      <w:ind w:left="360"/>
    </w:pPr>
  </w:style>
  <w:style w:type="character" w:customStyle="1" w:styleId="LijstalineaChar">
    <w:name w:val="Lijstalinea Char"/>
    <w:link w:val="Lijstalinea"/>
    <w:uiPriority w:val="34"/>
    <w:locked/>
    <w:rsid w:val="00046CD1"/>
  </w:style>
  <w:style w:type="table" w:styleId="Lijsttabel3-Accent1">
    <w:name w:val="List Table 3 Accent 1"/>
    <w:basedOn w:val="Standaardtabel"/>
    <w:uiPriority w:val="48"/>
    <w:rsid w:val="00B306AA"/>
    <w:pPr>
      <w:spacing w:after="0" w:line="240" w:lineRule="auto"/>
    </w:pPr>
    <w:tblPr>
      <w:tblStyleRowBandSize w:val="1"/>
      <w:tblStyleColBandSize w:val="1"/>
      <w:tblBorders>
        <w:top w:val="single" w:sz="4" w:space="0" w:color="4C8488" w:themeColor="accent1"/>
        <w:left w:val="single" w:sz="4" w:space="0" w:color="4C8488" w:themeColor="accent1"/>
        <w:bottom w:val="single" w:sz="4" w:space="0" w:color="4C8488" w:themeColor="accent1"/>
        <w:right w:val="single" w:sz="4" w:space="0" w:color="4C848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C8488" w:themeColor="accent1"/>
          <w:right w:val="single" w:sz="4" w:space="0" w:color="4C8488" w:themeColor="accent1"/>
        </w:tcBorders>
      </w:tcPr>
    </w:tblStylePr>
    <w:tblStylePr w:type="band1Horz">
      <w:tblPr/>
      <w:tcPr>
        <w:tcBorders>
          <w:top w:val="single" w:sz="4" w:space="0" w:color="4C8488" w:themeColor="accent1"/>
          <w:bottom w:val="single" w:sz="4" w:space="0" w:color="4C848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C8488" w:themeColor="accent1"/>
          <w:left w:val="nil"/>
        </w:tcBorders>
      </w:tcPr>
    </w:tblStylePr>
    <w:tblStylePr w:type="swCell">
      <w:tblPr/>
      <w:tcPr>
        <w:tcBorders>
          <w:top w:val="double" w:sz="4" w:space="0" w:color="4C8488" w:themeColor="accent1"/>
          <w:right w:val="nil"/>
        </w:tcBorders>
      </w:tcPr>
    </w:tblStylePr>
  </w:style>
  <w:style w:type="paragraph" w:styleId="Revisie">
    <w:name w:val="Revision"/>
    <w:hidden/>
    <w:uiPriority w:val="99"/>
    <w:semiHidden/>
    <w:rsid w:val="00B306AA"/>
    <w:pPr>
      <w:spacing w:after="0" w:line="240" w:lineRule="auto"/>
    </w:pPr>
  </w:style>
  <w:style w:type="paragraph" w:customStyle="1" w:styleId="pf0">
    <w:name w:val="pf0"/>
    <w:basedOn w:val="Standaard"/>
    <w:rsid w:val="007F0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7F0729"/>
    <w:rPr>
      <w:rFonts w:ascii="Segoe UI" w:hAnsi="Segoe UI" w:cs="Segoe UI" w:hint="default"/>
      <w:b/>
      <w:bCs/>
      <w:sz w:val="18"/>
      <w:szCs w:val="18"/>
      <w:u w:val="single"/>
    </w:rPr>
  </w:style>
  <w:style w:type="character" w:customStyle="1" w:styleId="cf11">
    <w:name w:val="cf11"/>
    <w:basedOn w:val="Standaardalinea-lettertype"/>
    <w:rsid w:val="007F072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8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Rapport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2024-11-06T00:00:00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medewerker communicatie</Function>
  <FunctionExcerpt/>
  <Title/>
  <DateOfBirth/>
  <Residence/>
  <Building/>
  <Address>Burg. Drijbersingel 25R</Address>
  <POBox/>
  <ZIP/>
  <City/>
  <Address2/>
  <ZIP2/>
  <City2/>
  <State/>
  <Country/>
  <CarbonCopy/>
  <Email>yvonne.de.lange@icsadviseurs.nl</Email>
  <EmailEx/>
  <Telephone>088-2350414</Telephone>
  <TelephoneEx/>
  <TelephoneHome/>
  <Fax/>
  <Office/>
  <Department/>
  <Company/>
  <Manager/>
  <BankAccount/>
  <BankName/>
  <BankDescription/>
  <VATNumber/>
  <Description/>
  <Recipient/>
  <ClientName>Stichting BOOR </ClientName>
  <ClientAddress1/>
  <ClientAddress2/>
  <ClientPOBox/>
  <ClientZIP/>
  <ClientCity/>
  <ClientState/>
  <ClientCountry/>
  <ProjectName/>
  <Reference>2230263/20241106CP01</Reference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913C28D6-77E1-4CD8-A4F3-6770A6D4D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Rapport</Template>
  <TotalTime>158</TotalTime>
  <Pages>3</Pages>
  <Words>477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Nieuwbouw Openbare Daltonschool Overschie</vt:lpstr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Nieuwbouw Openbare Daltonschool Overschie</dc:title>
  <dc:subject/>
  <dc:creator>Sherwin Neira en Chantal Pieterse
ICSadviseurs</dc:creator>
  <cp:keywords/>
  <dc:description/>
  <cp:lastModifiedBy>Chantal Pieterse | ICSadviseurs</cp:lastModifiedBy>
  <cp:revision>19</cp:revision>
  <cp:lastPrinted>2024-11-06T12:40:00Z</cp:lastPrinted>
  <dcterms:created xsi:type="dcterms:W3CDTF">2024-11-01T11:23:00Z</dcterms:created>
  <dcterms:modified xsi:type="dcterms:W3CDTF">2024-11-07T06:56:00Z</dcterms:modified>
</cp:coreProperties>
</file>