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5D816" w14:textId="2F365923" w:rsidR="00CB2373" w:rsidRDefault="003E0FB6" w:rsidP="003D4806">
      <w:pPr>
        <w:pStyle w:val="Kop1"/>
        <w:rPr>
          <w:rStyle w:val="Sjabloontekst"/>
        </w:rPr>
      </w:pPr>
      <w:r w:rsidRPr="00657B7D">
        <w:rPr>
          <w:sz w:val="24"/>
          <w:szCs w:val="28"/>
        </w:rPr>
        <w:t>Bijlage</w:t>
      </w:r>
      <w:r w:rsidR="00784FA7">
        <w:rPr>
          <w:sz w:val="24"/>
          <w:szCs w:val="28"/>
        </w:rPr>
        <w:t xml:space="preserve"> </w:t>
      </w:r>
      <w:r w:rsidR="002C071A">
        <w:rPr>
          <w:sz w:val="24"/>
          <w:szCs w:val="28"/>
        </w:rPr>
        <w:t>1</w:t>
      </w:r>
      <w:r w:rsidR="00B70A53">
        <w:rPr>
          <w:sz w:val="24"/>
          <w:szCs w:val="28"/>
        </w:rPr>
        <w:t>1</w:t>
      </w:r>
      <w:r w:rsidR="00784FA7">
        <w:rPr>
          <w:sz w:val="24"/>
          <w:szCs w:val="28"/>
        </w:rPr>
        <w:t xml:space="preserve"> </w:t>
      </w:r>
      <w:r w:rsidRPr="00657B7D">
        <w:rPr>
          <w:sz w:val="24"/>
          <w:szCs w:val="28"/>
        </w:rPr>
        <w:t xml:space="preserve">- </w:t>
      </w:r>
      <w:r w:rsidR="003D4806" w:rsidRPr="00657B7D">
        <w:rPr>
          <w:sz w:val="24"/>
          <w:szCs w:val="28"/>
        </w:rPr>
        <w:t>Checklist voor</w:t>
      </w:r>
      <w:r w:rsidR="00DC776C">
        <w:rPr>
          <w:sz w:val="24"/>
          <w:szCs w:val="28"/>
        </w:rPr>
        <w:t xml:space="preserve"> inschrijving</w:t>
      </w:r>
    </w:p>
    <w:p w14:paraId="61AF99EF" w14:textId="5A888EC5" w:rsidR="002477B7" w:rsidRPr="002477B7" w:rsidRDefault="002477B7" w:rsidP="002477B7">
      <w:r w:rsidRPr="00657B7D">
        <w:t>Deze bijlage is er voor de</w:t>
      </w:r>
      <w:r w:rsidR="00DC776C">
        <w:t xml:space="preserve"> inschrijver </w:t>
      </w:r>
      <w:r w:rsidRPr="00657B7D">
        <w:t>om te zorgen dat alle documenten op het juiste moment worden ingediend.</w:t>
      </w:r>
      <w:r>
        <w:t xml:space="preserve"> Voor de vereisten van de</w:t>
      </w:r>
      <w:r w:rsidR="00050390">
        <w:t xml:space="preserve"> </w:t>
      </w:r>
      <w:r>
        <w:t>documenten wordt verwezen naar de</w:t>
      </w:r>
      <w:r w:rsidR="00DC776C">
        <w:t xml:space="preserve"> aanbestedingsleidraad.</w:t>
      </w:r>
    </w:p>
    <w:tbl>
      <w:tblPr>
        <w:tblStyle w:val="Rastertabel1licht-Accent1"/>
        <w:tblpPr w:leftFromText="141" w:rightFromText="141" w:vertAnchor="page" w:horzAnchor="margin" w:tblpXSpec="center" w:tblpY="3537"/>
        <w:tblW w:w="10485" w:type="dxa"/>
        <w:tblLook w:val="04A0" w:firstRow="1" w:lastRow="0" w:firstColumn="1" w:lastColumn="0" w:noHBand="0" w:noVBand="1"/>
      </w:tblPr>
      <w:tblGrid>
        <w:gridCol w:w="559"/>
        <w:gridCol w:w="3504"/>
        <w:gridCol w:w="1962"/>
        <w:gridCol w:w="1965"/>
        <w:gridCol w:w="2495"/>
      </w:tblGrid>
      <w:tr w:rsidR="00A43224" w:rsidRPr="00C43C2B" w14:paraId="21A87A04" w14:textId="77777777" w:rsidTr="001548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14:paraId="28B14CC7" w14:textId="77777777" w:rsidR="0057750F" w:rsidRPr="00C43C2B" w:rsidRDefault="0057750F" w:rsidP="00154845"/>
        </w:tc>
        <w:tc>
          <w:tcPr>
            <w:tcW w:w="3504" w:type="dxa"/>
          </w:tcPr>
          <w:p w14:paraId="34DB37CC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Onderwerp</w:t>
            </w:r>
          </w:p>
        </w:tc>
        <w:tc>
          <w:tcPr>
            <w:tcW w:w="1962" w:type="dxa"/>
          </w:tcPr>
          <w:p w14:paraId="58F86E37" w14:textId="77777777" w:rsidR="0057750F" w:rsidRPr="00C43C2B" w:rsidRDefault="002F45C9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Template ja/nee</w:t>
            </w:r>
            <w:r w:rsidR="0057750F" w:rsidRPr="00C43C2B">
              <w:t xml:space="preserve"> </w:t>
            </w:r>
          </w:p>
        </w:tc>
        <w:tc>
          <w:tcPr>
            <w:tcW w:w="1965" w:type="dxa"/>
          </w:tcPr>
          <w:p w14:paraId="4DA91D67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Rechtsgeldig ondertekenen ja/nee</w:t>
            </w:r>
          </w:p>
        </w:tc>
        <w:tc>
          <w:tcPr>
            <w:tcW w:w="2495" w:type="dxa"/>
          </w:tcPr>
          <w:p w14:paraId="6BD9E80F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Wanneer in te dienen</w:t>
            </w:r>
          </w:p>
        </w:tc>
      </w:tr>
      <w:tr w:rsidR="00A43224" w:rsidRPr="00C43C2B" w14:paraId="38E89E5A" w14:textId="77777777" w:rsidTr="00154845">
        <w:sdt>
          <w:sdtPr>
            <w:id w:val="-312100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575DBAF3" w14:textId="77777777" w:rsidR="0057750F" w:rsidRPr="00C43C2B" w:rsidRDefault="00E624D8" w:rsidP="00154845">
                <w:r w:rsidRPr="00E624D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41D9F1C4" w14:textId="77777777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Uniform Europees Aanbestedingsdocument (UEA)</w:t>
            </w:r>
          </w:p>
        </w:tc>
        <w:tc>
          <w:tcPr>
            <w:tcW w:w="1962" w:type="dxa"/>
          </w:tcPr>
          <w:p w14:paraId="611CBED9" w14:textId="10B4AE20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>ijlage</w:t>
            </w:r>
            <w:r w:rsidR="00784FA7">
              <w:t xml:space="preserve"> </w:t>
            </w:r>
            <w:r w:rsidR="00532D89">
              <w:t>1</w:t>
            </w:r>
          </w:p>
        </w:tc>
        <w:tc>
          <w:tcPr>
            <w:tcW w:w="1965" w:type="dxa"/>
          </w:tcPr>
          <w:p w14:paraId="26D27216" w14:textId="77777777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Ja, (door middel van ondertekening </w:t>
            </w:r>
            <w:r w:rsidR="00BA0B54">
              <w:t>ander document)</w:t>
            </w:r>
          </w:p>
        </w:tc>
        <w:tc>
          <w:tcPr>
            <w:tcW w:w="2495" w:type="dxa"/>
          </w:tcPr>
          <w:p w14:paraId="726F7501" w14:textId="0D35565A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Bij</w:t>
            </w:r>
            <w:r w:rsidR="00DC776C">
              <w:t xml:space="preserve"> inschrijving</w:t>
            </w:r>
          </w:p>
        </w:tc>
      </w:tr>
      <w:tr w:rsidR="00205380" w:rsidRPr="00C43C2B" w14:paraId="3A0DE268" w14:textId="77777777" w:rsidTr="00154845">
        <w:sdt>
          <w:sdtPr>
            <w:rPr>
              <w:rFonts w:ascii="MS Gothic" w:eastAsia="MS Gothic" w:hAnsi="MS Gothic"/>
            </w:rPr>
            <w:id w:val="572781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4F0FA741" w14:textId="77777777" w:rsidR="00205380" w:rsidRPr="00711C38" w:rsidRDefault="00711C38" w:rsidP="00154845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26904A2C" w14:textId="77777777" w:rsidR="00205380" w:rsidRPr="00C43C2B" w:rsidRDefault="0020538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3224">
              <w:rPr>
                <w:rStyle w:val="Intensievebenadrukking"/>
              </w:rPr>
              <w:t>Indien van toepassing:</w:t>
            </w:r>
            <w:r w:rsidRPr="00C43C2B">
              <w:t xml:space="preserve"> UEA onderaannemer/combinant</w:t>
            </w:r>
          </w:p>
        </w:tc>
        <w:tc>
          <w:tcPr>
            <w:tcW w:w="1962" w:type="dxa"/>
          </w:tcPr>
          <w:p w14:paraId="087A407F" w14:textId="1F1F69B3" w:rsidR="00205380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>ijlage</w:t>
            </w:r>
            <w:r w:rsidR="00C742F3">
              <w:t xml:space="preserve"> </w:t>
            </w:r>
            <w:r w:rsidR="00324B7E">
              <w:t>1</w:t>
            </w:r>
          </w:p>
        </w:tc>
        <w:tc>
          <w:tcPr>
            <w:tcW w:w="1965" w:type="dxa"/>
          </w:tcPr>
          <w:p w14:paraId="5508F8B0" w14:textId="77777777" w:rsidR="00205380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(door middel van ondertekening ander document)</w:t>
            </w:r>
          </w:p>
        </w:tc>
        <w:tc>
          <w:tcPr>
            <w:tcW w:w="2495" w:type="dxa"/>
          </w:tcPr>
          <w:p w14:paraId="54396CC0" w14:textId="031B84A4" w:rsidR="00205380" w:rsidRPr="00C43C2B" w:rsidRDefault="00DC776C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Bij inschrijving</w:t>
            </w:r>
          </w:p>
        </w:tc>
      </w:tr>
      <w:tr w:rsidR="00A43224" w:rsidRPr="00C43C2B" w14:paraId="436B780C" w14:textId="77777777" w:rsidTr="00154845">
        <w:sdt>
          <w:sdtPr>
            <w:rPr>
              <w:rFonts w:ascii="MS Gothic" w:eastAsia="MS Gothic" w:hAnsi="MS Gothic"/>
            </w:rPr>
            <w:id w:val="1220787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41B395C2" w14:textId="77777777" w:rsidR="0057750F" w:rsidRPr="00711C38" w:rsidRDefault="004E603C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2185157C" w14:textId="77777777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Verklaring sanctiepakket Russische partijen</w:t>
            </w:r>
          </w:p>
        </w:tc>
        <w:tc>
          <w:tcPr>
            <w:tcW w:w="1962" w:type="dxa"/>
          </w:tcPr>
          <w:p w14:paraId="09960001" w14:textId="166D5667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>ijlage</w:t>
            </w:r>
            <w:r w:rsidR="00C742F3">
              <w:t xml:space="preserve"> 8</w:t>
            </w:r>
          </w:p>
        </w:tc>
        <w:tc>
          <w:tcPr>
            <w:tcW w:w="1965" w:type="dxa"/>
          </w:tcPr>
          <w:p w14:paraId="5A8AE48D" w14:textId="77777777" w:rsidR="0057750F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95" w:type="dxa"/>
          </w:tcPr>
          <w:p w14:paraId="1D6EEC49" w14:textId="08F6DAB3" w:rsidR="0057750F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Bij</w:t>
            </w:r>
            <w:r w:rsidR="00DC776C">
              <w:t xml:space="preserve"> inschrijving</w:t>
            </w:r>
          </w:p>
        </w:tc>
      </w:tr>
      <w:tr w:rsidR="00DC776C" w:rsidRPr="00C43C2B" w14:paraId="3BBBF99E" w14:textId="77777777" w:rsidTr="00154845">
        <w:sdt>
          <w:sdtPr>
            <w:rPr>
              <w:rFonts w:ascii="MS Gothic" w:eastAsia="MS Gothic" w:hAnsi="MS Gothic"/>
            </w:rPr>
            <w:id w:val="-1375992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4D86A339" w14:textId="4FB4F1FD" w:rsidR="00DC776C" w:rsidRDefault="00DC776C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41308FEF" w14:textId="5FACB492" w:rsidR="00DC776C" w:rsidRPr="00DC776C" w:rsidRDefault="00DC776C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776C">
              <w:rPr>
                <w:i/>
                <w:iCs/>
                <w:color w:val="213A8F" w:themeColor="text2"/>
              </w:rPr>
              <w:t>Indien van toepassing:</w:t>
            </w:r>
            <w:r w:rsidRPr="00DC776C">
              <w:rPr>
                <w:color w:val="213A8F" w:themeColor="text2"/>
              </w:rPr>
              <w:t xml:space="preserve"> </w:t>
            </w:r>
            <w:r>
              <w:t>Verklaring sanctiepakket Russische partijen onderaannemer/combinant</w:t>
            </w:r>
          </w:p>
        </w:tc>
        <w:tc>
          <w:tcPr>
            <w:tcW w:w="1962" w:type="dxa"/>
          </w:tcPr>
          <w:p w14:paraId="7F0E8F93" w14:textId="3EE8CD3C" w:rsidR="00DC776C" w:rsidRDefault="00DC776C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bijlage</w:t>
            </w:r>
            <w:r w:rsidR="00C742F3">
              <w:t xml:space="preserve"> 8</w:t>
            </w:r>
          </w:p>
        </w:tc>
        <w:tc>
          <w:tcPr>
            <w:tcW w:w="1965" w:type="dxa"/>
          </w:tcPr>
          <w:p w14:paraId="6CA6ECBE" w14:textId="3BCE55C4" w:rsidR="00DC776C" w:rsidRDefault="00DC776C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95" w:type="dxa"/>
          </w:tcPr>
          <w:p w14:paraId="5AD5160E" w14:textId="3B02BA48" w:rsidR="00DC776C" w:rsidRPr="00C43C2B" w:rsidRDefault="00DC776C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Bij inschrijving</w:t>
            </w:r>
          </w:p>
        </w:tc>
      </w:tr>
      <w:tr w:rsidR="00205380" w:rsidRPr="00C43C2B" w14:paraId="5614F39E" w14:textId="77777777" w:rsidTr="00154845">
        <w:sdt>
          <w:sdtPr>
            <w:rPr>
              <w:rFonts w:ascii="MS Gothic" w:eastAsia="MS Gothic" w:hAnsi="MS Gothic"/>
            </w:rPr>
            <w:id w:val="816225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0CE941CC" w14:textId="77777777" w:rsidR="00205380" w:rsidRPr="00711C38" w:rsidRDefault="004E603C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6B8DF5FD" w14:textId="77777777" w:rsidR="00205380" w:rsidRPr="00C43C2B" w:rsidRDefault="0020538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43224">
              <w:rPr>
                <w:rStyle w:val="Intensievebenadrukking"/>
              </w:rPr>
              <w:t>Indien van toepassing:</w:t>
            </w:r>
            <w:r w:rsidRPr="00C43C2B">
              <w:t xml:space="preserve"> </w:t>
            </w:r>
            <w:r w:rsidR="00C6560A" w:rsidRPr="00C43C2B">
              <w:t>uitvoerings</w:t>
            </w:r>
            <w:r w:rsidR="00EC6295" w:rsidRPr="00C43C2B">
              <w:t>verklaring onderaannemer</w:t>
            </w:r>
          </w:p>
        </w:tc>
        <w:tc>
          <w:tcPr>
            <w:tcW w:w="1962" w:type="dxa"/>
          </w:tcPr>
          <w:p w14:paraId="4022E4AB" w14:textId="3A0AF169" w:rsidR="00205380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>ijlage</w:t>
            </w:r>
            <w:r w:rsidR="00C742F3">
              <w:t xml:space="preserve"> </w:t>
            </w:r>
            <w:r w:rsidR="002C7703">
              <w:t>7</w:t>
            </w:r>
          </w:p>
        </w:tc>
        <w:tc>
          <w:tcPr>
            <w:tcW w:w="1965" w:type="dxa"/>
          </w:tcPr>
          <w:p w14:paraId="15AB5468" w14:textId="77777777" w:rsidR="00205380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95" w:type="dxa"/>
          </w:tcPr>
          <w:p w14:paraId="68D1DCEA" w14:textId="7DFCEE8F" w:rsidR="00205380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Bij</w:t>
            </w:r>
            <w:r w:rsidR="00DC776C">
              <w:t xml:space="preserve"> Inschrijving</w:t>
            </w:r>
          </w:p>
        </w:tc>
      </w:tr>
      <w:tr w:rsidR="00262D4E" w:rsidRPr="00C43C2B" w14:paraId="2F95DEF4" w14:textId="77777777" w:rsidTr="00154845">
        <w:sdt>
          <w:sdtPr>
            <w:rPr>
              <w:rFonts w:ascii="MS Gothic" w:eastAsia="MS Gothic" w:hAnsi="MS Gothic"/>
            </w:rPr>
            <w:id w:val="3865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7CD2E2D7" w14:textId="77777777" w:rsidR="00262D4E" w:rsidRPr="00711C38" w:rsidRDefault="00262D4E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41554845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Gedragsverklaring aanbesteden (GVA)</w:t>
            </w:r>
          </w:p>
        </w:tc>
        <w:tc>
          <w:tcPr>
            <w:tcW w:w="1962" w:type="dxa"/>
          </w:tcPr>
          <w:p w14:paraId="7FC243C6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5AAEF26C" w14:textId="77777777" w:rsidR="00262D4E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0496FDDE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Bij voorlopige gunning</w:t>
            </w:r>
          </w:p>
        </w:tc>
      </w:tr>
      <w:tr w:rsidR="00262D4E" w:rsidRPr="00C43C2B" w14:paraId="0AECA9C9" w14:textId="77777777" w:rsidTr="00154845">
        <w:sdt>
          <w:sdtPr>
            <w:rPr>
              <w:rFonts w:ascii="MS Gothic" w:eastAsia="MS Gothic" w:hAnsi="MS Gothic"/>
            </w:rPr>
            <w:id w:val="1499470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2396FE0D" w14:textId="77777777" w:rsidR="00262D4E" w:rsidRPr="00711C38" w:rsidRDefault="00262D4E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729CF02B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Verklaring belastingdienst fiscale verplichtingen</w:t>
            </w:r>
            <w:r w:rsidR="00501B0F">
              <w:t xml:space="preserve"> Belastingdienst </w:t>
            </w:r>
          </w:p>
        </w:tc>
        <w:tc>
          <w:tcPr>
            <w:tcW w:w="1962" w:type="dxa"/>
          </w:tcPr>
          <w:p w14:paraId="09B68B59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3B0C9433" w14:textId="77777777" w:rsidR="00262D4E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6C9E2B36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Bij voorlopige gunning</w:t>
            </w:r>
          </w:p>
        </w:tc>
      </w:tr>
      <w:tr w:rsidR="00262D4E" w:rsidRPr="00C43C2B" w14:paraId="04E12ACA" w14:textId="77777777" w:rsidTr="00154845">
        <w:sdt>
          <w:sdtPr>
            <w:rPr>
              <w:rFonts w:ascii="MS Gothic" w:eastAsia="MS Gothic" w:hAnsi="MS Gothic"/>
            </w:rPr>
            <w:id w:val="1020436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343A3E8A" w14:textId="77777777" w:rsidR="00262D4E" w:rsidRPr="00711C38" w:rsidRDefault="00711C38" w:rsidP="00154845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397E08A7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Uittreksel handelsregister/Kamer van Koophandel</w:t>
            </w:r>
            <w:r w:rsidR="00501B0F">
              <w:t xml:space="preserve"> (KvK)</w:t>
            </w:r>
          </w:p>
        </w:tc>
        <w:tc>
          <w:tcPr>
            <w:tcW w:w="1962" w:type="dxa"/>
          </w:tcPr>
          <w:p w14:paraId="331EC450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3E5DFC24" w14:textId="77777777" w:rsidR="00262D4E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369ECB11" w14:textId="77777777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Bij voorlopige gunning</w:t>
            </w:r>
          </w:p>
        </w:tc>
      </w:tr>
      <w:tr w:rsidR="004E603C" w:rsidRPr="00C43C2B" w14:paraId="42251058" w14:textId="77777777" w:rsidTr="00154845">
        <w:sdt>
          <w:sdtPr>
            <w:rPr>
              <w:rFonts w:ascii="MS Gothic" w:eastAsia="MS Gothic" w:hAnsi="MS Gothic"/>
            </w:rPr>
            <w:id w:val="360258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748B75CF" w14:textId="77777777" w:rsidR="004E603C" w:rsidRPr="00711C38" w:rsidRDefault="00262D4E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25338A60" w14:textId="4E5EF9BD" w:rsidR="004E603C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Verzekeringspolis aansprakelijkheid</w:t>
            </w:r>
            <w:r w:rsidR="00DC776C">
              <w:t xml:space="preserve"> – minimaal €500.000,- exclusief btw per gebeurtenis en minimaal €1.000.000,- exclusief btw per verzekeringsjaar</w:t>
            </w:r>
          </w:p>
        </w:tc>
        <w:tc>
          <w:tcPr>
            <w:tcW w:w="1962" w:type="dxa"/>
          </w:tcPr>
          <w:p w14:paraId="4550483C" w14:textId="77777777" w:rsidR="004E603C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33F00AF3" w14:textId="77777777" w:rsidR="004E603C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1AE0EE5C" w14:textId="77777777" w:rsidR="004E603C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A43224" w:rsidRPr="00C43C2B" w14:paraId="36EFAF30" w14:textId="77777777" w:rsidTr="00154845">
        <w:sdt>
          <w:sdtPr>
            <w:rPr>
              <w:rFonts w:ascii="MS Gothic" w:eastAsia="MS Gothic" w:hAnsi="MS Gothic"/>
            </w:rPr>
            <w:id w:val="-6376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31FD8B0E" w14:textId="77777777" w:rsidR="0057750F" w:rsidRPr="00711C38" w:rsidRDefault="0057750F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66CC5D9E" w14:textId="77777777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Opgave referentieopdrachten</w:t>
            </w:r>
            <w:r w:rsidR="00A43224">
              <w:t xml:space="preserve"> kerncompetenties</w:t>
            </w:r>
          </w:p>
        </w:tc>
        <w:tc>
          <w:tcPr>
            <w:tcW w:w="1962" w:type="dxa"/>
          </w:tcPr>
          <w:p w14:paraId="493065D1" w14:textId="479E04D3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bijlage</w:t>
            </w:r>
            <w:r w:rsidR="00C742F3">
              <w:t xml:space="preserve"> </w:t>
            </w:r>
            <w:r w:rsidR="008A77D0">
              <w:t>5</w:t>
            </w:r>
          </w:p>
        </w:tc>
        <w:tc>
          <w:tcPr>
            <w:tcW w:w="1965" w:type="dxa"/>
          </w:tcPr>
          <w:p w14:paraId="60BEE096" w14:textId="77777777" w:rsidR="0057750F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15BAB648" w14:textId="66239BD6" w:rsidR="0057750F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Bij</w:t>
            </w:r>
            <w:r w:rsidR="00DC776C">
              <w:t xml:space="preserve"> inschrijving</w:t>
            </w:r>
          </w:p>
        </w:tc>
      </w:tr>
      <w:tr w:rsidR="00262D4E" w:rsidRPr="00C43C2B" w14:paraId="26FEC362" w14:textId="77777777" w:rsidTr="00154845">
        <w:sdt>
          <w:sdtPr>
            <w:rPr>
              <w:rFonts w:ascii="MS Gothic" w:eastAsia="MS Gothic" w:hAnsi="MS Gothic"/>
            </w:rPr>
            <w:id w:val="-1156838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2420A5C5" w14:textId="77777777" w:rsidR="00262D4E" w:rsidRPr="00711C38" w:rsidRDefault="00262D4E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13844E89" w14:textId="13EB98C2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Bewijsmiddel kwaliteitsborging</w:t>
            </w:r>
            <w:r w:rsidR="00DC776C">
              <w:t xml:space="preserve"> – ISO 9001 of gelijkwaardig</w:t>
            </w:r>
          </w:p>
        </w:tc>
        <w:tc>
          <w:tcPr>
            <w:tcW w:w="1962" w:type="dxa"/>
          </w:tcPr>
          <w:p w14:paraId="55C59AAF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18CC1F44" w14:textId="77777777" w:rsidR="00262D4E" w:rsidRPr="00C43C2B" w:rsidRDefault="00BE5E6A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69D8388F" w14:textId="77777777" w:rsidR="00262D4E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262D4E" w:rsidRPr="00C43C2B" w14:paraId="37F74C58" w14:textId="77777777" w:rsidTr="00154845">
        <w:sdt>
          <w:sdtPr>
            <w:rPr>
              <w:rFonts w:ascii="MS Gothic" w:eastAsia="MS Gothic" w:hAnsi="MS Gothic"/>
            </w:rPr>
            <w:id w:val="1715083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169A3CA1" w14:textId="77777777" w:rsidR="00262D4E" w:rsidRPr="00711C38" w:rsidRDefault="00F43A4B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36149E8B" w14:textId="650F1730" w:rsidR="00262D4E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Bewijsmiddel MVOI</w:t>
            </w:r>
            <w:r w:rsidR="00DC776C">
              <w:t xml:space="preserve"> – ISO 14001, EMAS-registratie, sociale- en milieuparagraaf in het jaarverslag of beleidsdocument duurzaamheid</w:t>
            </w:r>
          </w:p>
        </w:tc>
        <w:tc>
          <w:tcPr>
            <w:tcW w:w="1962" w:type="dxa"/>
          </w:tcPr>
          <w:p w14:paraId="5012FADC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032EA4E4" w14:textId="77777777" w:rsidR="00262D4E" w:rsidRPr="00C43C2B" w:rsidRDefault="002477B7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2F785F93" w14:textId="77777777" w:rsidR="00262D4E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262D4E" w:rsidRPr="00C43C2B" w14:paraId="3445B2C1" w14:textId="77777777" w:rsidTr="00154845">
        <w:sdt>
          <w:sdtPr>
            <w:rPr>
              <w:rFonts w:ascii="MS Gothic" w:eastAsia="MS Gothic" w:hAnsi="MS Gothic"/>
            </w:rPr>
            <w:id w:val="-965505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67847D83" w14:textId="77777777" w:rsidR="00262D4E" w:rsidRPr="00711C38" w:rsidRDefault="002A7461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60D0052C" w14:textId="019CB625" w:rsidR="00262D4E" w:rsidRPr="00DC776C" w:rsidRDefault="00DC776C" w:rsidP="00DC77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776C">
              <w:t>Beroepskwalificaties – duurzaam ondernemen</w:t>
            </w:r>
          </w:p>
        </w:tc>
        <w:tc>
          <w:tcPr>
            <w:tcW w:w="1962" w:type="dxa"/>
          </w:tcPr>
          <w:p w14:paraId="2763491F" w14:textId="0DA06679" w:rsidR="00262D4E" w:rsidRPr="00DC776C" w:rsidRDefault="00DC776C" w:rsidP="00DC77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776C">
              <w:t>Nee</w:t>
            </w:r>
          </w:p>
        </w:tc>
        <w:tc>
          <w:tcPr>
            <w:tcW w:w="1965" w:type="dxa"/>
          </w:tcPr>
          <w:p w14:paraId="26F8DF76" w14:textId="0FF57EA7" w:rsidR="00262D4E" w:rsidRPr="00DC776C" w:rsidRDefault="00DC776C" w:rsidP="00DC77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776C">
              <w:t>Nee</w:t>
            </w:r>
          </w:p>
        </w:tc>
        <w:tc>
          <w:tcPr>
            <w:tcW w:w="2495" w:type="dxa"/>
          </w:tcPr>
          <w:p w14:paraId="34A18A5C" w14:textId="4A54B9DC" w:rsidR="00262D4E" w:rsidRPr="00DC776C" w:rsidRDefault="00DC776C" w:rsidP="00DC77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776C">
              <w:t>Op eerste verzoek</w:t>
            </w:r>
          </w:p>
        </w:tc>
      </w:tr>
      <w:tr w:rsidR="00653EB4" w:rsidRPr="00C43C2B" w14:paraId="0A925FF0" w14:textId="77777777" w:rsidTr="00154845">
        <w:sdt>
          <w:sdtPr>
            <w:rPr>
              <w:rFonts w:ascii="MS Gothic" w:eastAsia="MS Gothic" w:hAnsi="MS Gothic"/>
            </w:rPr>
            <w:id w:val="-1656603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70E76CF4" w14:textId="77777777" w:rsidR="00653EB4" w:rsidRPr="00711C38" w:rsidRDefault="004E603C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794BBA7B" w14:textId="1C79C59D" w:rsidR="00653EB4" w:rsidRPr="00C43C2B" w:rsidRDefault="00653EB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Inschrijving</w:t>
            </w:r>
            <w:r w:rsidR="00DC776C">
              <w:t xml:space="preserve"> kwalitatieve gunningscriteria</w:t>
            </w:r>
          </w:p>
        </w:tc>
        <w:tc>
          <w:tcPr>
            <w:tcW w:w="1962" w:type="dxa"/>
          </w:tcPr>
          <w:p w14:paraId="693E0BF9" w14:textId="77777777" w:rsidR="00653EB4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0C5E4313" w14:textId="77777777" w:rsidR="00653EB4" w:rsidRPr="00C43C2B" w:rsidRDefault="002477B7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173FEDCC" w14:textId="66BAD822" w:rsidR="00653EB4" w:rsidRPr="00DC776C" w:rsidRDefault="00DC776C" w:rsidP="00DC77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776C">
              <w:t>Bij inschrijving</w:t>
            </w:r>
          </w:p>
        </w:tc>
      </w:tr>
      <w:tr w:rsidR="00A43224" w:rsidRPr="00C43C2B" w14:paraId="50E87B74" w14:textId="77777777" w:rsidTr="00154845">
        <w:sdt>
          <w:sdtPr>
            <w:rPr>
              <w:rFonts w:ascii="MS Gothic" w:eastAsia="MS Gothic" w:hAnsi="MS Gothic"/>
            </w:rPr>
            <w:id w:val="-1304077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2C772FD6" w14:textId="77777777" w:rsidR="0057750F" w:rsidRPr="00711C38" w:rsidRDefault="0057750F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737300AD" w14:textId="2907B966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Prijzenblad</w:t>
            </w:r>
          </w:p>
        </w:tc>
        <w:tc>
          <w:tcPr>
            <w:tcW w:w="1962" w:type="dxa"/>
          </w:tcPr>
          <w:p w14:paraId="1DEDE82F" w14:textId="78BCC747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bijlage</w:t>
            </w:r>
            <w:r w:rsidR="00C742F3">
              <w:t xml:space="preserve"> </w:t>
            </w:r>
            <w:r w:rsidR="008A77D0">
              <w:t>4</w:t>
            </w:r>
          </w:p>
        </w:tc>
        <w:tc>
          <w:tcPr>
            <w:tcW w:w="1965" w:type="dxa"/>
          </w:tcPr>
          <w:p w14:paraId="4AF105F3" w14:textId="77777777" w:rsidR="0057750F" w:rsidRPr="00C43C2B" w:rsidRDefault="002477B7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95" w:type="dxa"/>
          </w:tcPr>
          <w:p w14:paraId="1B7E21EF" w14:textId="59E414EA" w:rsidR="0057750F" w:rsidRPr="00DC776C" w:rsidRDefault="00DC776C" w:rsidP="00DC77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776C">
              <w:t>Bij inschrijving</w:t>
            </w:r>
          </w:p>
        </w:tc>
      </w:tr>
    </w:tbl>
    <w:p w14:paraId="4E2709F8" w14:textId="77777777" w:rsidR="00154845" w:rsidRPr="00657B7D" w:rsidRDefault="00154845" w:rsidP="002477B7"/>
    <w:sectPr w:rsidR="00154845" w:rsidRPr="00657B7D" w:rsidSect="0057750F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7BC03" w14:textId="77777777" w:rsidR="00DC776C" w:rsidRDefault="00DC776C" w:rsidP="00F43396">
      <w:pPr>
        <w:spacing w:line="240" w:lineRule="auto"/>
      </w:pPr>
      <w:r>
        <w:separator/>
      </w:r>
    </w:p>
    <w:p w14:paraId="5E1485AC" w14:textId="77777777" w:rsidR="00DC776C" w:rsidRDefault="00DC776C"/>
  </w:endnote>
  <w:endnote w:type="continuationSeparator" w:id="0">
    <w:p w14:paraId="73CA07D6" w14:textId="77777777" w:rsidR="00DC776C" w:rsidRDefault="00DC776C" w:rsidP="00F43396">
      <w:pPr>
        <w:spacing w:line="240" w:lineRule="auto"/>
      </w:pPr>
      <w:r>
        <w:continuationSeparator/>
      </w:r>
    </w:p>
    <w:p w14:paraId="289BA424" w14:textId="77777777" w:rsidR="00DC776C" w:rsidRDefault="00DC77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23656295"/>
  <w:p w14:paraId="6B0AEE04" w14:textId="583DAFB1" w:rsidR="005E0AE7" w:rsidRPr="00DC776C" w:rsidRDefault="00CD54F1" w:rsidP="00DC776C">
    <w:pPr>
      <w:pStyle w:val="Voettekst"/>
      <w:rPr>
        <w:rStyle w:val="Sjabloontekst"/>
        <w:shd w:val="clear" w:color="auto" w:fill="auto"/>
      </w:rPr>
    </w:pPr>
    <w:r w:rsidRPr="00DC776C">
      <w:rPr>
        <w:rStyle w:val="Sjabloontekst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2978DF0" wp14:editId="1B2D0589">
              <wp:simplePos x="0" y="0"/>
              <wp:positionH relativeFrom="column">
                <wp:posOffset>7510145</wp:posOffset>
              </wp:positionH>
              <wp:positionV relativeFrom="paragraph">
                <wp:posOffset>26670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0E0A927" id="Vrije vorm: vorm 5" o:spid="_x0000_s1026" style="position:absolute;margin-left:591.35pt;margin-top:2.1pt;width:87.2pt;height:11.3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DC776C">
      <w:rPr>
        <w:rStyle w:val="Sjabloontekst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93A07FA" wp14:editId="3250C5EE">
              <wp:simplePos x="0" y="0"/>
              <wp:positionH relativeFrom="column">
                <wp:posOffset>3810</wp:posOffset>
              </wp:positionH>
              <wp:positionV relativeFrom="paragraph">
                <wp:posOffset>26239</wp:posOffset>
              </wp:positionV>
              <wp:extent cx="7456421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56421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FA944B" id="Vrije vorm: vorm 3" o:spid="_x0000_s1026" style="position:absolute;margin-left:.3pt;margin-top:2.05pt;width:587.1pt;height: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" path="m,l,4667r4168140,l4174141,285r,-285l,xe" fillcolor="black" stroked="f">
              <v:stroke joinstyle="miter"/>
              <v:path arrowok="t" o:connecttype="custom" o:connectlocs="0,0;0,213370573;7449611,213370573;7460337,13029915;7460337,0" o:connectangles="0,0,0,0,0"/>
            </v:shape>
          </w:pict>
        </mc:Fallback>
      </mc:AlternateContent>
    </w:r>
    <w:r w:rsidR="00DC776C" w:rsidRPr="00DC776C">
      <w:rPr>
        <w:rStyle w:val="Sjabloontekst"/>
        <w:shd w:val="clear" w:color="auto" w:fill="auto"/>
      </w:rPr>
      <w:t>Stichting RINIS</w:t>
    </w:r>
  </w:p>
  <w:p w14:paraId="1D5A02C5" w14:textId="452C3AE4" w:rsidR="00BE15F7" w:rsidRPr="005E0AE7" w:rsidRDefault="00DC776C" w:rsidP="00DC776C">
    <w:pPr>
      <w:pStyle w:val="Voettekst"/>
    </w:pPr>
    <w:r w:rsidRPr="00DC776C">
      <w:rPr>
        <w:rStyle w:val="Sjabloontekst"/>
        <w:shd w:val="clear" w:color="auto" w:fill="auto"/>
      </w:rPr>
      <w:t>Accountantsdiensten - Checklist bij inschrijving</w:t>
    </w:r>
    <w:r w:rsidR="005E0AE7" w:rsidRPr="00DC776C">
      <w:ptab w:relativeTo="margin" w:alignment="right" w:leader="none"/>
    </w:r>
    <w:r w:rsidR="005E0AE7" w:rsidRPr="00DC776C">
      <w:t>pagina</w:t>
    </w:r>
    <w:r w:rsidR="005E0AE7" w:rsidRPr="00582707">
      <w:t xml:space="preserve"> </w:t>
    </w:r>
    <w:bookmarkEnd w:id="0"/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 w:rsidR="005E0AE7" w:rsidRPr="00582707">
      <w:t xml:space="preserve"> van </w:t>
    </w:r>
    <w:fldSimple w:instr="NUMPAGES  \* Arabic  \* MERGEFORMAT">
      <w:r w:rsidR="005E0AE7"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34B96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C61992" wp14:editId="4DCFD546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F4970C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935B319" wp14:editId="5C24A9A9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8E61D92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5B57B6FF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4F143811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41E78" w14:textId="77777777" w:rsidR="00DC776C" w:rsidRDefault="00DC776C" w:rsidP="00F43396">
      <w:pPr>
        <w:spacing w:line="240" w:lineRule="auto"/>
      </w:pPr>
      <w:r>
        <w:separator/>
      </w:r>
    </w:p>
    <w:p w14:paraId="37B1BB5C" w14:textId="77777777" w:rsidR="00DC776C" w:rsidRDefault="00DC776C"/>
  </w:footnote>
  <w:footnote w:type="continuationSeparator" w:id="0">
    <w:p w14:paraId="5C4C4022" w14:textId="77777777" w:rsidR="00DC776C" w:rsidRDefault="00DC776C" w:rsidP="00F43396">
      <w:pPr>
        <w:spacing w:line="240" w:lineRule="auto"/>
      </w:pPr>
      <w:r>
        <w:continuationSeparator/>
      </w:r>
    </w:p>
    <w:p w14:paraId="74454C90" w14:textId="77777777" w:rsidR="00DC776C" w:rsidRDefault="00DC77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ED9D6" w14:textId="5FEC953C" w:rsidR="00CC2EDF" w:rsidRDefault="00DC776C" w:rsidP="00CC2EDF">
    <w:pPr>
      <w:pStyle w:val="Koptekst"/>
      <w:jc w:val="right"/>
    </w:pPr>
    <w:r w:rsidRPr="00107F00">
      <w:rPr>
        <w:noProof/>
      </w:rPr>
      <w:drawing>
        <wp:anchor distT="0" distB="0" distL="114300" distR="114300" simplePos="0" relativeHeight="251668480" behindDoc="1" locked="0" layoutInCell="1" allowOverlap="1" wp14:anchorId="1226065A" wp14:editId="582B3CA1">
          <wp:simplePos x="0" y="0"/>
          <wp:positionH relativeFrom="margin">
            <wp:align>right</wp:align>
          </wp:positionH>
          <wp:positionV relativeFrom="paragraph">
            <wp:posOffset>-230658</wp:posOffset>
          </wp:positionV>
          <wp:extent cx="1609090" cy="804545"/>
          <wp:effectExtent l="0" t="0" r="0" b="0"/>
          <wp:wrapTight wrapText="bothSides">
            <wp:wrapPolygon edited="0">
              <wp:start x="0" y="0"/>
              <wp:lineTo x="0" y="20969"/>
              <wp:lineTo x="21225" y="20969"/>
              <wp:lineTo x="21225" y="0"/>
              <wp:lineTo x="0" y="0"/>
            </wp:wrapPolygon>
          </wp:wrapTight>
          <wp:docPr id="1802334465" name="Picture 1802334465" descr="Afbeelding met tekst, Lettertype, logo, schermopnam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2334465" name="Picture 1802334465" descr="Afbeelding met tekst, Lettertype, logo, schermopname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090" cy="804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A67A1A3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59A75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24.65pt;height:25.35pt;visibility:visible;mso-wrap-style:squar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76C"/>
    <w:rsid w:val="00021B53"/>
    <w:rsid w:val="00036339"/>
    <w:rsid w:val="00050390"/>
    <w:rsid w:val="00051B16"/>
    <w:rsid w:val="0006298E"/>
    <w:rsid w:val="000806DE"/>
    <w:rsid w:val="00086D70"/>
    <w:rsid w:val="000903EE"/>
    <w:rsid w:val="000973B9"/>
    <w:rsid w:val="000A3BC0"/>
    <w:rsid w:val="000B27C3"/>
    <w:rsid w:val="000C23BF"/>
    <w:rsid w:val="000E31D5"/>
    <w:rsid w:val="000E4C94"/>
    <w:rsid w:val="00117398"/>
    <w:rsid w:val="00117B22"/>
    <w:rsid w:val="00117F97"/>
    <w:rsid w:val="00120374"/>
    <w:rsid w:val="0012258B"/>
    <w:rsid w:val="00130BA9"/>
    <w:rsid w:val="00152927"/>
    <w:rsid w:val="00154845"/>
    <w:rsid w:val="0015627E"/>
    <w:rsid w:val="001636C0"/>
    <w:rsid w:val="00170010"/>
    <w:rsid w:val="00183AEC"/>
    <w:rsid w:val="001A070C"/>
    <w:rsid w:val="001B3F53"/>
    <w:rsid w:val="001B4FFE"/>
    <w:rsid w:val="001D30CC"/>
    <w:rsid w:val="001D6DFF"/>
    <w:rsid w:val="002042F8"/>
    <w:rsid w:val="00205380"/>
    <w:rsid w:val="002204B4"/>
    <w:rsid w:val="00220FA5"/>
    <w:rsid w:val="002463ED"/>
    <w:rsid w:val="002477B7"/>
    <w:rsid w:val="00257281"/>
    <w:rsid w:val="00262D4E"/>
    <w:rsid w:val="002A7461"/>
    <w:rsid w:val="002C071A"/>
    <w:rsid w:val="002C7703"/>
    <w:rsid w:val="002D78DF"/>
    <w:rsid w:val="002F45C9"/>
    <w:rsid w:val="00306492"/>
    <w:rsid w:val="003162C0"/>
    <w:rsid w:val="00324B7E"/>
    <w:rsid w:val="0033034E"/>
    <w:rsid w:val="00342A91"/>
    <w:rsid w:val="00347B7C"/>
    <w:rsid w:val="00361DDA"/>
    <w:rsid w:val="003748B2"/>
    <w:rsid w:val="00383D36"/>
    <w:rsid w:val="003936EB"/>
    <w:rsid w:val="003B5658"/>
    <w:rsid w:val="003D4806"/>
    <w:rsid w:val="003E0FB6"/>
    <w:rsid w:val="00400F5C"/>
    <w:rsid w:val="004558EC"/>
    <w:rsid w:val="00473B9B"/>
    <w:rsid w:val="004A3B3D"/>
    <w:rsid w:val="004B1D75"/>
    <w:rsid w:val="004B6F34"/>
    <w:rsid w:val="004C16BB"/>
    <w:rsid w:val="004D4236"/>
    <w:rsid w:val="004D5925"/>
    <w:rsid w:val="004E3E2D"/>
    <w:rsid w:val="004E603C"/>
    <w:rsid w:val="004E67C9"/>
    <w:rsid w:val="004F6121"/>
    <w:rsid w:val="00501B0F"/>
    <w:rsid w:val="005069C2"/>
    <w:rsid w:val="005169ED"/>
    <w:rsid w:val="00532D89"/>
    <w:rsid w:val="00551DF0"/>
    <w:rsid w:val="0057750F"/>
    <w:rsid w:val="00582707"/>
    <w:rsid w:val="005D3168"/>
    <w:rsid w:val="005E0AE7"/>
    <w:rsid w:val="00606236"/>
    <w:rsid w:val="00611663"/>
    <w:rsid w:val="00623CC3"/>
    <w:rsid w:val="00653EB4"/>
    <w:rsid w:val="00657B7D"/>
    <w:rsid w:val="00692CF3"/>
    <w:rsid w:val="006B4D69"/>
    <w:rsid w:val="006E79C5"/>
    <w:rsid w:val="006F4B6F"/>
    <w:rsid w:val="007040CA"/>
    <w:rsid w:val="00711C38"/>
    <w:rsid w:val="00713A05"/>
    <w:rsid w:val="00747153"/>
    <w:rsid w:val="007570FB"/>
    <w:rsid w:val="00770E2F"/>
    <w:rsid w:val="00781E80"/>
    <w:rsid w:val="0078250F"/>
    <w:rsid w:val="00784FA7"/>
    <w:rsid w:val="007C6852"/>
    <w:rsid w:val="007D03F4"/>
    <w:rsid w:val="00837DF6"/>
    <w:rsid w:val="0084081B"/>
    <w:rsid w:val="00847B53"/>
    <w:rsid w:val="008553A8"/>
    <w:rsid w:val="0086276B"/>
    <w:rsid w:val="008956A9"/>
    <w:rsid w:val="008A353C"/>
    <w:rsid w:val="008A77D0"/>
    <w:rsid w:val="008B3520"/>
    <w:rsid w:val="008D791A"/>
    <w:rsid w:val="008E0AE2"/>
    <w:rsid w:val="00962FF4"/>
    <w:rsid w:val="00975EFB"/>
    <w:rsid w:val="009837F3"/>
    <w:rsid w:val="009B536F"/>
    <w:rsid w:val="009C1EA2"/>
    <w:rsid w:val="00A34D04"/>
    <w:rsid w:val="00A43224"/>
    <w:rsid w:val="00A557DC"/>
    <w:rsid w:val="00A56C24"/>
    <w:rsid w:val="00A75473"/>
    <w:rsid w:val="00A81CBA"/>
    <w:rsid w:val="00AA2951"/>
    <w:rsid w:val="00AA3220"/>
    <w:rsid w:val="00AC4FD5"/>
    <w:rsid w:val="00AE0D92"/>
    <w:rsid w:val="00B256B6"/>
    <w:rsid w:val="00B701C2"/>
    <w:rsid w:val="00B70A53"/>
    <w:rsid w:val="00BA0B54"/>
    <w:rsid w:val="00BB03E5"/>
    <w:rsid w:val="00BC57FA"/>
    <w:rsid w:val="00BE007B"/>
    <w:rsid w:val="00BE0CF1"/>
    <w:rsid w:val="00BE15F7"/>
    <w:rsid w:val="00BE5E6A"/>
    <w:rsid w:val="00C3283F"/>
    <w:rsid w:val="00C43C2B"/>
    <w:rsid w:val="00C6560A"/>
    <w:rsid w:val="00C742F3"/>
    <w:rsid w:val="00C90DFA"/>
    <w:rsid w:val="00CB22E9"/>
    <w:rsid w:val="00CB2373"/>
    <w:rsid w:val="00CB7B0B"/>
    <w:rsid w:val="00CC2EDF"/>
    <w:rsid w:val="00CD54F1"/>
    <w:rsid w:val="00D23D83"/>
    <w:rsid w:val="00D34A8C"/>
    <w:rsid w:val="00D63554"/>
    <w:rsid w:val="00D65927"/>
    <w:rsid w:val="00DC776C"/>
    <w:rsid w:val="00DE042D"/>
    <w:rsid w:val="00E010FD"/>
    <w:rsid w:val="00E2279A"/>
    <w:rsid w:val="00E42998"/>
    <w:rsid w:val="00E54A3D"/>
    <w:rsid w:val="00E624D8"/>
    <w:rsid w:val="00E634F1"/>
    <w:rsid w:val="00E72D32"/>
    <w:rsid w:val="00E73C15"/>
    <w:rsid w:val="00E95CB5"/>
    <w:rsid w:val="00EA4C23"/>
    <w:rsid w:val="00EB40F0"/>
    <w:rsid w:val="00EC6295"/>
    <w:rsid w:val="00F210D1"/>
    <w:rsid w:val="00F42D00"/>
    <w:rsid w:val="00F43396"/>
    <w:rsid w:val="00F43A4B"/>
    <w:rsid w:val="00F51CF5"/>
    <w:rsid w:val="00F62054"/>
    <w:rsid w:val="00F71266"/>
    <w:rsid w:val="00FA1FC4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257D1EF5"/>
  <w15:chartTrackingRefBased/>
  <w15:docId w15:val="{19F154D6-E576-4689-B8B1-89789EDC1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table" w:styleId="Rastertabel4-Accent1">
    <w:name w:val="Grid Table 4 Accent 1"/>
    <w:basedOn w:val="Standaardtabel"/>
    <w:uiPriority w:val="49"/>
    <w:rsid w:val="003D4806"/>
    <w:pPr>
      <w:spacing w:after="0" w:line="240" w:lineRule="auto"/>
    </w:pPr>
    <w:tblPr>
      <w:tblStyleRowBandSize w:val="1"/>
      <w:tblStyleColBandSize w:val="1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tteKwaaitaal\Tender%20People\Bedrijfsvoering%20-%20Toolkit%20TP\04%20Bijlagen\Template%20-%20Bijlage%20checklist%20inschrijving%20of%20aanmelding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D5AA07F16E4D469EA48C6D1B65C82C" ma:contentTypeVersion="6" ma:contentTypeDescription="Een nieuw document maken." ma:contentTypeScope="" ma:versionID="981b2642ef8a343e6b22eba8ffe7aee8">
  <xsd:schema xmlns:xsd="http://www.w3.org/2001/XMLSchema" xmlns:xs="http://www.w3.org/2001/XMLSchema" xmlns:p="http://schemas.microsoft.com/office/2006/metadata/properties" xmlns:ns2="46352d82-b1b9-49c8-b2e3-858ec47e3084" xmlns:ns3="c64fecbb-1954-4030-8120-5d79bf625a24" targetNamespace="http://schemas.microsoft.com/office/2006/metadata/properties" ma:root="true" ma:fieldsID="330133406d5cb24136ccfa170c11cdd1" ns2:_="" ns3:_="">
    <xsd:import namespace="46352d82-b1b9-49c8-b2e3-858ec47e3084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352d82-b1b9-49c8-b2e3-858ec47e3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7EDCEA-105E-48F1-8FAB-325630BEEE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352d82-b1b9-49c8-b2e3-858ec47e3084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B4B4DC-A0CC-4FD4-BF59-F65A9EE4AC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C76F39-8D7F-47DD-95B3-168FCBD96584}">
  <ds:schemaRefs>
    <ds:schemaRef ds:uri="http://schemas.microsoft.com/office/2006/metadata/properties"/>
    <ds:schemaRef ds:uri="http://schemas.microsoft.com/office/infopath/2007/PartnerControls"/>
    <ds:schemaRef ds:uri="add47473-1944-426b-a369-d78676f2284d"/>
    <ds:schemaRef ds:uri="744e0476-0c00-4f24-b962-ecd4c8cd0b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checklist inschrijving of aanmelding</Template>
  <TotalTime>16</TotalTime>
  <Pages>2</Pages>
  <Words>288</Words>
  <Characters>1587</Characters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2019-10-11T13:40:00Z</cp:lastPrinted>
  <dcterms:created xsi:type="dcterms:W3CDTF">2025-08-27T12:31:00Z</dcterms:created>
  <dcterms:modified xsi:type="dcterms:W3CDTF">2025-09-19T07:23:00Z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0x010100E3D5AA07F16E4D469EA48C6D1B65C82C</vt:lpwstr>
  </property>
  <property fmtid="{D5CDD505-2E9C-101B-9397-08002B2CF9AE}" pid="3" name="MediaServiceImageTags">
    <vt:lpwstr/>
  </property>
  <property fmtid="{D5CDD505-2E9C-101B-9397-08002B2CF9AE}" pid="5" name="docLang">
    <vt:lpwstr>nl</vt:lpwstr>
  </property>
</Properties>
</file>