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8DDA4" w14:textId="44D096B5" w:rsidR="00915F84" w:rsidRPr="00915F84" w:rsidRDefault="0071219D" w:rsidP="00915F84">
      <w:pPr>
        <w:pStyle w:val="Adressering"/>
      </w:pPr>
      <w:r>
        <w:rPr>
          <w:rStyle w:val="Kop2Char"/>
        </w:rPr>
        <w:t xml:space="preserve">Bijlage </w:t>
      </w:r>
      <w:r w:rsidR="002E002E">
        <w:rPr>
          <w:rStyle w:val="Kop2Char"/>
        </w:rPr>
        <w:t>7</w:t>
      </w:r>
      <w:r>
        <w:rPr>
          <w:rStyle w:val="Kop2Char"/>
        </w:rPr>
        <w:t xml:space="preserve"> - </w:t>
      </w:r>
      <w:r w:rsidR="00915F84" w:rsidRPr="0071219D">
        <w:rPr>
          <w:rStyle w:val="Kop2Char"/>
        </w:rPr>
        <w:t>Uitvoeringsverklaring onderaannemer</w:t>
      </w:r>
      <w:r w:rsidR="00915F84" w:rsidRPr="00915F84">
        <w:t> </w:t>
      </w:r>
      <w:r w:rsidR="00915F84" w:rsidRPr="00915F84">
        <w:br/>
      </w:r>
      <w:r w:rsidRPr="0071219D">
        <w:t>Accountantsdiensten</w:t>
      </w:r>
    </w:p>
    <w:p w14:paraId="762BAD33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18D3E569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04A06874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278E4D1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414BAA0" w14:textId="1A2DA3A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71219D">
              <w:rPr>
                <w:b w:val="0"/>
                <w:bCs w:val="0"/>
              </w:rPr>
              <w:t xml:space="preserve"> inschrijver</w:t>
            </w:r>
          </w:p>
        </w:tc>
        <w:tc>
          <w:tcPr>
            <w:tcW w:w="4107" w:type="dxa"/>
            <w:hideMark/>
          </w:tcPr>
          <w:p w14:paraId="7A48388E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3FAE94C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61F1CFC4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92F568D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48181CB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60135D5E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0D39E06D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4BC6C45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1B92534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791BE2E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5C6B8473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06376CA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02D0D7E9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0F7C5C9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8C8D8A7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3C524E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5D2684E4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9C51524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71BE7BA3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C2C3897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6783BBF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43CFCF8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16590FC3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339A0737" w14:textId="77777777" w:rsidR="00915F84" w:rsidRPr="00915F84" w:rsidRDefault="00915F84" w:rsidP="00915F84">
      <w:r w:rsidRPr="00915F84">
        <w:t> </w:t>
      </w:r>
    </w:p>
    <w:p w14:paraId="37138B25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03CDCCD5" w14:textId="77777777" w:rsidR="00F60497" w:rsidRPr="00915F84" w:rsidRDefault="00F60497" w:rsidP="00F60497">
      <w:pPr>
        <w:pStyle w:val="Adressering"/>
      </w:pPr>
    </w:p>
    <w:p w14:paraId="0937B850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39A679A1" w14:textId="77777777" w:rsidR="00FC06B7" w:rsidRDefault="00FC06B7" w:rsidP="00F60497">
      <w:pPr>
        <w:pStyle w:val="Adressering"/>
      </w:pPr>
    </w:p>
    <w:p w14:paraId="4294E18A" w14:textId="77777777" w:rsidR="00FC06B7" w:rsidRDefault="00FC06B7" w:rsidP="00F60497">
      <w:pPr>
        <w:pStyle w:val="Adressering"/>
      </w:pPr>
    </w:p>
    <w:p w14:paraId="649D52FB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191BB26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55DF3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171E2EE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2F2F6DE1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735FD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1FF0354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9F2EBB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972BB4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7747680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370B41E6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A5FF7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B506A4F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CBB41D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BEF4B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747E8D1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6E4AF762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A8E01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986AA95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390B8F64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161F6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91801D8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0B88B397" w14:textId="77777777" w:rsidR="00915F84" w:rsidRPr="00915F84" w:rsidRDefault="00915F84" w:rsidP="00915F84">
      <w:r w:rsidRPr="00915F84">
        <w:t> </w:t>
      </w:r>
    </w:p>
    <w:p w14:paraId="165E6D8B" w14:textId="77777777" w:rsidR="00915F84" w:rsidRPr="00915F84" w:rsidRDefault="00915F84" w:rsidP="00915F84">
      <w:r w:rsidRPr="00915F84">
        <w:t> </w:t>
      </w:r>
    </w:p>
    <w:p w14:paraId="3F9D1E20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AF5BB" w14:textId="77777777" w:rsidR="0071219D" w:rsidRDefault="0071219D" w:rsidP="002659A0">
      <w:r>
        <w:separator/>
      </w:r>
    </w:p>
    <w:p w14:paraId="62D1F048" w14:textId="77777777" w:rsidR="0071219D" w:rsidRDefault="0071219D" w:rsidP="002659A0"/>
    <w:p w14:paraId="2AFBE2D5" w14:textId="77777777" w:rsidR="0071219D" w:rsidRDefault="0071219D" w:rsidP="002659A0"/>
  </w:endnote>
  <w:endnote w:type="continuationSeparator" w:id="0">
    <w:p w14:paraId="71C82970" w14:textId="77777777" w:rsidR="0071219D" w:rsidRDefault="0071219D" w:rsidP="002659A0">
      <w:r>
        <w:continuationSeparator/>
      </w:r>
    </w:p>
    <w:p w14:paraId="26EA9FBB" w14:textId="77777777" w:rsidR="0071219D" w:rsidRDefault="0071219D" w:rsidP="002659A0"/>
    <w:p w14:paraId="11FE8E18" w14:textId="77777777" w:rsidR="0071219D" w:rsidRDefault="0071219D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7300E237" w14:textId="61645EF2" w:rsidR="00F82F06" w:rsidRPr="0071219D" w:rsidRDefault="00F82F06" w:rsidP="0071219D">
    <w:pPr>
      <w:pStyle w:val="Voettekst"/>
      <w:rPr>
        <w:rStyle w:val="Sjabloontekst"/>
        <w:b w:val="0"/>
        <w:bCs w:val="0"/>
        <w:shd w:val="clear" w:color="auto" w:fill="auto"/>
      </w:rPr>
    </w:pPr>
    <w:r w:rsidRPr="0071219D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35BFB0" wp14:editId="04078E2B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8BF161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71219D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E5C92F" wp14:editId="7A63E77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4EB6F32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71219D" w:rsidRPr="0071219D">
      <w:rPr>
        <w:rStyle w:val="Sjabloontekst"/>
        <w:b w:val="0"/>
        <w:bCs w:val="0"/>
        <w:shd w:val="clear" w:color="auto" w:fill="auto"/>
      </w:rPr>
      <w:t>Stichting RINIS</w:t>
    </w:r>
  </w:p>
  <w:p w14:paraId="03F3538B" w14:textId="07F5AE68" w:rsidR="00BD3EE2" w:rsidRPr="0071219D" w:rsidRDefault="0071219D" w:rsidP="0071219D">
    <w:pPr>
      <w:pStyle w:val="Voettekst"/>
      <w:rPr>
        <w:b w:val="0"/>
        <w:bCs w:val="0"/>
      </w:rPr>
    </w:pPr>
    <w:r w:rsidRPr="0071219D">
      <w:rPr>
        <w:rStyle w:val="Sjabloontekst"/>
        <w:b w:val="0"/>
        <w:bCs w:val="0"/>
        <w:shd w:val="clear" w:color="auto" w:fill="auto"/>
      </w:rPr>
      <w:t>Uitvoeringsverklaring onderaannemer</w:t>
    </w:r>
    <w:r w:rsidR="00F82F06" w:rsidRPr="0071219D">
      <w:rPr>
        <w:b w:val="0"/>
        <w:bCs w:val="0"/>
      </w:rPr>
      <w:ptab w:relativeTo="margin" w:alignment="right" w:leader="none"/>
    </w:r>
    <w:r w:rsidR="00F82F06" w:rsidRPr="0071219D">
      <w:rPr>
        <w:b w:val="0"/>
        <w:bCs w:val="0"/>
      </w:rPr>
      <w:t xml:space="preserve">pagina </w:t>
    </w:r>
    <w:bookmarkEnd w:id="0"/>
    <w:r w:rsidR="00F82F06" w:rsidRPr="0071219D">
      <w:rPr>
        <w:b w:val="0"/>
        <w:bCs w:val="0"/>
      </w:rPr>
      <w:fldChar w:fldCharType="begin"/>
    </w:r>
    <w:r w:rsidR="00F82F06" w:rsidRPr="0071219D">
      <w:rPr>
        <w:b w:val="0"/>
        <w:bCs w:val="0"/>
      </w:rPr>
      <w:instrText>PAGE  \* Arabic  \* MERGEFORMAT</w:instrText>
    </w:r>
    <w:r w:rsidR="00F82F06" w:rsidRPr="0071219D">
      <w:rPr>
        <w:b w:val="0"/>
        <w:bCs w:val="0"/>
      </w:rPr>
      <w:fldChar w:fldCharType="separate"/>
    </w:r>
    <w:r w:rsidR="00F82F06" w:rsidRPr="0071219D">
      <w:rPr>
        <w:b w:val="0"/>
        <w:bCs w:val="0"/>
      </w:rPr>
      <w:t>1</w:t>
    </w:r>
    <w:r w:rsidR="00F82F06" w:rsidRPr="0071219D">
      <w:rPr>
        <w:b w:val="0"/>
        <w:bCs w:val="0"/>
      </w:rPr>
      <w:fldChar w:fldCharType="end"/>
    </w:r>
    <w:r w:rsidR="00F82F06" w:rsidRPr="0071219D">
      <w:rPr>
        <w:b w:val="0"/>
        <w:bCs w:val="0"/>
      </w:rPr>
      <w:t xml:space="preserve"> van </w:t>
    </w:r>
    <w:r w:rsidR="00F82F06" w:rsidRPr="0071219D">
      <w:rPr>
        <w:b w:val="0"/>
        <w:bCs w:val="0"/>
      </w:rPr>
      <w:fldChar w:fldCharType="begin"/>
    </w:r>
    <w:r w:rsidR="00F82F06" w:rsidRPr="0071219D">
      <w:rPr>
        <w:b w:val="0"/>
        <w:bCs w:val="0"/>
      </w:rPr>
      <w:instrText>NUMPAGES  \* Arabic  \* MERGEFORMAT</w:instrText>
    </w:r>
    <w:r w:rsidR="00F82F06" w:rsidRPr="0071219D">
      <w:rPr>
        <w:b w:val="0"/>
        <w:bCs w:val="0"/>
      </w:rPr>
      <w:fldChar w:fldCharType="separate"/>
    </w:r>
    <w:r w:rsidR="00F82F06" w:rsidRPr="0071219D">
      <w:rPr>
        <w:b w:val="0"/>
        <w:bCs w:val="0"/>
      </w:rPr>
      <w:t>1</w:t>
    </w:r>
    <w:r w:rsidR="00F82F06" w:rsidRPr="0071219D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E8D88" w14:textId="77777777" w:rsidR="0071219D" w:rsidRDefault="0071219D" w:rsidP="002659A0">
      <w:r>
        <w:separator/>
      </w:r>
    </w:p>
    <w:p w14:paraId="31E880C2" w14:textId="77777777" w:rsidR="0071219D" w:rsidRDefault="0071219D" w:rsidP="002659A0"/>
    <w:p w14:paraId="3FA070F6" w14:textId="77777777" w:rsidR="0071219D" w:rsidRDefault="0071219D" w:rsidP="002659A0"/>
  </w:footnote>
  <w:footnote w:type="continuationSeparator" w:id="0">
    <w:p w14:paraId="553E0AB1" w14:textId="77777777" w:rsidR="0071219D" w:rsidRDefault="0071219D" w:rsidP="002659A0">
      <w:r>
        <w:continuationSeparator/>
      </w:r>
    </w:p>
    <w:p w14:paraId="482D0DC1" w14:textId="77777777" w:rsidR="0071219D" w:rsidRDefault="0071219D" w:rsidP="002659A0"/>
    <w:p w14:paraId="03757CB5" w14:textId="77777777" w:rsidR="0071219D" w:rsidRDefault="0071219D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E5E83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0B5AA9D7" wp14:editId="30325D65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3CA195" w14:textId="77777777" w:rsidR="00BD3EE2" w:rsidRDefault="00BD3EE2" w:rsidP="002659A0"/>
  <w:p w14:paraId="6B0F8A5F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828A" w14:textId="75907F52" w:rsidR="008C766A" w:rsidRDefault="0071219D" w:rsidP="002659A0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37151B8" wp14:editId="37C57C21">
          <wp:simplePos x="0" y="0"/>
          <wp:positionH relativeFrom="margin">
            <wp:align>right</wp:align>
          </wp:positionH>
          <wp:positionV relativeFrom="paragraph">
            <wp:posOffset>-142621</wp:posOffset>
          </wp:positionV>
          <wp:extent cx="1511503" cy="755752"/>
          <wp:effectExtent l="0" t="0" r="0" b="6350"/>
          <wp:wrapTight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ight>
          <wp:docPr id="1802334465" name="Picture 1802334465" descr="Afbeelding met tekst, Lettertype, logo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34465" name="Picture 1802334465" descr="Afbeelding met tekst, Lettertype, logo, schermopname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503" cy="7557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0BB216" w14:textId="77777777" w:rsidR="00BD3EE2" w:rsidRDefault="00BD3EE2" w:rsidP="002659A0"/>
  <w:p w14:paraId="17BBDA8C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24pt;height:25.3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9D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333D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2E002E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9193D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219D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B7B0B"/>
    <w:rsid w:val="00CC2EDF"/>
    <w:rsid w:val="00D23D83"/>
    <w:rsid w:val="00D34A8C"/>
    <w:rsid w:val="00D52811"/>
    <w:rsid w:val="00D63554"/>
    <w:rsid w:val="00DE042D"/>
    <w:rsid w:val="00E010FD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27B5149"/>
  <w15:chartTrackingRefBased/>
  <w15:docId w15:val="{AFC8BD10-3CC0-4056-B385-A4E0D98B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Kwaaitaal\Tender%20People\Bedrijfsvoering%20-%20Toolkit%20TP\04%20Bijlagen\Template%20-%20Bijlage%20uitvoeringsverklaring%20onderaannemer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6" ma:contentTypeDescription="Een nieuw document maken." ma:contentTypeScope="" ma:versionID="981b2642ef8a343e6b22eba8ffe7aee8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330133406d5cb24136ccfa170c11cdd1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DB3C-2DD3-4F13-8A2E-750709E2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52d82-b1b9-49c8-b2e3-858ec47e308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uitvoeringsverklaring onderaannemer</Template>
  <TotalTime>2</TotalTime>
  <Pages>1</Pages>
  <Words>120</Words>
  <Characters>666</Characters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2019-10-11T13:40:00Z</cp:lastPrinted>
  <dcterms:created xsi:type="dcterms:W3CDTF">2025-08-27T13:02:00Z</dcterms:created>
  <dcterms:modified xsi:type="dcterms:W3CDTF">2025-09-19T07:44:00Z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0x010100E3D5AA07F16E4D469EA48C6D1B65C82C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