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C472" w14:textId="7777777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8053A3">
        <w:rPr>
          <w:rFonts w:ascii="Corbel" w:hAnsi="Corbel"/>
          <w:b/>
          <w:sz w:val="24"/>
          <w:szCs w:val="24"/>
        </w:rPr>
        <w:t>Bijlage Format kerncompetenties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755B3981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429E9FF6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59A1183" w14:textId="576B7AC3" w:rsidR="00D155E8" w:rsidRPr="0098771F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8053A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8053A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  <w:r w:rsidR="008053A3" w:rsidRPr="008053A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8053A3" w:rsidRPr="008053A3">
              <w:rPr>
                <w:rFonts w:ascii="Corbel" w:hAnsi="Corbel"/>
                <w:b/>
                <w:sz w:val="16"/>
                <w:szCs w:val="16"/>
              </w:rPr>
              <w:t>Inschrijver heeft ervaring met het leegzuigen van vetputten, inclusief het vervoer naar opvanglocaties.</w:t>
            </w:r>
          </w:p>
        </w:tc>
      </w:tr>
      <w:tr w:rsidR="00D82414" w:rsidRPr="001A17B8" w14:paraId="1CD70ED7" w14:textId="77777777" w:rsidTr="001E36FF">
        <w:trPr>
          <w:jc w:val="center"/>
        </w:trPr>
        <w:tc>
          <w:tcPr>
            <w:tcW w:w="5076" w:type="dxa"/>
          </w:tcPr>
          <w:p w14:paraId="5A6B843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9BD439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A02A79D" w14:textId="77777777" w:rsidTr="001E36FF">
        <w:trPr>
          <w:jc w:val="center"/>
        </w:trPr>
        <w:tc>
          <w:tcPr>
            <w:tcW w:w="5076" w:type="dxa"/>
          </w:tcPr>
          <w:p w14:paraId="016101C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18F226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B28098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23EAD749" w14:textId="77777777" w:rsidTr="001E36FF">
        <w:trPr>
          <w:trHeight w:val="507"/>
          <w:jc w:val="center"/>
        </w:trPr>
        <w:tc>
          <w:tcPr>
            <w:tcW w:w="5076" w:type="dxa"/>
          </w:tcPr>
          <w:p w14:paraId="52E537A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E941699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233AFC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8F3CE3C" w14:textId="77777777" w:rsidTr="001E36FF">
        <w:trPr>
          <w:jc w:val="center"/>
        </w:trPr>
        <w:tc>
          <w:tcPr>
            <w:tcW w:w="5076" w:type="dxa"/>
          </w:tcPr>
          <w:p w14:paraId="0351C04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249EC1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420E2D1" w14:textId="77777777" w:rsidTr="001E36FF">
        <w:trPr>
          <w:jc w:val="center"/>
        </w:trPr>
        <w:tc>
          <w:tcPr>
            <w:tcW w:w="5076" w:type="dxa"/>
          </w:tcPr>
          <w:p w14:paraId="5C3B991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56D7B5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CBC3695" w14:textId="77777777" w:rsidTr="001E36FF">
        <w:trPr>
          <w:jc w:val="center"/>
        </w:trPr>
        <w:tc>
          <w:tcPr>
            <w:tcW w:w="5076" w:type="dxa"/>
          </w:tcPr>
          <w:p w14:paraId="7CAA204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5A6028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53E4DAE" w14:textId="77777777" w:rsidTr="001E36FF">
        <w:trPr>
          <w:jc w:val="center"/>
        </w:trPr>
        <w:tc>
          <w:tcPr>
            <w:tcW w:w="5076" w:type="dxa"/>
          </w:tcPr>
          <w:p w14:paraId="0B86D2CA" w14:textId="7FEB7599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</w:t>
            </w:r>
            <w:r w:rsidRPr="008053A3">
              <w:rPr>
                <w:rFonts w:ascii="Corbel" w:hAnsi="Corbel"/>
                <w:sz w:val="16"/>
                <w:szCs w:val="16"/>
              </w:rPr>
              <w:t>door</w:t>
            </w:r>
            <w:r w:rsidR="0047548D" w:rsidRPr="008053A3">
              <w:rPr>
                <w:rFonts w:ascii="Corbel" w:hAnsi="Corbel"/>
                <w:sz w:val="16"/>
                <w:szCs w:val="16"/>
              </w:rPr>
              <w:t xml:space="preserve"> </w:t>
            </w:r>
            <w:r w:rsidRPr="008053A3">
              <w:rPr>
                <w:rFonts w:ascii="Corbel" w:hAnsi="Corbel"/>
                <w:sz w:val="16"/>
                <w:szCs w:val="16"/>
              </w:rPr>
              <w:t>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4E514F2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0562E6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8B7AEFD" w14:textId="77777777" w:rsidTr="001E36FF">
        <w:trPr>
          <w:jc w:val="center"/>
        </w:trPr>
        <w:tc>
          <w:tcPr>
            <w:tcW w:w="5076" w:type="dxa"/>
          </w:tcPr>
          <w:p w14:paraId="6236CB26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B1C60D2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BB4755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DAC6936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A4D1496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A1B7B6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5A3879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3F353ED1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5629D1" w:rsidRPr="001A17B8" w14:paraId="64FCBBD3" w14:textId="77777777" w:rsidTr="001E36FF">
        <w:trPr>
          <w:jc w:val="center"/>
        </w:trPr>
        <w:tc>
          <w:tcPr>
            <w:tcW w:w="5076" w:type="dxa"/>
          </w:tcPr>
          <w:p w14:paraId="5E0EB3D5" w14:textId="4AA08E03" w:rsidR="005629D1" w:rsidRPr="001A17B8" w:rsidRDefault="005629D1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827F8A">
              <w:rPr>
                <w:rFonts w:ascii="Corbel" w:hAnsi="Corbel"/>
                <w:sz w:val="16"/>
                <w:szCs w:val="16"/>
              </w:rPr>
              <w:t xml:space="preserve">vetputten leeggezogen </w:t>
            </w:r>
            <w:r w:rsidR="0022371D">
              <w:rPr>
                <w:rFonts w:ascii="Corbel" w:hAnsi="Corbel"/>
                <w:sz w:val="16"/>
                <w:szCs w:val="16"/>
              </w:rPr>
              <w:t>inclusief</w:t>
            </w:r>
            <w:r w:rsidR="00827F8A">
              <w:rPr>
                <w:rFonts w:ascii="Corbel" w:hAnsi="Corbel"/>
                <w:sz w:val="16"/>
                <w:szCs w:val="16"/>
              </w:rPr>
              <w:t xml:space="preserve"> het vervoer naar opvanglocaties? </w:t>
            </w:r>
          </w:p>
        </w:tc>
        <w:tc>
          <w:tcPr>
            <w:tcW w:w="3941" w:type="dxa"/>
          </w:tcPr>
          <w:p w14:paraId="68D24EBE" w14:textId="77777777" w:rsidR="00827F8A" w:rsidRPr="00A019E4" w:rsidRDefault="00083163" w:rsidP="00827F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3215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F8A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27F8A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515EB9C" w14:textId="720C1ADD" w:rsidR="005629D1" w:rsidRPr="00827F8A" w:rsidRDefault="00083163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30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F8A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27F8A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27F8A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827F8A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27F8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21C5110D" w14:textId="77777777" w:rsidTr="001E36FF">
        <w:trPr>
          <w:trHeight w:val="1402"/>
          <w:jc w:val="center"/>
        </w:trPr>
        <w:tc>
          <w:tcPr>
            <w:tcW w:w="5076" w:type="dxa"/>
          </w:tcPr>
          <w:p w14:paraId="019BACDA" w14:textId="070B5E13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organisatie verricht in de period</w:t>
            </w:r>
            <w:r w:rsidR="00D82414" w:rsidRPr="008053A3">
              <w:rPr>
                <w:rFonts w:ascii="Corbel" w:hAnsi="Corbel"/>
                <w:sz w:val="16"/>
                <w:szCs w:val="16"/>
              </w:rPr>
              <w:t>e van 36 maanden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voorafgaand aan de sluitingsd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="00D82414" w:rsidRPr="008053A3">
              <w:rPr>
                <w:rFonts w:ascii="Corbel" w:hAnsi="Corbel"/>
                <w:sz w:val="16"/>
                <w:szCs w:val="16"/>
              </w:rPr>
              <w:t>Inschrijving. De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</w:t>
            </w:r>
            <w:r w:rsidR="004E305E">
              <w:rPr>
                <w:rFonts w:ascii="Corbel" w:hAnsi="Corbel"/>
                <w:sz w:val="16"/>
                <w:szCs w:val="16"/>
              </w:rPr>
              <w:t>,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4C42D87F" w14:textId="77777777" w:rsidR="00376FA8" w:rsidRPr="00A019E4" w:rsidRDefault="00083163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B786DE9" w14:textId="77777777" w:rsidR="007650B2" w:rsidRPr="00A019E4" w:rsidRDefault="00083163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61D468F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C28974A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C40ECB1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76908A4A" w14:textId="77777777" w:rsidTr="00F97BBD">
        <w:trPr>
          <w:trHeight w:val="283"/>
          <w:jc w:val="center"/>
        </w:trPr>
        <w:tc>
          <w:tcPr>
            <w:tcW w:w="5076" w:type="dxa"/>
          </w:tcPr>
          <w:p w14:paraId="202BF5E4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51850152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4ADAC441" w14:textId="77777777" w:rsidTr="001E36FF">
        <w:trPr>
          <w:trHeight w:val="212"/>
          <w:jc w:val="center"/>
        </w:trPr>
        <w:tc>
          <w:tcPr>
            <w:tcW w:w="9017" w:type="dxa"/>
            <w:gridSpan w:val="2"/>
          </w:tcPr>
          <w:p w14:paraId="2216417B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1489718B" w14:textId="77777777" w:rsidTr="001E36FF">
        <w:trPr>
          <w:trHeight w:val="171"/>
          <w:jc w:val="center"/>
        </w:trPr>
        <w:tc>
          <w:tcPr>
            <w:tcW w:w="5076" w:type="dxa"/>
          </w:tcPr>
          <w:p w14:paraId="45A7D0C6" w14:textId="5A24AA22" w:rsidR="007650B2" w:rsidRPr="001A17B8" w:rsidRDefault="007650B2" w:rsidP="00F97BB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053A3">
              <w:rPr>
                <w:rFonts w:ascii="Corbel" w:hAnsi="Corbel"/>
                <w:sz w:val="16"/>
                <w:szCs w:val="16"/>
              </w:rPr>
              <w:t>Inschrijver</w:t>
            </w:r>
            <w:r w:rsidR="00D82414" w:rsidRPr="008053A3">
              <w:rPr>
                <w:rFonts w:ascii="Corbel" w:hAnsi="Corbel"/>
                <w:sz w:val="16"/>
                <w:szCs w:val="16"/>
              </w:rPr>
              <w:t xml:space="preserve"> </w:t>
            </w:r>
            <w:r w:rsidRPr="008053A3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 w:rsidR="00376FA8" w:rsidRPr="008053A3">
              <w:rPr>
                <w:rFonts w:ascii="Corbel" w:hAnsi="Corbel"/>
                <w:sz w:val="16"/>
                <w:szCs w:val="16"/>
              </w:rPr>
              <w:t xml:space="preserve">heid </w:t>
            </w:r>
            <w:r w:rsidR="00D82414" w:rsidRPr="008053A3">
              <w:rPr>
                <w:rFonts w:ascii="Corbel" w:hAnsi="Corbel"/>
                <w:sz w:val="16"/>
                <w:szCs w:val="16"/>
              </w:rPr>
              <w:t>uitvoeren van deze referentie-o</w:t>
            </w:r>
            <w:r w:rsidRPr="008053A3">
              <w:rPr>
                <w:rFonts w:ascii="Corbel" w:hAnsi="Corbel"/>
                <w:sz w:val="16"/>
                <w:szCs w:val="16"/>
              </w:rPr>
              <w:t>pdracht</w:t>
            </w:r>
            <w:r w:rsidRPr="001A17B8">
              <w:rPr>
                <w:rFonts w:ascii="Corbel" w:hAnsi="Corbel"/>
                <w:sz w:val="16"/>
                <w:szCs w:val="16"/>
              </w:rPr>
              <w:t>, ervaring te hebben met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520109A1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CDB4D31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542D1343" w14:textId="77777777" w:rsidR="00376FA8" w:rsidRPr="00A019E4" w:rsidRDefault="00083163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048CF99" w14:textId="77777777" w:rsidR="007650B2" w:rsidRPr="001A17B8" w:rsidRDefault="00083163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64510DC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7D59F75" w14:textId="52DE7B45" w:rsidR="00827F8A" w:rsidRDefault="00827F8A" w:rsidP="007650B2">
      <w:pPr>
        <w:spacing w:after="200" w:line="276" w:lineRule="auto"/>
      </w:pPr>
    </w:p>
    <w:p w14:paraId="3C2BDB2F" w14:textId="77777777" w:rsidR="00827F8A" w:rsidRDefault="00827F8A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8053A3" w:rsidRPr="00CF3901" w14:paraId="70EAB397" w14:textId="77777777" w:rsidTr="00221C4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F12D7B9" w14:textId="3E14C9D0" w:rsidR="008053A3" w:rsidRPr="008053A3" w:rsidRDefault="008053A3" w:rsidP="007946D9">
            <w:pPr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  <w:r w:rsidRPr="008053A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Kerncompetentie 2:</w:t>
            </w:r>
            <w:r w:rsidRPr="008053A3">
              <w:rPr>
                <w:rFonts w:ascii="Corbel" w:hAnsi="Corbel"/>
                <w:b/>
                <w:sz w:val="16"/>
                <w:szCs w:val="16"/>
              </w:rPr>
              <w:t xml:space="preserve"> Inschrijver heeft ervaring met het ontstoppen van leidingen met diverse diameters. Diameters waarmee Inschrijving ervaring moet hebben lopen van 20 mm doseerleidingen (chemicaliën) tot 1200 mm riooltransportleidingen. </w:t>
            </w:r>
          </w:p>
        </w:tc>
      </w:tr>
      <w:tr w:rsidR="008053A3" w:rsidRPr="001A17B8" w14:paraId="5AAF30EA" w14:textId="77777777" w:rsidTr="00221C41">
        <w:trPr>
          <w:jc w:val="center"/>
        </w:trPr>
        <w:tc>
          <w:tcPr>
            <w:tcW w:w="5076" w:type="dxa"/>
          </w:tcPr>
          <w:p w14:paraId="76F88A75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7E4AC35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340EFC12" w14:textId="77777777" w:rsidTr="00221C41">
        <w:trPr>
          <w:jc w:val="center"/>
        </w:trPr>
        <w:tc>
          <w:tcPr>
            <w:tcW w:w="5076" w:type="dxa"/>
          </w:tcPr>
          <w:p w14:paraId="0DF45BAD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26DA714" w14:textId="77777777" w:rsidR="008053A3" w:rsidRPr="001E36FF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3AFA30C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517D5690" w14:textId="77777777" w:rsidTr="00221C41">
        <w:trPr>
          <w:trHeight w:val="507"/>
          <w:jc w:val="center"/>
        </w:trPr>
        <w:tc>
          <w:tcPr>
            <w:tcW w:w="5076" w:type="dxa"/>
          </w:tcPr>
          <w:p w14:paraId="3DE909FE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0312BBE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967E306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423A1C10" w14:textId="77777777" w:rsidTr="00221C41">
        <w:trPr>
          <w:jc w:val="center"/>
        </w:trPr>
        <w:tc>
          <w:tcPr>
            <w:tcW w:w="5076" w:type="dxa"/>
          </w:tcPr>
          <w:p w14:paraId="506EB60B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24A94C5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587A78C2" w14:textId="77777777" w:rsidTr="00221C41">
        <w:trPr>
          <w:jc w:val="center"/>
        </w:trPr>
        <w:tc>
          <w:tcPr>
            <w:tcW w:w="5076" w:type="dxa"/>
          </w:tcPr>
          <w:p w14:paraId="4A536B20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D41983E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63E84232" w14:textId="77777777" w:rsidTr="00221C41">
        <w:trPr>
          <w:jc w:val="center"/>
        </w:trPr>
        <w:tc>
          <w:tcPr>
            <w:tcW w:w="5076" w:type="dxa"/>
          </w:tcPr>
          <w:p w14:paraId="6D779C97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0BF3F33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159AA4F1" w14:textId="77777777" w:rsidTr="00221C41">
        <w:trPr>
          <w:jc w:val="center"/>
        </w:trPr>
        <w:tc>
          <w:tcPr>
            <w:tcW w:w="5076" w:type="dxa"/>
          </w:tcPr>
          <w:p w14:paraId="60405A9E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</w:t>
            </w:r>
            <w:r w:rsidRPr="008053A3">
              <w:rPr>
                <w:rFonts w:ascii="Corbel" w:hAnsi="Corbel"/>
                <w:sz w:val="16"/>
                <w:szCs w:val="16"/>
              </w:rPr>
              <w:t>door 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1FE1532A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2403E16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632CD858" w14:textId="77777777" w:rsidTr="00221C41">
        <w:trPr>
          <w:jc w:val="center"/>
        </w:trPr>
        <w:tc>
          <w:tcPr>
            <w:tcW w:w="5076" w:type="dxa"/>
          </w:tcPr>
          <w:p w14:paraId="68B667F2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38BEAA2C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5932C1C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0FE4A4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C369CE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9BED1FD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8A9BB1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2883CBC4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27F8A" w:rsidRPr="001A17B8" w14:paraId="075A540B" w14:textId="77777777" w:rsidTr="00221C41">
        <w:trPr>
          <w:jc w:val="center"/>
        </w:trPr>
        <w:tc>
          <w:tcPr>
            <w:tcW w:w="5076" w:type="dxa"/>
          </w:tcPr>
          <w:p w14:paraId="6D7DDB54" w14:textId="34AD1A08" w:rsidR="00827F8A" w:rsidRPr="001A17B8" w:rsidRDefault="00827F8A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</w:t>
            </w:r>
            <w:r w:rsidR="009051E7">
              <w:rPr>
                <w:rFonts w:ascii="Corbel" w:hAnsi="Corbel"/>
                <w:sz w:val="16"/>
                <w:szCs w:val="16"/>
              </w:rPr>
              <w:t xml:space="preserve">voor de referentie-organisatie leidingen met diverse diameters ontstopt? </w:t>
            </w:r>
          </w:p>
        </w:tc>
        <w:tc>
          <w:tcPr>
            <w:tcW w:w="3941" w:type="dxa"/>
          </w:tcPr>
          <w:p w14:paraId="6C34E27C" w14:textId="77777777" w:rsidR="009051E7" w:rsidRPr="00A019E4" w:rsidRDefault="00083163" w:rsidP="009051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9212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1E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051E7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054269F" w14:textId="79272214" w:rsidR="00827F8A" w:rsidRPr="009051E7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7791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1E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051E7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9051E7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9051E7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9051E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9051E7" w:rsidRPr="001A17B8" w14:paraId="64DEB115" w14:textId="77777777" w:rsidTr="00221C41">
        <w:trPr>
          <w:jc w:val="center"/>
        </w:trPr>
        <w:tc>
          <w:tcPr>
            <w:tcW w:w="5076" w:type="dxa"/>
          </w:tcPr>
          <w:p w14:paraId="5837A43C" w14:textId="0144A390" w:rsidR="009051E7" w:rsidRDefault="009051E7" w:rsidP="006A6BF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6A6BF9" w:rsidRPr="009051E7">
              <w:rPr>
                <w:rFonts w:ascii="Corbel" w:hAnsi="Corbel"/>
                <w:sz w:val="16"/>
                <w:szCs w:val="16"/>
              </w:rPr>
              <w:t>doseerleidingen (chemicaliën)</w:t>
            </w:r>
            <w:r w:rsidR="006A6BF9">
              <w:rPr>
                <w:rFonts w:ascii="Corbel" w:hAnsi="Corbel"/>
                <w:sz w:val="16"/>
                <w:szCs w:val="16"/>
              </w:rPr>
              <w:t xml:space="preserve"> </w:t>
            </w:r>
            <w:r w:rsidRPr="009051E7">
              <w:rPr>
                <w:rFonts w:ascii="Corbel" w:hAnsi="Corbel"/>
                <w:sz w:val="16"/>
                <w:szCs w:val="16"/>
              </w:rPr>
              <w:t xml:space="preserve">van 20 mm tot </w:t>
            </w:r>
            <w:r w:rsidR="006A6BF9" w:rsidRPr="009051E7">
              <w:rPr>
                <w:rFonts w:ascii="Corbel" w:hAnsi="Corbel"/>
                <w:sz w:val="16"/>
                <w:szCs w:val="16"/>
              </w:rPr>
              <w:t xml:space="preserve">riooltransportleidingen </w:t>
            </w:r>
            <w:r w:rsidR="006A6BF9">
              <w:rPr>
                <w:rFonts w:ascii="Corbel" w:hAnsi="Corbel"/>
                <w:sz w:val="16"/>
                <w:szCs w:val="16"/>
              </w:rPr>
              <w:t xml:space="preserve">van </w:t>
            </w:r>
            <w:r w:rsidRPr="009051E7">
              <w:rPr>
                <w:rFonts w:ascii="Corbel" w:hAnsi="Corbel"/>
                <w:sz w:val="16"/>
                <w:szCs w:val="16"/>
              </w:rPr>
              <w:t>1200 mm</w:t>
            </w:r>
            <w:r w:rsidR="006A6BF9">
              <w:rPr>
                <w:rFonts w:ascii="Corbel" w:hAnsi="Corbel"/>
                <w:sz w:val="16"/>
                <w:szCs w:val="16"/>
              </w:rPr>
              <w:t xml:space="preserve"> ontstopt?</w:t>
            </w:r>
          </w:p>
        </w:tc>
        <w:tc>
          <w:tcPr>
            <w:tcW w:w="3941" w:type="dxa"/>
          </w:tcPr>
          <w:p w14:paraId="4E4F5D6E" w14:textId="77777777" w:rsidR="006A6BF9" w:rsidRPr="00A019E4" w:rsidRDefault="00083163" w:rsidP="006A6BF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805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BF9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A6BF9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9A4730D" w14:textId="55C023BF" w:rsidR="009051E7" w:rsidRDefault="00083163" w:rsidP="006A6BF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5648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BF9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A6BF9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6A6BF9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6A6BF9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A6BF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8053A3" w:rsidRPr="001A17B8" w14:paraId="2211811E" w14:textId="77777777" w:rsidTr="00221C41">
        <w:trPr>
          <w:trHeight w:val="1402"/>
          <w:jc w:val="center"/>
        </w:trPr>
        <w:tc>
          <w:tcPr>
            <w:tcW w:w="5076" w:type="dxa"/>
          </w:tcPr>
          <w:p w14:paraId="4A74A65F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 verricht in de period</w:t>
            </w:r>
            <w:r w:rsidRPr="008053A3">
              <w:rPr>
                <w:rFonts w:ascii="Corbel" w:hAnsi="Corbel"/>
                <w:sz w:val="16"/>
                <w:szCs w:val="16"/>
              </w:rPr>
              <w:t>e van 36 maanden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8053A3">
              <w:rPr>
                <w:rFonts w:ascii="Corbel" w:hAnsi="Corbel"/>
                <w:sz w:val="16"/>
                <w:szCs w:val="16"/>
              </w:rPr>
              <w:t>Inschrijving.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heeft,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781F74C2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26206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9CF260B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003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53A3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8053A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53A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AF35FAB" w14:textId="77777777" w:rsidR="008053A3" w:rsidRPr="00A019E4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5A9FDA2" w14:textId="77777777" w:rsidR="008053A3" w:rsidRPr="00A019E4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57419E1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1598771C" w14:textId="77777777" w:rsidTr="00221C41">
        <w:trPr>
          <w:trHeight w:val="283"/>
          <w:jc w:val="center"/>
        </w:trPr>
        <w:tc>
          <w:tcPr>
            <w:tcW w:w="5076" w:type="dxa"/>
          </w:tcPr>
          <w:p w14:paraId="14930E1A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6890C9BE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42E52ECD" w14:textId="77777777" w:rsidTr="00221C41">
        <w:trPr>
          <w:trHeight w:val="212"/>
          <w:jc w:val="center"/>
        </w:trPr>
        <w:tc>
          <w:tcPr>
            <w:tcW w:w="9017" w:type="dxa"/>
            <w:gridSpan w:val="2"/>
          </w:tcPr>
          <w:p w14:paraId="151E3508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8053A3" w:rsidRPr="001A17B8" w14:paraId="69863FEC" w14:textId="77777777" w:rsidTr="00221C41">
        <w:trPr>
          <w:trHeight w:val="171"/>
          <w:jc w:val="center"/>
        </w:trPr>
        <w:tc>
          <w:tcPr>
            <w:tcW w:w="5076" w:type="dxa"/>
          </w:tcPr>
          <w:p w14:paraId="6D413F78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053A3">
              <w:rPr>
                <w:rFonts w:ascii="Corbel" w:hAnsi="Corbel"/>
                <w:sz w:val="16"/>
                <w:szCs w:val="16"/>
              </w:rPr>
              <w:t>Inschrijver verklaart, door het naar volle tevredenheid uitvoeren van deze referentie-opdracht</w:t>
            </w:r>
            <w:r w:rsidRPr="001A17B8">
              <w:rPr>
                <w:rFonts w:ascii="Corbel" w:hAnsi="Corbel"/>
                <w:sz w:val="16"/>
                <w:szCs w:val="16"/>
              </w:rPr>
              <w:t>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7B2CC5FE" w14:textId="77777777" w:rsidR="008053A3" w:rsidRPr="001A17B8" w:rsidRDefault="008053A3" w:rsidP="00221C4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FB49496" w14:textId="77777777" w:rsidR="008053A3" w:rsidRPr="00376FA8" w:rsidRDefault="008053A3" w:rsidP="00221C4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4DB52D50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6289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A98226A" w14:textId="77777777" w:rsidR="008053A3" w:rsidRPr="001A17B8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7600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53A3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8053A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53A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96D19DE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6B70501" w14:textId="73A1AAFC" w:rsidR="006A6BF9" w:rsidRDefault="006A6BF9" w:rsidP="007650B2">
      <w:pPr>
        <w:spacing w:after="200" w:line="276" w:lineRule="auto"/>
      </w:pPr>
    </w:p>
    <w:p w14:paraId="1C29756B" w14:textId="77777777" w:rsidR="006A6BF9" w:rsidRDefault="006A6BF9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8053A3" w:rsidRPr="00CF3901" w14:paraId="2D736408" w14:textId="77777777" w:rsidTr="008053A3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</w:tcPr>
          <w:p w14:paraId="61D1172F" w14:textId="32123824" w:rsidR="0098771F" w:rsidRPr="0098771F" w:rsidRDefault="008053A3" w:rsidP="0098771F">
            <w:pPr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8053A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>Kerncompetentie 3:</w:t>
            </w:r>
            <w:r w:rsidRPr="008053A3">
              <w:rPr>
                <w:rFonts w:ascii="Corbel" w:hAnsi="Corbel"/>
                <w:b/>
                <w:sz w:val="16"/>
                <w:szCs w:val="16"/>
              </w:rPr>
              <w:t xml:space="preserve"> Inschrijver heeft ervaring met het leegzuigen van straatkolken en de (terrein) riolering.</w:t>
            </w:r>
          </w:p>
        </w:tc>
      </w:tr>
      <w:tr w:rsidR="008053A3" w:rsidRPr="001A17B8" w14:paraId="1EE94CE8" w14:textId="77777777" w:rsidTr="00221C41">
        <w:trPr>
          <w:jc w:val="center"/>
        </w:trPr>
        <w:tc>
          <w:tcPr>
            <w:tcW w:w="5076" w:type="dxa"/>
          </w:tcPr>
          <w:p w14:paraId="3ED14758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DAADCE6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6E3F96AE" w14:textId="77777777" w:rsidTr="00221C41">
        <w:trPr>
          <w:jc w:val="center"/>
        </w:trPr>
        <w:tc>
          <w:tcPr>
            <w:tcW w:w="5076" w:type="dxa"/>
          </w:tcPr>
          <w:p w14:paraId="773822BD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F99B149" w14:textId="77777777" w:rsidR="008053A3" w:rsidRPr="001E36FF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633047B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05F4B2A6" w14:textId="77777777" w:rsidTr="00221C41">
        <w:trPr>
          <w:trHeight w:val="507"/>
          <w:jc w:val="center"/>
        </w:trPr>
        <w:tc>
          <w:tcPr>
            <w:tcW w:w="5076" w:type="dxa"/>
          </w:tcPr>
          <w:p w14:paraId="188493AA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1219D60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9F43B0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6E188D07" w14:textId="77777777" w:rsidTr="00221C41">
        <w:trPr>
          <w:jc w:val="center"/>
        </w:trPr>
        <w:tc>
          <w:tcPr>
            <w:tcW w:w="5076" w:type="dxa"/>
          </w:tcPr>
          <w:p w14:paraId="17763996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D8BFA92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5AC36466" w14:textId="77777777" w:rsidTr="00221C41">
        <w:trPr>
          <w:jc w:val="center"/>
        </w:trPr>
        <w:tc>
          <w:tcPr>
            <w:tcW w:w="5076" w:type="dxa"/>
          </w:tcPr>
          <w:p w14:paraId="3EE72527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4891A51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51BE1A87" w14:textId="77777777" w:rsidTr="00221C41">
        <w:trPr>
          <w:jc w:val="center"/>
        </w:trPr>
        <w:tc>
          <w:tcPr>
            <w:tcW w:w="5076" w:type="dxa"/>
          </w:tcPr>
          <w:p w14:paraId="14EF8821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446231E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1D6D5823" w14:textId="77777777" w:rsidTr="00221C41">
        <w:trPr>
          <w:jc w:val="center"/>
        </w:trPr>
        <w:tc>
          <w:tcPr>
            <w:tcW w:w="5076" w:type="dxa"/>
          </w:tcPr>
          <w:p w14:paraId="050C84B7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</w:t>
            </w:r>
            <w:r w:rsidRPr="008053A3">
              <w:rPr>
                <w:rFonts w:ascii="Corbel" w:hAnsi="Corbel"/>
                <w:sz w:val="16"/>
                <w:szCs w:val="16"/>
              </w:rPr>
              <w:t>door 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4C4C0186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AE34F7E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2C25F0B7" w14:textId="77777777" w:rsidTr="00221C41">
        <w:trPr>
          <w:jc w:val="center"/>
        </w:trPr>
        <w:tc>
          <w:tcPr>
            <w:tcW w:w="5076" w:type="dxa"/>
          </w:tcPr>
          <w:p w14:paraId="06DAF582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190937F2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1B40FD7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3D0652D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C6406C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CA2373D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2E0E5C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2FE981D1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A6BF9" w:rsidRPr="001A17B8" w14:paraId="2959E513" w14:textId="77777777" w:rsidTr="00221C41">
        <w:trPr>
          <w:jc w:val="center"/>
        </w:trPr>
        <w:tc>
          <w:tcPr>
            <w:tcW w:w="5076" w:type="dxa"/>
          </w:tcPr>
          <w:p w14:paraId="7611A584" w14:textId="0D4138F0" w:rsidR="006A6BF9" w:rsidRPr="001A17B8" w:rsidRDefault="006A6BF9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997AB2">
              <w:rPr>
                <w:rFonts w:ascii="Corbel" w:hAnsi="Corbel"/>
                <w:sz w:val="16"/>
                <w:szCs w:val="16"/>
              </w:rPr>
              <w:t>staartkolken en de (terrein) riolering leeggezogen?</w:t>
            </w:r>
          </w:p>
        </w:tc>
        <w:tc>
          <w:tcPr>
            <w:tcW w:w="3941" w:type="dxa"/>
          </w:tcPr>
          <w:p w14:paraId="526D8EA3" w14:textId="77777777" w:rsidR="00997AB2" w:rsidRPr="00A019E4" w:rsidRDefault="00083163" w:rsidP="00997AB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3181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B2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97AB2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E07B93C" w14:textId="45AA23C5" w:rsidR="006A6BF9" w:rsidRPr="00997AB2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2015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B2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97AB2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997AB2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997AB2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997AB2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8053A3" w:rsidRPr="001A17B8" w14:paraId="5D1B8D2B" w14:textId="77777777" w:rsidTr="00221C41">
        <w:trPr>
          <w:trHeight w:val="1402"/>
          <w:jc w:val="center"/>
        </w:trPr>
        <w:tc>
          <w:tcPr>
            <w:tcW w:w="5076" w:type="dxa"/>
          </w:tcPr>
          <w:p w14:paraId="46906263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 verricht in de period</w:t>
            </w:r>
            <w:r w:rsidRPr="008053A3">
              <w:rPr>
                <w:rFonts w:ascii="Corbel" w:hAnsi="Corbel"/>
                <w:sz w:val="16"/>
                <w:szCs w:val="16"/>
              </w:rPr>
              <w:t>e van 36 maanden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8053A3">
              <w:rPr>
                <w:rFonts w:ascii="Corbel" w:hAnsi="Corbel"/>
                <w:sz w:val="16"/>
                <w:szCs w:val="16"/>
              </w:rPr>
              <w:t>Inschrijving.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heeft,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2C1B5BDD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379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09FF657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5689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53A3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8053A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53A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03BA4545" w14:textId="77777777" w:rsidR="008053A3" w:rsidRPr="00A019E4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001D7E" w14:textId="77777777" w:rsidR="008053A3" w:rsidRPr="00A019E4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B7831CE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3B8C5442" w14:textId="77777777" w:rsidTr="00221C41">
        <w:trPr>
          <w:trHeight w:val="283"/>
          <w:jc w:val="center"/>
        </w:trPr>
        <w:tc>
          <w:tcPr>
            <w:tcW w:w="5076" w:type="dxa"/>
          </w:tcPr>
          <w:p w14:paraId="05038297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72B597C5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5689E4CF" w14:textId="77777777" w:rsidTr="00221C41">
        <w:trPr>
          <w:trHeight w:val="212"/>
          <w:jc w:val="center"/>
        </w:trPr>
        <w:tc>
          <w:tcPr>
            <w:tcW w:w="9017" w:type="dxa"/>
            <w:gridSpan w:val="2"/>
          </w:tcPr>
          <w:p w14:paraId="11892CD7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8053A3" w:rsidRPr="001A17B8" w14:paraId="44776EB7" w14:textId="77777777" w:rsidTr="00221C41">
        <w:trPr>
          <w:trHeight w:val="171"/>
          <w:jc w:val="center"/>
        </w:trPr>
        <w:tc>
          <w:tcPr>
            <w:tcW w:w="5076" w:type="dxa"/>
          </w:tcPr>
          <w:p w14:paraId="031BB597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053A3">
              <w:rPr>
                <w:rFonts w:ascii="Corbel" w:hAnsi="Corbel"/>
                <w:sz w:val="16"/>
                <w:szCs w:val="16"/>
              </w:rPr>
              <w:t>Inschrijver verklaart, door het naar volle tevredenheid uitvoeren van deze referentie-opdracht</w:t>
            </w:r>
            <w:r w:rsidRPr="001A17B8">
              <w:rPr>
                <w:rFonts w:ascii="Corbel" w:hAnsi="Corbel"/>
                <w:sz w:val="16"/>
                <w:szCs w:val="16"/>
              </w:rPr>
              <w:t>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591213E8" w14:textId="77777777" w:rsidR="008053A3" w:rsidRPr="001A17B8" w:rsidRDefault="008053A3" w:rsidP="00221C4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5929203" w14:textId="77777777" w:rsidR="008053A3" w:rsidRPr="00376FA8" w:rsidRDefault="008053A3" w:rsidP="00221C4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02F848B2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431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A0992B5" w14:textId="77777777" w:rsidR="008053A3" w:rsidRPr="001A17B8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5523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53A3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8053A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53A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2C4DEC85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47A5034" w14:textId="190883DE" w:rsidR="00997AB2" w:rsidRDefault="00997AB2" w:rsidP="007650B2">
      <w:pPr>
        <w:spacing w:after="200" w:line="276" w:lineRule="auto"/>
      </w:pPr>
    </w:p>
    <w:p w14:paraId="76B798F0" w14:textId="77777777" w:rsidR="00997AB2" w:rsidRDefault="00997AB2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8053A3" w:rsidRPr="00CF3901" w14:paraId="7A904986" w14:textId="77777777" w:rsidTr="00221C4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2EF1F4B" w14:textId="2B001B57" w:rsidR="008053A3" w:rsidRPr="008053A3" w:rsidRDefault="008053A3" w:rsidP="00C14061">
            <w:pPr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  <w:r w:rsidRPr="008053A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4: </w:t>
            </w:r>
            <w:r w:rsidRPr="008053A3">
              <w:rPr>
                <w:rFonts w:ascii="Corbel" w:hAnsi="Corbel"/>
                <w:b/>
                <w:sz w:val="16"/>
                <w:szCs w:val="16"/>
              </w:rPr>
              <w:t>Inschrijver heeft ervaring met het industrieel reinigen van zuiveringen, grofvuilverwijderaars, gemalen of soortgelijke installaties</w:t>
            </w:r>
            <w:r w:rsidR="00AE7B2C">
              <w:rPr>
                <w:rFonts w:ascii="Corbel" w:hAnsi="Corbel"/>
                <w:b/>
                <w:sz w:val="16"/>
                <w:szCs w:val="16"/>
              </w:rPr>
              <w:t>.</w:t>
            </w:r>
          </w:p>
        </w:tc>
      </w:tr>
      <w:tr w:rsidR="008053A3" w:rsidRPr="001A17B8" w14:paraId="70A3D116" w14:textId="77777777" w:rsidTr="00221C41">
        <w:trPr>
          <w:jc w:val="center"/>
        </w:trPr>
        <w:tc>
          <w:tcPr>
            <w:tcW w:w="5076" w:type="dxa"/>
          </w:tcPr>
          <w:p w14:paraId="0C618C40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154E1C63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6EB8C000" w14:textId="77777777" w:rsidTr="00221C41">
        <w:trPr>
          <w:jc w:val="center"/>
        </w:trPr>
        <w:tc>
          <w:tcPr>
            <w:tcW w:w="5076" w:type="dxa"/>
          </w:tcPr>
          <w:p w14:paraId="57993200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B201154" w14:textId="77777777" w:rsidR="008053A3" w:rsidRPr="001E36FF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458981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425C3432" w14:textId="77777777" w:rsidTr="00221C41">
        <w:trPr>
          <w:trHeight w:val="507"/>
          <w:jc w:val="center"/>
        </w:trPr>
        <w:tc>
          <w:tcPr>
            <w:tcW w:w="5076" w:type="dxa"/>
          </w:tcPr>
          <w:p w14:paraId="40AAAB4C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E7A60A4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7DA7234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66A942A2" w14:textId="77777777" w:rsidTr="00221C41">
        <w:trPr>
          <w:jc w:val="center"/>
        </w:trPr>
        <w:tc>
          <w:tcPr>
            <w:tcW w:w="5076" w:type="dxa"/>
          </w:tcPr>
          <w:p w14:paraId="664B2CF1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D07FE07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0276B5BD" w14:textId="77777777" w:rsidTr="00221C41">
        <w:trPr>
          <w:jc w:val="center"/>
        </w:trPr>
        <w:tc>
          <w:tcPr>
            <w:tcW w:w="5076" w:type="dxa"/>
          </w:tcPr>
          <w:p w14:paraId="066E36DE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D3B9958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186502B2" w14:textId="77777777" w:rsidTr="00221C41">
        <w:trPr>
          <w:jc w:val="center"/>
        </w:trPr>
        <w:tc>
          <w:tcPr>
            <w:tcW w:w="5076" w:type="dxa"/>
          </w:tcPr>
          <w:p w14:paraId="1F26D54D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FD1A2F3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62CEEE02" w14:textId="77777777" w:rsidTr="00221C41">
        <w:trPr>
          <w:jc w:val="center"/>
        </w:trPr>
        <w:tc>
          <w:tcPr>
            <w:tcW w:w="5076" w:type="dxa"/>
          </w:tcPr>
          <w:p w14:paraId="762525E7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</w:t>
            </w:r>
            <w:r w:rsidRPr="008053A3">
              <w:rPr>
                <w:rFonts w:ascii="Corbel" w:hAnsi="Corbel"/>
                <w:sz w:val="16"/>
                <w:szCs w:val="16"/>
              </w:rPr>
              <w:t>door 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0A2BF473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34D980C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5CAC83D5" w14:textId="77777777" w:rsidTr="00221C41">
        <w:trPr>
          <w:jc w:val="center"/>
        </w:trPr>
        <w:tc>
          <w:tcPr>
            <w:tcW w:w="5076" w:type="dxa"/>
          </w:tcPr>
          <w:p w14:paraId="378DA0EA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4F62F0D9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1BE8562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0FBE32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00437A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298BD0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DE5AB5D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1EEBF1EB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997AB2" w:rsidRPr="001A17B8" w14:paraId="24366262" w14:textId="77777777" w:rsidTr="00221C41">
        <w:trPr>
          <w:jc w:val="center"/>
        </w:trPr>
        <w:tc>
          <w:tcPr>
            <w:tcW w:w="5076" w:type="dxa"/>
          </w:tcPr>
          <w:p w14:paraId="780DEC77" w14:textId="7E0D47A9" w:rsidR="00997AB2" w:rsidRPr="001A17B8" w:rsidRDefault="00997AB2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AE7B2C" w:rsidRPr="00AE7B2C">
              <w:rPr>
                <w:rFonts w:ascii="Corbel" w:hAnsi="Corbel"/>
                <w:sz w:val="16"/>
                <w:szCs w:val="16"/>
              </w:rPr>
              <w:t xml:space="preserve">zuiveringen, </w:t>
            </w:r>
            <w:proofErr w:type="spellStart"/>
            <w:r w:rsidR="00AE7B2C" w:rsidRPr="00AE7B2C">
              <w:rPr>
                <w:rFonts w:ascii="Corbel" w:hAnsi="Corbel"/>
                <w:sz w:val="16"/>
                <w:szCs w:val="16"/>
              </w:rPr>
              <w:t>grofvuilverwijderaars</w:t>
            </w:r>
            <w:proofErr w:type="spellEnd"/>
            <w:r w:rsidR="00AE7B2C" w:rsidRPr="00AE7B2C">
              <w:rPr>
                <w:rFonts w:ascii="Corbel" w:hAnsi="Corbel"/>
                <w:sz w:val="16"/>
                <w:szCs w:val="16"/>
              </w:rPr>
              <w:t>, gemalen of soortgelijke installaties</w:t>
            </w:r>
            <w:r w:rsidR="00AE7B2C">
              <w:rPr>
                <w:rFonts w:ascii="Corbel" w:hAnsi="Corbel"/>
                <w:sz w:val="16"/>
                <w:szCs w:val="16"/>
              </w:rPr>
              <w:t xml:space="preserve"> industrieel gereinigd?</w:t>
            </w:r>
          </w:p>
        </w:tc>
        <w:tc>
          <w:tcPr>
            <w:tcW w:w="3941" w:type="dxa"/>
          </w:tcPr>
          <w:p w14:paraId="36F129B9" w14:textId="77777777" w:rsidR="00AE7B2C" w:rsidRPr="00A019E4" w:rsidRDefault="00083163" w:rsidP="00AE7B2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1069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B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E7B2C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9357E2D" w14:textId="63F06C8D" w:rsidR="00997AB2" w:rsidRPr="00AE7B2C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365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B2C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E7B2C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E7B2C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AE7B2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E7B2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8053A3" w:rsidRPr="001A17B8" w14:paraId="2C73562D" w14:textId="77777777" w:rsidTr="00221C41">
        <w:trPr>
          <w:trHeight w:val="1402"/>
          <w:jc w:val="center"/>
        </w:trPr>
        <w:tc>
          <w:tcPr>
            <w:tcW w:w="5076" w:type="dxa"/>
          </w:tcPr>
          <w:p w14:paraId="614A7CCF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 verricht in de period</w:t>
            </w:r>
            <w:r w:rsidRPr="008053A3">
              <w:rPr>
                <w:rFonts w:ascii="Corbel" w:hAnsi="Corbel"/>
                <w:sz w:val="16"/>
                <w:szCs w:val="16"/>
              </w:rPr>
              <w:t>e van 36 maanden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8053A3">
              <w:rPr>
                <w:rFonts w:ascii="Corbel" w:hAnsi="Corbel"/>
                <w:sz w:val="16"/>
                <w:szCs w:val="16"/>
              </w:rPr>
              <w:t>Inschrijving.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heeft,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01A309C3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0872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6BA3B47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0575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53A3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8053A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53A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18110E7" w14:textId="77777777" w:rsidR="008053A3" w:rsidRPr="00A019E4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F722165" w14:textId="77777777" w:rsidR="008053A3" w:rsidRPr="00A019E4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877F15C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10777567" w14:textId="77777777" w:rsidTr="00221C41">
        <w:trPr>
          <w:trHeight w:val="283"/>
          <w:jc w:val="center"/>
        </w:trPr>
        <w:tc>
          <w:tcPr>
            <w:tcW w:w="5076" w:type="dxa"/>
          </w:tcPr>
          <w:p w14:paraId="5FBDCAA5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0F141507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0CBBED10" w14:textId="77777777" w:rsidTr="00221C41">
        <w:trPr>
          <w:trHeight w:val="212"/>
          <w:jc w:val="center"/>
        </w:trPr>
        <w:tc>
          <w:tcPr>
            <w:tcW w:w="9017" w:type="dxa"/>
            <w:gridSpan w:val="2"/>
          </w:tcPr>
          <w:p w14:paraId="51DFAB50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8053A3" w:rsidRPr="001A17B8" w14:paraId="3F83ED6E" w14:textId="77777777" w:rsidTr="00221C41">
        <w:trPr>
          <w:trHeight w:val="171"/>
          <w:jc w:val="center"/>
        </w:trPr>
        <w:tc>
          <w:tcPr>
            <w:tcW w:w="5076" w:type="dxa"/>
          </w:tcPr>
          <w:p w14:paraId="20823FDA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053A3">
              <w:rPr>
                <w:rFonts w:ascii="Corbel" w:hAnsi="Corbel"/>
                <w:sz w:val="16"/>
                <w:szCs w:val="16"/>
              </w:rPr>
              <w:t>Inschrijver verklaart, door het naar volle tevredenheid uitvoeren van deze referentie-opdracht</w:t>
            </w:r>
            <w:r w:rsidRPr="001A17B8">
              <w:rPr>
                <w:rFonts w:ascii="Corbel" w:hAnsi="Corbel"/>
                <w:sz w:val="16"/>
                <w:szCs w:val="16"/>
              </w:rPr>
              <w:t>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3FD85B26" w14:textId="77777777" w:rsidR="008053A3" w:rsidRPr="001A17B8" w:rsidRDefault="008053A3" w:rsidP="00221C4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A2D892F" w14:textId="77777777" w:rsidR="008053A3" w:rsidRPr="00376FA8" w:rsidRDefault="008053A3" w:rsidP="00221C4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6FF4BBBE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4698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AD368E7" w14:textId="77777777" w:rsidR="008053A3" w:rsidRPr="001A17B8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557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53A3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8053A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53A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B6C2994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AD03903" w14:textId="596AC80F" w:rsidR="00AE7B2C" w:rsidRDefault="00AE7B2C" w:rsidP="007650B2">
      <w:pPr>
        <w:spacing w:after="200" w:line="276" w:lineRule="auto"/>
      </w:pPr>
    </w:p>
    <w:p w14:paraId="7089C615" w14:textId="77777777" w:rsidR="00AE7B2C" w:rsidRDefault="00AE7B2C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8053A3" w:rsidRPr="00CF3901" w14:paraId="5F236814" w14:textId="77777777" w:rsidTr="00221C41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FB35DD4" w14:textId="75F73C19" w:rsidR="008053A3" w:rsidRPr="008053A3" w:rsidRDefault="008053A3" w:rsidP="00C14061">
            <w:pPr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  <w:r w:rsidRPr="008053A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5: </w:t>
            </w:r>
            <w:r w:rsidRPr="008053A3">
              <w:rPr>
                <w:rFonts w:ascii="Corbel" w:hAnsi="Corbel"/>
                <w:b/>
                <w:sz w:val="16"/>
                <w:szCs w:val="16"/>
              </w:rPr>
              <w:t xml:space="preserve">Inschrijver heeft ervaring met het industrieel reinigen in besloten ruimtes conform de geldende    </w:t>
            </w:r>
            <w:r>
              <w:rPr>
                <w:rFonts w:ascii="Corbel" w:hAnsi="Corbel"/>
                <w:b/>
                <w:sz w:val="16"/>
                <w:szCs w:val="16"/>
              </w:rPr>
              <w:t xml:space="preserve">regelgeving </w:t>
            </w:r>
            <w:r w:rsidRPr="008053A3">
              <w:rPr>
                <w:rFonts w:ascii="Corbel" w:hAnsi="Corbel"/>
                <w:b/>
                <w:sz w:val="16"/>
                <w:szCs w:val="16"/>
              </w:rPr>
              <w:t>omtrent ademlucht en valbeveiliging.</w:t>
            </w:r>
          </w:p>
        </w:tc>
      </w:tr>
      <w:tr w:rsidR="008053A3" w:rsidRPr="001A17B8" w14:paraId="42674B7C" w14:textId="77777777" w:rsidTr="00221C41">
        <w:trPr>
          <w:jc w:val="center"/>
        </w:trPr>
        <w:tc>
          <w:tcPr>
            <w:tcW w:w="5076" w:type="dxa"/>
          </w:tcPr>
          <w:p w14:paraId="6C5CADD7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A86047F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76934E23" w14:textId="77777777" w:rsidTr="00221C41">
        <w:trPr>
          <w:jc w:val="center"/>
        </w:trPr>
        <w:tc>
          <w:tcPr>
            <w:tcW w:w="5076" w:type="dxa"/>
          </w:tcPr>
          <w:p w14:paraId="0FC7BB9A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C74B777" w14:textId="77777777" w:rsidR="008053A3" w:rsidRPr="001E36FF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4AF5D19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153BEEBD" w14:textId="77777777" w:rsidTr="00221C41">
        <w:trPr>
          <w:trHeight w:val="507"/>
          <w:jc w:val="center"/>
        </w:trPr>
        <w:tc>
          <w:tcPr>
            <w:tcW w:w="5076" w:type="dxa"/>
          </w:tcPr>
          <w:p w14:paraId="0C298E8D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14E7830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A658F6C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79E13BE0" w14:textId="77777777" w:rsidTr="00221C41">
        <w:trPr>
          <w:jc w:val="center"/>
        </w:trPr>
        <w:tc>
          <w:tcPr>
            <w:tcW w:w="5076" w:type="dxa"/>
          </w:tcPr>
          <w:p w14:paraId="37428D98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F3EDE42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00F25A7C" w14:textId="77777777" w:rsidTr="00221C41">
        <w:trPr>
          <w:jc w:val="center"/>
        </w:trPr>
        <w:tc>
          <w:tcPr>
            <w:tcW w:w="5076" w:type="dxa"/>
          </w:tcPr>
          <w:p w14:paraId="50C2FF87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3D1C152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5FF1683D" w14:textId="77777777" w:rsidTr="00221C41">
        <w:trPr>
          <w:jc w:val="center"/>
        </w:trPr>
        <w:tc>
          <w:tcPr>
            <w:tcW w:w="5076" w:type="dxa"/>
          </w:tcPr>
          <w:p w14:paraId="6C85E58A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7C3DC90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6E22C2E8" w14:textId="77777777" w:rsidTr="00221C41">
        <w:trPr>
          <w:jc w:val="center"/>
        </w:trPr>
        <w:tc>
          <w:tcPr>
            <w:tcW w:w="5076" w:type="dxa"/>
          </w:tcPr>
          <w:p w14:paraId="4B38C387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</w:t>
            </w:r>
            <w:r w:rsidRPr="008053A3">
              <w:rPr>
                <w:rFonts w:ascii="Corbel" w:hAnsi="Corbel"/>
                <w:sz w:val="16"/>
                <w:szCs w:val="16"/>
              </w:rPr>
              <w:t>door 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5BB1E3F0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2825C7B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1847450C" w14:textId="77777777" w:rsidTr="00221C41">
        <w:trPr>
          <w:jc w:val="center"/>
        </w:trPr>
        <w:tc>
          <w:tcPr>
            <w:tcW w:w="5076" w:type="dxa"/>
          </w:tcPr>
          <w:p w14:paraId="469C3185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7124A33D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9758E4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39F4E0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C740B3E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E02981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4A52DDA" w14:textId="77777777" w:rsidR="008053A3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3FDCE4EE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E7B2C" w:rsidRPr="001A17B8" w14:paraId="723B76BC" w14:textId="77777777" w:rsidTr="00221C41">
        <w:trPr>
          <w:jc w:val="center"/>
        </w:trPr>
        <w:tc>
          <w:tcPr>
            <w:tcW w:w="5076" w:type="dxa"/>
          </w:tcPr>
          <w:p w14:paraId="6F9202D1" w14:textId="02CFD8C0" w:rsidR="00AE7B2C" w:rsidRPr="001A17B8" w:rsidRDefault="00AE7B2C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voor de referentie-organisatie </w:t>
            </w:r>
            <w:r w:rsidR="003E2623">
              <w:rPr>
                <w:rFonts w:ascii="Corbel" w:hAnsi="Corbel"/>
                <w:sz w:val="16"/>
                <w:szCs w:val="16"/>
              </w:rPr>
              <w:t xml:space="preserve">besloten ruimtes </w:t>
            </w:r>
            <w:r w:rsidR="00083163">
              <w:rPr>
                <w:rFonts w:ascii="Corbel" w:hAnsi="Corbel"/>
                <w:sz w:val="16"/>
                <w:szCs w:val="16"/>
              </w:rPr>
              <w:t>industrieel gereinigd</w:t>
            </w:r>
            <w:r w:rsidR="00083163" w:rsidRPr="003E2623">
              <w:rPr>
                <w:rFonts w:ascii="Corbel" w:hAnsi="Corbel"/>
                <w:sz w:val="16"/>
                <w:szCs w:val="16"/>
              </w:rPr>
              <w:t xml:space="preserve"> </w:t>
            </w:r>
            <w:r w:rsidR="003E2623" w:rsidRPr="003E2623">
              <w:rPr>
                <w:rFonts w:ascii="Corbel" w:hAnsi="Corbel"/>
                <w:sz w:val="16"/>
                <w:szCs w:val="16"/>
              </w:rPr>
              <w:t>conform de geldende</w:t>
            </w:r>
            <w:r w:rsidR="00083163">
              <w:rPr>
                <w:rFonts w:ascii="Corbel" w:hAnsi="Corbel"/>
                <w:sz w:val="16"/>
                <w:szCs w:val="16"/>
              </w:rPr>
              <w:t xml:space="preserve"> </w:t>
            </w:r>
            <w:r w:rsidR="003E2623" w:rsidRPr="003E2623">
              <w:rPr>
                <w:rFonts w:ascii="Corbel" w:hAnsi="Corbel"/>
                <w:sz w:val="16"/>
                <w:szCs w:val="16"/>
              </w:rPr>
              <w:t>regelgeving omtrent ademlucht en valbeveiligin</w:t>
            </w:r>
            <w:r w:rsidR="003E2623">
              <w:rPr>
                <w:rFonts w:ascii="Corbel" w:hAnsi="Corbel"/>
                <w:sz w:val="16"/>
                <w:szCs w:val="16"/>
              </w:rPr>
              <w:t xml:space="preserve">g? </w:t>
            </w:r>
          </w:p>
        </w:tc>
        <w:tc>
          <w:tcPr>
            <w:tcW w:w="3941" w:type="dxa"/>
          </w:tcPr>
          <w:p w14:paraId="01F8C13A" w14:textId="77777777" w:rsidR="003E2623" w:rsidRPr="00A019E4" w:rsidRDefault="00083163" w:rsidP="003E262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74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62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262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F83114C" w14:textId="6EB995E5" w:rsidR="00AE7B2C" w:rsidRPr="003E2623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894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62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E262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E2623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E262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E262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8053A3" w:rsidRPr="001A17B8" w14:paraId="75698481" w14:textId="77777777" w:rsidTr="00221C41">
        <w:trPr>
          <w:trHeight w:val="1402"/>
          <w:jc w:val="center"/>
        </w:trPr>
        <w:tc>
          <w:tcPr>
            <w:tcW w:w="5076" w:type="dxa"/>
          </w:tcPr>
          <w:p w14:paraId="013094E3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 verricht in de period</w:t>
            </w:r>
            <w:r w:rsidRPr="008053A3">
              <w:rPr>
                <w:rFonts w:ascii="Corbel" w:hAnsi="Corbel"/>
                <w:sz w:val="16"/>
                <w:szCs w:val="16"/>
              </w:rPr>
              <w:t>e van 36 maanden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8053A3">
              <w:rPr>
                <w:rFonts w:ascii="Corbel" w:hAnsi="Corbel"/>
                <w:sz w:val="16"/>
                <w:szCs w:val="16"/>
              </w:rPr>
              <w:t>Inschrijving. De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heeft,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3FCC6C6E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2155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06898FF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66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53A3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8053A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53A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7C23631" w14:textId="77777777" w:rsidR="008053A3" w:rsidRPr="00A019E4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0A5E18D" w14:textId="77777777" w:rsidR="008053A3" w:rsidRPr="00A019E4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CA9958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053A3" w:rsidRPr="001A17B8" w14:paraId="384CF66B" w14:textId="77777777" w:rsidTr="00221C41">
        <w:trPr>
          <w:trHeight w:val="283"/>
          <w:jc w:val="center"/>
        </w:trPr>
        <w:tc>
          <w:tcPr>
            <w:tcW w:w="5076" w:type="dxa"/>
          </w:tcPr>
          <w:p w14:paraId="6C0D4A43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</w:tcPr>
          <w:p w14:paraId="54E6E0DA" w14:textId="77777777" w:rsidR="008053A3" w:rsidRPr="00376FA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053A3" w:rsidRPr="001A17B8" w14:paraId="4DD2FC93" w14:textId="77777777" w:rsidTr="00221C41">
        <w:trPr>
          <w:trHeight w:val="212"/>
          <w:jc w:val="center"/>
        </w:trPr>
        <w:tc>
          <w:tcPr>
            <w:tcW w:w="9017" w:type="dxa"/>
            <w:gridSpan w:val="2"/>
          </w:tcPr>
          <w:p w14:paraId="7B963DEF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8053A3" w:rsidRPr="001A17B8" w14:paraId="499D644D" w14:textId="77777777" w:rsidTr="00221C41">
        <w:trPr>
          <w:trHeight w:val="171"/>
          <w:jc w:val="center"/>
        </w:trPr>
        <w:tc>
          <w:tcPr>
            <w:tcW w:w="5076" w:type="dxa"/>
          </w:tcPr>
          <w:p w14:paraId="32306BE5" w14:textId="77777777" w:rsidR="008053A3" w:rsidRPr="001A17B8" w:rsidRDefault="008053A3" w:rsidP="00221C41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053A3">
              <w:rPr>
                <w:rFonts w:ascii="Corbel" w:hAnsi="Corbel"/>
                <w:sz w:val="16"/>
                <w:szCs w:val="16"/>
              </w:rPr>
              <w:t>Inschrijver verklaart, door het naar volle tevredenheid uitvoeren van deze referentie-opdracht</w:t>
            </w:r>
            <w:r w:rsidRPr="001A17B8">
              <w:rPr>
                <w:rFonts w:ascii="Corbel" w:hAnsi="Corbel"/>
                <w:sz w:val="16"/>
                <w:szCs w:val="16"/>
              </w:rPr>
              <w:t>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06A7F787" w14:textId="77777777" w:rsidR="008053A3" w:rsidRPr="001A17B8" w:rsidRDefault="008053A3" w:rsidP="00221C41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4CFA685" w14:textId="77777777" w:rsidR="008053A3" w:rsidRPr="00376FA8" w:rsidRDefault="008053A3" w:rsidP="00221C4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5D342A29" w14:textId="77777777" w:rsidR="008053A3" w:rsidRPr="00A019E4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9522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5424BD3" w14:textId="77777777" w:rsidR="008053A3" w:rsidRPr="001A17B8" w:rsidRDefault="0008316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0036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3A3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053A3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8053A3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8053A3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053A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B63AAD4" w14:textId="77777777" w:rsidR="008053A3" w:rsidRPr="001A17B8" w:rsidRDefault="008053A3" w:rsidP="00221C4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16D7D85" w14:textId="77777777" w:rsidR="008053A3" w:rsidRDefault="008053A3" w:rsidP="007650B2">
      <w:pPr>
        <w:spacing w:after="200" w:line="276" w:lineRule="auto"/>
      </w:pPr>
    </w:p>
    <w:sectPr w:rsidR="008053A3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7CB4" w14:textId="77777777" w:rsidR="008053A3" w:rsidRDefault="008053A3" w:rsidP="00A57DF0">
      <w:pPr>
        <w:spacing w:line="240" w:lineRule="auto"/>
      </w:pPr>
      <w:r>
        <w:separator/>
      </w:r>
    </w:p>
  </w:endnote>
  <w:endnote w:type="continuationSeparator" w:id="0">
    <w:p w14:paraId="48D967C4" w14:textId="77777777" w:rsidR="008053A3" w:rsidRDefault="008053A3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4975B8BB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43CB18E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4238" w14:textId="77777777" w:rsidR="008053A3" w:rsidRDefault="008053A3" w:rsidP="00A57DF0">
      <w:pPr>
        <w:spacing w:line="240" w:lineRule="auto"/>
      </w:pPr>
      <w:r>
        <w:separator/>
      </w:r>
    </w:p>
  </w:footnote>
  <w:footnote w:type="continuationSeparator" w:id="0">
    <w:p w14:paraId="54C5B893" w14:textId="77777777" w:rsidR="008053A3" w:rsidRDefault="008053A3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56E80"/>
    <w:multiLevelType w:val="hybridMultilevel"/>
    <w:tmpl w:val="FBC0920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89222">
    <w:abstractNumId w:val="0"/>
  </w:num>
  <w:num w:numId="2" w16cid:durableId="116534161">
    <w:abstractNumId w:val="1"/>
  </w:num>
  <w:num w:numId="3" w16cid:durableId="1723821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A3"/>
    <w:rsid w:val="00064E11"/>
    <w:rsid w:val="00083163"/>
    <w:rsid w:val="00087AF2"/>
    <w:rsid w:val="000A5C56"/>
    <w:rsid w:val="00100A15"/>
    <w:rsid w:val="00112F9C"/>
    <w:rsid w:val="00125F21"/>
    <w:rsid w:val="00133F0C"/>
    <w:rsid w:val="001A2B17"/>
    <w:rsid w:val="001E36FF"/>
    <w:rsid w:val="0022371D"/>
    <w:rsid w:val="00287178"/>
    <w:rsid w:val="003265BB"/>
    <w:rsid w:val="00376002"/>
    <w:rsid w:val="00376FA8"/>
    <w:rsid w:val="003E2623"/>
    <w:rsid w:val="004045F0"/>
    <w:rsid w:val="0047548D"/>
    <w:rsid w:val="004C37CF"/>
    <w:rsid w:val="004E305E"/>
    <w:rsid w:val="00520270"/>
    <w:rsid w:val="005629D1"/>
    <w:rsid w:val="00632837"/>
    <w:rsid w:val="006A6BF9"/>
    <w:rsid w:val="006C5C2C"/>
    <w:rsid w:val="00702A25"/>
    <w:rsid w:val="007576F1"/>
    <w:rsid w:val="007650B2"/>
    <w:rsid w:val="007946D9"/>
    <w:rsid w:val="007A05D6"/>
    <w:rsid w:val="007B2A9F"/>
    <w:rsid w:val="008053A3"/>
    <w:rsid w:val="00827F8A"/>
    <w:rsid w:val="0085665D"/>
    <w:rsid w:val="008717DD"/>
    <w:rsid w:val="008A5C68"/>
    <w:rsid w:val="00904410"/>
    <w:rsid w:val="009051E7"/>
    <w:rsid w:val="0098771F"/>
    <w:rsid w:val="00997AB2"/>
    <w:rsid w:val="00A019E4"/>
    <w:rsid w:val="00A57DF0"/>
    <w:rsid w:val="00A9214B"/>
    <w:rsid w:val="00A942A8"/>
    <w:rsid w:val="00AE7B2C"/>
    <w:rsid w:val="00BB7D62"/>
    <w:rsid w:val="00C12F22"/>
    <w:rsid w:val="00C14061"/>
    <w:rsid w:val="00CD4F04"/>
    <w:rsid w:val="00CE4916"/>
    <w:rsid w:val="00CE7F7A"/>
    <w:rsid w:val="00D155E8"/>
    <w:rsid w:val="00D82414"/>
    <w:rsid w:val="00DD55CD"/>
    <w:rsid w:val="00E76EC8"/>
    <w:rsid w:val="00EA11C1"/>
    <w:rsid w:val="00EC17C3"/>
    <w:rsid w:val="00F97BB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12DCC"/>
  <w15:docId w15:val="{620B405A-CFD5-4EEA-B948-91AC1AE7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4E305E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rsid w:val="008053A3"/>
    <w:pPr>
      <w:spacing w:after="120" w:line="240" w:lineRule="auto"/>
      <w:jc w:val="both"/>
    </w:pPr>
    <w:rPr>
      <w:rFonts w:ascii="Corbel" w:hAnsi="Corbel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8053A3"/>
    <w:rPr>
      <w:rFonts w:ascii="Corbel" w:eastAsia="Times New Roman" w:hAnsi="Corbel" w:cs="Times New Roman"/>
      <w:spacing w:val="5"/>
      <w:sz w:val="18"/>
      <w:szCs w:val="20"/>
    </w:rPr>
  </w:style>
  <w:style w:type="character" w:styleId="Verwijzingopmerking">
    <w:name w:val="annotation reference"/>
    <w:basedOn w:val="Standaardalinea-lettertype"/>
    <w:rsid w:val="008053A3"/>
    <w:rPr>
      <w:sz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4F04"/>
    <w:pPr>
      <w:spacing w:after="0"/>
      <w:jc w:val="left"/>
    </w:pPr>
    <w:rPr>
      <w:rFonts w:ascii="Verdana" w:hAnsi="Verdana"/>
      <w:b/>
      <w:bCs/>
      <w:sz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4F04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827F8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ddevandeWeg\Pro10\Pro10%20-%20Data\Kennisdomeinen\0.%20Aanbestedingstemplates\9.%20Overige%20veel%20voorkomende%20bijlagen\30jun25_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2891160a40fca8ba03d37d5b85ab42c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4138e236f4dfad1d234ec47524eeea79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4D736FB7-B146-44F3-8F78-B40457D13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30jun25_Format kerncompetenties</Template>
  <TotalTime>27</TotalTime>
  <Pages>5</Pages>
  <Words>1525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Hidde van de Weg</dc:creator>
  <cp:lastModifiedBy>Emily van der Linden</cp:lastModifiedBy>
  <cp:revision>16</cp:revision>
  <dcterms:created xsi:type="dcterms:W3CDTF">2025-11-25T09:19:00Z</dcterms:created>
  <dcterms:modified xsi:type="dcterms:W3CDTF">2025-12-11T13:34:00Z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