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9A5F5" w14:textId="77777777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 w:rsidRPr="00E41276">
        <w:rPr>
          <w:rFonts w:ascii="Corbel" w:hAnsi="Corbel"/>
          <w:b/>
          <w:sz w:val="24"/>
          <w:szCs w:val="24"/>
        </w:rPr>
        <w:t>Bijlage Format kerncompetenties</w:t>
      </w:r>
      <w:r w:rsidR="00FE135A" w:rsidRPr="00FE135A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</w:p>
    <w:p w14:paraId="72607E9E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0EB9EC0D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7AE672B3" w14:textId="77777777" w:rsidR="00A57DF0" w:rsidRPr="00A57DF0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7654F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7654F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1:</w:t>
            </w:r>
          </w:p>
          <w:p w14:paraId="75CB2E3E" w14:textId="665D70FA" w:rsidR="00D155E8" w:rsidRPr="007654FD" w:rsidRDefault="007654FD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bCs/>
                <w:color w:val="FFFFFF" w:themeColor="background1"/>
                <w:szCs w:val="18"/>
              </w:rPr>
            </w:pPr>
            <w:r w:rsidRPr="007654F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Inschrijver heeft in de afgelopen 36 maanden, als merkonafhankelijke leverancier, bij één of meerdere referentie-organisaties </w:t>
            </w:r>
            <w:proofErr w:type="spellStart"/>
            <w:r w:rsidRPr="007654F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devices</w:t>
            </w:r>
            <w:proofErr w:type="spellEnd"/>
            <w:r w:rsidRPr="007654F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 (hardware waar software op staat) beschikbaar gesteld op basis van koopovereenkomsten. Inschrijver heeft daarbij aantoonbaar de bijbehorende </w:t>
            </w:r>
            <w:r w:rsidR="004E685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p</w:t>
            </w:r>
            <w:r w:rsidRPr="007654F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 xml:space="preserve">rocessen rond aflevering, inname, registratie en de afhandeling van incidenten, garantieaanspraken en supportzaken uitgevoerd. Het betrof minimaal 150 </w:t>
            </w:r>
            <w:proofErr w:type="spellStart"/>
            <w:r w:rsidRPr="007654F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devices</w:t>
            </w:r>
            <w:proofErr w:type="spellEnd"/>
            <w:r w:rsidRPr="007654F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.</w:t>
            </w:r>
          </w:p>
        </w:tc>
      </w:tr>
      <w:tr w:rsidR="00D82414" w:rsidRPr="001A17B8" w14:paraId="21AE812A" w14:textId="77777777" w:rsidTr="001E36FF">
        <w:trPr>
          <w:jc w:val="center"/>
        </w:trPr>
        <w:tc>
          <w:tcPr>
            <w:tcW w:w="5076" w:type="dxa"/>
          </w:tcPr>
          <w:p w14:paraId="0DA15504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014726F7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49D3E232" w14:textId="77777777" w:rsidTr="001E36FF">
        <w:trPr>
          <w:jc w:val="center"/>
        </w:trPr>
        <w:tc>
          <w:tcPr>
            <w:tcW w:w="5076" w:type="dxa"/>
          </w:tcPr>
          <w:p w14:paraId="3E9DDAE9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48E3F9E4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CF68EDF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6876731D" w14:textId="77777777" w:rsidTr="001E36FF">
        <w:trPr>
          <w:trHeight w:val="507"/>
          <w:jc w:val="center"/>
        </w:trPr>
        <w:tc>
          <w:tcPr>
            <w:tcW w:w="5076" w:type="dxa"/>
          </w:tcPr>
          <w:p w14:paraId="60996244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775BBD31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575EF9F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5A3BAA1C" w14:textId="77777777" w:rsidTr="001E36FF">
        <w:trPr>
          <w:jc w:val="center"/>
        </w:trPr>
        <w:tc>
          <w:tcPr>
            <w:tcW w:w="5076" w:type="dxa"/>
          </w:tcPr>
          <w:p w14:paraId="232AFCE6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4334C378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254D9B7C" w14:textId="77777777" w:rsidTr="001E36FF">
        <w:trPr>
          <w:jc w:val="center"/>
        </w:trPr>
        <w:tc>
          <w:tcPr>
            <w:tcW w:w="5076" w:type="dxa"/>
          </w:tcPr>
          <w:p w14:paraId="3DF9D401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3447106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9E8CA4D" w14:textId="77777777" w:rsidTr="001E36FF">
        <w:trPr>
          <w:jc w:val="center"/>
        </w:trPr>
        <w:tc>
          <w:tcPr>
            <w:tcW w:w="5076" w:type="dxa"/>
          </w:tcPr>
          <w:p w14:paraId="2D52A9E2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574C01AA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7F7A9A3F" w14:textId="77777777" w:rsidTr="001E36FF">
        <w:trPr>
          <w:jc w:val="center"/>
        </w:trPr>
        <w:tc>
          <w:tcPr>
            <w:tcW w:w="5076" w:type="dxa"/>
          </w:tcPr>
          <w:p w14:paraId="12A5A2E6" w14:textId="77123AFB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</w:t>
            </w:r>
            <w:r w:rsidR="0047548D">
              <w:rPr>
                <w:rFonts w:ascii="Corbel" w:hAnsi="Corbel"/>
                <w:sz w:val="16"/>
                <w:szCs w:val="16"/>
              </w:rPr>
              <w:t xml:space="preserve"> </w:t>
            </w:r>
            <w:r w:rsidRPr="00A265A4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</w:tcPr>
          <w:p w14:paraId="77670A7F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70AAC23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1998386D" w14:textId="77777777" w:rsidTr="001E36FF">
        <w:trPr>
          <w:jc w:val="center"/>
        </w:trPr>
        <w:tc>
          <w:tcPr>
            <w:tcW w:w="5076" w:type="dxa"/>
          </w:tcPr>
          <w:p w14:paraId="1D7C536E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45997635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B58A187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2397C75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26841C2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4AFA498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14A2208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</w:tcPr>
          <w:p w14:paraId="140832F9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37A92669" w14:textId="77777777" w:rsidTr="001E36FF">
        <w:trPr>
          <w:jc w:val="center"/>
        </w:trPr>
        <w:tc>
          <w:tcPr>
            <w:tcW w:w="5076" w:type="dxa"/>
          </w:tcPr>
          <w:p w14:paraId="7FB974E3" w14:textId="7B6F8C36" w:rsidR="00702A25" w:rsidRPr="005754B9" w:rsidRDefault="00715694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5754B9">
              <w:rPr>
                <w:rFonts w:ascii="Corbel" w:hAnsi="Corbel"/>
                <w:sz w:val="16"/>
                <w:szCs w:val="16"/>
              </w:rPr>
              <w:t>Heeft u als merkonafhankelijke leverancier</w:t>
            </w:r>
            <w:r w:rsidR="005754B9">
              <w:rPr>
                <w:rFonts w:ascii="Corbel" w:hAnsi="Corbel"/>
                <w:sz w:val="16"/>
                <w:szCs w:val="16"/>
              </w:rPr>
              <w:t xml:space="preserve"> aan de referentie-organisatie</w:t>
            </w:r>
            <w:r w:rsidRPr="005754B9">
              <w:rPr>
                <w:rFonts w:ascii="Corbel" w:hAnsi="Corbel"/>
                <w:sz w:val="16"/>
                <w:szCs w:val="16"/>
              </w:rPr>
              <w:t xml:space="preserve"> </w:t>
            </w:r>
            <w:proofErr w:type="spellStart"/>
            <w:r w:rsidRPr="005754B9">
              <w:rPr>
                <w:rFonts w:ascii="Corbel" w:hAnsi="Corbel"/>
                <w:sz w:val="16"/>
                <w:szCs w:val="16"/>
              </w:rPr>
              <w:t>devices</w:t>
            </w:r>
            <w:proofErr w:type="spellEnd"/>
            <w:r w:rsidRPr="005754B9">
              <w:rPr>
                <w:rFonts w:ascii="Corbel" w:hAnsi="Corbel"/>
                <w:sz w:val="16"/>
                <w:szCs w:val="16"/>
              </w:rPr>
              <w:t xml:space="preserve"> beschikbaar gesteld op basis van koopovereenkomsten?</w:t>
            </w:r>
          </w:p>
        </w:tc>
        <w:tc>
          <w:tcPr>
            <w:tcW w:w="3941" w:type="dxa"/>
          </w:tcPr>
          <w:p w14:paraId="08C6355F" w14:textId="77777777" w:rsidR="00702A25" w:rsidRPr="005754B9" w:rsidRDefault="00780567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5754B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5754B9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5754B9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36FA33FC" w14:textId="77777777" w:rsidR="00702A25" w:rsidRPr="00133F0C" w:rsidRDefault="00780567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2A25" w:rsidRPr="005754B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5754B9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5754B9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133F0C" w:rsidRPr="005754B9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133F0C" w:rsidRPr="005754B9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 w:rsidRPr="005754B9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</w:t>
            </w:r>
            <w:r w:rsidR="00CE7F7A" w:rsidRPr="005754B9">
              <w:rPr>
                <w:rFonts w:ascii="Corbel" w:eastAsia="MS Gothic" w:hAnsi="Corbel"/>
                <w:sz w:val="16"/>
                <w:szCs w:val="16"/>
              </w:rPr>
              <w:t>g.</w:t>
            </w:r>
          </w:p>
        </w:tc>
      </w:tr>
      <w:tr w:rsidR="002C5BE7" w:rsidRPr="001A17B8" w14:paraId="6863D8A0" w14:textId="77777777" w:rsidTr="001E36FF">
        <w:trPr>
          <w:jc w:val="center"/>
        </w:trPr>
        <w:tc>
          <w:tcPr>
            <w:tcW w:w="5076" w:type="dxa"/>
          </w:tcPr>
          <w:p w14:paraId="7555FEAF" w14:textId="4F2FE4B8" w:rsidR="002C5BE7" w:rsidRPr="005754B9" w:rsidRDefault="002C5BE7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Hoeveel </w:t>
            </w:r>
            <w:proofErr w:type="spellStart"/>
            <w:r>
              <w:rPr>
                <w:rFonts w:ascii="Corbel" w:hAnsi="Corbel"/>
                <w:sz w:val="16"/>
                <w:szCs w:val="16"/>
              </w:rPr>
              <w:t>devices</w:t>
            </w:r>
            <w:proofErr w:type="spellEnd"/>
            <w:r>
              <w:rPr>
                <w:rFonts w:ascii="Corbel" w:hAnsi="Corbel"/>
                <w:sz w:val="16"/>
                <w:szCs w:val="16"/>
              </w:rPr>
              <w:t xml:space="preserve"> heeft u aan de referentie-organisatie</w:t>
            </w:r>
            <w:r w:rsidRPr="005754B9">
              <w:rPr>
                <w:rFonts w:ascii="Corbel" w:hAnsi="Corbel"/>
                <w:sz w:val="16"/>
                <w:szCs w:val="16"/>
              </w:rPr>
              <w:t xml:space="preserve"> gesteld op basis van koopovereenkomste</w:t>
            </w:r>
            <w:r>
              <w:rPr>
                <w:rFonts w:ascii="Corbel" w:hAnsi="Corbel"/>
                <w:sz w:val="16"/>
                <w:szCs w:val="16"/>
              </w:rPr>
              <w:t>n?</w:t>
            </w:r>
          </w:p>
        </w:tc>
        <w:tc>
          <w:tcPr>
            <w:tcW w:w="3941" w:type="dxa"/>
          </w:tcPr>
          <w:p w14:paraId="7F187595" w14:textId="4631ECC3" w:rsidR="002C5BE7" w:rsidRPr="002C5BE7" w:rsidRDefault="002C5BE7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2C5BE7">
              <w:rPr>
                <w:rFonts w:ascii="Corbel" w:eastAsia="MS Gothic" w:hAnsi="Corbel"/>
                <w:sz w:val="16"/>
                <w:szCs w:val="16"/>
                <w:highlight w:val="lightGray"/>
              </w:rPr>
              <w:t>&lt;</w:t>
            </w:r>
            <w:proofErr w:type="gramStart"/>
            <w:r w:rsidRPr="002C5BE7">
              <w:rPr>
                <w:rFonts w:ascii="Corbel" w:eastAsia="MS Gothic" w:hAnsi="Corbel"/>
                <w:sz w:val="16"/>
                <w:szCs w:val="16"/>
                <w:highlight w:val="lightGray"/>
              </w:rPr>
              <w:t>aantal</w:t>
            </w:r>
            <w:proofErr w:type="gramEnd"/>
            <w:r w:rsidRPr="002C5BE7">
              <w:rPr>
                <w:rFonts w:ascii="Corbel" w:eastAsia="MS Gothic" w:hAnsi="Corbel"/>
                <w:sz w:val="16"/>
                <w:szCs w:val="16"/>
                <w:highlight w:val="lightGray"/>
              </w:rPr>
              <w:t>&gt;</w:t>
            </w:r>
          </w:p>
        </w:tc>
      </w:tr>
      <w:tr w:rsidR="002C5BE7" w:rsidRPr="001A17B8" w14:paraId="0B8DBF03" w14:textId="77777777" w:rsidTr="001E36FF">
        <w:trPr>
          <w:jc w:val="center"/>
        </w:trPr>
        <w:tc>
          <w:tcPr>
            <w:tcW w:w="5076" w:type="dxa"/>
          </w:tcPr>
          <w:p w14:paraId="6F335824" w14:textId="27463AE4" w:rsidR="002C5BE7" w:rsidRPr="002C5BE7" w:rsidRDefault="002C5BE7" w:rsidP="002C5B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C5BE7">
              <w:rPr>
                <w:rFonts w:ascii="Corbel" w:hAnsi="Corbel"/>
                <w:sz w:val="16"/>
                <w:szCs w:val="16"/>
              </w:rPr>
              <w:t xml:space="preserve">Heeft u naast de levering van de </w:t>
            </w:r>
            <w:proofErr w:type="spellStart"/>
            <w:r w:rsidRPr="002C5BE7">
              <w:rPr>
                <w:rFonts w:ascii="Corbel" w:hAnsi="Corbel"/>
                <w:sz w:val="16"/>
                <w:szCs w:val="16"/>
              </w:rPr>
              <w:t>devices</w:t>
            </w:r>
            <w:proofErr w:type="spellEnd"/>
            <w:r w:rsidRPr="002C5BE7">
              <w:rPr>
                <w:rFonts w:ascii="Corbel" w:hAnsi="Corbel"/>
                <w:sz w:val="16"/>
                <w:szCs w:val="16"/>
              </w:rPr>
              <w:t xml:space="preserve"> de bijbehorende processen rond aflevering, inname, registratie en de afhandeling van incidenten, garantieaanspraken en supportzaken uitgevoerd voor de referentie-organisatie?</w:t>
            </w:r>
          </w:p>
        </w:tc>
        <w:tc>
          <w:tcPr>
            <w:tcW w:w="3941" w:type="dxa"/>
          </w:tcPr>
          <w:p w14:paraId="08F3991D" w14:textId="77777777" w:rsidR="002C5BE7" w:rsidRPr="005754B9" w:rsidRDefault="00780567" w:rsidP="002C5B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100223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BE7" w:rsidRPr="005754B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C5BE7" w:rsidRPr="005754B9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FC960A8" w14:textId="044593C1" w:rsidR="002C5BE7" w:rsidRPr="00702A25" w:rsidRDefault="00780567" w:rsidP="002C5BE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973790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BE7" w:rsidRPr="005754B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C5BE7" w:rsidRPr="005754B9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2C5BE7" w:rsidRPr="005754B9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2C5BE7" w:rsidRPr="005754B9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7650B2" w:rsidRPr="001A17B8" w14:paraId="52AFB208" w14:textId="77777777" w:rsidTr="001E36FF">
        <w:trPr>
          <w:trHeight w:val="1402"/>
          <w:jc w:val="center"/>
        </w:trPr>
        <w:tc>
          <w:tcPr>
            <w:tcW w:w="5076" w:type="dxa"/>
          </w:tcPr>
          <w:p w14:paraId="1431F374" w14:textId="025E060F" w:rsidR="00376FA8" w:rsidRPr="001A17B8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is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D82414" w:rsidRPr="00A265A4">
              <w:rPr>
                <w:rFonts w:ascii="Corbel" w:hAnsi="Corbel"/>
                <w:sz w:val="16"/>
                <w:szCs w:val="16"/>
              </w:rPr>
              <w:t>tot volle tevredenheid van de referentie-organisatie verricht in de periode van 36 maanden voorafgaand aan de sluitingsdatum voor het indienen van de Inschrijving. De complete referentie-opdracht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 hoeft nog niet volledig te zijn afgerond, maar de ond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="00D82414"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 w:rsidR="00D82414">
              <w:rPr>
                <w:rFonts w:ascii="Corbel" w:hAnsi="Corbel"/>
                <w:sz w:val="16"/>
                <w:szCs w:val="16"/>
              </w:rPr>
              <w:t>op heeft</w:t>
            </w:r>
            <w:r w:rsidR="004E305E">
              <w:rPr>
                <w:rFonts w:ascii="Corbel" w:hAnsi="Corbel"/>
                <w:sz w:val="16"/>
                <w:szCs w:val="16"/>
              </w:rPr>
              <w:t>,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moeten</w:t>
            </w:r>
            <w:r w:rsidR="00D82414"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</w:tcPr>
          <w:p w14:paraId="5B556B3A" w14:textId="77777777" w:rsidR="00376FA8" w:rsidRPr="00A019E4" w:rsidRDefault="00780567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76FF71D9" w14:textId="77777777" w:rsidR="007650B2" w:rsidRPr="00A019E4" w:rsidRDefault="00780567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40BF939C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08E923B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88C8AA5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48905E5E" w14:textId="77777777" w:rsidTr="00F97BBD">
        <w:trPr>
          <w:trHeight w:val="283"/>
          <w:jc w:val="center"/>
        </w:trPr>
        <w:tc>
          <w:tcPr>
            <w:tcW w:w="5076" w:type="dxa"/>
          </w:tcPr>
          <w:p w14:paraId="394DD1CC" w14:textId="7DEBE109" w:rsidR="00D82414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 xml:space="preserve">In welke periode </w:t>
            </w:r>
            <w:r w:rsidR="001D240D">
              <w:rPr>
                <w:rFonts w:ascii="Corbel" w:hAnsi="Corbel"/>
                <w:sz w:val="16"/>
                <w:szCs w:val="16"/>
              </w:rPr>
              <w:t xml:space="preserve">zijn de </w:t>
            </w:r>
            <w:proofErr w:type="spellStart"/>
            <w:r w:rsidR="001D240D">
              <w:rPr>
                <w:rFonts w:ascii="Corbel" w:hAnsi="Corbel"/>
                <w:sz w:val="16"/>
                <w:szCs w:val="16"/>
              </w:rPr>
              <w:t>devices</w:t>
            </w:r>
            <w:proofErr w:type="spellEnd"/>
            <w:r w:rsidR="001D240D">
              <w:rPr>
                <w:rFonts w:ascii="Corbel" w:hAnsi="Corbel"/>
                <w:sz w:val="16"/>
                <w:szCs w:val="16"/>
              </w:rPr>
              <w:t xml:space="preserve"> geleverd </w:t>
            </w:r>
            <w:r w:rsidR="004E685A">
              <w:rPr>
                <w:rFonts w:ascii="Corbel" w:hAnsi="Corbel"/>
                <w:sz w:val="16"/>
                <w:szCs w:val="16"/>
              </w:rPr>
              <w:t xml:space="preserve">en zijn bijbehorende processen uitgevoerd </w:t>
            </w:r>
            <w:r w:rsidRPr="00BC7775">
              <w:rPr>
                <w:rFonts w:ascii="Corbel" w:hAnsi="Corbel"/>
                <w:sz w:val="16"/>
                <w:szCs w:val="16"/>
              </w:rPr>
              <w:t>als gevraagd bij de kerncompetentie uitgevoerd?</w:t>
            </w:r>
          </w:p>
        </w:tc>
        <w:tc>
          <w:tcPr>
            <w:tcW w:w="3941" w:type="dxa"/>
          </w:tcPr>
          <w:p w14:paraId="7976405E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2582CD95" w14:textId="77777777" w:rsidTr="001E36FF">
        <w:trPr>
          <w:trHeight w:val="212"/>
          <w:jc w:val="center"/>
        </w:trPr>
        <w:tc>
          <w:tcPr>
            <w:tcW w:w="9017" w:type="dxa"/>
            <w:gridSpan w:val="2"/>
          </w:tcPr>
          <w:p w14:paraId="65811EAD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00D43117" w14:textId="77777777" w:rsidTr="001E36FF">
        <w:trPr>
          <w:trHeight w:val="171"/>
          <w:jc w:val="center"/>
        </w:trPr>
        <w:tc>
          <w:tcPr>
            <w:tcW w:w="5076" w:type="dxa"/>
          </w:tcPr>
          <w:p w14:paraId="261594D6" w14:textId="6C1B2BB6" w:rsidR="007650B2" w:rsidRPr="001A17B8" w:rsidRDefault="007650B2" w:rsidP="00F97BBD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A265A4">
              <w:rPr>
                <w:rFonts w:ascii="Corbel" w:hAnsi="Corbel"/>
                <w:sz w:val="16"/>
                <w:szCs w:val="16"/>
              </w:rPr>
              <w:t>Inschrijver</w:t>
            </w:r>
            <w:r w:rsidR="00D82414" w:rsidRPr="00A265A4">
              <w:rPr>
                <w:rFonts w:ascii="Corbel" w:hAnsi="Corbel"/>
                <w:sz w:val="16"/>
                <w:szCs w:val="16"/>
              </w:rPr>
              <w:t xml:space="preserve"> </w:t>
            </w:r>
            <w:r w:rsidRPr="00A265A4">
              <w:rPr>
                <w:rFonts w:ascii="Corbel" w:hAnsi="Corbel"/>
                <w:sz w:val="16"/>
                <w:szCs w:val="16"/>
              </w:rPr>
              <w:t>verklaart, door het naar volle tevreden</w:t>
            </w:r>
            <w:r w:rsidR="00376FA8" w:rsidRPr="00A265A4">
              <w:rPr>
                <w:rFonts w:ascii="Corbel" w:hAnsi="Corbel"/>
                <w:sz w:val="16"/>
                <w:szCs w:val="16"/>
              </w:rPr>
              <w:t xml:space="preserve">heid </w:t>
            </w:r>
            <w:r w:rsidR="00D82414" w:rsidRPr="00A265A4">
              <w:rPr>
                <w:rFonts w:ascii="Corbel" w:hAnsi="Corbel"/>
                <w:sz w:val="16"/>
                <w:szCs w:val="16"/>
              </w:rPr>
              <w:t>uitvoeren van deze referentie-o</w:t>
            </w:r>
            <w:r w:rsidRPr="00A265A4">
              <w:rPr>
                <w:rFonts w:ascii="Corbel" w:hAnsi="Corbel"/>
                <w:sz w:val="16"/>
                <w:szCs w:val="16"/>
              </w:rPr>
              <w:t>pdracht, ervaring te hebben met</w:t>
            </w:r>
            <w:r w:rsidR="00D82414" w:rsidRPr="00A265A4">
              <w:rPr>
                <w:rFonts w:ascii="Corbel" w:hAnsi="Corbel"/>
                <w:sz w:val="16"/>
                <w:szCs w:val="16"/>
              </w:rPr>
              <w:t xml:space="preserve"> bovengenoemde kerncompetentie.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24FBA910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6591A40D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</w:tcPr>
          <w:p w14:paraId="1F4F6D60" w14:textId="77777777" w:rsidR="00376FA8" w:rsidRPr="00A019E4" w:rsidRDefault="00780567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4523CFDF" w14:textId="77777777" w:rsidR="007650B2" w:rsidRPr="001A17B8" w:rsidRDefault="00780567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09EA693E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676BF05B" w14:textId="6010B76F" w:rsidR="00B83D1D" w:rsidRDefault="00B83D1D" w:rsidP="007650B2">
      <w:pPr>
        <w:spacing w:after="200" w:line="276" w:lineRule="auto"/>
      </w:pPr>
    </w:p>
    <w:p w14:paraId="7C5A0F49" w14:textId="77777777" w:rsidR="00B83D1D" w:rsidRDefault="00B83D1D">
      <w:pPr>
        <w:spacing w:after="200" w:line="276" w:lineRule="auto"/>
      </w:pPr>
      <w:r>
        <w:br w:type="page"/>
      </w: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B83D1D" w:rsidRPr="00CF3901" w14:paraId="72B7BCFD" w14:textId="77777777" w:rsidTr="00590138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46908ECA" w14:textId="5B75AF38" w:rsidR="00B83D1D" w:rsidRPr="00A57DF0" w:rsidRDefault="00B83D1D" w:rsidP="00590138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7654F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lastRenderedPageBreak/>
              <w:t xml:space="preserve">Kerncompetentie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2</w:t>
            </w:r>
            <w:r w:rsidRPr="007654FD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32C2B573" w14:textId="1C0957D7" w:rsidR="00B83D1D" w:rsidRPr="007654FD" w:rsidRDefault="000531BF" w:rsidP="00590138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bCs/>
                <w:color w:val="FFFFFF" w:themeColor="background1"/>
                <w:szCs w:val="18"/>
              </w:rPr>
            </w:pPr>
            <w:r w:rsidRPr="000531BF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heeft in de afgelopen 36 maanden aan één referentie-organisatie gedurende een aaneengesloten periode van minimaal 12 maanden (die geheel of gedeeltelijk in die 36 maanden vallen) Next Business Day (NBD) support geleverd.</w:t>
            </w:r>
          </w:p>
        </w:tc>
      </w:tr>
      <w:tr w:rsidR="00B83D1D" w:rsidRPr="001A17B8" w14:paraId="17B6B758" w14:textId="77777777" w:rsidTr="00590138">
        <w:trPr>
          <w:jc w:val="center"/>
        </w:trPr>
        <w:tc>
          <w:tcPr>
            <w:tcW w:w="5076" w:type="dxa"/>
          </w:tcPr>
          <w:p w14:paraId="0DDA294E" w14:textId="77777777" w:rsidR="00B83D1D" w:rsidRPr="001A17B8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056F3E53" w14:textId="77777777" w:rsidR="00B83D1D" w:rsidRPr="001A17B8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B83D1D" w:rsidRPr="001A17B8" w14:paraId="544E86AA" w14:textId="77777777" w:rsidTr="00590138">
        <w:trPr>
          <w:jc w:val="center"/>
        </w:trPr>
        <w:tc>
          <w:tcPr>
            <w:tcW w:w="5076" w:type="dxa"/>
          </w:tcPr>
          <w:p w14:paraId="57A45F7E" w14:textId="77777777" w:rsidR="00B83D1D" w:rsidRPr="001A17B8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57F04B46" w14:textId="77777777" w:rsidR="00B83D1D" w:rsidRPr="001E36FF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884A8DA" w14:textId="77777777" w:rsidR="00B83D1D" w:rsidRPr="001A17B8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B83D1D" w:rsidRPr="001A17B8" w14:paraId="596C8FAE" w14:textId="77777777" w:rsidTr="00590138">
        <w:trPr>
          <w:trHeight w:val="507"/>
          <w:jc w:val="center"/>
        </w:trPr>
        <w:tc>
          <w:tcPr>
            <w:tcW w:w="5076" w:type="dxa"/>
          </w:tcPr>
          <w:p w14:paraId="63910EEF" w14:textId="77777777" w:rsidR="00B83D1D" w:rsidRPr="001A17B8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4EF6C53C" w14:textId="77777777" w:rsidR="00B83D1D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BF9638A" w14:textId="77777777" w:rsidR="00B83D1D" w:rsidRPr="001A17B8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B83D1D" w:rsidRPr="001A17B8" w14:paraId="67BFEF76" w14:textId="77777777" w:rsidTr="00590138">
        <w:trPr>
          <w:jc w:val="center"/>
        </w:trPr>
        <w:tc>
          <w:tcPr>
            <w:tcW w:w="5076" w:type="dxa"/>
          </w:tcPr>
          <w:p w14:paraId="34D0EB71" w14:textId="77777777" w:rsidR="00B83D1D" w:rsidRPr="001A17B8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4DE510BD" w14:textId="77777777" w:rsidR="00B83D1D" w:rsidRPr="001A17B8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B83D1D" w:rsidRPr="001A17B8" w14:paraId="39D2A6D2" w14:textId="77777777" w:rsidTr="00590138">
        <w:trPr>
          <w:jc w:val="center"/>
        </w:trPr>
        <w:tc>
          <w:tcPr>
            <w:tcW w:w="5076" w:type="dxa"/>
          </w:tcPr>
          <w:p w14:paraId="495262AD" w14:textId="77777777" w:rsidR="00B83D1D" w:rsidRPr="001A17B8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78A05465" w14:textId="77777777" w:rsidR="00B83D1D" w:rsidRPr="001A17B8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B83D1D" w:rsidRPr="001A17B8" w14:paraId="2DACE9A7" w14:textId="77777777" w:rsidTr="00590138">
        <w:trPr>
          <w:jc w:val="center"/>
        </w:trPr>
        <w:tc>
          <w:tcPr>
            <w:tcW w:w="5076" w:type="dxa"/>
          </w:tcPr>
          <w:p w14:paraId="61569124" w14:textId="77777777" w:rsidR="00B83D1D" w:rsidRPr="001A17B8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510AFD86" w14:textId="77777777" w:rsidR="00B83D1D" w:rsidRPr="001A17B8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B83D1D" w:rsidRPr="001A17B8" w14:paraId="64525CBA" w14:textId="77777777" w:rsidTr="00590138">
        <w:trPr>
          <w:jc w:val="center"/>
        </w:trPr>
        <w:tc>
          <w:tcPr>
            <w:tcW w:w="5076" w:type="dxa"/>
          </w:tcPr>
          <w:p w14:paraId="5D8C7BB1" w14:textId="77777777" w:rsidR="00B83D1D" w:rsidRPr="001A17B8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proofErr w:type="gramStart"/>
            <w:r>
              <w:rPr>
                <w:rFonts w:ascii="Corbel" w:hAnsi="Corbel"/>
                <w:sz w:val="16"/>
                <w:szCs w:val="16"/>
              </w:rPr>
              <w:t>Indien</w:t>
            </w:r>
            <w:proofErr w:type="gramEnd"/>
            <w:r>
              <w:rPr>
                <w:rFonts w:ascii="Corbel" w:hAnsi="Corbel"/>
                <w:sz w:val="16"/>
                <w:szCs w:val="16"/>
              </w:rPr>
              <w:t xml:space="preserve"> de referentie-opdracht is uitgevoerd door een specifieke deelnemer aan Samenwerkingsverband of specifieke Derde waarop door </w:t>
            </w:r>
            <w:r w:rsidRPr="00A265A4">
              <w:rPr>
                <w:rFonts w:ascii="Corbel" w:hAnsi="Corbel"/>
                <w:sz w:val="16"/>
                <w:szCs w:val="16"/>
              </w:rPr>
              <w:t>Inschrijver</w:t>
            </w:r>
            <w:r>
              <w:rPr>
                <w:rFonts w:ascii="Corbel" w:hAnsi="Corbel"/>
                <w:sz w:val="16"/>
                <w:szCs w:val="16"/>
              </w:rPr>
              <w:t xml:space="preserve"> een beroep wordt gedaan: welke entiteit heeft deze referentie-opdracht uitgevoerd?</w:t>
            </w:r>
          </w:p>
        </w:tc>
        <w:tc>
          <w:tcPr>
            <w:tcW w:w="3941" w:type="dxa"/>
          </w:tcPr>
          <w:p w14:paraId="71720ED6" w14:textId="77777777" w:rsidR="00B83D1D" w:rsidRPr="001A17B8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FB02A45" w14:textId="77777777" w:rsidR="00B83D1D" w:rsidRPr="001A17B8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B83D1D" w:rsidRPr="001A17B8" w14:paraId="750E9A9A" w14:textId="77777777" w:rsidTr="00590138">
        <w:trPr>
          <w:jc w:val="center"/>
        </w:trPr>
        <w:tc>
          <w:tcPr>
            <w:tcW w:w="5076" w:type="dxa"/>
          </w:tcPr>
          <w:p w14:paraId="46BC263C" w14:textId="77777777" w:rsidR="00B83D1D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3B139D65" w14:textId="77777777" w:rsidR="00B83D1D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A89FE1C" w14:textId="77777777" w:rsidR="00B83D1D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AE670E2" w14:textId="77777777" w:rsidR="00B83D1D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585598F" w14:textId="77777777" w:rsidR="00B83D1D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7C9730E" w14:textId="77777777" w:rsidR="00B83D1D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64FAB17" w14:textId="77777777" w:rsidR="00B83D1D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</w:tcPr>
          <w:p w14:paraId="7963645F" w14:textId="77777777" w:rsidR="00B83D1D" w:rsidRPr="00376FA8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B83D1D" w:rsidRPr="001A17B8" w14:paraId="0453DBE8" w14:textId="77777777" w:rsidTr="00590138">
        <w:trPr>
          <w:jc w:val="center"/>
        </w:trPr>
        <w:tc>
          <w:tcPr>
            <w:tcW w:w="5076" w:type="dxa"/>
          </w:tcPr>
          <w:p w14:paraId="4C4DFD28" w14:textId="17D75BA0" w:rsidR="00B83D1D" w:rsidRPr="005754B9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5754B9">
              <w:rPr>
                <w:rFonts w:ascii="Corbel" w:hAnsi="Corbel"/>
                <w:sz w:val="16"/>
                <w:szCs w:val="16"/>
              </w:rPr>
              <w:t xml:space="preserve">Heeft u </w:t>
            </w:r>
            <w:r w:rsidR="000531BF">
              <w:rPr>
                <w:rFonts w:ascii="Corbel" w:hAnsi="Corbel"/>
                <w:sz w:val="16"/>
                <w:szCs w:val="16"/>
              </w:rPr>
              <w:t>aan de referentie-organisatie</w:t>
            </w:r>
            <w:r w:rsidR="000531BF">
              <w:t xml:space="preserve"> </w:t>
            </w:r>
            <w:r w:rsidR="000531BF" w:rsidRPr="000531BF">
              <w:rPr>
                <w:rFonts w:ascii="Corbel" w:hAnsi="Corbel"/>
                <w:sz w:val="16"/>
                <w:szCs w:val="16"/>
              </w:rPr>
              <w:t>Next Business Day (NBD) support geleverd</w:t>
            </w:r>
            <w:r w:rsidR="000531BF">
              <w:rPr>
                <w:rFonts w:ascii="Corbel" w:hAnsi="Corbel"/>
                <w:sz w:val="16"/>
                <w:szCs w:val="16"/>
              </w:rPr>
              <w:t xml:space="preserve"> </w:t>
            </w:r>
            <w:r w:rsidR="000531BF" w:rsidRPr="000531BF">
              <w:rPr>
                <w:rFonts w:ascii="Corbel" w:hAnsi="Corbel"/>
                <w:sz w:val="16"/>
                <w:szCs w:val="16"/>
              </w:rPr>
              <w:t>gedurende een aaneengesloten periode van minimaal 12 maanden</w:t>
            </w:r>
            <w:r w:rsidR="000531BF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</w:tcPr>
          <w:p w14:paraId="66F5C112" w14:textId="77777777" w:rsidR="00B83D1D" w:rsidRPr="005754B9" w:rsidRDefault="00780567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7629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D1D" w:rsidRPr="005754B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83D1D" w:rsidRPr="005754B9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7CFCABB3" w14:textId="77777777" w:rsidR="00B83D1D" w:rsidRPr="00133F0C" w:rsidRDefault="00780567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985386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D1D" w:rsidRPr="005754B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83D1D" w:rsidRPr="005754B9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B83D1D" w:rsidRPr="005754B9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B83D1D" w:rsidRPr="005754B9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B83D1D" w:rsidRPr="001A17B8" w14:paraId="0699B00C" w14:textId="77777777" w:rsidTr="00590138">
        <w:trPr>
          <w:trHeight w:val="1402"/>
          <w:jc w:val="center"/>
        </w:trPr>
        <w:tc>
          <w:tcPr>
            <w:tcW w:w="5076" w:type="dxa"/>
          </w:tcPr>
          <w:p w14:paraId="04180D23" w14:textId="77777777" w:rsidR="00B83D1D" w:rsidRPr="001A17B8" w:rsidRDefault="00B83D1D" w:rsidP="0059013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Pr="00A265A4">
              <w:rPr>
                <w:rFonts w:ascii="Corbel" w:hAnsi="Corbel"/>
                <w:sz w:val="16"/>
                <w:szCs w:val="16"/>
              </w:rPr>
              <w:t>tot volle tevredenheid van de referentie-organisatie verricht in de periode van 36 maanden voorafgaand aan de sluitingsdatum voor het indienen van de Inschrijving. De complete referentie-opdracht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hoeft nog niet volledig te zijn afgerond, maar de ond</w:t>
            </w:r>
            <w:r>
              <w:rPr>
                <w:rFonts w:ascii="Corbel" w:hAnsi="Corbel"/>
                <w:sz w:val="16"/>
                <w:szCs w:val="16"/>
              </w:rPr>
              <w:t xml:space="preserve">erdelen waar de kerncompetentie 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betrekking </w:t>
            </w:r>
            <w:r>
              <w:rPr>
                <w:rFonts w:ascii="Corbel" w:hAnsi="Corbel"/>
                <w:sz w:val="16"/>
                <w:szCs w:val="16"/>
              </w:rPr>
              <w:t>op heeft, moeten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 wel</w:t>
            </w:r>
            <w:r>
              <w:rPr>
                <w:rFonts w:ascii="Corbel" w:hAnsi="Corbel"/>
                <w:sz w:val="16"/>
                <w:szCs w:val="16"/>
              </w:rPr>
              <w:t xml:space="preserve"> zijn uitgevoerd en geëvalueerd.</w:t>
            </w:r>
          </w:p>
        </w:tc>
        <w:tc>
          <w:tcPr>
            <w:tcW w:w="3941" w:type="dxa"/>
          </w:tcPr>
          <w:p w14:paraId="29BCB1DC" w14:textId="77777777" w:rsidR="00B83D1D" w:rsidRPr="00A019E4" w:rsidRDefault="00780567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2770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D1D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83D1D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7001CF6" w14:textId="77777777" w:rsidR="00B83D1D" w:rsidRPr="00A019E4" w:rsidRDefault="00780567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662004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D1D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83D1D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B83D1D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B83D1D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B83D1D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6A63F39D" w14:textId="77777777" w:rsidR="00B83D1D" w:rsidRPr="00A019E4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785BD9B" w14:textId="77777777" w:rsidR="00B83D1D" w:rsidRPr="00A019E4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0C7A88C" w14:textId="77777777" w:rsidR="00B83D1D" w:rsidRPr="00376FA8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B83D1D" w:rsidRPr="001A17B8" w14:paraId="4B31B86D" w14:textId="77777777" w:rsidTr="00590138">
        <w:trPr>
          <w:trHeight w:val="283"/>
          <w:jc w:val="center"/>
        </w:trPr>
        <w:tc>
          <w:tcPr>
            <w:tcW w:w="5076" w:type="dxa"/>
          </w:tcPr>
          <w:p w14:paraId="51035DC7" w14:textId="48D1C73C" w:rsidR="00B83D1D" w:rsidRPr="001A17B8" w:rsidRDefault="00B83D1D" w:rsidP="0059013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 xml:space="preserve">In welke </w:t>
            </w:r>
            <w:r w:rsidR="000531BF">
              <w:rPr>
                <w:rFonts w:ascii="Corbel" w:hAnsi="Corbel"/>
                <w:sz w:val="16"/>
                <w:szCs w:val="16"/>
              </w:rPr>
              <w:t xml:space="preserve">aaneengesloten </w:t>
            </w:r>
            <w:r w:rsidRPr="00BC7775">
              <w:rPr>
                <w:rFonts w:ascii="Corbel" w:hAnsi="Corbel"/>
                <w:sz w:val="16"/>
                <w:szCs w:val="16"/>
              </w:rPr>
              <w:t xml:space="preserve">periode </w:t>
            </w:r>
            <w:r w:rsidR="000531BF">
              <w:rPr>
                <w:rFonts w:ascii="Corbel" w:hAnsi="Corbel"/>
                <w:sz w:val="16"/>
                <w:szCs w:val="16"/>
              </w:rPr>
              <w:t xml:space="preserve">van 12 maanden heeft u </w:t>
            </w:r>
            <w:r w:rsidR="000531BF" w:rsidRPr="000531BF">
              <w:rPr>
                <w:rFonts w:ascii="Corbel" w:hAnsi="Corbel"/>
                <w:sz w:val="16"/>
                <w:szCs w:val="16"/>
              </w:rPr>
              <w:t>Next Business Day (NBD) support geleverd</w:t>
            </w:r>
            <w:r w:rsidR="000531BF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</w:tcPr>
          <w:p w14:paraId="09318115" w14:textId="35EE2568" w:rsidR="00B83D1D" w:rsidRPr="00376FA8" w:rsidRDefault="000531BF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0531BF">
              <w:rPr>
                <w:rFonts w:ascii="Corbel" w:hAnsi="Corbel"/>
                <w:sz w:val="16"/>
                <w:szCs w:val="16"/>
              </w:rPr>
              <w:t xml:space="preserve">Van </w:t>
            </w:r>
            <w:r w:rsidR="00B83D1D"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  <w:r>
              <w:rPr>
                <w:rFonts w:ascii="Corbel" w:hAnsi="Corbel"/>
                <w:sz w:val="16"/>
                <w:szCs w:val="16"/>
                <w:highlight w:val="lightGray"/>
              </w:rPr>
              <w:t xml:space="preserve"> </w:t>
            </w:r>
            <w:r w:rsidRPr="000531BF">
              <w:rPr>
                <w:rFonts w:ascii="Corbel" w:hAnsi="Corbel"/>
                <w:sz w:val="16"/>
                <w:szCs w:val="16"/>
              </w:rPr>
              <w:t xml:space="preserve">tot </w:t>
            </w:r>
            <w:r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B83D1D" w:rsidRPr="001A17B8" w14:paraId="52FA49AF" w14:textId="77777777" w:rsidTr="00590138">
        <w:trPr>
          <w:trHeight w:val="212"/>
          <w:jc w:val="center"/>
        </w:trPr>
        <w:tc>
          <w:tcPr>
            <w:tcW w:w="9017" w:type="dxa"/>
            <w:gridSpan w:val="2"/>
          </w:tcPr>
          <w:p w14:paraId="4D7D1779" w14:textId="77777777" w:rsidR="00B83D1D" w:rsidRPr="001A17B8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B83D1D" w:rsidRPr="001A17B8" w14:paraId="2B8DEA78" w14:textId="77777777" w:rsidTr="00590138">
        <w:trPr>
          <w:trHeight w:val="171"/>
          <w:jc w:val="center"/>
        </w:trPr>
        <w:tc>
          <w:tcPr>
            <w:tcW w:w="5076" w:type="dxa"/>
          </w:tcPr>
          <w:p w14:paraId="66E99869" w14:textId="77777777" w:rsidR="00B83D1D" w:rsidRPr="001A17B8" w:rsidRDefault="00B83D1D" w:rsidP="0059013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A265A4">
              <w:rPr>
                <w:rFonts w:ascii="Corbel" w:hAnsi="Corbel"/>
                <w:sz w:val="16"/>
                <w:szCs w:val="16"/>
              </w:rPr>
              <w:t>Inschrijver verklaart, door het naar volle tevredenheid uitvoeren van deze referentie-opdracht, ervaring te hebben met bovengenoemde kerncompetentie.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2A88EC2E" w14:textId="77777777" w:rsidR="00B83D1D" w:rsidRPr="001A17B8" w:rsidRDefault="00B83D1D" w:rsidP="00590138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61D97A19" w14:textId="77777777" w:rsidR="00B83D1D" w:rsidRPr="00376FA8" w:rsidRDefault="00B83D1D" w:rsidP="00590138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</w:tcPr>
          <w:p w14:paraId="6F2E05AB" w14:textId="77777777" w:rsidR="00B83D1D" w:rsidRPr="00A019E4" w:rsidRDefault="00780567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68482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D1D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83D1D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39C633C" w14:textId="77777777" w:rsidR="00B83D1D" w:rsidRPr="001A17B8" w:rsidRDefault="00780567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17900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D1D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83D1D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B83D1D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B83D1D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B83D1D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3197E737" w14:textId="77777777" w:rsidR="00B83D1D" w:rsidRPr="001A17B8" w:rsidRDefault="00B83D1D" w:rsidP="0059013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76A982ED" w14:textId="77777777" w:rsidR="00287178" w:rsidRDefault="00287178" w:rsidP="007650B2">
      <w:pPr>
        <w:spacing w:after="200" w:line="276" w:lineRule="auto"/>
      </w:pPr>
    </w:p>
    <w:sectPr w:rsidR="00287178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4FD92" w14:textId="77777777" w:rsidR="00780567" w:rsidRDefault="00780567" w:rsidP="00A57DF0">
      <w:pPr>
        <w:spacing w:line="240" w:lineRule="auto"/>
      </w:pPr>
      <w:r>
        <w:separator/>
      </w:r>
    </w:p>
  </w:endnote>
  <w:endnote w:type="continuationSeparator" w:id="0">
    <w:p w14:paraId="5975483A" w14:textId="77777777" w:rsidR="00780567" w:rsidRDefault="00780567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EndPr/>
    <w:sdtContent>
      <w:p w14:paraId="32C8F111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61D4E47A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57FBD" w14:textId="77777777" w:rsidR="00780567" w:rsidRDefault="00780567" w:rsidP="00A57DF0">
      <w:pPr>
        <w:spacing w:line="240" w:lineRule="auto"/>
      </w:pPr>
      <w:r>
        <w:separator/>
      </w:r>
    </w:p>
  </w:footnote>
  <w:footnote w:type="continuationSeparator" w:id="0">
    <w:p w14:paraId="1D1C5817" w14:textId="77777777" w:rsidR="00780567" w:rsidRDefault="00780567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703"/>
    <w:rsid w:val="000531BF"/>
    <w:rsid w:val="00064E11"/>
    <w:rsid w:val="00087AF2"/>
    <w:rsid w:val="000A5C56"/>
    <w:rsid w:val="00100A15"/>
    <w:rsid w:val="00100CEB"/>
    <w:rsid w:val="00125F21"/>
    <w:rsid w:val="00133F0C"/>
    <w:rsid w:val="00186EAE"/>
    <w:rsid w:val="001A2B17"/>
    <w:rsid w:val="001D240D"/>
    <w:rsid w:val="001E36FF"/>
    <w:rsid w:val="00287178"/>
    <w:rsid w:val="002C5BE7"/>
    <w:rsid w:val="003265BB"/>
    <w:rsid w:val="00376002"/>
    <w:rsid w:val="00376FA8"/>
    <w:rsid w:val="003F5CAB"/>
    <w:rsid w:val="004045F0"/>
    <w:rsid w:val="0047548D"/>
    <w:rsid w:val="004E305E"/>
    <w:rsid w:val="004E685A"/>
    <w:rsid w:val="00520270"/>
    <w:rsid w:val="00572703"/>
    <w:rsid w:val="005754B9"/>
    <w:rsid w:val="00632837"/>
    <w:rsid w:val="006C5C2C"/>
    <w:rsid w:val="00702A25"/>
    <w:rsid w:val="00715694"/>
    <w:rsid w:val="007576F1"/>
    <w:rsid w:val="007650B2"/>
    <w:rsid w:val="007654FD"/>
    <w:rsid w:val="00780567"/>
    <w:rsid w:val="007A05D6"/>
    <w:rsid w:val="007B2A9F"/>
    <w:rsid w:val="0085665D"/>
    <w:rsid w:val="008717DD"/>
    <w:rsid w:val="008A5C68"/>
    <w:rsid w:val="00904410"/>
    <w:rsid w:val="00A019E4"/>
    <w:rsid w:val="00A265A4"/>
    <w:rsid w:val="00A57DF0"/>
    <w:rsid w:val="00A658C3"/>
    <w:rsid w:val="00AF2028"/>
    <w:rsid w:val="00B83D1D"/>
    <w:rsid w:val="00C12F22"/>
    <w:rsid w:val="00C26BC1"/>
    <w:rsid w:val="00CE7F7A"/>
    <w:rsid w:val="00D155E8"/>
    <w:rsid w:val="00D82414"/>
    <w:rsid w:val="00DD55CD"/>
    <w:rsid w:val="00E41276"/>
    <w:rsid w:val="00E76EC8"/>
    <w:rsid w:val="00F97BBD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921B60"/>
  <w15:docId w15:val="{648EF769-F071-405E-95FD-3D0CA7A10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Revisie">
    <w:name w:val="Revision"/>
    <w:hidden/>
    <w:uiPriority w:val="99"/>
    <w:semiHidden/>
    <w:rsid w:val="004E305E"/>
    <w:pPr>
      <w:spacing w:after="0" w:line="240" w:lineRule="auto"/>
    </w:pPr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vanderLinden\Pro10\Pro10%20-%20Data\Kennisdomeinen\0.%20Aanbestedingstemplates\9.%20Overige%20veel%20voorkomende%20bijlagen\30jun25_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9" ma:contentTypeDescription="Een nieuw document maken." ma:contentTypeScope="" ma:versionID="4f4c200658d86af326e2ba8c7d7fdeb7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7ad91d9b179e7f02d0e71c71430627ba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9DC57A-2DFE-4D69-96FE-C4B0BB17FFED}"/>
</file>

<file path=customXml/itemProps2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3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30jun25_Format kerncompetenties</Template>
  <TotalTime>10</TotalTime>
  <Pages>2</Pages>
  <Words>741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van der Linden</dc:creator>
  <cp:lastModifiedBy>Emily van der Linden</cp:lastModifiedBy>
  <cp:revision>13</cp:revision>
  <dcterms:created xsi:type="dcterms:W3CDTF">2025-07-21T13:22:00Z</dcterms:created>
  <dcterms:modified xsi:type="dcterms:W3CDTF">2026-01-15T07:39:00Z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