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3C75FF">
        <w:tc>
          <w:tcPr>
            <w:tcW w:w="2830" w:type="dxa"/>
            <w:shd w:val="clear" w:color="auto" w:fill="AEC9FF" w:themeFill="accent2" w:themeFillTint="33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61E7E253" w:rsidR="0011628C" w:rsidRDefault="00CF03B4" w:rsidP="00C927BB">
            <w:r w:rsidRPr="00CF03B4">
              <w:t>S</w:t>
            </w:r>
            <w:r>
              <w:t xml:space="preserve">OK </w:t>
            </w:r>
            <w:r w:rsidRPr="00CF03B4">
              <w:t>Vervanging tractie-units trolley 2026-2036</w:t>
            </w:r>
          </w:p>
        </w:tc>
      </w:tr>
      <w:tr w:rsidR="008E4E7D" w14:paraId="5D11FCFC" w14:textId="77777777" w:rsidTr="003C75FF">
        <w:tc>
          <w:tcPr>
            <w:tcW w:w="2830" w:type="dxa"/>
            <w:shd w:val="clear" w:color="auto" w:fill="AEC9FF" w:themeFill="accent2" w:themeFillTint="33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43C86D98" w:rsidR="008E4E7D" w:rsidRDefault="00D15A0D" w:rsidP="00C927BB">
            <w:r w:rsidRPr="00D15A0D">
              <w:t>4301944</w:t>
            </w:r>
          </w:p>
        </w:tc>
      </w:tr>
      <w:tr w:rsidR="0011628C" w14:paraId="275253D6" w14:textId="77777777" w:rsidTr="003C75FF">
        <w:tc>
          <w:tcPr>
            <w:tcW w:w="2830" w:type="dxa"/>
            <w:shd w:val="clear" w:color="auto" w:fill="AEC9FF" w:themeFill="accent2" w:themeFillTint="33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381" w:type="dxa"/>
        <w:tblLook w:val="04A0" w:firstRow="1" w:lastRow="0" w:firstColumn="1" w:lastColumn="0" w:noHBand="0" w:noVBand="1"/>
      </w:tblPr>
      <w:tblGrid>
        <w:gridCol w:w="1412"/>
        <w:gridCol w:w="1276"/>
        <w:gridCol w:w="1417"/>
        <w:gridCol w:w="872"/>
        <w:gridCol w:w="2248"/>
        <w:gridCol w:w="8646"/>
        <w:gridCol w:w="3510"/>
      </w:tblGrid>
      <w:tr w:rsidR="00EB26BE" w:rsidRPr="003735E0" w14:paraId="5AE5B13D" w14:textId="77777777" w:rsidTr="00A16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2" w:type="dxa"/>
            <w:shd w:val="clear" w:color="auto" w:fill="AEC9FF" w:themeFill="accent2" w:themeFillTint="33"/>
          </w:tcPr>
          <w:p w14:paraId="5FD6D5B4" w14:textId="059C5A78" w:rsidR="00EB26BE" w:rsidRPr="00177E33" w:rsidRDefault="00EB26BE" w:rsidP="003C75FF">
            <w:pPr>
              <w:jc w:val="center"/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Ref.nr</w:t>
            </w:r>
          </w:p>
        </w:tc>
        <w:tc>
          <w:tcPr>
            <w:tcW w:w="1276" w:type="dxa"/>
            <w:shd w:val="clear" w:color="auto" w:fill="AEC9FF" w:themeFill="accent2" w:themeFillTint="33"/>
          </w:tcPr>
          <w:p w14:paraId="4FD13EA5" w14:textId="02A6F29F" w:rsidR="00EB26BE" w:rsidRPr="00EB26BE" w:rsidRDefault="00EB26BE" w:rsidP="003C75FF">
            <w:pPr>
              <w:jc w:val="center"/>
              <w:rPr>
                <w:b/>
                <w:bCs/>
                <w:color w:val="002469" w:themeColor="accent2"/>
                <w:sz w:val="20"/>
              </w:rPr>
            </w:pPr>
            <w:r w:rsidRPr="00EB26BE">
              <w:rPr>
                <w:b/>
                <w:bCs/>
                <w:color w:val="002469" w:themeColor="accent2"/>
                <w:sz w:val="20"/>
              </w:rPr>
              <w:t>Document</w:t>
            </w:r>
          </w:p>
        </w:tc>
        <w:tc>
          <w:tcPr>
            <w:tcW w:w="1417" w:type="dxa"/>
            <w:shd w:val="clear" w:color="auto" w:fill="AEC9FF" w:themeFill="accent2" w:themeFillTint="33"/>
          </w:tcPr>
          <w:p w14:paraId="241EFDED" w14:textId="6447A83B" w:rsidR="00EB26BE" w:rsidRPr="00EB26BE" w:rsidRDefault="00EB26BE" w:rsidP="00A06FF8">
            <w:pPr>
              <w:rPr>
                <w:b/>
                <w:bCs/>
                <w:color w:val="002469" w:themeColor="accent2"/>
                <w:sz w:val="20"/>
              </w:rPr>
            </w:pPr>
            <w:proofErr w:type="gramStart"/>
            <w:r w:rsidRPr="00EB26BE">
              <w:rPr>
                <w:b/>
                <w:bCs/>
                <w:color w:val="002469" w:themeColor="accent2"/>
                <w:sz w:val="20"/>
              </w:rPr>
              <w:t>Hoofdstuk /</w:t>
            </w:r>
            <w:proofErr w:type="gramEnd"/>
            <w:r w:rsidRPr="00EB26BE">
              <w:rPr>
                <w:b/>
                <w:bCs/>
                <w:color w:val="002469" w:themeColor="accent2"/>
                <w:sz w:val="20"/>
              </w:rPr>
              <w:t xml:space="preserve"> Paragraaf</w:t>
            </w:r>
          </w:p>
        </w:tc>
        <w:tc>
          <w:tcPr>
            <w:tcW w:w="872" w:type="dxa"/>
            <w:shd w:val="clear" w:color="auto" w:fill="AEC9FF" w:themeFill="accent2" w:themeFillTint="33"/>
          </w:tcPr>
          <w:p w14:paraId="7330E560" w14:textId="71A84E21" w:rsidR="00EB26BE" w:rsidRPr="003C75FF" w:rsidRDefault="003C75FF" w:rsidP="00A06FF8">
            <w:pPr>
              <w:rPr>
                <w:b/>
                <w:bCs/>
                <w:color w:val="002469" w:themeColor="accent2"/>
                <w:sz w:val="20"/>
                <w:szCs w:val="18"/>
              </w:rPr>
            </w:pPr>
            <w:r w:rsidRPr="003C75FF">
              <w:rPr>
                <w:b/>
                <w:bCs/>
                <w:color w:val="002469" w:themeColor="accent2"/>
                <w:sz w:val="20"/>
                <w:szCs w:val="18"/>
              </w:rPr>
              <w:t>Pagina</w:t>
            </w:r>
          </w:p>
        </w:tc>
        <w:tc>
          <w:tcPr>
            <w:tcW w:w="2248" w:type="dxa"/>
            <w:shd w:val="clear" w:color="auto" w:fill="AEC9FF" w:themeFill="accent2" w:themeFillTint="33"/>
          </w:tcPr>
          <w:p w14:paraId="7121E4EF" w14:textId="1E8BC5D3" w:rsidR="00EB26BE" w:rsidRPr="00EB26BE" w:rsidRDefault="00EB26BE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EB26BE">
              <w:rPr>
                <w:b/>
                <w:bCs/>
                <w:color w:val="002469" w:themeColor="accent2"/>
                <w:sz w:val="20"/>
              </w:rPr>
              <w:t>Onderneming</w:t>
            </w:r>
          </w:p>
        </w:tc>
        <w:tc>
          <w:tcPr>
            <w:tcW w:w="8646" w:type="dxa"/>
            <w:shd w:val="clear" w:color="auto" w:fill="AEC9FF" w:themeFill="accent2" w:themeFillTint="33"/>
          </w:tcPr>
          <w:p w14:paraId="3C58A03B" w14:textId="2CDF34BC" w:rsidR="00EB26BE" w:rsidRPr="00177E33" w:rsidRDefault="00EB26BE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3510" w:type="dxa"/>
            <w:shd w:val="clear" w:color="auto" w:fill="AEC9FF" w:themeFill="accent2" w:themeFillTint="33"/>
          </w:tcPr>
          <w:p w14:paraId="2F07D791" w14:textId="6055F453" w:rsidR="00EB26BE" w:rsidRPr="00177E33" w:rsidRDefault="00EB26BE" w:rsidP="00A06FF8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EB26BE" w14:paraId="4DF926B4" w14:textId="77777777" w:rsidTr="00A165DE">
        <w:tc>
          <w:tcPr>
            <w:tcW w:w="1412" w:type="dxa"/>
          </w:tcPr>
          <w:p w14:paraId="15D242CC" w14:textId="2928613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3E593F5C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418C9546" w14:textId="77777777" w:rsidR="00EB26BE" w:rsidRPr="00A06FF8" w:rsidRDefault="00EB26BE" w:rsidP="00D15A0D"/>
        </w:tc>
        <w:tc>
          <w:tcPr>
            <w:tcW w:w="872" w:type="dxa"/>
          </w:tcPr>
          <w:p w14:paraId="2A1940B6" w14:textId="77777777" w:rsidR="00EB26BE" w:rsidRPr="00A06FF8" w:rsidRDefault="00EB26BE" w:rsidP="00D15A0D"/>
        </w:tc>
        <w:tc>
          <w:tcPr>
            <w:tcW w:w="2248" w:type="dxa"/>
          </w:tcPr>
          <w:p w14:paraId="2E55B8ED" w14:textId="6AB7D953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29A41784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1726FE5E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3FCCFF43" w14:textId="77777777" w:rsidTr="00A165DE">
        <w:tc>
          <w:tcPr>
            <w:tcW w:w="1412" w:type="dxa"/>
          </w:tcPr>
          <w:p w14:paraId="78869558" w14:textId="0D264B62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5E1C434F" w14:textId="184BE9F1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6C0DCF1F" w14:textId="77777777" w:rsidR="00EB26BE" w:rsidRPr="00A06FF8" w:rsidRDefault="00EB26BE" w:rsidP="00D15A0D"/>
        </w:tc>
        <w:tc>
          <w:tcPr>
            <w:tcW w:w="872" w:type="dxa"/>
          </w:tcPr>
          <w:p w14:paraId="6FC9621C" w14:textId="77777777" w:rsidR="00EB26BE" w:rsidRPr="00A06FF8" w:rsidRDefault="00EB26BE" w:rsidP="00D15A0D"/>
        </w:tc>
        <w:tc>
          <w:tcPr>
            <w:tcW w:w="2248" w:type="dxa"/>
          </w:tcPr>
          <w:p w14:paraId="3DD00FE1" w14:textId="086041CF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71FE0480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38FF9391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4702381E" w14:textId="77777777" w:rsidTr="00A165DE">
        <w:tc>
          <w:tcPr>
            <w:tcW w:w="1412" w:type="dxa"/>
          </w:tcPr>
          <w:p w14:paraId="32FB8C69" w14:textId="11269E42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77466970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54F2F347" w14:textId="77777777" w:rsidR="00EB26BE" w:rsidRPr="00A06FF8" w:rsidRDefault="00EB26BE" w:rsidP="00D15A0D"/>
        </w:tc>
        <w:tc>
          <w:tcPr>
            <w:tcW w:w="872" w:type="dxa"/>
          </w:tcPr>
          <w:p w14:paraId="75978330" w14:textId="77777777" w:rsidR="00EB26BE" w:rsidRPr="00A06FF8" w:rsidRDefault="00EB26BE" w:rsidP="00D15A0D"/>
        </w:tc>
        <w:tc>
          <w:tcPr>
            <w:tcW w:w="2248" w:type="dxa"/>
          </w:tcPr>
          <w:p w14:paraId="7E529E67" w14:textId="2D1E11A4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4293D95E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3D06C00B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10D4330F" w14:textId="77777777" w:rsidTr="00A165DE">
        <w:tc>
          <w:tcPr>
            <w:tcW w:w="1412" w:type="dxa"/>
          </w:tcPr>
          <w:p w14:paraId="14BCDC4B" w14:textId="11921189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2C5BE7BD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41AC1850" w14:textId="77777777" w:rsidR="00EB26BE" w:rsidRPr="00A06FF8" w:rsidRDefault="00EB26BE" w:rsidP="00D15A0D"/>
        </w:tc>
        <w:tc>
          <w:tcPr>
            <w:tcW w:w="872" w:type="dxa"/>
          </w:tcPr>
          <w:p w14:paraId="2455A0AB" w14:textId="77777777" w:rsidR="00EB26BE" w:rsidRPr="00A06FF8" w:rsidRDefault="00EB26BE" w:rsidP="00D15A0D"/>
        </w:tc>
        <w:tc>
          <w:tcPr>
            <w:tcW w:w="2248" w:type="dxa"/>
          </w:tcPr>
          <w:p w14:paraId="14EE9F34" w14:textId="5E8EB8D5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215E432B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384381B8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3E94EAA8" w14:textId="77777777" w:rsidTr="00A165DE">
        <w:tc>
          <w:tcPr>
            <w:tcW w:w="1412" w:type="dxa"/>
          </w:tcPr>
          <w:p w14:paraId="4D437E22" w14:textId="384B98B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314AC2AF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0C761453" w14:textId="77777777" w:rsidR="00EB26BE" w:rsidRPr="00A06FF8" w:rsidRDefault="00EB26BE" w:rsidP="00D15A0D"/>
        </w:tc>
        <w:tc>
          <w:tcPr>
            <w:tcW w:w="872" w:type="dxa"/>
          </w:tcPr>
          <w:p w14:paraId="7061E463" w14:textId="77777777" w:rsidR="00EB26BE" w:rsidRPr="00A06FF8" w:rsidRDefault="00EB26BE" w:rsidP="00D15A0D"/>
        </w:tc>
        <w:tc>
          <w:tcPr>
            <w:tcW w:w="2248" w:type="dxa"/>
          </w:tcPr>
          <w:p w14:paraId="16A7F8F3" w14:textId="3B8B7706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45062D5C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19070D46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2DFC8F01" w14:textId="77777777" w:rsidTr="00A165DE">
        <w:tc>
          <w:tcPr>
            <w:tcW w:w="1412" w:type="dxa"/>
          </w:tcPr>
          <w:p w14:paraId="68E561AB" w14:textId="472E7A46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42E0DC0D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79C01EDE" w14:textId="77777777" w:rsidR="00EB26BE" w:rsidRPr="00A06FF8" w:rsidRDefault="00EB26BE" w:rsidP="00D15A0D"/>
        </w:tc>
        <w:tc>
          <w:tcPr>
            <w:tcW w:w="872" w:type="dxa"/>
          </w:tcPr>
          <w:p w14:paraId="55B60F36" w14:textId="77777777" w:rsidR="00EB26BE" w:rsidRPr="00A06FF8" w:rsidRDefault="00EB26BE" w:rsidP="00D15A0D"/>
        </w:tc>
        <w:tc>
          <w:tcPr>
            <w:tcW w:w="2248" w:type="dxa"/>
          </w:tcPr>
          <w:p w14:paraId="27430F36" w14:textId="514B6D89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52AB456F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0F93A3B8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7BCC38EF" w14:textId="77777777" w:rsidTr="00A165DE">
        <w:tc>
          <w:tcPr>
            <w:tcW w:w="1412" w:type="dxa"/>
          </w:tcPr>
          <w:p w14:paraId="11FF4C12" w14:textId="5D15A871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0A160132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19F2C05C" w14:textId="77777777" w:rsidR="00EB26BE" w:rsidRPr="00A06FF8" w:rsidRDefault="00EB26BE" w:rsidP="00D15A0D"/>
        </w:tc>
        <w:tc>
          <w:tcPr>
            <w:tcW w:w="872" w:type="dxa"/>
          </w:tcPr>
          <w:p w14:paraId="3202069B" w14:textId="77777777" w:rsidR="00EB26BE" w:rsidRPr="00A06FF8" w:rsidRDefault="00EB26BE" w:rsidP="00D15A0D"/>
        </w:tc>
        <w:tc>
          <w:tcPr>
            <w:tcW w:w="2248" w:type="dxa"/>
          </w:tcPr>
          <w:p w14:paraId="6F32F372" w14:textId="18132869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10B24EE8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2389E2BD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458669F9" w14:textId="77777777" w:rsidTr="00A165DE">
        <w:tc>
          <w:tcPr>
            <w:tcW w:w="1412" w:type="dxa"/>
          </w:tcPr>
          <w:p w14:paraId="532C540D" w14:textId="22EBEF2A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66A167CA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0B647A1B" w14:textId="77777777" w:rsidR="00EB26BE" w:rsidRPr="00A06FF8" w:rsidRDefault="00EB26BE" w:rsidP="00D15A0D"/>
        </w:tc>
        <w:tc>
          <w:tcPr>
            <w:tcW w:w="872" w:type="dxa"/>
          </w:tcPr>
          <w:p w14:paraId="1798B24F" w14:textId="77777777" w:rsidR="00EB26BE" w:rsidRPr="00A06FF8" w:rsidRDefault="00EB26BE" w:rsidP="00D15A0D"/>
        </w:tc>
        <w:tc>
          <w:tcPr>
            <w:tcW w:w="2248" w:type="dxa"/>
          </w:tcPr>
          <w:p w14:paraId="035D6D46" w14:textId="7956F241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3235D0CD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55980F0E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111217E5" w14:textId="77777777" w:rsidTr="00A165DE">
        <w:tc>
          <w:tcPr>
            <w:tcW w:w="1412" w:type="dxa"/>
          </w:tcPr>
          <w:p w14:paraId="2745A2C0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35815A7F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020AAA14" w14:textId="77777777" w:rsidR="00EB26BE" w:rsidRPr="00A06FF8" w:rsidRDefault="00EB26BE" w:rsidP="00D15A0D"/>
        </w:tc>
        <w:tc>
          <w:tcPr>
            <w:tcW w:w="872" w:type="dxa"/>
          </w:tcPr>
          <w:p w14:paraId="6D5C7F30" w14:textId="77777777" w:rsidR="00EB26BE" w:rsidRPr="00A06FF8" w:rsidRDefault="00EB26BE" w:rsidP="00D15A0D"/>
        </w:tc>
        <w:tc>
          <w:tcPr>
            <w:tcW w:w="2248" w:type="dxa"/>
          </w:tcPr>
          <w:p w14:paraId="7B718F66" w14:textId="688910F5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4E9731D7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195FF3A1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0F4F65B8" w14:textId="77777777" w:rsidTr="00A165DE">
        <w:tc>
          <w:tcPr>
            <w:tcW w:w="1412" w:type="dxa"/>
          </w:tcPr>
          <w:p w14:paraId="3295D2E4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38C831C6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2CC94582" w14:textId="77777777" w:rsidR="00EB26BE" w:rsidRPr="00A06FF8" w:rsidRDefault="00EB26BE" w:rsidP="00D15A0D"/>
        </w:tc>
        <w:tc>
          <w:tcPr>
            <w:tcW w:w="872" w:type="dxa"/>
          </w:tcPr>
          <w:p w14:paraId="45716960" w14:textId="77777777" w:rsidR="00EB26BE" w:rsidRPr="00A06FF8" w:rsidRDefault="00EB26BE" w:rsidP="00D15A0D"/>
        </w:tc>
        <w:tc>
          <w:tcPr>
            <w:tcW w:w="2248" w:type="dxa"/>
          </w:tcPr>
          <w:p w14:paraId="6FABC849" w14:textId="4E69A1CF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2C2F7F79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353A0E9D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0D5F077E" w14:textId="77777777" w:rsidTr="00A165DE">
        <w:tc>
          <w:tcPr>
            <w:tcW w:w="1412" w:type="dxa"/>
          </w:tcPr>
          <w:p w14:paraId="327AF8FA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32AE4DD6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767CFEB9" w14:textId="77777777" w:rsidR="00EB26BE" w:rsidRPr="00A06FF8" w:rsidRDefault="00EB26BE" w:rsidP="00D15A0D"/>
        </w:tc>
        <w:tc>
          <w:tcPr>
            <w:tcW w:w="872" w:type="dxa"/>
          </w:tcPr>
          <w:p w14:paraId="7FFE388A" w14:textId="77777777" w:rsidR="00EB26BE" w:rsidRPr="00A06FF8" w:rsidRDefault="00EB26BE" w:rsidP="00D15A0D"/>
        </w:tc>
        <w:tc>
          <w:tcPr>
            <w:tcW w:w="2248" w:type="dxa"/>
          </w:tcPr>
          <w:p w14:paraId="5CBB9151" w14:textId="60999BE3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22C2B881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232CEBCE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42DAA1D9" w14:textId="77777777" w:rsidTr="00A165DE">
        <w:tc>
          <w:tcPr>
            <w:tcW w:w="1412" w:type="dxa"/>
          </w:tcPr>
          <w:p w14:paraId="2BBF6D8E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69DAA5AB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27A9EE55" w14:textId="77777777" w:rsidR="00EB26BE" w:rsidRPr="00A06FF8" w:rsidRDefault="00EB26BE" w:rsidP="00D15A0D"/>
        </w:tc>
        <w:tc>
          <w:tcPr>
            <w:tcW w:w="872" w:type="dxa"/>
          </w:tcPr>
          <w:p w14:paraId="660FDEE0" w14:textId="77777777" w:rsidR="00EB26BE" w:rsidRPr="00A06FF8" w:rsidRDefault="00EB26BE" w:rsidP="00D15A0D"/>
        </w:tc>
        <w:tc>
          <w:tcPr>
            <w:tcW w:w="2248" w:type="dxa"/>
          </w:tcPr>
          <w:p w14:paraId="7B5C3F8F" w14:textId="578A0C8A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1CFF537A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0A3232FC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570E4CF5" w14:textId="77777777" w:rsidTr="00A165DE">
        <w:tc>
          <w:tcPr>
            <w:tcW w:w="1412" w:type="dxa"/>
          </w:tcPr>
          <w:p w14:paraId="471F63B0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1A4043E3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77B3B7E9" w14:textId="77777777" w:rsidR="00EB26BE" w:rsidRPr="00A06FF8" w:rsidRDefault="00EB26BE" w:rsidP="00D15A0D"/>
        </w:tc>
        <w:tc>
          <w:tcPr>
            <w:tcW w:w="872" w:type="dxa"/>
          </w:tcPr>
          <w:p w14:paraId="68ED66E4" w14:textId="77777777" w:rsidR="00EB26BE" w:rsidRPr="00A06FF8" w:rsidRDefault="00EB26BE" w:rsidP="00D15A0D"/>
        </w:tc>
        <w:tc>
          <w:tcPr>
            <w:tcW w:w="2248" w:type="dxa"/>
          </w:tcPr>
          <w:p w14:paraId="50928B31" w14:textId="708CE9AC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20F2B955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1ABCC640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2C51A714" w14:textId="77777777" w:rsidTr="00A165DE">
        <w:tc>
          <w:tcPr>
            <w:tcW w:w="1412" w:type="dxa"/>
          </w:tcPr>
          <w:p w14:paraId="01FA7AFB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014CB2D9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46D9E1C5" w14:textId="77777777" w:rsidR="00EB26BE" w:rsidRPr="00A06FF8" w:rsidRDefault="00EB26BE" w:rsidP="00D15A0D"/>
        </w:tc>
        <w:tc>
          <w:tcPr>
            <w:tcW w:w="872" w:type="dxa"/>
          </w:tcPr>
          <w:p w14:paraId="799941B6" w14:textId="77777777" w:rsidR="00EB26BE" w:rsidRPr="00A06FF8" w:rsidRDefault="00EB26BE" w:rsidP="00D15A0D"/>
        </w:tc>
        <w:tc>
          <w:tcPr>
            <w:tcW w:w="2248" w:type="dxa"/>
          </w:tcPr>
          <w:p w14:paraId="04E15B9B" w14:textId="7C343319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5483F0DF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64BC7141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4EC407C8" w14:textId="77777777" w:rsidTr="00A165DE">
        <w:tc>
          <w:tcPr>
            <w:tcW w:w="1412" w:type="dxa"/>
          </w:tcPr>
          <w:p w14:paraId="02F61D36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36CB603B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55FBCCE5" w14:textId="77777777" w:rsidR="00EB26BE" w:rsidRPr="00A06FF8" w:rsidRDefault="00EB26BE" w:rsidP="00D15A0D"/>
        </w:tc>
        <w:tc>
          <w:tcPr>
            <w:tcW w:w="872" w:type="dxa"/>
          </w:tcPr>
          <w:p w14:paraId="37E9C815" w14:textId="77777777" w:rsidR="00EB26BE" w:rsidRPr="00A06FF8" w:rsidRDefault="00EB26BE" w:rsidP="00D15A0D"/>
        </w:tc>
        <w:tc>
          <w:tcPr>
            <w:tcW w:w="2248" w:type="dxa"/>
          </w:tcPr>
          <w:p w14:paraId="4B5DD937" w14:textId="62A03A4F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6A62E493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6EE7D42F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2305071A" w14:textId="77777777" w:rsidTr="00A165DE">
        <w:tc>
          <w:tcPr>
            <w:tcW w:w="1412" w:type="dxa"/>
          </w:tcPr>
          <w:p w14:paraId="687FE4DC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0D7BB4AD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7C8AC5A1" w14:textId="77777777" w:rsidR="00EB26BE" w:rsidRPr="00A06FF8" w:rsidRDefault="00EB26BE" w:rsidP="00D15A0D"/>
        </w:tc>
        <w:tc>
          <w:tcPr>
            <w:tcW w:w="872" w:type="dxa"/>
          </w:tcPr>
          <w:p w14:paraId="442FE8AB" w14:textId="77777777" w:rsidR="00EB26BE" w:rsidRPr="00A06FF8" w:rsidRDefault="00EB26BE" w:rsidP="00D15A0D"/>
        </w:tc>
        <w:tc>
          <w:tcPr>
            <w:tcW w:w="2248" w:type="dxa"/>
          </w:tcPr>
          <w:p w14:paraId="072328C3" w14:textId="5187074D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6ADF8253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1B97A0EB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73D40AEC" w14:textId="77777777" w:rsidTr="00A165DE">
        <w:tc>
          <w:tcPr>
            <w:tcW w:w="1412" w:type="dxa"/>
          </w:tcPr>
          <w:p w14:paraId="1A3569D3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0E29964D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0D5FC72E" w14:textId="77777777" w:rsidR="00EB26BE" w:rsidRPr="00A06FF8" w:rsidRDefault="00EB26BE" w:rsidP="00D15A0D"/>
        </w:tc>
        <w:tc>
          <w:tcPr>
            <w:tcW w:w="872" w:type="dxa"/>
          </w:tcPr>
          <w:p w14:paraId="3709DA20" w14:textId="77777777" w:rsidR="00EB26BE" w:rsidRPr="00A06FF8" w:rsidRDefault="00EB26BE" w:rsidP="00D15A0D"/>
        </w:tc>
        <w:tc>
          <w:tcPr>
            <w:tcW w:w="2248" w:type="dxa"/>
          </w:tcPr>
          <w:p w14:paraId="1A43ABAC" w14:textId="24ADB51D" w:rsidR="00EB26BE" w:rsidRPr="00A06FF8" w:rsidRDefault="00EB26BE" w:rsidP="00D15A0D">
            <w:pPr>
              <w:rPr>
                <w:sz w:val="20"/>
              </w:rPr>
            </w:pPr>
          </w:p>
        </w:tc>
        <w:tc>
          <w:tcPr>
            <w:tcW w:w="8646" w:type="dxa"/>
          </w:tcPr>
          <w:p w14:paraId="311DB103" w14:textId="77777777" w:rsidR="00EB26BE" w:rsidRPr="00177E33" w:rsidRDefault="00EB26BE" w:rsidP="00D15A0D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5B1C9D86" w14:textId="77777777" w:rsidR="00EB26BE" w:rsidRPr="00177E33" w:rsidRDefault="00EB26BE" w:rsidP="00D15A0D">
            <w:pPr>
              <w:rPr>
                <w:sz w:val="20"/>
              </w:rPr>
            </w:pPr>
          </w:p>
        </w:tc>
      </w:tr>
      <w:tr w:rsidR="00EB26BE" w14:paraId="64643026" w14:textId="77777777" w:rsidTr="00A165DE">
        <w:tc>
          <w:tcPr>
            <w:tcW w:w="1412" w:type="dxa"/>
          </w:tcPr>
          <w:p w14:paraId="5D5889C3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28A9F2CE" w14:textId="77777777" w:rsidR="00EB26BE" w:rsidRPr="00177E33" w:rsidRDefault="00EB26BE" w:rsidP="00D15A0D"/>
        </w:tc>
        <w:tc>
          <w:tcPr>
            <w:tcW w:w="1417" w:type="dxa"/>
          </w:tcPr>
          <w:p w14:paraId="046FE5AA" w14:textId="77777777" w:rsidR="00EB26BE" w:rsidRPr="00A06FF8" w:rsidRDefault="00EB26BE" w:rsidP="00D15A0D"/>
        </w:tc>
        <w:tc>
          <w:tcPr>
            <w:tcW w:w="872" w:type="dxa"/>
          </w:tcPr>
          <w:p w14:paraId="72A41CB8" w14:textId="77777777" w:rsidR="00EB26BE" w:rsidRPr="00A06FF8" w:rsidRDefault="00EB26BE" w:rsidP="00D15A0D"/>
        </w:tc>
        <w:tc>
          <w:tcPr>
            <w:tcW w:w="2248" w:type="dxa"/>
          </w:tcPr>
          <w:p w14:paraId="6851CB66" w14:textId="702C6824" w:rsidR="00EB26BE" w:rsidRPr="00A06FF8" w:rsidRDefault="00EB26BE" w:rsidP="00D15A0D"/>
        </w:tc>
        <w:tc>
          <w:tcPr>
            <w:tcW w:w="8646" w:type="dxa"/>
          </w:tcPr>
          <w:p w14:paraId="24F4F155" w14:textId="77777777" w:rsidR="00EB26BE" w:rsidRPr="00177E33" w:rsidRDefault="00EB26BE" w:rsidP="00D15A0D"/>
        </w:tc>
        <w:tc>
          <w:tcPr>
            <w:tcW w:w="3510" w:type="dxa"/>
          </w:tcPr>
          <w:p w14:paraId="63DB0538" w14:textId="77777777" w:rsidR="00EB26BE" w:rsidRPr="00177E33" w:rsidRDefault="00EB26BE" w:rsidP="00D15A0D"/>
        </w:tc>
      </w:tr>
      <w:tr w:rsidR="00EB26BE" w14:paraId="05050428" w14:textId="77777777" w:rsidTr="00A165DE">
        <w:tc>
          <w:tcPr>
            <w:tcW w:w="1412" w:type="dxa"/>
          </w:tcPr>
          <w:p w14:paraId="6666BEEB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0EB722AD" w14:textId="77777777" w:rsidR="00EB26BE" w:rsidRPr="00177E33" w:rsidRDefault="00EB26BE" w:rsidP="00D15A0D"/>
        </w:tc>
        <w:tc>
          <w:tcPr>
            <w:tcW w:w="1417" w:type="dxa"/>
          </w:tcPr>
          <w:p w14:paraId="2C57C3D8" w14:textId="77777777" w:rsidR="00EB26BE" w:rsidRPr="00A06FF8" w:rsidRDefault="00EB26BE" w:rsidP="00D15A0D"/>
        </w:tc>
        <w:tc>
          <w:tcPr>
            <w:tcW w:w="872" w:type="dxa"/>
          </w:tcPr>
          <w:p w14:paraId="0F9A5C3B" w14:textId="77777777" w:rsidR="00EB26BE" w:rsidRPr="00A06FF8" w:rsidRDefault="00EB26BE" w:rsidP="00D15A0D"/>
        </w:tc>
        <w:tc>
          <w:tcPr>
            <w:tcW w:w="2248" w:type="dxa"/>
          </w:tcPr>
          <w:p w14:paraId="4C00CEAD" w14:textId="0CC8D4DA" w:rsidR="00EB26BE" w:rsidRPr="00A06FF8" w:rsidRDefault="00EB26BE" w:rsidP="00D15A0D"/>
        </w:tc>
        <w:tc>
          <w:tcPr>
            <w:tcW w:w="8646" w:type="dxa"/>
          </w:tcPr>
          <w:p w14:paraId="5605B33D" w14:textId="77777777" w:rsidR="00EB26BE" w:rsidRPr="00177E33" w:rsidRDefault="00EB26BE" w:rsidP="00D15A0D"/>
        </w:tc>
        <w:tc>
          <w:tcPr>
            <w:tcW w:w="3510" w:type="dxa"/>
          </w:tcPr>
          <w:p w14:paraId="33BA16AF" w14:textId="77777777" w:rsidR="00EB26BE" w:rsidRPr="00177E33" w:rsidRDefault="00EB26BE" w:rsidP="00D15A0D"/>
        </w:tc>
      </w:tr>
      <w:tr w:rsidR="00EB26BE" w14:paraId="35CDDC86" w14:textId="77777777" w:rsidTr="00A165DE">
        <w:tc>
          <w:tcPr>
            <w:tcW w:w="1412" w:type="dxa"/>
          </w:tcPr>
          <w:p w14:paraId="70DE925C" w14:textId="77777777" w:rsidR="00EB26BE" w:rsidRPr="003C75FF" w:rsidRDefault="00EB26BE" w:rsidP="003C75FF">
            <w:pPr>
              <w:pStyle w:val="Lijstalinea"/>
              <w:numPr>
                <w:ilvl w:val="0"/>
                <w:numId w:val="11"/>
              </w:numPr>
            </w:pPr>
          </w:p>
        </w:tc>
        <w:tc>
          <w:tcPr>
            <w:tcW w:w="1276" w:type="dxa"/>
          </w:tcPr>
          <w:p w14:paraId="25A1C756" w14:textId="77777777" w:rsidR="00EB26BE" w:rsidRPr="00177E33" w:rsidRDefault="00EB26BE" w:rsidP="00D15A0D"/>
        </w:tc>
        <w:tc>
          <w:tcPr>
            <w:tcW w:w="1417" w:type="dxa"/>
          </w:tcPr>
          <w:p w14:paraId="5B6FE3B8" w14:textId="77777777" w:rsidR="00EB26BE" w:rsidRPr="00A06FF8" w:rsidRDefault="00EB26BE" w:rsidP="00D15A0D"/>
        </w:tc>
        <w:tc>
          <w:tcPr>
            <w:tcW w:w="872" w:type="dxa"/>
          </w:tcPr>
          <w:p w14:paraId="0C89B78A" w14:textId="77777777" w:rsidR="00EB26BE" w:rsidRPr="00A06FF8" w:rsidRDefault="00EB26BE" w:rsidP="00D15A0D"/>
        </w:tc>
        <w:tc>
          <w:tcPr>
            <w:tcW w:w="2248" w:type="dxa"/>
          </w:tcPr>
          <w:p w14:paraId="3DEE665D" w14:textId="09689786" w:rsidR="00EB26BE" w:rsidRPr="00A06FF8" w:rsidRDefault="00EB26BE" w:rsidP="00D15A0D"/>
        </w:tc>
        <w:tc>
          <w:tcPr>
            <w:tcW w:w="8646" w:type="dxa"/>
          </w:tcPr>
          <w:p w14:paraId="7DD9CC02" w14:textId="77777777" w:rsidR="00EB26BE" w:rsidRPr="00177E33" w:rsidRDefault="00EB26BE" w:rsidP="00D15A0D"/>
        </w:tc>
        <w:tc>
          <w:tcPr>
            <w:tcW w:w="3510" w:type="dxa"/>
          </w:tcPr>
          <w:p w14:paraId="27745AD8" w14:textId="77777777" w:rsidR="00EB26BE" w:rsidRPr="00177E33" w:rsidRDefault="00EB26BE" w:rsidP="00D15A0D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08D"/>
    <w:multiLevelType w:val="hybridMultilevel"/>
    <w:tmpl w:val="D8DC171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5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34D172F3"/>
    <w:multiLevelType w:val="hybridMultilevel"/>
    <w:tmpl w:val="50900FA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EB6D00"/>
    <w:multiLevelType w:val="hybridMultilevel"/>
    <w:tmpl w:val="CA46677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0" w15:restartNumberingAfterBreak="0">
    <w:nsid w:val="7E2F1689"/>
    <w:multiLevelType w:val="hybridMultilevel"/>
    <w:tmpl w:val="730E58F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0612125">
    <w:abstractNumId w:val="9"/>
  </w:num>
  <w:num w:numId="2" w16cid:durableId="1837570336">
    <w:abstractNumId w:val="1"/>
  </w:num>
  <w:num w:numId="3" w16cid:durableId="221869647">
    <w:abstractNumId w:val="5"/>
  </w:num>
  <w:num w:numId="4" w16cid:durableId="80032851">
    <w:abstractNumId w:val="4"/>
  </w:num>
  <w:num w:numId="5" w16cid:durableId="363167433">
    <w:abstractNumId w:val="3"/>
  </w:num>
  <w:num w:numId="6" w16cid:durableId="1012992647">
    <w:abstractNumId w:val="2"/>
  </w:num>
  <w:num w:numId="7" w16cid:durableId="106312889">
    <w:abstractNumId w:val="8"/>
  </w:num>
  <w:num w:numId="8" w16cid:durableId="1904094385">
    <w:abstractNumId w:val="7"/>
  </w:num>
  <w:num w:numId="9" w16cid:durableId="167865347">
    <w:abstractNumId w:val="10"/>
  </w:num>
  <w:num w:numId="10" w16cid:durableId="1453938020">
    <w:abstractNumId w:val="6"/>
  </w:num>
  <w:num w:numId="11" w16cid:durableId="59159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D030B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4B25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C75FF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165DE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03B4"/>
    <w:rsid w:val="00CF33F1"/>
    <w:rsid w:val="00CF34A6"/>
    <w:rsid w:val="00CF62C3"/>
    <w:rsid w:val="00CF647F"/>
    <w:rsid w:val="00CF72F6"/>
    <w:rsid w:val="00D07315"/>
    <w:rsid w:val="00D07EC2"/>
    <w:rsid w:val="00D128EB"/>
    <w:rsid w:val="00D15A0D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26BE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7D6E9F42-CE69-431C-84F1-96CCF82E8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http://schemas.microsoft.com/office/infopath/2007/PartnerControls"/>
    <ds:schemaRef ds:uri="4f35b267-bd6d-4640-8cf6-c0951f2bf4bb"/>
    <ds:schemaRef ds:uri="http://www.w3.org/XML/1998/namespace"/>
    <ds:schemaRef ds:uri="3b4fbce7-7457-4077-8822-5fd466340b0b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56</TotalTime>
  <Pages>1</Pages>
  <Words>38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Melroy Huuskes</cp:lastModifiedBy>
  <cp:revision>50</cp:revision>
  <cp:lastPrinted>2022-11-03T17:21:00Z</cp:lastPrinted>
  <dcterms:created xsi:type="dcterms:W3CDTF">2023-04-06T21:36:00Z</dcterms:created>
  <dcterms:modified xsi:type="dcterms:W3CDTF">2026-01-14T08:20:00Z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