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  <w:gridCol w:w="2101"/>
        <w:gridCol w:w="2329"/>
        <w:gridCol w:w="2229"/>
      </w:tblGrid>
      <w:tr w:rsidR="0077788D" w14:paraId="3B187E53" w14:textId="77777777" w:rsidTr="0077788D">
        <w:tc>
          <w:tcPr>
            <w:tcW w:w="2403" w:type="dxa"/>
          </w:tcPr>
          <w:p w14:paraId="6117B283" w14:textId="4A72D3B9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77788D">
              <w:rPr>
                <w:b/>
                <w:bCs/>
                <w:sz w:val="20"/>
                <w:szCs w:val="20"/>
              </w:rPr>
              <w:t>Microsectienummer</w:t>
            </w:r>
            <w:proofErr w:type="spellEnd"/>
            <w:r w:rsidRPr="0077788D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01" w:type="dxa"/>
            <w:tcBorders>
              <w:bottom w:val="single" w:sz="18" w:space="0" w:color="auto"/>
            </w:tcBorders>
          </w:tcPr>
          <w:p w14:paraId="65283FE0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542770FB" w14:textId="6745B625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2229" w:type="dxa"/>
            <w:tcBorders>
              <w:bottom w:val="single" w:sz="18" w:space="0" w:color="auto"/>
            </w:tcBorders>
          </w:tcPr>
          <w:p w14:paraId="082629A6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788D" w14:paraId="5935FD50" w14:textId="77777777" w:rsidTr="0077788D">
        <w:tc>
          <w:tcPr>
            <w:tcW w:w="2403" w:type="dxa"/>
          </w:tcPr>
          <w:p w14:paraId="35B318C2" w14:textId="3231357A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Naam beoordelaar:</w:t>
            </w:r>
          </w:p>
        </w:tc>
        <w:tc>
          <w:tcPr>
            <w:tcW w:w="2101" w:type="dxa"/>
            <w:tcBorders>
              <w:top w:val="single" w:sz="18" w:space="0" w:color="auto"/>
              <w:bottom w:val="single" w:sz="18" w:space="0" w:color="auto"/>
            </w:tcBorders>
          </w:tcPr>
          <w:p w14:paraId="32C9A5D1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7CEB0682" w14:textId="6D300BE8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 xml:space="preserve">Leverancier: </w:t>
            </w:r>
          </w:p>
        </w:tc>
        <w:tc>
          <w:tcPr>
            <w:tcW w:w="2229" w:type="dxa"/>
            <w:tcBorders>
              <w:top w:val="single" w:sz="18" w:space="0" w:color="auto"/>
              <w:bottom w:val="single" w:sz="18" w:space="0" w:color="auto"/>
            </w:tcBorders>
          </w:tcPr>
          <w:p w14:paraId="5F65A348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7788D" w14:paraId="2050AA3C" w14:textId="77777777" w:rsidTr="0077788D">
        <w:tc>
          <w:tcPr>
            <w:tcW w:w="2403" w:type="dxa"/>
          </w:tcPr>
          <w:p w14:paraId="0743BF15" w14:textId="24DD57EC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Afdeling beoordelaar:</w:t>
            </w:r>
          </w:p>
        </w:tc>
        <w:tc>
          <w:tcPr>
            <w:tcW w:w="2101" w:type="dxa"/>
            <w:tcBorders>
              <w:top w:val="single" w:sz="18" w:space="0" w:color="auto"/>
              <w:bottom w:val="single" w:sz="18" w:space="0" w:color="auto"/>
            </w:tcBorders>
          </w:tcPr>
          <w:p w14:paraId="4D063403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</w:tcPr>
          <w:p w14:paraId="02063774" w14:textId="5A5BF5AB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  <w:r w:rsidRPr="0077788D">
              <w:rPr>
                <w:b/>
                <w:bCs/>
                <w:sz w:val="20"/>
                <w:szCs w:val="20"/>
              </w:rPr>
              <w:t>Operatiemicroscoop:</w:t>
            </w:r>
          </w:p>
        </w:tc>
        <w:tc>
          <w:tcPr>
            <w:tcW w:w="2229" w:type="dxa"/>
            <w:tcBorders>
              <w:top w:val="single" w:sz="18" w:space="0" w:color="auto"/>
              <w:bottom w:val="single" w:sz="18" w:space="0" w:color="auto"/>
            </w:tcBorders>
          </w:tcPr>
          <w:p w14:paraId="438A00E2" w14:textId="77777777" w:rsidR="0077788D" w:rsidRPr="0077788D" w:rsidRDefault="0077788D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F9E1B10" w14:textId="77777777" w:rsidR="00CF5357" w:rsidRDefault="00CF5357"/>
    <w:tbl>
      <w:tblPr>
        <w:tblStyle w:val="Tabelraster"/>
        <w:tblW w:w="90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130"/>
        <w:gridCol w:w="3922"/>
      </w:tblGrid>
      <w:tr w:rsidR="0077788D" w14:paraId="15C9B263" w14:textId="77777777" w:rsidTr="6AA76351">
        <w:tc>
          <w:tcPr>
            <w:tcW w:w="5130" w:type="dxa"/>
          </w:tcPr>
          <w:p w14:paraId="3E4C8A29" w14:textId="77777777" w:rsidR="2C052537" w:rsidRDefault="6420F169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Toelichting </w:t>
            </w:r>
            <w:r w:rsidR="696E7D4A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formulier</w:t>
            </w: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:</w:t>
            </w:r>
            <w:r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Door dit formulier in te vullen kunt u aangeven in welke mate de operatiemicroscoop voldoet aan uw verwachtingen. Per (deel)aspect kunt u een cijfer geven volgens het puntensysteem hiernaast. 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De opmerkingen</w:t>
            </w:r>
            <w:r w:rsidR="2217CF8F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balken </w:t>
            </w:r>
            <w:r w:rsidR="23F6E17B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onderaan </w:t>
            </w:r>
            <w:r w:rsidR="1DA1C5BE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dienen voor eventuele geheugensteun t.b.v. het consensusgesprek</w:t>
            </w:r>
            <w:r w:rsidR="62387F1C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zodat je nog weet waarom je een bepaalde beoordeling hebt gegeven.</w:t>
            </w:r>
          </w:p>
          <w:p w14:paraId="2354DE2A" w14:textId="77777777" w:rsidR="00150C25" w:rsidRDefault="00150C25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1B1FD10" w14:textId="6D2F46C6" w:rsidR="00150C25" w:rsidRDefault="000F35C9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De blauw gearceerde </w:t>
            </w:r>
            <w:r w:rsidR="0008523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rijen hoeven niet te worden beoordeeld.</w:t>
            </w:r>
          </w:p>
        </w:tc>
        <w:tc>
          <w:tcPr>
            <w:tcW w:w="3922" w:type="dxa"/>
          </w:tcPr>
          <w:p w14:paraId="62B9E3AA" w14:textId="2F78B4F3" w:rsidR="2C052537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Toelichting score:</w:t>
            </w:r>
          </w:p>
          <w:p w14:paraId="76F6093D" w14:textId="476F434A" w:rsidR="2C052537" w:rsidRPr="009A0B79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0  =  Onvoldoende, niet gebruiksvriendelijk </w:t>
            </w:r>
          </w:p>
          <w:p w14:paraId="0DF5014B" w14:textId="2BB26228" w:rsidR="2C052537" w:rsidRPr="009A0B79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  =  Voldoende, voldoet aan functionaliteiten </w:t>
            </w:r>
          </w:p>
          <w:p w14:paraId="0971D965" w14:textId="2CF2CC44" w:rsidR="2C052537" w:rsidRPr="009A0B79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  =  Goed, ervaren als gebruiksvriendelijk</w:t>
            </w:r>
          </w:p>
          <w:p w14:paraId="59C74F4F" w14:textId="77777777" w:rsidR="007429EC" w:rsidRDefault="2C052537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C05253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=  Uitstekend, overtreft verwachtingen</w:t>
            </w:r>
          </w:p>
          <w:p w14:paraId="34D7EAF7" w14:textId="77777777" w:rsidR="00BC4BA2" w:rsidRDefault="00BC4BA2" w:rsidP="2C052537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5A5DCF29" w14:textId="317A6046" w:rsidR="00BC4BA2" w:rsidRPr="00884FD1" w:rsidRDefault="00BC4BA2" w:rsidP="00BC4BA2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Max</w:t>
            </w:r>
            <w:r w:rsidR="00522541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te </w:t>
            </w:r>
            <w:r w:rsidR="00522541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be</w:t>
            </w:r>
            <w:r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halen punten: </w:t>
            </w:r>
            <w:r w:rsidR="005849F9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13</w:t>
            </w:r>
            <w:r w:rsidR="009F5BD1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14:paraId="168CF5C7" w14:textId="38BD9AA0" w:rsidR="00BC4BA2" w:rsidRPr="00884FD1" w:rsidRDefault="00BC4BA2" w:rsidP="00BC4BA2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Min</w:t>
            </w:r>
            <w:r w:rsid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score voor voldoende:</w:t>
            </w:r>
            <w:r w:rsidR="005849F9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4</w:t>
            </w:r>
            <w:r w:rsidR="00884FD1" w:rsidRPr="00884FD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7E08D014" w14:textId="0C8DB2B2" w:rsidR="00884FD1" w:rsidRPr="009A0B79" w:rsidRDefault="00884FD1" w:rsidP="00BC4BA2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6AA76351" w14:paraId="33751460" w14:textId="77777777" w:rsidTr="6AA76351">
        <w:trPr>
          <w:trHeight w:val="300"/>
        </w:trPr>
        <w:tc>
          <w:tcPr>
            <w:tcW w:w="9052" w:type="dxa"/>
            <w:gridSpan w:val="2"/>
          </w:tcPr>
          <w:p w14:paraId="31E6E9AE" w14:textId="14DCCB7A" w:rsidR="7EC2C2E1" w:rsidRDefault="7EC2C2E1" w:rsidP="6AA76351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Spelregels</w:t>
            </w:r>
            <w:r w:rsidR="0AF9904A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23429301" w:rsidRPr="6AA76351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gebruikerstest:</w:t>
            </w:r>
            <w:r w:rsidR="23429301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Gedurende</w:t>
            </w:r>
            <w:r w:rsidR="402A8CFA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de gebruikerstest is het belangrijk dat je jouw mening en beoordeling voor je houdt. </w:t>
            </w:r>
            <w:r w:rsidR="0FEB52F9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Bespreek dit niet hardop met collega's die aanwezig zijn noch met de aanwezige vertegenwoordiging van de inschrijvers. Schrijf jouw beoordeling niet op onder toeziend oog van de vertegenwoordigers. </w:t>
            </w:r>
            <w:r w:rsidR="48A98AB9" w:rsidRPr="6AA7635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Vragen stellen mag uiteraard wel. </w:t>
            </w:r>
            <w:r w:rsidR="00506763" w:rsidRPr="007263E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Let op:</w:t>
            </w:r>
            <w:r w:rsidR="005067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1E7C2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Vul dit formulier </w:t>
            </w:r>
            <w:r w:rsidR="001E7C21" w:rsidRPr="002A357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indi</w:t>
            </w:r>
            <w:r w:rsidR="00506763" w:rsidRPr="002A357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vidueel</w:t>
            </w:r>
            <w:r w:rsidR="0050676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in naar eigen</w:t>
            </w:r>
            <w:r w:rsidR="00A6160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ervaring</w:t>
            </w:r>
            <w:r w:rsidR="00A6259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om </w:t>
            </w:r>
            <w:r w:rsidR="007263E8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dit later te bespreken in het consensus overleg.</w:t>
            </w:r>
          </w:p>
        </w:tc>
      </w:tr>
    </w:tbl>
    <w:p w14:paraId="3C1C30DA" w14:textId="6519A898" w:rsidR="0077788D" w:rsidRDefault="0077788D" w:rsidP="2C052537"/>
    <w:tbl>
      <w:tblPr>
        <w:tblStyle w:val="Tabelraster"/>
        <w:tblW w:w="1658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242"/>
        <w:gridCol w:w="567"/>
        <w:gridCol w:w="283"/>
        <w:gridCol w:w="284"/>
        <w:gridCol w:w="567"/>
        <w:gridCol w:w="567"/>
        <w:gridCol w:w="283"/>
        <w:gridCol w:w="850"/>
        <w:gridCol w:w="850"/>
        <w:gridCol w:w="3259"/>
        <w:gridCol w:w="709"/>
        <w:gridCol w:w="705"/>
        <w:gridCol w:w="1993"/>
      </w:tblGrid>
      <w:tr w:rsidR="005156B9" w14:paraId="0C22E201" w14:textId="77777777" w:rsidTr="00E8793D">
        <w:trPr>
          <w:trHeight w:val="300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</w:tcPr>
          <w:p w14:paraId="04D305AC" w14:textId="74D062FD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</w:tcPr>
          <w:p w14:paraId="2E8D5680" w14:textId="57373613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1683FB" w14:textId="77777777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DF16F" w14:textId="77777777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5BE00E" w14:textId="77777777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3D4C1F" w14:textId="77777777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E1AE44" w14:textId="455A2B56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3C3D1F" w14:textId="6370BBCE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one" w:sz="8" w:space="0" w:color="000000" w:themeColor="text1"/>
            </w:tcBorders>
          </w:tcPr>
          <w:p w14:paraId="4501B92F" w14:textId="77777777" w:rsidR="005156B9" w:rsidRPr="003B018D" w:rsidRDefault="005156B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93" w:type="dxa"/>
            <w:tcBorders>
              <w:top w:val="none" w:sz="8" w:space="0" w:color="000000" w:themeColor="text1"/>
              <w:left w:val="none" w:sz="8" w:space="0" w:color="000000" w:themeColor="text1"/>
              <w:bottom w:val="none" w:sz="8" w:space="0" w:color="000000" w:themeColor="text1"/>
              <w:right w:val="none" w:sz="8" w:space="0" w:color="000000" w:themeColor="text1"/>
            </w:tcBorders>
          </w:tcPr>
          <w:p w14:paraId="1E35AC62" w14:textId="18B020AC" w:rsidR="005156B9" w:rsidRPr="003B018D" w:rsidRDefault="005156B9">
            <w:pPr>
              <w:rPr>
                <w:rFonts w:cs="Arial"/>
                <w:sz w:val="20"/>
                <w:szCs w:val="20"/>
              </w:rPr>
            </w:pPr>
            <w:r w:rsidRPr="003B018D">
              <w:rPr>
                <w:rFonts w:cs="Arial"/>
                <w:b/>
                <w:bCs/>
                <w:sz w:val="20"/>
                <w:szCs w:val="20"/>
              </w:rPr>
              <w:t>Beoordeling</w:t>
            </w:r>
          </w:p>
        </w:tc>
      </w:tr>
      <w:tr w:rsidR="005156B9" w14:paraId="2C4CF21F" w14:textId="656CFB90" w:rsidTr="00E8793D">
        <w:trPr>
          <w:gridAfter w:val="4"/>
          <w:wAfter w:w="6666" w:type="dxa"/>
          <w:trHeight w:val="300"/>
        </w:trPr>
        <w:tc>
          <w:tcPr>
            <w:tcW w:w="42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144EEE5" w14:textId="348580A1" w:rsidR="005156B9" w:rsidRPr="003B018D" w:rsidRDefault="005156B9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656D0BA2">
              <w:rPr>
                <w:rFonts w:cs="Arial"/>
                <w:b/>
                <w:bCs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524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C8D9950" w14:textId="3072A130" w:rsidR="005156B9" w:rsidRPr="003B018D" w:rsidRDefault="005156B9" w:rsidP="656D0BA2">
            <w:pPr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Aandachtspunt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1717CE6" w14:textId="1ADF1868" w:rsidR="005156B9" w:rsidRPr="656D0BA2" w:rsidRDefault="00A93DF3" w:rsidP="00A93DF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N.v.t.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AA4E7E0" w14:textId="33AD6938" w:rsidR="005156B9" w:rsidRPr="656D0BA2" w:rsidRDefault="00A93DF3" w:rsidP="00A93DF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9907AC2" w14:textId="1EAA503A" w:rsidR="005156B9" w:rsidRPr="656D0BA2" w:rsidRDefault="00A93DF3" w:rsidP="00A93DF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D5F9C3A" w14:textId="06D49478" w:rsidR="005156B9" w:rsidRPr="656D0BA2" w:rsidRDefault="00A93DF3" w:rsidP="00A93DF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0FBAA31" w14:textId="24507971" w:rsidR="005156B9" w:rsidRPr="656D0BA2" w:rsidRDefault="00A93DF3" w:rsidP="00A93DF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</w:tr>
      <w:tr w:rsidR="00E8793D" w14:paraId="142CD49D" w14:textId="1F7E97D3" w:rsidTr="00E8793D">
        <w:trPr>
          <w:gridAfter w:val="4"/>
          <w:wAfter w:w="6666" w:type="dxa"/>
          <w:trHeight w:val="300"/>
        </w:trPr>
        <w:tc>
          <w:tcPr>
            <w:tcW w:w="423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31984026" w14:textId="2E275D66" w:rsidR="00E8793D" w:rsidRPr="00017874" w:rsidRDefault="00E8793D" w:rsidP="226EB2A8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493" w:type="dxa"/>
            <w:gridSpan w:val="9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E2F3" w:themeFill="accent1" w:themeFillTint="33"/>
          </w:tcPr>
          <w:p w14:paraId="56933A50" w14:textId="42F21A9C" w:rsidR="00E8793D" w:rsidRPr="656D0BA2" w:rsidRDefault="00E8793D" w:rsidP="226EB2A8">
            <w:pPr>
              <w:spacing w:line="259" w:lineRule="auto"/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>Algemene indruk beeldkwaliteit</w:t>
            </w:r>
          </w:p>
        </w:tc>
      </w:tr>
      <w:tr w:rsidR="005156B9" w14:paraId="7FE83DC0" w14:textId="04F908EF" w:rsidTr="00E8793D">
        <w:trPr>
          <w:gridAfter w:val="4"/>
          <w:wAfter w:w="6666" w:type="dxa"/>
          <w:trHeight w:val="300"/>
        </w:trPr>
        <w:tc>
          <w:tcPr>
            <w:tcW w:w="423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F51FC2" w14:textId="1FE0ED13" w:rsidR="005156B9" w:rsidRDefault="005156B9" w:rsidP="226EB2A8">
            <w:pPr>
              <w:rPr>
                <w:rFonts w:cs="Arial"/>
                <w:sz w:val="20"/>
                <w:szCs w:val="20"/>
              </w:rPr>
            </w:pPr>
            <w:r w:rsidRPr="226EB2A8">
              <w:rPr>
                <w:rFonts w:cs="Arial"/>
                <w:sz w:val="20"/>
                <w:szCs w:val="20"/>
              </w:rPr>
              <w:t>1.1</w:t>
            </w:r>
          </w:p>
        </w:tc>
        <w:tc>
          <w:tcPr>
            <w:tcW w:w="524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E87EE6" w14:textId="58ACA6B6" w:rsidR="005156B9" w:rsidRDefault="00AB3328" w:rsidP="226EB2A8">
            <w:pPr>
              <w:spacing w:line="259" w:lineRule="auto"/>
            </w:pPr>
            <w:r>
              <w:rPr>
                <w:rFonts w:cs="Arial"/>
                <w:sz w:val="20"/>
                <w:szCs w:val="20"/>
              </w:rPr>
              <w:t>Ervaring van b</w:t>
            </w:r>
            <w:r w:rsidR="005156B9" w:rsidRPr="656D0BA2">
              <w:rPr>
                <w:rFonts w:cs="Arial"/>
                <w:sz w:val="20"/>
                <w:szCs w:val="20"/>
              </w:rPr>
              <w:t>eeldkwaliteit door oculairs hoofdoperateur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9BCD0D" w14:textId="77777777" w:rsidR="005156B9" w:rsidRPr="656D0BA2" w:rsidRDefault="005156B9" w:rsidP="226EB2A8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7D4F0C" w14:textId="77777777" w:rsidR="005156B9" w:rsidRPr="656D0BA2" w:rsidRDefault="005156B9" w:rsidP="226EB2A8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9DE12B" w14:textId="279FB206" w:rsidR="005156B9" w:rsidRPr="656D0BA2" w:rsidRDefault="005156B9" w:rsidP="226EB2A8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DD2E32" w14:textId="77777777" w:rsidR="005156B9" w:rsidRPr="656D0BA2" w:rsidRDefault="005156B9" w:rsidP="226EB2A8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D87E95" w14:textId="68757382" w:rsidR="005156B9" w:rsidRPr="656D0BA2" w:rsidRDefault="005156B9" w:rsidP="226EB2A8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</w:tr>
      <w:tr w:rsidR="005156B9" w14:paraId="191EB584" w14:textId="5336F2A7" w:rsidTr="00E8793D">
        <w:trPr>
          <w:gridAfter w:val="4"/>
          <w:wAfter w:w="6666" w:type="dxa"/>
          <w:trHeight w:val="300"/>
        </w:trPr>
        <w:tc>
          <w:tcPr>
            <w:tcW w:w="423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3284E" w14:textId="4E930C6B" w:rsidR="005156B9" w:rsidRDefault="005156B9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1.2</w:t>
            </w:r>
          </w:p>
        </w:tc>
        <w:tc>
          <w:tcPr>
            <w:tcW w:w="524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9DCFAE" w14:textId="1EA48720" w:rsidR="005156B9" w:rsidRDefault="00AB3328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Ervaring van beeldkwaliteit</w:t>
            </w:r>
            <w:r w:rsidR="005156B9" w:rsidRPr="656D0BA2">
              <w:rPr>
                <w:rFonts w:cs="Arial"/>
                <w:sz w:val="20"/>
                <w:szCs w:val="20"/>
              </w:rPr>
              <w:t xml:space="preserve"> door oculairs </w:t>
            </w:r>
            <w:proofErr w:type="spellStart"/>
            <w:r w:rsidR="005156B9" w:rsidRPr="656D0BA2">
              <w:rPr>
                <w:rFonts w:cs="Arial"/>
                <w:sz w:val="20"/>
                <w:szCs w:val="20"/>
              </w:rPr>
              <w:t>meekijker</w:t>
            </w:r>
            <w:proofErr w:type="spellEnd"/>
            <w:r w:rsidR="005156B9" w:rsidRPr="656D0BA2">
              <w:rPr>
                <w:rFonts w:cs="Arial"/>
                <w:sz w:val="20"/>
                <w:szCs w:val="20"/>
              </w:rPr>
              <w:t>(s)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BA1EA8" w14:textId="77777777" w:rsidR="005156B9" w:rsidRPr="656D0BA2" w:rsidRDefault="005156B9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5102F1" w14:textId="77777777" w:rsidR="005156B9" w:rsidRPr="656D0BA2" w:rsidRDefault="005156B9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706B0D" w14:textId="52426CB3" w:rsidR="005156B9" w:rsidRPr="656D0BA2" w:rsidRDefault="005156B9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CEA6DF" w14:textId="77777777" w:rsidR="005156B9" w:rsidRPr="656D0BA2" w:rsidRDefault="005156B9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07DA77" w14:textId="1092E101" w:rsidR="005156B9" w:rsidRPr="656D0BA2" w:rsidRDefault="005156B9" w:rsidP="656D0BA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</w:tr>
      <w:tr w:rsidR="005156B9" w14:paraId="5E66F1E2" w14:textId="22315B34" w:rsidTr="00E8793D">
        <w:trPr>
          <w:gridAfter w:val="4"/>
          <w:wAfter w:w="6666" w:type="dxa"/>
          <w:trHeight w:val="300"/>
        </w:trPr>
        <w:tc>
          <w:tcPr>
            <w:tcW w:w="423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73CD32" w14:textId="2FE0A517" w:rsidR="005156B9" w:rsidRDefault="005156B9" w:rsidP="226EB2A8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1.3</w:t>
            </w:r>
          </w:p>
        </w:tc>
        <w:tc>
          <w:tcPr>
            <w:tcW w:w="5242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ECE33C" w14:textId="63AC29A0" w:rsidR="005156B9" w:rsidRDefault="00AB3328" w:rsidP="226EB2A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Ervaring van b</w:t>
            </w:r>
            <w:r w:rsidR="005156B9" w:rsidRPr="226EB2A8">
              <w:rPr>
                <w:rFonts w:cs="Arial"/>
                <w:sz w:val="20"/>
                <w:szCs w:val="20"/>
              </w:rPr>
              <w:t>eeldkwaliteit 2D beeldscherm</w:t>
            </w: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EF6C8C" w14:textId="77777777" w:rsidR="005156B9" w:rsidRPr="226EB2A8" w:rsidRDefault="005156B9" w:rsidP="226EB2A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788259" w14:textId="77777777" w:rsidR="005156B9" w:rsidRPr="226EB2A8" w:rsidRDefault="005156B9" w:rsidP="226EB2A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644712" w14:textId="1D663E80" w:rsidR="005156B9" w:rsidRPr="226EB2A8" w:rsidRDefault="005156B9" w:rsidP="226EB2A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81FE57" w14:textId="77777777" w:rsidR="005156B9" w:rsidRPr="226EB2A8" w:rsidRDefault="005156B9" w:rsidP="226EB2A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848C77" w14:textId="0A0E3132" w:rsidR="005156B9" w:rsidRPr="226EB2A8" w:rsidRDefault="005156B9" w:rsidP="226EB2A8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4907FEF7" w14:textId="6E1BAC00" w:rsidTr="009918A4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04573C78" w14:textId="1A3D47C4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36A27203" w14:textId="3A423357" w:rsidR="00E8793D" w:rsidRPr="00C73E30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73E30">
              <w:rPr>
                <w:rFonts w:cs="Arial"/>
                <w:b/>
                <w:bCs/>
                <w:sz w:val="20"/>
                <w:szCs w:val="20"/>
              </w:rPr>
              <w:t xml:space="preserve">Zoom en vergroting </w:t>
            </w:r>
          </w:p>
        </w:tc>
      </w:tr>
      <w:tr w:rsidR="005156B9" w14:paraId="127B2F3F" w14:textId="54FA16EE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E50E85A" w14:textId="6C4EA52E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2.1</w:t>
            </w:r>
          </w:p>
        </w:tc>
        <w:tc>
          <w:tcPr>
            <w:tcW w:w="5242" w:type="dxa"/>
          </w:tcPr>
          <w:p w14:paraId="30EEAA86" w14:textId="58B5E2FC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Bediening</w:t>
            </w:r>
            <w:r w:rsidR="00160A98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zoom op handvat</w:t>
            </w:r>
          </w:p>
        </w:tc>
        <w:tc>
          <w:tcPr>
            <w:tcW w:w="850" w:type="dxa"/>
            <w:gridSpan w:val="2"/>
          </w:tcPr>
          <w:p w14:paraId="1252E1C7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694E91CB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F5F875E" w14:textId="074125AA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399251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4E872C" w14:textId="0CEFF93F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7A0CF8E1" w14:textId="02594C70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251F7BBD" w14:textId="34870483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2.2</w:t>
            </w:r>
          </w:p>
        </w:tc>
        <w:tc>
          <w:tcPr>
            <w:tcW w:w="5242" w:type="dxa"/>
          </w:tcPr>
          <w:p w14:paraId="43DABD01" w14:textId="41DB0AE9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2B629CA6">
              <w:rPr>
                <w:rFonts w:cs="Arial"/>
                <w:sz w:val="20"/>
                <w:szCs w:val="20"/>
              </w:rPr>
              <w:t>Bediening</w:t>
            </w:r>
            <w:r w:rsidR="00160A98">
              <w:rPr>
                <w:rFonts w:cs="Arial"/>
                <w:sz w:val="20"/>
                <w:szCs w:val="20"/>
              </w:rPr>
              <w:t>sgemak</w:t>
            </w:r>
            <w:r w:rsidRPr="2B629CA6">
              <w:rPr>
                <w:rFonts w:cs="Arial"/>
                <w:sz w:val="20"/>
                <w:szCs w:val="20"/>
              </w:rPr>
              <w:t xml:space="preserve"> zoom op voetpedaal </w:t>
            </w:r>
            <w:r w:rsidR="00B73F91">
              <w:rPr>
                <w:rFonts w:cs="Arial"/>
                <w:sz w:val="20"/>
                <w:szCs w:val="20"/>
              </w:rPr>
              <w:t>(Alleen beoordeeld door Neuro en KNO)</w:t>
            </w:r>
          </w:p>
        </w:tc>
        <w:tc>
          <w:tcPr>
            <w:tcW w:w="850" w:type="dxa"/>
            <w:gridSpan w:val="2"/>
          </w:tcPr>
          <w:p w14:paraId="00079111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461FA6D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105A070" w14:textId="684D311C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FD9F1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D6194A" w14:textId="05BF6F5C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38105813" w14:textId="42C5AFC2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353BE040" w14:textId="1858F117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2.3</w:t>
            </w:r>
          </w:p>
        </w:tc>
        <w:tc>
          <w:tcPr>
            <w:tcW w:w="5242" w:type="dxa"/>
          </w:tcPr>
          <w:p w14:paraId="5516C1F4" w14:textId="75D16906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Bediening</w:t>
            </w:r>
            <w:r w:rsidR="00160A98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6E7CBB">
              <w:rPr>
                <w:rFonts w:cs="Arial"/>
                <w:sz w:val="20"/>
                <w:szCs w:val="20"/>
              </w:rPr>
              <w:t>vergrotingswisselaar</w:t>
            </w:r>
          </w:p>
        </w:tc>
        <w:tc>
          <w:tcPr>
            <w:tcW w:w="850" w:type="dxa"/>
            <w:gridSpan w:val="2"/>
          </w:tcPr>
          <w:p w14:paraId="693AEE62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8A0C596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4980E65" w14:textId="4E0D8B2B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34EEA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F489F5" w14:textId="19BBF644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71B57B49" w14:textId="57C0F305" w:rsidTr="001F0B3B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687D23F0" w14:textId="146F0A2B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2037F5F0" w14:textId="6ACCD7C5" w:rsidR="00E8793D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Focus</w:t>
            </w:r>
          </w:p>
        </w:tc>
      </w:tr>
      <w:tr w:rsidR="005156B9" w14:paraId="4A1A755D" w14:textId="51E8D877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53033069" w14:textId="17F29972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3.1</w:t>
            </w:r>
          </w:p>
        </w:tc>
        <w:tc>
          <w:tcPr>
            <w:tcW w:w="5242" w:type="dxa"/>
          </w:tcPr>
          <w:p w14:paraId="3C64FD11" w14:textId="256CC48C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Bediening</w:t>
            </w:r>
            <w:r w:rsidR="00D70046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focus op handvat</w:t>
            </w:r>
          </w:p>
        </w:tc>
        <w:tc>
          <w:tcPr>
            <w:tcW w:w="850" w:type="dxa"/>
            <w:gridSpan w:val="2"/>
          </w:tcPr>
          <w:p w14:paraId="082A024A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1A8919B2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4563F52" w14:textId="2AC31F00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981A7F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C53CA5" w14:textId="6557C7C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28C16BEE" w14:textId="3E430917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491C5281" w14:textId="3D4191EB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3.2</w:t>
            </w:r>
          </w:p>
        </w:tc>
        <w:tc>
          <w:tcPr>
            <w:tcW w:w="5242" w:type="dxa"/>
          </w:tcPr>
          <w:p w14:paraId="5E96055D" w14:textId="70B3D1D6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2B629CA6">
              <w:rPr>
                <w:rFonts w:cs="Arial"/>
                <w:sz w:val="20"/>
                <w:szCs w:val="20"/>
              </w:rPr>
              <w:t>Bediening</w:t>
            </w:r>
            <w:r w:rsidR="00D70046">
              <w:rPr>
                <w:rFonts w:cs="Arial"/>
                <w:sz w:val="20"/>
                <w:szCs w:val="20"/>
              </w:rPr>
              <w:t>sgemak</w:t>
            </w:r>
            <w:r w:rsidRPr="2B629CA6">
              <w:rPr>
                <w:rFonts w:cs="Arial"/>
                <w:sz w:val="20"/>
                <w:szCs w:val="20"/>
              </w:rPr>
              <w:t xml:space="preserve"> focus op voetpedaal</w:t>
            </w:r>
            <w:r w:rsidR="00B73F91">
              <w:rPr>
                <w:rFonts w:cs="Arial"/>
                <w:sz w:val="20"/>
                <w:szCs w:val="20"/>
              </w:rPr>
              <w:t xml:space="preserve"> (Alleen beoordeeld door Neuro en KNO)</w:t>
            </w:r>
          </w:p>
        </w:tc>
        <w:tc>
          <w:tcPr>
            <w:tcW w:w="850" w:type="dxa"/>
            <w:gridSpan w:val="2"/>
          </w:tcPr>
          <w:p w14:paraId="4306BFF6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0CDC05BB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A5049DE" w14:textId="48129B48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2DA967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C09072" w14:textId="2EF73EB6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478A74B6" w14:textId="0A99FFA1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C008FA2" w14:textId="2255B547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3.3</w:t>
            </w:r>
          </w:p>
        </w:tc>
        <w:tc>
          <w:tcPr>
            <w:tcW w:w="5242" w:type="dxa"/>
          </w:tcPr>
          <w:p w14:paraId="6C931CE8" w14:textId="2C87AEF6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Werking/gebruik</w:t>
            </w:r>
            <w:r w:rsidR="0071520B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focushulp</w:t>
            </w:r>
            <w:r w:rsidR="001077B2">
              <w:rPr>
                <w:rFonts w:cs="Arial"/>
                <w:sz w:val="20"/>
                <w:szCs w:val="20"/>
              </w:rPr>
              <w:t>/autofocus</w:t>
            </w:r>
          </w:p>
        </w:tc>
        <w:tc>
          <w:tcPr>
            <w:tcW w:w="850" w:type="dxa"/>
            <w:gridSpan w:val="2"/>
          </w:tcPr>
          <w:p w14:paraId="632D55A4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F1F7C00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5C91037" w14:textId="61038558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6511B1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F06CB3" w14:textId="335E4AB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777267BF" w14:textId="258E9AA6" w:rsidTr="009861DE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0BC6F65E" w14:textId="790C237D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6ACF8DDF" w14:textId="3148DCBD" w:rsidR="00E8793D" w:rsidRPr="006C3B47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Maneuvreerbaarheid</w:t>
            </w:r>
          </w:p>
        </w:tc>
      </w:tr>
      <w:tr w:rsidR="005156B9" w14:paraId="03795903" w14:textId="14CEAE26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436E48BF" w14:textId="078C2906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4.1</w:t>
            </w:r>
          </w:p>
        </w:tc>
        <w:tc>
          <w:tcPr>
            <w:tcW w:w="5242" w:type="dxa"/>
          </w:tcPr>
          <w:p w14:paraId="78E99A7B" w14:textId="3D3BF567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Bediening</w:t>
            </w:r>
            <w:r w:rsidR="00770583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ontgrendeling</w:t>
            </w:r>
          </w:p>
        </w:tc>
        <w:tc>
          <w:tcPr>
            <w:tcW w:w="850" w:type="dxa"/>
            <w:gridSpan w:val="2"/>
          </w:tcPr>
          <w:p w14:paraId="0B6BC309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07B2D175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8F2DB98" w14:textId="23B5921B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9390C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BAE9C" w14:textId="572FCB5B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470C6869" w14:textId="4EA85865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59C9449" w14:textId="1C1FDA83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4.2</w:t>
            </w:r>
          </w:p>
        </w:tc>
        <w:tc>
          <w:tcPr>
            <w:tcW w:w="5242" w:type="dxa"/>
          </w:tcPr>
          <w:p w14:paraId="42F1A55D" w14:textId="1CD4D314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Beweeglijkheid en positionering</w:t>
            </w:r>
            <w:r w:rsidR="00545C69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optiekdrager (incl. balans)</w:t>
            </w:r>
          </w:p>
        </w:tc>
        <w:tc>
          <w:tcPr>
            <w:tcW w:w="850" w:type="dxa"/>
            <w:gridSpan w:val="2"/>
          </w:tcPr>
          <w:p w14:paraId="4459ED93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0687555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02563DB" w14:textId="6495584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7C773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53F98D" w14:textId="14352F64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4B68B715" w14:textId="0EEC3FD8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22F4B2C" w14:textId="1FEF05A9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4.3</w:t>
            </w:r>
          </w:p>
        </w:tc>
        <w:tc>
          <w:tcPr>
            <w:tcW w:w="5242" w:type="dxa"/>
          </w:tcPr>
          <w:p w14:paraId="4B63CD12" w14:textId="6E7703BD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Gemak XY micropositionering d.m.v. handvat</w:t>
            </w:r>
          </w:p>
        </w:tc>
        <w:tc>
          <w:tcPr>
            <w:tcW w:w="850" w:type="dxa"/>
            <w:gridSpan w:val="2"/>
          </w:tcPr>
          <w:p w14:paraId="55850787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67AD287A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5BB3D3D" w14:textId="0372D6F5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1F63C1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5A0774" w14:textId="1FAA6633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16F1D9C9" w14:textId="0163766A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71CE00F" w14:textId="041CF242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4.4</w:t>
            </w:r>
          </w:p>
        </w:tc>
        <w:tc>
          <w:tcPr>
            <w:tcW w:w="5242" w:type="dxa"/>
          </w:tcPr>
          <w:p w14:paraId="59CC904A" w14:textId="7DFA763E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Gemak XY micropositionering d.m.v. voetpedaal</w:t>
            </w:r>
            <w:r w:rsidR="00C22C87">
              <w:rPr>
                <w:rFonts w:cs="Arial"/>
                <w:sz w:val="20"/>
                <w:szCs w:val="20"/>
              </w:rPr>
              <w:t xml:space="preserve"> (</w:t>
            </w:r>
            <w:r w:rsidR="00FA4166">
              <w:rPr>
                <w:rFonts w:cs="Arial"/>
                <w:sz w:val="20"/>
                <w:szCs w:val="20"/>
              </w:rPr>
              <w:t>Alleen beoordeeld door Neuro en KNO)</w:t>
            </w:r>
          </w:p>
        </w:tc>
        <w:tc>
          <w:tcPr>
            <w:tcW w:w="850" w:type="dxa"/>
            <w:gridSpan w:val="2"/>
          </w:tcPr>
          <w:p w14:paraId="4179C222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4DEB7FD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102483E" w14:textId="45901E14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C7BF73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C27269" w14:textId="1D5C9B8A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0A55BE47" w14:textId="44BF977A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2C69E4EF" w14:textId="470107D4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4.5</w:t>
            </w:r>
          </w:p>
        </w:tc>
        <w:tc>
          <w:tcPr>
            <w:tcW w:w="5242" w:type="dxa"/>
          </w:tcPr>
          <w:p w14:paraId="5FEC3229" w14:textId="2D05C0F1" w:rsidR="005156B9" w:rsidRDefault="00500F70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Ervaring van</w:t>
            </w:r>
            <w:r w:rsidR="000255A3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o</w:t>
            </w:r>
            <w:r w:rsidR="005156B9" w:rsidRPr="656D0BA2">
              <w:rPr>
                <w:rFonts w:cs="Arial"/>
                <w:sz w:val="20"/>
                <w:szCs w:val="20"/>
              </w:rPr>
              <w:t>mvang van operatiemicroscoop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E449CD">
              <w:rPr>
                <w:rFonts w:cs="Arial"/>
                <w:sz w:val="20"/>
                <w:szCs w:val="20"/>
              </w:rPr>
              <w:t>(vormgeving)</w:t>
            </w:r>
          </w:p>
        </w:tc>
        <w:tc>
          <w:tcPr>
            <w:tcW w:w="850" w:type="dxa"/>
            <w:gridSpan w:val="2"/>
          </w:tcPr>
          <w:p w14:paraId="1B321B1A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C4244AF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1B5EB1C" w14:textId="41C34BDD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53B4FE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301F5" w14:textId="5DA796DE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62D6B17D" w14:textId="2D834261" w:rsidTr="00BD2B74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2299506D" w14:textId="74BAB258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1F9653CA" w14:textId="64CAAC59" w:rsidR="00E8793D" w:rsidRDefault="00776781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Comfort</w:t>
            </w:r>
          </w:p>
        </w:tc>
      </w:tr>
      <w:tr w:rsidR="005156B9" w14:paraId="59868D4F" w14:textId="7B59D3D8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1892E842" w14:textId="33ADF20F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5.1</w:t>
            </w:r>
          </w:p>
        </w:tc>
        <w:tc>
          <w:tcPr>
            <w:tcW w:w="5242" w:type="dxa"/>
          </w:tcPr>
          <w:p w14:paraId="56E4DCC1" w14:textId="3A841ECA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Comfort werkhouding zittend opereren door oculairs</w:t>
            </w:r>
          </w:p>
        </w:tc>
        <w:tc>
          <w:tcPr>
            <w:tcW w:w="850" w:type="dxa"/>
            <w:gridSpan w:val="2"/>
          </w:tcPr>
          <w:p w14:paraId="6FDDE4A0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29B19823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29D85F3" w14:textId="6CF2624A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DD2EE3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210645" w14:textId="23ACA25A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7E6ACE5C" w14:textId="28ADA379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70B1934D" w14:textId="6EF0AFEB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5.2</w:t>
            </w:r>
          </w:p>
        </w:tc>
        <w:tc>
          <w:tcPr>
            <w:tcW w:w="5242" w:type="dxa"/>
          </w:tcPr>
          <w:p w14:paraId="676CE46F" w14:textId="22F0EF8B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 xml:space="preserve">Comfort werkhouding staand opereren door oculairs </w:t>
            </w:r>
          </w:p>
        </w:tc>
        <w:tc>
          <w:tcPr>
            <w:tcW w:w="850" w:type="dxa"/>
            <w:gridSpan w:val="2"/>
          </w:tcPr>
          <w:p w14:paraId="1475ED8A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DC63630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3362FD1" w14:textId="0869614B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3D8B6E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52F47" w14:textId="3CC651D1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4967D4E8" w14:textId="02F7E00F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A5F2A0A" w14:textId="028BA5C3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5.3</w:t>
            </w:r>
          </w:p>
        </w:tc>
        <w:tc>
          <w:tcPr>
            <w:tcW w:w="5242" w:type="dxa"/>
          </w:tcPr>
          <w:p w14:paraId="5FDCC13C" w14:textId="21C83C2B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Instelbaarheid</w:t>
            </w:r>
            <w:r w:rsidR="005E211A">
              <w:rPr>
                <w:rFonts w:cs="Arial"/>
                <w:sz w:val="20"/>
                <w:szCs w:val="20"/>
              </w:rPr>
              <w:t>sgemak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tub</w:t>
            </w:r>
            <w:r w:rsidR="005E211A">
              <w:rPr>
                <w:rFonts w:cs="Arial"/>
                <w:sz w:val="20"/>
                <w:szCs w:val="20"/>
              </w:rPr>
              <w:t>u</w:t>
            </w:r>
            <w:r>
              <w:rPr>
                <w:rFonts w:cs="Arial"/>
                <w:sz w:val="20"/>
                <w:szCs w:val="20"/>
              </w:rPr>
              <w:t>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en oculairs</w:t>
            </w:r>
          </w:p>
        </w:tc>
        <w:tc>
          <w:tcPr>
            <w:tcW w:w="850" w:type="dxa"/>
            <w:gridSpan w:val="2"/>
          </w:tcPr>
          <w:p w14:paraId="0359204D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424226E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168FC44" w14:textId="7EEF0F1F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BF232F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5B50E6" w14:textId="60369356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6510DE84" w14:textId="327C050D" w:rsidTr="00FB2FF3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5244C0CA" w14:textId="552220DE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5ADAA2A8" w14:textId="2B3861A1" w:rsidR="00E8793D" w:rsidRPr="226EB2A8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226EB2A8">
              <w:rPr>
                <w:rFonts w:cs="Arial"/>
                <w:b/>
                <w:bCs/>
                <w:sz w:val="20"/>
                <w:szCs w:val="20"/>
              </w:rPr>
              <w:t>Fluorescentie (</w:t>
            </w:r>
            <w:r>
              <w:rPr>
                <w:rFonts w:cs="Arial"/>
                <w:b/>
                <w:bCs/>
                <w:sz w:val="20"/>
                <w:szCs w:val="20"/>
              </w:rPr>
              <w:t>Alleen van toepassing voor</w:t>
            </w:r>
            <w:r w:rsidRPr="226EB2A8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 w:val="20"/>
                <w:szCs w:val="20"/>
              </w:rPr>
              <w:t>N</w:t>
            </w:r>
            <w:r w:rsidRPr="226EB2A8">
              <w:rPr>
                <w:rFonts w:cs="Arial"/>
                <w:b/>
                <w:bCs/>
                <w:sz w:val="20"/>
                <w:szCs w:val="20"/>
              </w:rPr>
              <w:t>eurochirurgie)</w:t>
            </w:r>
          </w:p>
        </w:tc>
      </w:tr>
      <w:tr w:rsidR="005156B9" w14:paraId="6DD4AA19" w14:textId="65801D33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2418B2DA" w14:textId="4E30DD44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6.1</w:t>
            </w:r>
          </w:p>
        </w:tc>
        <w:tc>
          <w:tcPr>
            <w:tcW w:w="5242" w:type="dxa"/>
          </w:tcPr>
          <w:p w14:paraId="62922C1C" w14:textId="7CC43656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2C052537">
              <w:rPr>
                <w:rFonts w:cs="Arial"/>
                <w:sz w:val="20"/>
                <w:szCs w:val="20"/>
              </w:rPr>
              <w:t>Gemak In-/Uitschakelen fluorescentie</w:t>
            </w:r>
          </w:p>
        </w:tc>
        <w:tc>
          <w:tcPr>
            <w:tcW w:w="850" w:type="dxa"/>
            <w:gridSpan w:val="2"/>
          </w:tcPr>
          <w:p w14:paraId="3756C575" w14:textId="77777777" w:rsidR="005156B9" w:rsidRPr="2C052537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E75EECE" w14:textId="77777777" w:rsidR="005156B9" w:rsidRPr="2C052537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69EF646" w14:textId="118A373E" w:rsidR="005156B9" w:rsidRPr="2C052537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1F403" w14:textId="77777777" w:rsidR="005156B9" w:rsidRPr="2C052537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ED1659" w14:textId="10848EAB" w:rsidR="005156B9" w:rsidRPr="2C052537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44AAC02D" w14:textId="0CAE38BC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67EEF721" w14:textId="3A399EC3" w:rsidR="005156B9" w:rsidRPr="003B018D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6.2</w:t>
            </w:r>
          </w:p>
        </w:tc>
        <w:tc>
          <w:tcPr>
            <w:tcW w:w="5242" w:type="dxa"/>
          </w:tcPr>
          <w:p w14:paraId="558BAC4A" w14:textId="2A4C4166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Kwaliteit fluorescentiebeeld</w:t>
            </w:r>
          </w:p>
        </w:tc>
        <w:tc>
          <w:tcPr>
            <w:tcW w:w="850" w:type="dxa"/>
            <w:gridSpan w:val="2"/>
          </w:tcPr>
          <w:p w14:paraId="1E15C6CF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CEE0172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EF6FAE7" w14:textId="737E3CC3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583E7" w14:textId="77777777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33A2C" w14:textId="3E20DFC6" w:rsidR="005156B9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E8793D" w14:paraId="2F0D7080" w14:textId="614C08F4" w:rsidTr="00650BCA">
        <w:trPr>
          <w:gridAfter w:val="4"/>
          <w:wAfter w:w="6666" w:type="dxa"/>
          <w:trHeight w:val="300"/>
        </w:trPr>
        <w:tc>
          <w:tcPr>
            <w:tcW w:w="423" w:type="dxa"/>
            <w:shd w:val="clear" w:color="auto" w:fill="D9E2F3" w:themeFill="accent1" w:themeFillTint="33"/>
          </w:tcPr>
          <w:p w14:paraId="1B3ED53E" w14:textId="31E864BB" w:rsidR="00E8793D" w:rsidRPr="00017874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17874">
              <w:rPr>
                <w:rFonts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9493" w:type="dxa"/>
            <w:gridSpan w:val="9"/>
            <w:shd w:val="clear" w:color="auto" w:fill="D9E2F3" w:themeFill="accent1" w:themeFillTint="33"/>
          </w:tcPr>
          <w:p w14:paraId="3D006D28" w14:textId="7E1CB516" w:rsidR="00E8793D" w:rsidRPr="656D0BA2" w:rsidRDefault="00E8793D" w:rsidP="00F525D5">
            <w:pPr>
              <w:rPr>
                <w:rFonts w:cs="Arial"/>
                <w:b/>
                <w:bCs/>
                <w:sz w:val="20"/>
                <w:szCs w:val="20"/>
              </w:rPr>
            </w:pPr>
            <w:r w:rsidRPr="656D0BA2">
              <w:rPr>
                <w:rFonts w:cs="Arial"/>
                <w:b/>
                <w:bCs/>
                <w:sz w:val="20"/>
                <w:szCs w:val="20"/>
              </w:rPr>
              <w:t xml:space="preserve">Digitale 3D beeldvorming </w:t>
            </w:r>
            <w:r>
              <w:rPr>
                <w:rFonts w:cs="Arial"/>
                <w:b/>
                <w:bCs/>
                <w:sz w:val="20"/>
                <w:szCs w:val="20"/>
              </w:rPr>
              <w:t>(alleen van toepassing voor KNO)</w:t>
            </w:r>
          </w:p>
        </w:tc>
      </w:tr>
      <w:tr w:rsidR="005156B9" w14:paraId="0E3323A6" w14:textId="1D1F7831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4D2BBAFD" w14:textId="7AD8E41D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7.1</w:t>
            </w:r>
          </w:p>
        </w:tc>
        <w:tc>
          <w:tcPr>
            <w:tcW w:w="5242" w:type="dxa"/>
          </w:tcPr>
          <w:p w14:paraId="2F7A4CD1" w14:textId="78C68C58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79E07738">
              <w:rPr>
                <w:rFonts w:cs="Arial"/>
                <w:sz w:val="20"/>
                <w:szCs w:val="20"/>
              </w:rPr>
              <w:t xml:space="preserve">Beeldkwaliteit 3D beeldscherm(en) </w:t>
            </w:r>
          </w:p>
        </w:tc>
        <w:tc>
          <w:tcPr>
            <w:tcW w:w="850" w:type="dxa"/>
            <w:gridSpan w:val="2"/>
          </w:tcPr>
          <w:p w14:paraId="779BD727" w14:textId="77777777" w:rsidR="005156B9" w:rsidRPr="79E07738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374CEF7" w14:textId="77777777" w:rsidR="005156B9" w:rsidRPr="79E07738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10DBC2F" w14:textId="4DA95027" w:rsidR="005156B9" w:rsidRPr="79E07738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02A776" w14:textId="77777777" w:rsidR="005156B9" w:rsidRPr="79E07738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52A17A" w14:textId="6A0E4890" w:rsidR="005156B9" w:rsidRPr="79E07738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6D0BEBD4" w14:textId="46B75F1F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71932FA5" w14:textId="715A8381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7.2</w:t>
            </w:r>
          </w:p>
        </w:tc>
        <w:tc>
          <w:tcPr>
            <w:tcW w:w="5242" w:type="dxa"/>
          </w:tcPr>
          <w:p w14:paraId="6B67816A" w14:textId="01E53A14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2B629CA6">
              <w:rPr>
                <w:rFonts w:cs="Arial"/>
                <w:sz w:val="20"/>
                <w:szCs w:val="20"/>
              </w:rPr>
              <w:t xml:space="preserve">Ergonomie/comfort 3D-bril </w:t>
            </w:r>
          </w:p>
        </w:tc>
        <w:tc>
          <w:tcPr>
            <w:tcW w:w="850" w:type="dxa"/>
            <w:gridSpan w:val="2"/>
          </w:tcPr>
          <w:p w14:paraId="5BF4409A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6ED7535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F243270" w14:textId="0941A898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CEBC7" w14:textId="77777777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C8FBD0" w14:textId="308A0134" w:rsidR="005156B9" w:rsidRPr="2B629CA6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  <w:tr w:rsidR="005156B9" w14:paraId="656C0382" w14:textId="51224513" w:rsidTr="00E8793D">
        <w:trPr>
          <w:gridAfter w:val="4"/>
          <w:wAfter w:w="6666" w:type="dxa"/>
          <w:trHeight w:val="300"/>
        </w:trPr>
        <w:tc>
          <w:tcPr>
            <w:tcW w:w="423" w:type="dxa"/>
          </w:tcPr>
          <w:p w14:paraId="515B509B" w14:textId="314F38E5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7.3</w:t>
            </w:r>
          </w:p>
        </w:tc>
        <w:tc>
          <w:tcPr>
            <w:tcW w:w="5242" w:type="dxa"/>
          </w:tcPr>
          <w:p w14:paraId="27B4AB6E" w14:textId="67AB171C" w:rsidR="005156B9" w:rsidRDefault="005156B9" w:rsidP="00F525D5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Omvang systeem van microscoop en beeldscherm</w:t>
            </w:r>
          </w:p>
        </w:tc>
        <w:tc>
          <w:tcPr>
            <w:tcW w:w="850" w:type="dxa"/>
            <w:gridSpan w:val="2"/>
          </w:tcPr>
          <w:p w14:paraId="2D019FA9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DFA3199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ACD5922" w14:textId="35F97494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E763F" w14:textId="77777777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0D0EE" w14:textId="092190D8" w:rsidR="005156B9" w:rsidRPr="656D0BA2" w:rsidRDefault="005156B9" w:rsidP="00F525D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0B1FA80E" w14:textId="6BE334E7" w:rsidR="656D0BA2" w:rsidRDefault="656D0BA2"/>
    <w:p w14:paraId="0BE4A318" w14:textId="77777777" w:rsidR="0077788D" w:rsidRDefault="0077788D" w:rsidP="2C052537">
      <w:pPr>
        <w:rPr>
          <w:sz w:val="18"/>
          <w:szCs w:val="18"/>
        </w:rPr>
      </w:pPr>
    </w:p>
    <w:tbl>
      <w:tblPr>
        <w:tblStyle w:val="Tabelraster"/>
        <w:tblW w:w="9923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BD00B5" w14:paraId="03ED1545" w14:textId="77777777" w:rsidTr="00135953">
        <w:trPr>
          <w:trHeight w:val="300"/>
        </w:trPr>
        <w:tc>
          <w:tcPr>
            <w:tcW w:w="42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795EA44" w14:textId="247313DB" w:rsidR="00BD00B5" w:rsidRPr="00BD00B5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D00B5">
              <w:rPr>
                <w:rFonts w:cs="Arial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949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D491DB3" w14:textId="18CD9694" w:rsidR="00BD00B5" w:rsidRPr="00BD00B5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D00B5">
              <w:rPr>
                <w:rFonts w:cs="Arial"/>
                <w:b/>
                <w:bCs/>
                <w:sz w:val="20"/>
                <w:szCs w:val="20"/>
              </w:rPr>
              <w:t>Opmerking</w:t>
            </w:r>
          </w:p>
        </w:tc>
      </w:tr>
      <w:tr w:rsidR="00BD00B5" w14:paraId="24718745" w14:textId="77777777" w:rsidTr="00E8793D">
        <w:trPr>
          <w:trHeight w:val="300"/>
        </w:trPr>
        <w:tc>
          <w:tcPr>
            <w:tcW w:w="426" w:type="dxa"/>
            <w:tcBorders>
              <w:top w:val="double" w:sz="4" w:space="0" w:color="auto"/>
            </w:tcBorders>
            <w:shd w:val="clear" w:color="auto" w:fill="D9E2F3" w:themeFill="accent1" w:themeFillTint="33"/>
          </w:tcPr>
          <w:p w14:paraId="3955A925" w14:textId="77777777" w:rsidR="00BD00B5" w:rsidRPr="003B018D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3B018D">
              <w:rPr>
                <w:rFonts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497" w:type="dxa"/>
            <w:tcBorders>
              <w:top w:val="double" w:sz="4" w:space="0" w:color="auto"/>
            </w:tcBorders>
            <w:shd w:val="clear" w:color="auto" w:fill="D9E2F3" w:themeFill="accent1" w:themeFillTint="33"/>
          </w:tcPr>
          <w:p w14:paraId="2646C94F" w14:textId="7D2A7AA2" w:rsidR="00BD00B5" w:rsidRPr="003B018D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D00B5" w14:paraId="2DDEFDF2" w14:textId="77777777" w:rsidTr="00135953">
        <w:trPr>
          <w:trHeight w:val="300"/>
        </w:trPr>
        <w:tc>
          <w:tcPr>
            <w:tcW w:w="426" w:type="dxa"/>
          </w:tcPr>
          <w:p w14:paraId="325F355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1.1</w:t>
            </w:r>
          </w:p>
        </w:tc>
        <w:tc>
          <w:tcPr>
            <w:tcW w:w="9497" w:type="dxa"/>
          </w:tcPr>
          <w:p w14:paraId="098D1056" w14:textId="2F1D062C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107AA42A" w14:textId="77777777" w:rsidTr="00135953">
        <w:trPr>
          <w:trHeight w:val="300"/>
        </w:trPr>
        <w:tc>
          <w:tcPr>
            <w:tcW w:w="426" w:type="dxa"/>
          </w:tcPr>
          <w:p w14:paraId="5EC106E7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</w:t>
            </w:r>
          </w:p>
        </w:tc>
        <w:tc>
          <w:tcPr>
            <w:tcW w:w="9497" w:type="dxa"/>
          </w:tcPr>
          <w:p w14:paraId="2E32AB87" w14:textId="07829663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683DE197" w14:textId="77777777" w:rsidTr="00135953">
        <w:trPr>
          <w:trHeight w:val="300"/>
        </w:trPr>
        <w:tc>
          <w:tcPr>
            <w:tcW w:w="426" w:type="dxa"/>
          </w:tcPr>
          <w:p w14:paraId="4BF88745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</w:t>
            </w:r>
          </w:p>
        </w:tc>
        <w:tc>
          <w:tcPr>
            <w:tcW w:w="9497" w:type="dxa"/>
          </w:tcPr>
          <w:p w14:paraId="186A3BC2" w14:textId="37D0039F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3DCB0F2C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2C5C24B4" w14:textId="77777777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73E30">
              <w:rPr>
                <w:rFonts w:cs="Arial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65F8E847" w14:textId="38FCAE78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72D2D8EF" w14:textId="77777777" w:rsidTr="00135953">
        <w:trPr>
          <w:trHeight w:val="300"/>
        </w:trPr>
        <w:tc>
          <w:tcPr>
            <w:tcW w:w="426" w:type="dxa"/>
          </w:tcPr>
          <w:p w14:paraId="3211CF2C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2.1</w:t>
            </w:r>
          </w:p>
        </w:tc>
        <w:tc>
          <w:tcPr>
            <w:tcW w:w="9497" w:type="dxa"/>
          </w:tcPr>
          <w:p w14:paraId="704589B2" w14:textId="50BDF122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00666EA1" w14:textId="77777777" w:rsidTr="00135953">
        <w:trPr>
          <w:trHeight w:val="300"/>
        </w:trPr>
        <w:tc>
          <w:tcPr>
            <w:tcW w:w="426" w:type="dxa"/>
          </w:tcPr>
          <w:p w14:paraId="1DD9498E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2.2</w:t>
            </w:r>
          </w:p>
        </w:tc>
        <w:tc>
          <w:tcPr>
            <w:tcW w:w="9497" w:type="dxa"/>
          </w:tcPr>
          <w:p w14:paraId="33E78276" w14:textId="3E658D8E" w:rsidR="00BD00B5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5F5ABE21" w14:textId="77777777" w:rsidTr="00135953">
        <w:trPr>
          <w:trHeight w:val="300"/>
        </w:trPr>
        <w:tc>
          <w:tcPr>
            <w:tcW w:w="426" w:type="dxa"/>
          </w:tcPr>
          <w:p w14:paraId="74AEBD26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2.3</w:t>
            </w:r>
          </w:p>
        </w:tc>
        <w:tc>
          <w:tcPr>
            <w:tcW w:w="9497" w:type="dxa"/>
          </w:tcPr>
          <w:p w14:paraId="6E9B5084" w14:textId="58F459F9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03D943C6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64204C25" w14:textId="77777777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46160E9E" w14:textId="171E8A1D" w:rsidR="00BD00B5" w:rsidRPr="00C73E30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D00B5" w14:paraId="52AE06A6" w14:textId="77777777" w:rsidTr="00135953">
        <w:trPr>
          <w:trHeight w:val="300"/>
        </w:trPr>
        <w:tc>
          <w:tcPr>
            <w:tcW w:w="426" w:type="dxa"/>
          </w:tcPr>
          <w:p w14:paraId="4109BCA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3.1</w:t>
            </w:r>
          </w:p>
        </w:tc>
        <w:tc>
          <w:tcPr>
            <w:tcW w:w="9497" w:type="dxa"/>
          </w:tcPr>
          <w:p w14:paraId="2D961AB8" w14:textId="248EF079" w:rsidR="00BD00B5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29A1FE55" w14:textId="77777777" w:rsidTr="00135953">
        <w:trPr>
          <w:trHeight w:val="300"/>
        </w:trPr>
        <w:tc>
          <w:tcPr>
            <w:tcW w:w="426" w:type="dxa"/>
          </w:tcPr>
          <w:p w14:paraId="7941E49E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3.2</w:t>
            </w:r>
          </w:p>
        </w:tc>
        <w:tc>
          <w:tcPr>
            <w:tcW w:w="9497" w:type="dxa"/>
          </w:tcPr>
          <w:p w14:paraId="6FEC8B30" w14:textId="1AAC267B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60EBB257" w14:textId="77777777" w:rsidTr="00135953">
        <w:trPr>
          <w:trHeight w:val="300"/>
        </w:trPr>
        <w:tc>
          <w:tcPr>
            <w:tcW w:w="426" w:type="dxa"/>
          </w:tcPr>
          <w:p w14:paraId="46A6CE42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3.3</w:t>
            </w:r>
          </w:p>
        </w:tc>
        <w:tc>
          <w:tcPr>
            <w:tcW w:w="9497" w:type="dxa"/>
          </w:tcPr>
          <w:p w14:paraId="0843897B" w14:textId="594CEBF6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F893C7D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4D259529" w14:textId="77777777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35D832C4" w14:textId="1CBB3831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0F67044A" w14:textId="77777777" w:rsidTr="00135953">
        <w:trPr>
          <w:trHeight w:val="300"/>
        </w:trPr>
        <w:tc>
          <w:tcPr>
            <w:tcW w:w="426" w:type="dxa"/>
          </w:tcPr>
          <w:p w14:paraId="5EE26897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4.1</w:t>
            </w:r>
          </w:p>
        </w:tc>
        <w:tc>
          <w:tcPr>
            <w:tcW w:w="9497" w:type="dxa"/>
          </w:tcPr>
          <w:p w14:paraId="2ED35940" w14:textId="48B46A29" w:rsidR="00BD00B5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45719098" w14:textId="77777777" w:rsidTr="00135953">
        <w:trPr>
          <w:trHeight w:val="300"/>
        </w:trPr>
        <w:tc>
          <w:tcPr>
            <w:tcW w:w="426" w:type="dxa"/>
          </w:tcPr>
          <w:p w14:paraId="7E1C4EB1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4.2</w:t>
            </w:r>
          </w:p>
        </w:tc>
        <w:tc>
          <w:tcPr>
            <w:tcW w:w="9497" w:type="dxa"/>
          </w:tcPr>
          <w:p w14:paraId="1F03C4E7" w14:textId="4C5986F4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310BE7C" w14:textId="77777777" w:rsidTr="00135953">
        <w:trPr>
          <w:trHeight w:val="300"/>
        </w:trPr>
        <w:tc>
          <w:tcPr>
            <w:tcW w:w="426" w:type="dxa"/>
          </w:tcPr>
          <w:p w14:paraId="30C4FAF3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4.3</w:t>
            </w:r>
          </w:p>
        </w:tc>
        <w:tc>
          <w:tcPr>
            <w:tcW w:w="9497" w:type="dxa"/>
          </w:tcPr>
          <w:p w14:paraId="0FDC0D0E" w14:textId="219B133D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505E2327" w14:textId="77777777" w:rsidTr="00135953">
        <w:trPr>
          <w:trHeight w:val="300"/>
        </w:trPr>
        <w:tc>
          <w:tcPr>
            <w:tcW w:w="426" w:type="dxa"/>
          </w:tcPr>
          <w:p w14:paraId="7468842B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4.4</w:t>
            </w:r>
          </w:p>
        </w:tc>
        <w:tc>
          <w:tcPr>
            <w:tcW w:w="9497" w:type="dxa"/>
          </w:tcPr>
          <w:p w14:paraId="68A35FC1" w14:textId="553DC168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656D0BA2" w14:paraId="20BC1670" w14:textId="77777777" w:rsidTr="00135953">
        <w:trPr>
          <w:trHeight w:val="300"/>
        </w:trPr>
        <w:tc>
          <w:tcPr>
            <w:tcW w:w="426" w:type="dxa"/>
          </w:tcPr>
          <w:p w14:paraId="2AD0BFBA" w14:textId="1E342D49" w:rsidR="61AB810B" w:rsidRDefault="61AB810B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4.5</w:t>
            </w:r>
          </w:p>
        </w:tc>
        <w:tc>
          <w:tcPr>
            <w:tcW w:w="9497" w:type="dxa"/>
          </w:tcPr>
          <w:p w14:paraId="406869BE" w14:textId="3F021D69" w:rsidR="656D0BA2" w:rsidRDefault="656D0BA2" w:rsidP="656D0BA2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5B0D888E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46776E40" w14:textId="77777777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C3B47">
              <w:rPr>
                <w:rFonts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6ECD7A58" w14:textId="33D7DFCF" w:rsidR="00BD00B5" w:rsidRPr="006C3B47" w:rsidRDefault="00BD00B5" w:rsidP="00BD00B5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124366F8" w14:textId="77777777" w:rsidTr="00135953">
        <w:trPr>
          <w:trHeight w:val="300"/>
        </w:trPr>
        <w:tc>
          <w:tcPr>
            <w:tcW w:w="426" w:type="dxa"/>
          </w:tcPr>
          <w:p w14:paraId="313C9770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5.1</w:t>
            </w:r>
          </w:p>
        </w:tc>
        <w:tc>
          <w:tcPr>
            <w:tcW w:w="9497" w:type="dxa"/>
          </w:tcPr>
          <w:p w14:paraId="7C8A7415" w14:textId="7BB1E448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0A9A39F5" w14:textId="77777777" w:rsidTr="00135953">
        <w:trPr>
          <w:trHeight w:val="300"/>
        </w:trPr>
        <w:tc>
          <w:tcPr>
            <w:tcW w:w="426" w:type="dxa"/>
          </w:tcPr>
          <w:p w14:paraId="3ED2062B" w14:textId="77777777" w:rsidR="00BD00B5" w:rsidRPr="003B018D" w:rsidRDefault="00BD00B5" w:rsidP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5.2</w:t>
            </w:r>
          </w:p>
        </w:tc>
        <w:tc>
          <w:tcPr>
            <w:tcW w:w="9497" w:type="dxa"/>
          </w:tcPr>
          <w:p w14:paraId="1A4383CE" w14:textId="728FA76C" w:rsidR="00BD00B5" w:rsidRDefault="00BD00B5" w:rsidP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8DBE7A1" w14:textId="77777777" w:rsidTr="00135953">
        <w:trPr>
          <w:trHeight w:val="300"/>
        </w:trPr>
        <w:tc>
          <w:tcPr>
            <w:tcW w:w="426" w:type="dxa"/>
          </w:tcPr>
          <w:p w14:paraId="59AE2F5D" w14:textId="77777777" w:rsidR="00BD00B5" w:rsidRPr="003B018D" w:rsidRDefault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5.3</w:t>
            </w:r>
          </w:p>
        </w:tc>
        <w:tc>
          <w:tcPr>
            <w:tcW w:w="9497" w:type="dxa"/>
          </w:tcPr>
          <w:p w14:paraId="0A5BE7F1" w14:textId="5E257D03" w:rsidR="00BD00B5" w:rsidRDefault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3ED65E5D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6D254E8C" w14:textId="77777777" w:rsidR="00BD00B5" w:rsidRPr="00644E42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44E42">
              <w:rPr>
                <w:rFonts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4B4345D2" w14:textId="713A5731" w:rsidR="00BD00B5" w:rsidRPr="00644E42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BD00B5" w14:paraId="5E66CB27" w14:textId="77777777" w:rsidTr="00135953">
        <w:trPr>
          <w:trHeight w:val="300"/>
        </w:trPr>
        <w:tc>
          <w:tcPr>
            <w:tcW w:w="426" w:type="dxa"/>
          </w:tcPr>
          <w:p w14:paraId="40EEE50F" w14:textId="77777777" w:rsidR="00BD00B5" w:rsidRPr="003B018D" w:rsidRDefault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6.1</w:t>
            </w:r>
          </w:p>
        </w:tc>
        <w:tc>
          <w:tcPr>
            <w:tcW w:w="9497" w:type="dxa"/>
          </w:tcPr>
          <w:p w14:paraId="27D65109" w14:textId="5C490212" w:rsidR="00BD00B5" w:rsidRDefault="00BD00B5">
            <w:pPr>
              <w:rPr>
                <w:rFonts w:cs="Arial"/>
                <w:sz w:val="20"/>
                <w:szCs w:val="20"/>
              </w:rPr>
            </w:pPr>
          </w:p>
        </w:tc>
      </w:tr>
      <w:tr w:rsidR="00BD00B5" w14:paraId="43924B3E" w14:textId="77777777" w:rsidTr="00135953">
        <w:trPr>
          <w:trHeight w:val="300"/>
        </w:trPr>
        <w:tc>
          <w:tcPr>
            <w:tcW w:w="426" w:type="dxa"/>
          </w:tcPr>
          <w:p w14:paraId="288C86F6" w14:textId="77777777" w:rsidR="00BD00B5" w:rsidRPr="003B018D" w:rsidRDefault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6.2</w:t>
            </w:r>
          </w:p>
        </w:tc>
        <w:tc>
          <w:tcPr>
            <w:tcW w:w="9497" w:type="dxa"/>
          </w:tcPr>
          <w:p w14:paraId="32226582" w14:textId="0AE4CB86" w:rsidR="00BD00B5" w:rsidRDefault="00BD00B5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BD00B5" w14:paraId="72F47989" w14:textId="77777777" w:rsidTr="00E8793D">
        <w:trPr>
          <w:trHeight w:val="300"/>
        </w:trPr>
        <w:tc>
          <w:tcPr>
            <w:tcW w:w="426" w:type="dxa"/>
            <w:shd w:val="clear" w:color="auto" w:fill="D9E2F3" w:themeFill="accent1" w:themeFillTint="33"/>
          </w:tcPr>
          <w:p w14:paraId="5E5D60D0" w14:textId="77777777" w:rsidR="00BD00B5" w:rsidRPr="00644E42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644E42">
              <w:rPr>
                <w:rFonts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9497" w:type="dxa"/>
            <w:shd w:val="clear" w:color="auto" w:fill="D9E2F3" w:themeFill="accent1" w:themeFillTint="33"/>
          </w:tcPr>
          <w:p w14:paraId="3F57FCDB" w14:textId="6E2B6706" w:rsidR="00BD00B5" w:rsidRPr="00644E42" w:rsidRDefault="00BD00B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656D0BA2" w14:paraId="5D827E21" w14:textId="77777777" w:rsidTr="00135953">
        <w:trPr>
          <w:trHeight w:val="300"/>
        </w:trPr>
        <w:tc>
          <w:tcPr>
            <w:tcW w:w="426" w:type="dxa"/>
          </w:tcPr>
          <w:p w14:paraId="038C5A90" w14:textId="5BD8A3C5" w:rsidR="4F51BC1E" w:rsidRDefault="4F51BC1E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7.1</w:t>
            </w:r>
          </w:p>
        </w:tc>
        <w:tc>
          <w:tcPr>
            <w:tcW w:w="9497" w:type="dxa"/>
          </w:tcPr>
          <w:p w14:paraId="39A291AD" w14:textId="5E3AF790" w:rsidR="656D0BA2" w:rsidRDefault="656D0BA2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656D0BA2" w14:paraId="39F60433" w14:textId="77777777" w:rsidTr="00135953">
        <w:trPr>
          <w:trHeight w:val="300"/>
        </w:trPr>
        <w:tc>
          <w:tcPr>
            <w:tcW w:w="426" w:type="dxa"/>
          </w:tcPr>
          <w:p w14:paraId="1FF6A111" w14:textId="34662D29" w:rsidR="4F51BC1E" w:rsidRDefault="4F51BC1E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7.2</w:t>
            </w:r>
          </w:p>
        </w:tc>
        <w:tc>
          <w:tcPr>
            <w:tcW w:w="9497" w:type="dxa"/>
          </w:tcPr>
          <w:p w14:paraId="55A94523" w14:textId="3D27F75A" w:rsidR="656D0BA2" w:rsidRDefault="656D0BA2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656D0BA2" w14:paraId="42FBF244" w14:textId="77777777" w:rsidTr="00135953">
        <w:trPr>
          <w:trHeight w:val="300"/>
        </w:trPr>
        <w:tc>
          <w:tcPr>
            <w:tcW w:w="426" w:type="dxa"/>
          </w:tcPr>
          <w:p w14:paraId="1672CD3E" w14:textId="7E1F38A9" w:rsidR="4F51BC1E" w:rsidRDefault="4F51BC1E" w:rsidP="656D0BA2">
            <w:pPr>
              <w:rPr>
                <w:rFonts w:cs="Arial"/>
                <w:sz w:val="20"/>
                <w:szCs w:val="20"/>
              </w:rPr>
            </w:pPr>
            <w:r w:rsidRPr="656D0BA2">
              <w:rPr>
                <w:rFonts w:cs="Arial"/>
                <w:sz w:val="20"/>
                <w:szCs w:val="20"/>
              </w:rPr>
              <w:t>7.3</w:t>
            </w:r>
          </w:p>
        </w:tc>
        <w:tc>
          <w:tcPr>
            <w:tcW w:w="9497" w:type="dxa"/>
          </w:tcPr>
          <w:p w14:paraId="3F33F056" w14:textId="62AD0A1D" w:rsidR="656D0BA2" w:rsidRDefault="656D0BA2" w:rsidP="656D0BA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5042E799" w14:textId="175443FF" w:rsidR="00BD00B5" w:rsidRDefault="00BD00B5" w:rsidP="2C052537"/>
    <w:sectPr w:rsidR="00BD00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BCAEF" w14:textId="77777777" w:rsidR="00227F43" w:rsidRDefault="00227F43" w:rsidP="00512DD1">
      <w:r>
        <w:separator/>
      </w:r>
    </w:p>
  </w:endnote>
  <w:endnote w:type="continuationSeparator" w:id="0">
    <w:p w14:paraId="1D2E2802" w14:textId="77777777" w:rsidR="00227F43" w:rsidRDefault="00227F43" w:rsidP="00512DD1">
      <w:r>
        <w:continuationSeparator/>
      </w:r>
    </w:p>
  </w:endnote>
  <w:endnote w:type="continuationNotice" w:id="1">
    <w:p w14:paraId="30EC4C11" w14:textId="77777777" w:rsidR="00227F43" w:rsidRDefault="00227F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2D0AA" w14:textId="77777777" w:rsidR="00A62591" w:rsidRDefault="00A625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AA76351" w14:paraId="699BCB3A" w14:textId="77777777" w:rsidTr="6AA76351">
      <w:trPr>
        <w:trHeight w:val="300"/>
      </w:trPr>
      <w:tc>
        <w:tcPr>
          <w:tcW w:w="3020" w:type="dxa"/>
        </w:tcPr>
        <w:p w14:paraId="0B129C71" w14:textId="5E473E79" w:rsidR="6AA76351" w:rsidRDefault="6AA76351" w:rsidP="6AA76351">
          <w:pPr>
            <w:pStyle w:val="Koptekst"/>
            <w:ind w:left="-115"/>
          </w:pPr>
        </w:p>
      </w:tc>
      <w:tc>
        <w:tcPr>
          <w:tcW w:w="3020" w:type="dxa"/>
        </w:tcPr>
        <w:p w14:paraId="3182CA82" w14:textId="34B69354" w:rsidR="6AA76351" w:rsidRDefault="6AA76351" w:rsidP="6AA76351">
          <w:pPr>
            <w:pStyle w:val="Koptekst"/>
            <w:jc w:val="center"/>
          </w:pPr>
        </w:p>
      </w:tc>
      <w:tc>
        <w:tcPr>
          <w:tcW w:w="3020" w:type="dxa"/>
        </w:tcPr>
        <w:p w14:paraId="48A2EDAA" w14:textId="21850681" w:rsidR="6AA76351" w:rsidRDefault="6AA76351" w:rsidP="6AA76351">
          <w:pPr>
            <w:pStyle w:val="Koptekst"/>
            <w:ind w:right="-115"/>
            <w:jc w:val="right"/>
          </w:pPr>
        </w:p>
      </w:tc>
    </w:tr>
  </w:tbl>
  <w:p w14:paraId="47936EC4" w14:textId="70419260" w:rsidR="6AA76351" w:rsidRDefault="6AA76351" w:rsidP="6AA7635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BCB5B" w14:textId="77777777" w:rsidR="00A62591" w:rsidRDefault="00A625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62735" w14:textId="77777777" w:rsidR="00227F43" w:rsidRDefault="00227F43" w:rsidP="00512DD1">
      <w:r>
        <w:separator/>
      </w:r>
    </w:p>
  </w:footnote>
  <w:footnote w:type="continuationSeparator" w:id="0">
    <w:p w14:paraId="39FA895B" w14:textId="77777777" w:rsidR="00227F43" w:rsidRDefault="00227F43" w:rsidP="00512DD1">
      <w:r>
        <w:continuationSeparator/>
      </w:r>
    </w:p>
  </w:footnote>
  <w:footnote w:type="continuationNotice" w:id="1">
    <w:p w14:paraId="149E16EA" w14:textId="77777777" w:rsidR="00227F43" w:rsidRDefault="00227F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1199" w14:textId="77777777" w:rsidR="00A62591" w:rsidRDefault="00A625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F2F9" w14:textId="305B6F61" w:rsidR="0077788D" w:rsidRPr="00C73E30" w:rsidRDefault="00512DD1">
    <w:pPr>
      <w:pStyle w:val="Koptekst"/>
      <w:rPr>
        <w:b/>
        <w:bCs/>
        <w:sz w:val="28"/>
        <w:szCs w:val="28"/>
      </w:rPr>
    </w:pPr>
    <w:r w:rsidRPr="00C73E30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B6816A4" wp14:editId="0339431C">
          <wp:simplePos x="0" y="0"/>
          <wp:positionH relativeFrom="column">
            <wp:posOffset>5222950</wp:posOffset>
          </wp:positionH>
          <wp:positionV relativeFrom="paragraph">
            <wp:posOffset>-302260</wp:posOffset>
          </wp:positionV>
          <wp:extent cx="1235561" cy="642007"/>
          <wp:effectExtent l="0" t="0" r="0" b="0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561" cy="642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AA76351" w:rsidRPr="00C73E30">
      <w:rPr>
        <w:b/>
        <w:bCs/>
        <w:sz w:val="28"/>
        <w:szCs w:val="28"/>
      </w:rPr>
      <w:t xml:space="preserve">Gebruikersbeoordeling operatiemicroscopen perceel 1 – </w:t>
    </w:r>
    <w:r w:rsidR="00A62591">
      <w:rPr>
        <w:b/>
        <w:bCs/>
        <w:sz w:val="28"/>
        <w:szCs w:val="28"/>
      </w:rPr>
      <w:t>Medisch specialist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80FCE" w14:textId="77777777" w:rsidR="00A62591" w:rsidRDefault="00A6259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8D"/>
    <w:rsid w:val="00017874"/>
    <w:rsid w:val="000255A3"/>
    <w:rsid w:val="0004616D"/>
    <w:rsid w:val="00077786"/>
    <w:rsid w:val="0008523F"/>
    <w:rsid w:val="000860B1"/>
    <w:rsid w:val="000A4008"/>
    <w:rsid w:val="000A420E"/>
    <w:rsid w:val="000C0077"/>
    <w:rsid w:val="000D0734"/>
    <w:rsid w:val="000D2454"/>
    <w:rsid w:val="000D69FD"/>
    <w:rsid w:val="000F35C9"/>
    <w:rsid w:val="000F5D92"/>
    <w:rsid w:val="00101A95"/>
    <w:rsid w:val="001077B2"/>
    <w:rsid w:val="00135953"/>
    <w:rsid w:val="00150C25"/>
    <w:rsid w:val="00160A98"/>
    <w:rsid w:val="00162E74"/>
    <w:rsid w:val="0016583F"/>
    <w:rsid w:val="001826A3"/>
    <w:rsid w:val="0018777D"/>
    <w:rsid w:val="00195B58"/>
    <w:rsid w:val="001E7C21"/>
    <w:rsid w:val="00203B7B"/>
    <w:rsid w:val="002069AC"/>
    <w:rsid w:val="00210C8D"/>
    <w:rsid w:val="00227F43"/>
    <w:rsid w:val="00240EF8"/>
    <w:rsid w:val="002528B8"/>
    <w:rsid w:val="00261EB5"/>
    <w:rsid w:val="002A3578"/>
    <w:rsid w:val="002C1A2C"/>
    <w:rsid w:val="002D7ED3"/>
    <w:rsid w:val="00301883"/>
    <w:rsid w:val="00305412"/>
    <w:rsid w:val="003156B7"/>
    <w:rsid w:val="00341184"/>
    <w:rsid w:val="00357362"/>
    <w:rsid w:val="00362D1D"/>
    <w:rsid w:val="0036726D"/>
    <w:rsid w:val="0037793C"/>
    <w:rsid w:val="00396DCA"/>
    <w:rsid w:val="003A0808"/>
    <w:rsid w:val="003B018D"/>
    <w:rsid w:val="003B1C07"/>
    <w:rsid w:val="003E4D8C"/>
    <w:rsid w:val="00417090"/>
    <w:rsid w:val="0042496E"/>
    <w:rsid w:val="00427245"/>
    <w:rsid w:val="00431AC1"/>
    <w:rsid w:val="0046468E"/>
    <w:rsid w:val="00474209"/>
    <w:rsid w:val="00485D19"/>
    <w:rsid w:val="00495A17"/>
    <w:rsid w:val="0049BA74"/>
    <w:rsid w:val="00500F70"/>
    <w:rsid w:val="00506763"/>
    <w:rsid w:val="00512DD1"/>
    <w:rsid w:val="005156B9"/>
    <w:rsid w:val="00522541"/>
    <w:rsid w:val="00545C69"/>
    <w:rsid w:val="005849F9"/>
    <w:rsid w:val="005A4049"/>
    <w:rsid w:val="005A41DC"/>
    <w:rsid w:val="005B3D7F"/>
    <w:rsid w:val="005B4817"/>
    <w:rsid w:val="005C5C13"/>
    <w:rsid w:val="005D4747"/>
    <w:rsid w:val="005E211A"/>
    <w:rsid w:val="006113FF"/>
    <w:rsid w:val="00622265"/>
    <w:rsid w:val="00644E42"/>
    <w:rsid w:val="00661824"/>
    <w:rsid w:val="006C3B47"/>
    <w:rsid w:val="006E2678"/>
    <w:rsid w:val="006E7CBB"/>
    <w:rsid w:val="006F3ADF"/>
    <w:rsid w:val="00713577"/>
    <w:rsid w:val="0071520B"/>
    <w:rsid w:val="007263E8"/>
    <w:rsid w:val="007274C7"/>
    <w:rsid w:val="007276EE"/>
    <w:rsid w:val="00727CFF"/>
    <w:rsid w:val="007429EC"/>
    <w:rsid w:val="00770583"/>
    <w:rsid w:val="00774E29"/>
    <w:rsid w:val="00776781"/>
    <w:rsid w:val="0077788D"/>
    <w:rsid w:val="00794B6E"/>
    <w:rsid w:val="007D6BD0"/>
    <w:rsid w:val="007E0903"/>
    <w:rsid w:val="007F302D"/>
    <w:rsid w:val="008234D8"/>
    <w:rsid w:val="00830F2B"/>
    <w:rsid w:val="00884FD1"/>
    <w:rsid w:val="008A3E4B"/>
    <w:rsid w:val="008B6408"/>
    <w:rsid w:val="008B70C5"/>
    <w:rsid w:val="008D61BD"/>
    <w:rsid w:val="008F73E0"/>
    <w:rsid w:val="00916E9A"/>
    <w:rsid w:val="00951547"/>
    <w:rsid w:val="009910F3"/>
    <w:rsid w:val="009A0B79"/>
    <w:rsid w:val="009C0BE0"/>
    <w:rsid w:val="009C6AB6"/>
    <w:rsid w:val="009F5BD1"/>
    <w:rsid w:val="00A1455D"/>
    <w:rsid w:val="00A61602"/>
    <w:rsid w:val="00A62591"/>
    <w:rsid w:val="00A63428"/>
    <w:rsid w:val="00A93DF3"/>
    <w:rsid w:val="00AB3328"/>
    <w:rsid w:val="00AD1D99"/>
    <w:rsid w:val="00AD59A7"/>
    <w:rsid w:val="00B13996"/>
    <w:rsid w:val="00B20788"/>
    <w:rsid w:val="00B30822"/>
    <w:rsid w:val="00B55708"/>
    <w:rsid w:val="00B73F91"/>
    <w:rsid w:val="00B90E70"/>
    <w:rsid w:val="00BC4BA2"/>
    <w:rsid w:val="00BD00B5"/>
    <w:rsid w:val="00BD663E"/>
    <w:rsid w:val="00C0208D"/>
    <w:rsid w:val="00C05444"/>
    <w:rsid w:val="00C22C87"/>
    <w:rsid w:val="00C73E30"/>
    <w:rsid w:val="00C75C30"/>
    <w:rsid w:val="00CC4A3A"/>
    <w:rsid w:val="00CC5229"/>
    <w:rsid w:val="00CC55D4"/>
    <w:rsid w:val="00CE3C92"/>
    <w:rsid w:val="00CF5357"/>
    <w:rsid w:val="00D26968"/>
    <w:rsid w:val="00D40269"/>
    <w:rsid w:val="00D70046"/>
    <w:rsid w:val="00D972B5"/>
    <w:rsid w:val="00D978CC"/>
    <w:rsid w:val="00D97F8B"/>
    <w:rsid w:val="00DB3D54"/>
    <w:rsid w:val="00DD5C9D"/>
    <w:rsid w:val="00DE1A35"/>
    <w:rsid w:val="00E31909"/>
    <w:rsid w:val="00E449CD"/>
    <w:rsid w:val="00E673AD"/>
    <w:rsid w:val="00E82E2C"/>
    <w:rsid w:val="00E87378"/>
    <w:rsid w:val="00E8793D"/>
    <w:rsid w:val="00EB3F5F"/>
    <w:rsid w:val="00EE5E11"/>
    <w:rsid w:val="00EF00CC"/>
    <w:rsid w:val="00F525D5"/>
    <w:rsid w:val="00F977B0"/>
    <w:rsid w:val="00FA0069"/>
    <w:rsid w:val="00FA4166"/>
    <w:rsid w:val="00FA5351"/>
    <w:rsid w:val="00FE65E3"/>
    <w:rsid w:val="03B5C0BC"/>
    <w:rsid w:val="05553D73"/>
    <w:rsid w:val="05BCF4C6"/>
    <w:rsid w:val="07AB9C80"/>
    <w:rsid w:val="0886A7FD"/>
    <w:rsid w:val="0A88A12D"/>
    <w:rsid w:val="0AF9904A"/>
    <w:rsid w:val="0CF46865"/>
    <w:rsid w:val="0DAA8BFE"/>
    <w:rsid w:val="0FEB52F9"/>
    <w:rsid w:val="114C3750"/>
    <w:rsid w:val="141179C9"/>
    <w:rsid w:val="16A671E8"/>
    <w:rsid w:val="16C30347"/>
    <w:rsid w:val="192A8050"/>
    <w:rsid w:val="1AAD673B"/>
    <w:rsid w:val="1C24821A"/>
    <w:rsid w:val="1DA1C5BE"/>
    <w:rsid w:val="1F73644D"/>
    <w:rsid w:val="20B23651"/>
    <w:rsid w:val="21745E7A"/>
    <w:rsid w:val="2217CF8F"/>
    <w:rsid w:val="226EB2A8"/>
    <w:rsid w:val="23429301"/>
    <w:rsid w:val="23F6E17B"/>
    <w:rsid w:val="244F1981"/>
    <w:rsid w:val="25FA5C04"/>
    <w:rsid w:val="26C337BF"/>
    <w:rsid w:val="27600365"/>
    <w:rsid w:val="28F1D487"/>
    <w:rsid w:val="2B629CA6"/>
    <w:rsid w:val="2C052537"/>
    <w:rsid w:val="2CE8F686"/>
    <w:rsid w:val="2FD89C51"/>
    <w:rsid w:val="306C7F5C"/>
    <w:rsid w:val="30AFD32A"/>
    <w:rsid w:val="3148F1C7"/>
    <w:rsid w:val="31CD7E5D"/>
    <w:rsid w:val="332E8197"/>
    <w:rsid w:val="335D6601"/>
    <w:rsid w:val="339A5C8D"/>
    <w:rsid w:val="3453D42A"/>
    <w:rsid w:val="358695CE"/>
    <w:rsid w:val="38607BB3"/>
    <w:rsid w:val="39D39733"/>
    <w:rsid w:val="3A358F45"/>
    <w:rsid w:val="3AA1B781"/>
    <w:rsid w:val="3BD8AF61"/>
    <w:rsid w:val="3DE4871F"/>
    <w:rsid w:val="3E42AC5B"/>
    <w:rsid w:val="3F96E1DD"/>
    <w:rsid w:val="3FF9D86A"/>
    <w:rsid w:val="402A8CFA"/>
    <w:rsid w:val="423CD92B"/>
    <w:rsid w:val="438A6AC6"/>
    <w:rsid w:val="48A98AB9"/>
    <w:rsid w:val="4A50CB93"/>
    <w:rsid w:val="4A672212"/>
    <w:rsid w:val="4B8FC4A7"/>
    <w:rsid w:val="4CC4E331"/>
    <w:rsid w:val="4DBB18EF"/>
    <w:rsid w:val="4E8BF3FC"/>
    <w:rsid w:val="4F51BC1E"/>
    <w:rsid w:val="5269174B"/>
    <w:rsid w:val="52A2C08C"/>
    <w:rsid w:val="581149E0"/>
    <w:rsid w:val="5894EFEA"/>
    <w:rsid w:val="58FA0FA5"/>
    <w:rsid w:val="5985AD0F"/>
    <w:rsid w:val="5A8F0C72"/>
    <w:rsid w:val="5AF579B2"/>
    <w:rsid w:val="5C14F64D"/>
    <w:rsid w:val="5C4E7179"/>
    <w:rsid w:val="5C8DBFA7"/>
    <w:rsid w:val="5CF06307"/>
    <w:rsid w:val="5CFB57DA"/>
    <w:rsid w:val="5DE4B413"/>
    <w:rsid w:val="60C09AD8"/>
    <w:rsid w:val="60FEFA9F"/>
    <w:rsid w:val="61AB810B"/>
    <w:rsid w:val="62387F1C"/>
    <w:rsid w:val="6420F169"/>
    <w:rsid w:val="656D0BA2"/>
    <w:rsid w:val="6724C6B5"/>
    <w:rsid w:val="679D591B"/>
    <w:rsid w:val="67D9EFC5"/>
    <w:rsid w:val="696E7D4A"/>
    <w:rsid w:val="6AA76351"/>
    <w:rsid w:val="6AF975D5"/>
    <w:rsid w:val="6B810910"/>
    <w:rsid w:val="6D7113A7"/>
    <w:rsid w:val="6EDC601F"/>
    <w:rsid w:val="70555B9E"/>
    <w:rsid w:val="718E46A6"/>
    <w:rsid w:val="71F63266"/>
    <w:rsid w:val="74A72C37"/>
    <w:rsid w:val="7651A24A"/>
    <w:rsid w:val="7740B764"/>
    <w:rsid w:val="7799B6F5"/>
    <w:rsid w:val="78563075"/>
    <w:rsid w:val="78862208"/>
    <w:rsid w:val="78D79076"/>
    <w:rsid w:val="79E07738"/>
    <w:rsid w:val="7AF3C2E6"/>
    <w:rsid w:val="7D766FC7"/>
    <w:rsid w:val="7EC2C2E1"/>
    <w:rsid w:val="7FC1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259B6"/>
  <w15:chartTrackingRefBased/>
  <w15:docId w15:val="{F706C119-A639-4CF9-94BC-6DB40822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Tabel Erasmus MC"/>
    <w:basedOn w:val="Standaardtabe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jsttabel6kleurrijk-Accent2">
    <w:name w:val="List Table 6 Colorful Accent 2"/>
    <w:basedOn w:val="Standaardtabe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DD1"/>
  </w:style>
  <w:style w:type="paragraph" w:styleId="Voettekst">
    <w:name w:val="footer"/>
    <w:basedOn w:val="Standaard"/>
    <w:link w:val="Voet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DD1"/>
  </w:style>
  <w:style w:type="character" w:styleId="Verwijzingopmerking">
    <w:name w:val="annotation reference"/>
    <w:basedOn w:val="Standaardalinea-lettertype"/>
    <w:uiPriority w:val="99"/>
    <w:semiHidden/>
    <w:unhideWhenUsed/>
    <w:rsid w:val="000461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616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616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16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1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5863\AppData\Local\Temp\Templafy\WordVsto\Blanco_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588324-0e9e-4799-a74b-b7d1d319ca98" xsi:nil="true"/>
    <lcf76f155ced4ddcb4097134ff3c332f xmlns="96de6dcd-c286-43ad-8b82-df2f9fc1e1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1C64117068DD4D97BB1F9E7FBD483B" ma:contentTypeVersion="11" ma:contentTypeDescription="Een nieuw document maken." ma:contentTypeScope="" ma:versionID="073adb7befc874abfafacbaf4f83f73c">
  <xsd:schema xmlns:xsd="http://www.w3.org/2001/XMLSchema" xmlns:xs="http://www.w3.org/2001/XMLSchema" xmlns:p="http://schemas.microsoft.com/office/2006/metadata/properties" xmlns:ns2="96de6dcd-c286-43ad-8b82-df2f9fc1e1cf" xmlns:ns3="4c588324-0e9e-4799-a74b-b7d1d319ca98" targetNamespace="http://schemas.microsoft.com/office/2006/metadata/properties" ma:root="true" ma:fieldsID="fb4be5a52cb3d3b0cd358a322635fac2" ns2:_="" ns3:_="">
    <xsd:import namespace="96de6dcd-c286-43ad-8b82-df2f9fc1e1cf"/>
    <xsd:import namespace="4c588324-0e9e-4799-a74b-b7d1d319c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e6dcd-c286-43ad-8b82-df2f9fc1e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88324-0e9e-4799-a74b-b7d1d319ca9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0d7ef3f-682f-4786-aa98-60d5c353586a}" ma:internalName="TaxCatchAll" ma:showField="CatchAllData" ma:web="4c588324-0e9e-4799-a74b-b7d1d319c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TemplafyFormConfiguration><![CDATA[{"formFields":[],"formDataEntries":[]}]]></TemplafyFormConfiguration>
</file>

<file path=customXml/item6.xml><?xml version="1.0" encoding="utf-8"?>
<TemplafyTemplateConfiguration><![CDATA[{"elementsMetadata":[],"transformationConfigurations":[],"templateName":"Blanco_met logo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B40D1CB-8A76-4975-833D-629013DA98A3}">
  <ds:schemaRefs>
    <ds:schemaRef ds:uri="http://schemas.microsoft.com/office/2006/metadata/properties"/>
    <ds:schemaRef ds:uri="http://schemas.microsoft.com/office/infopath/2007/PartnerControls"/>
    <ds:schemaRef ds:uri="4c588324-0e9e-4799-a74b-b7d1d319ca98"/>
    <ds:schemaRef ds:uri="96de6dcd-c286-43ad-8b82-df2f9fc1e1cf"/>
  </ds:schemaRefs>
</ds:datastoreItem>
</file>

<file path=customXml/itemProps2.xml><?xml version="1.0" encoding="utf-8"?>
<ds:datastoreItem xmlns:ds="http://schemas.openxmlformats.org/officeDocument/2006/customXml" ds:itemID="{6A3656C8-84B5-4E3D-BC40-FACD66CC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e6dcd-c286-43ad-8b82-df2f9fc1e1cf"/>
    <ds:schemaRef ds:uri="4c588324-0e9e-4799-a74b-b7d1d319c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094AA1-BAE8-47AE-BC60-B329AEBCEE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04022F-505E-40B8-9F8F-21BF35D76E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A32F8E7-CF5B-439E-A7AE-FB42C17106FF}">
  <ds:schemaRefs/>
</ds:datastoreItem>
</file>

<file path=customXml/itemProps6.xml><?xml version="1.0" encoding="utf-8"?>
<ds:datastoreItem xmlns:ds="http://schemas.openxmlformats.org/officeDocument/2006/customXml" ds:itemID="{88410EE0-F98B-4058-BA2A-4A6D59726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Blanco_met logo</Template>
  <TotalTime>94</TotalTime>
  <Pages>3</Pages>
  <Words>463</Words>
  <Characters>2550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Suurveld</dc:creator>
  <cp:keywords/>
  <dc:description/>
  <cp:lastModifiedBy>L. van Rijn</cp:lastModifiedBy>
  <cp:revision>84</cp:revision>
  <dcterms:created xsi:type="dcterms:W3CDTF">2025-06-13T20:42:00Z</dcterms:created>
  <dcterms:modified xsi:type="dcterms:W3CDTF">2025-07-08T09:54:00Z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856148481559233242</vt:lpwstr>
  </property>
  <property fmtid="{D5CDD505-2E9C-101B-9397-08002B2CF9AE}" pid="11" name="TemplafyUserProfileId">
    <vt:lpwstr>638161106014542470</vt:lpwstr>
  </property>
  <property fmtid="{D5CDD505-2E9C-101B-9397-08002B2CF9AE}" pid="12" name="TemplafyFromBlank">
    <vt:bool>false</vt:bool>
  </property>
  <property fmtid="{D5CDD505-2E9C-101B-9397-08002B2CF9AE}" pid="13" name="ContentTypeId">
    <vt:lpwstr>0x010100541C64117068DD4D97BB1F9E7FBD483B</vt:lpwstr>
  </property>
  <property fmtid="{D5CDD505-2E9C-101B-9397-08002B2CF9AE}" pid="14" name="MediaServiceImageTags">
    <vt:lpwstr/>
  </property>
</Properties>
</file>