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  <w:gridCol w:w="2101"/>
        <w:gridCol w:w="2329"/>
        <w:gridCol w:w="2229"/>
      </w:tblGrid>
      <w:tr w:rsidR="0077788D" w14:paraId="3B187E53" w14:textId="77777777" w:rsidTr="0077788D">
        <w:tc>
          <w:tcPr>
            <w:tcW w:w="2403" w:type="dxa"/>
          </w:tcPr>
          <w:p w14:paraId="6117B283" w14:textId="4A72D3B9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77788D">
              <w:rPr>
                <w:b/>
                <w:bCs/>
                <w:sz w:val="20"/>
                <w:szCs w:val="20"/>
              </w:rPr>
              <w:t>Microsectienummer</w:t>
            </w:r>
            <w:proofErr w:type="spellEnd"/>
            <w:r w:rsidRPr="0077788D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01" w:type="dxa"/>
            <w:tcBorders>
              <w:bottom w:val="single" w:sz="18" w:space="0" w:color="auto"/>
            </w:tcBorders>
          </w:tcPr>
          <w:p w14:paraId="65283FE0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542770FB" w14:textId="6745B625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2229" w:type="dxa"/>
            <w:tcBorders>
              <w:bottom w:val="single" w:sz="18" w:space="0" w:color="auto"/>
            </w:tcBorders>
          </w:tcPr>
          <w:p w14:paraId="082629A6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788D" w14:paraId="5935FD50" w14:textId="77777777" w:rsidTr="0077788D">
        <w:tc>
          <w:tcPr>
            <w:tcW w:w="2403" w:type="dxa"/>
          </w:tcPr>
          <w:p w14:paraId="35B318C2" w14:textId="3231357A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Naam beoordelaar:</w:t>
            </w:r>
          </w:p>
        </w:tc>
        <w:tc>
          <w:tcPr>
            <w:tcW w:w="2101" w:type="dxa"/>
            <w:tcBorders>
              <w:top w:val="single" w:sz="18" w:space="0" w:color="auto"/>
              <w:bottom w:val="single" w:sz="18" w:space="0" w:color="auto"/>
            </w:tcBorders>
          </w:tcPr>
          <w:p w14:paraId="32C9A5D1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7CEB0682" w14:textId="6D300BE8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 xml:space="preserve">Leverancier: </w:t>
            </w:r>
          </w:p>
        </w:tc>
        <w:tc>
          <w:tcPr>
            <w:tcW w:w="2229" w:type="dxa"/>
            <w:tcBorders>
              <w:top w:val="single" w:sz="18" w:space="0" w:color="auto"/>
              <w:bottom w:val="single" w:sz="18" w:space="0" w:color="auto"/>
            </w:tcBorders>
          </w:tcPr>
          <w:p w14:paraId="5F65A348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788D" w14:paraId="2050AA3C" w14:textId="77777777" w:rsidTr="0077788D">
        <w:tc>
          <w:tcPr>
            <w:tcW w:w="2403" w:type="dxa"/>
          </w:tcPr>
          <w:p w14:paraId="0743BF15" w14:textId="24DD57EC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Afdeling beoordelaar:</w:t>
            </w:r>
          </w:p>
        </w:tc>
        <w:tc>
          <w:tcPr>
            <w:tcW w:w="2101" w:type="dxa"/>
            <w:tcBorders>
              <w:top w:val="single" w:sz="18" w:space="0" w:color="auto"/>
              <w:bottom w:val="single" w:sz="18" w:space="0" w:color="auto"/>
            </w:tcBorders>
          </w:tcPr>
          <w:p w14:paraId="4D063403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02063774" w14:textId="5A5BF5AB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Operatiemicroscoop:</w:t>
            </w:r>
          </w:p>
        </w:tc>
        <w:tc>
          <w:tcPr>
            <w:tcW w:w="2229" w:type="dxa"/>
            <w:tcBorders>
              <w:top w:val="single" w:sz="18" w:space="0" w:color="auto"/>
              <w:bottom w:val="single" w:sz="18" w:space="0" w:color="auto"/>
            </w:tcBorders>
          </w:tcPr>
          <w:p w14:paraId="438A00E2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F9E1B10" w14:textId="77777777" w:rsidR="00CF5357" w:rsidRDefault="00CF5357"/>
    <w:tbl>
      <w:tblPr>
        <w:tblStyle w:val="Tabelraster"/>
        <w:tblW w:w="9920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"/>
        <w:gridCol w:w="416"/>
        <w:gridCol w:w="4714"/>
        <w:gridCol w:w="530"/>
        <w:gridCol w:w="709"/>
        <w:gridCol w:w="141"/>
        <w:gridCol w:w="850"/>
        <w:gridCol w:w="850"/>
        <w:gridCol w:w="8"/>
        <w:gridCol w:w="834"/>
        <w:gridCol w:w="8"/>
        <w:gridCol w:w="850"/>
      </w:tblGrid>
      <w:tr w:rsidR="0077788D" w14:paraId="15C9B263" w14:textId="77777777" w:rsidTr="523814DB">
        <w:trPr>
          <w:gridBefore w:val="1"/>
          <w:gridAfter w:val="2"/>
          <w:wBefore w:w="10" w:type="dxa"/>
          <w:wAfter w:w="858" w:type="dxa"/>
        </w:trPr>
        <w:tc>
          <w:tcPr>
            <w:tcW w:w="5130" w:type="dxa"/>
            <w:gridSpan w:val="2"/>
          </w:tcPr>
          <w:p w14:paraId="54350A70" w14:textId="77777777" w:rsidR="2C052537" w:rsidRDefault="6420F169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Toelichting </w:t>
            </w:r>
            <w:r w:rsidR="696E7D4A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formulier</w:t>
            </w: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:</w:t>
            </w:r>
            <w:r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Door dit formulier in te vullen kunt u aangeven in welke mate de operatiemicroscoop voldoet aan uw verwachtingen. Per (deel)aspect kunt u een cijfer geven volgens het puntensysteem hiernaast. 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 opmerkingen</w:t>
            </w:r>
            <w:r w:rsidR="2217CF8F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balken </w:t>
            </w:r>
            <w:r w:rsidR="23F6E17B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onderaan 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dienen voor eventuele geheugensteun t.b.v. het consensusgesprek</w:t>
            </w:r>
            <w:r w:rsidR="62387F1C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zodat je nog weet waarom je een bepaalde beoordeling hebt gegeven.</w:t>
            </w:r>
          </w:p>
          <w:p w14:paraId="1A9DF6B0" w14:textId="77777777" w:rsidR="00221AA5" w:rsidRDefault="00221AA5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1B1FD10" w14:textId="390D7456" w:rsidR="00221AA5" w:rsidRDefault="00221AA5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 blauw gearceerde rijen hoeven niet te worden beoordeeld.</w:t>
            </w:r>
          </w:p>
        </w:tc>
        <w:tc>
          <w:tcPr>
            <w:tcW w:w="3922" w:type="dxa"/>
            <w:gridSpan w:val="7"/>
          </w:tcPr>
          <w:p w14:paraId="62B9E3AA" w14:textId="2F78B4F3" w:rsidR="2C052537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Toelichting score:</w:t>
            </w:r>
          </w:p>
          <w:p w14:paraId="76F6093D" w14:textId="476F434A" w:rsidR="2C052537" w:rsidRPr="0025665D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0  =  Onvoldoende, niet gebruiksvriendelijk </w:t>
            </w:r>
          </w:p>
          <w:p w14:paraId="0DF5014B" w14:textId="2BB26228" w:rsidR="2C052537" w:rsidRPr="0025665D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  =  Voldoende, voldoet aan functionaliteiten </w:t>
            </w:r>
          </w:p>
          <w:p w14:paraId="0971D965" w14:textId="2CF2CC44" w:rsidR="2C052537" w:rsidRPr="0025665D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  =  Goed, ervaren als gebruiksvriendelijk</w:t>
            </w:r>
          </w:p>
          <w:p w14:paraId="4E216181" w14:textId="77777777" w:rsidR="2C052537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=  Uitstekend, overtreft verwachtingen</w:t>
            </w:r>
          </w:p>
          <w:p w14:paraId="1B0E0C94" w14:textId="77777777" w:rsidR="006A100F" w:rsidRDefault="006A100F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505506D" w14:textId="4C1192B8" w:rsidR="006A100F" w:rsidRPr="00371FD6" w:rsidRDefault="006A100F" w:rsidP="006A100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Max</w:t>
            </w:r>
            <w:r w:rsid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te </w:t>
            </w:r>
            <w:r w:rsid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be</w:t>
            </w:r>
            <w:r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halen punten: </w:t>
            </w:r>
            <w:r w:rsidR="007449F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66</w:t>
            </w:r>
          </w:p>
          <w:p w14:paraId="7E08D014" w14:textId="3EE9AE59" w:rsidR="006A100F" w:rsidRPr="0025665D" w:rsidRDefault="006A100F" w:rsidP="006A100F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Min</w:t>
            </w:r>
            <w:r w:rsid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score voor voldoende:</w:t>
            </w:r>
            <w:r w:rsidR="00B63468" w:rsidRPr="00371FD6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449F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22</w:t>
            </w:r>
          </w:p>
        </w:tc>
      </w:tr>
      <w:tr w:rsidR="6AA76351" w14:paraId="33751460" w14:textId="77777777" w:rsidTr="523814DB">
        <w:trPr>
          <w:gridBefore w:val="1"/>
          <w:gridAfter w:val="2"/>
          <w:wBefore w:w="10" w:type="dxa"/>
          <w:wAfter w:w="858" w:type="dxa"/>
          <w:trHeight w:val="1265"/>
        </w:trPr>
        <w:tc>
          <w:tcPr>
            <w:tcW w:w="9052" w:type="dxa"/>
            <w:gridSpan w:val="9"/>
          </w:tcPr>
          <w:p w14:paraId="31E6E9AE" w14:textId="0F25D337" w:rsidR="7EC2C2E1" w:rsidRDefault="7EC2C2E1" w:rsidP="6AA7635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Spelregels</w:t>
            </w:r>
            <w:r w:rsidR="0AF9904A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23429301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gebruikerstest:</w:t>
            </w:r>
            <w:r w:rsidR="23429301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Gedurende</w:t>
            </w:r>
            <w:r w:rsidR="402A8CFA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de gebruikerstest is het belangrijk dat je jouw mening en beoordeling voor je houdt. </w:t>
            </w:r>
            <w:r w:rsidR="0FEB52F9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Bespreek dit niet hardop met collega's die aanwezig zijn noch met de aanwezige vertegenwoordiging van de inschrijvers. Schrijf jouw beoordeling niet op onder toeziend oog van de vertegenwoordigers. </w:t>
            </w:r>
            <w:r w:rsidR="48A98AB9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Vragen stellen mag uiteraard wel. </w:t>
            </w:r>
            <w:r w:rsidR="00B55877" w:rsidRPr="007263E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Let op:</w:t>
            </w:r>
            <w:r w:rsidR="00B5587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Vul dit formulier </w:t>
            </w:r>
            <w:r w:rsidR="00B55877" w:rsidRPr="002A357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individueel</w:t>
            </w:r>
            <w:r w:rsidR="00B5587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in naar eigen ervaring om dit later te bespreken in het consensus overleg.</w:t>
            </w:r>
          </w:p>
        </w:tc>
      </w:tr>
      <w:tr w:rsidR="00B55877" w14:paraId="0C22E201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gridAfter w:val="3"/>
          <w:wAfter w:w="1692" w:type="dxa"/>
          <w:trHeight w:val="300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3FBA4" w14:textId="77777777" w:rsidR="00B55877" w:rsidRDefault="00B55877">
            <w:pPr>
              <w:rPr>
                <w:rFonts w:cs="Arial"/>
                <w:b/>
                <w:bCs/>
                <w:sz w:val="20"/>
                <w:szCs w:val="20"/>
              </w:rPr>
            </w:pPr>
          </w:p>
          <w:p w14:paraId="04D305AC" w14:textId="74D062FD" w:rsidR="00A65D92" w:rsidRPr="003B018D" w:rsidRDefault="00A65D9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D5680" w14:textId="57373613" w:rsidR="00B55877" w:rsidRPr="003B018D" w:rsidRDefault="00B55877" w:rsidP="00A65D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C3D1F" w14:textId="77777777" w:rsidR="00B55877" w:rsidRPr="003B018D" w:rsidRDefault="00B55877" w:rsidP="00A65D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849" w:type="dxa"/>
            <w:gridSpan w:val="4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  <w:vAlign w:val="bottom"/>
          </w:tcPr>
          <w:p w14:paraId="1E35AC62" w14:textId="18B020AC" w:rsidR="00B55877" w:rsidRPr="003B018D" w:rsidRDefault="00B55877" w:rsidP="00A65D92">
            <w:pPr>
              <w:jc w:val="center"/>
              <w:rPr>
                <w:rFonts w:cs="Arial"/>
                <w:sz w:val="20"/>
                <w:szCs w:val="20"/>
              </w:rPr>
            </w:pPr>
            <w:r w:rsidRPr="003B018D">
              <w:rPr>
                <w:rFonts w:cs="Arial"/>
                <w:b/>
                <w:bCs/>
                <w:sz w:val="20"/>
                <w:szCs w:val="20"/>
              </w:rPr>
              <w:t>Beoordeling</w:t>
            </w:r>
          </w:p>
        </w:tc>
      </w:tr>
      <w:tr w:rsidR="00B55877" w14:paraId="2C4CF21F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144EEE5" w14:textId="348580A1" w:rsidR="00B55877" w:rsidRPr="003B018D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656D0BA2">
              <w:rPr>
                <w:rFonts w:cs="Arial"/>
                <w:b/>
                <w:bCs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52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C8D9950" w14:textId="3072A130" w:rsidR="00B55877" w:rsidRPr="003B018D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Aandachtspunt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1F3F6EE7" w14:textId="16CC6651" w:rsidR="00B55877" w:rsidRPr="003B018D" w:rsidRDefault="00B55877" w:rsidP="00B5587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N.v.t.</w:t>
            </w:r>
          </w:p>
        </w:tc>
        <w:tc>
          <w:tcPr>
            <w:tcW w:w="850" w:type="dxa"/>
            <w:tcBorders>
              <w:top w:val="none" w:sz="8" w:space="0" w:color="000000" w:themeColor="text1"/>
              <w:left w:val="nil"/>
              <w:bottom w:val="double" w:sz="4" w:space="0" w:color="auto"/>
              <w:right w:val="nil"/>
            </w:tcBorders>
            <w:vAlign w:val="center"/>
          </w:tcPr>
          <w:p w14:paraId="70A35BDE" w14:textId="59D52D74" w:rsidR="00B55877" w:rsidRPr="003B018D" w:rsidRDefault="00B55877" w:rsidP="00B55877">
            <w:pPr>
              <w:spacing w:line="259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one" w:sz="8" w:space="0" w:color="000000" w:themeColor="text1"/>
              <w:left w:val="nil"/>
              <w:bottom w:val="double" w:sz="4" w:space="0" w:color="auto"/>
              <w:right w:val="nil"/>
            </w:tcBorders>
            <w:vAlign w:val="center"/>
          </w:tcPr>
          <w:p w14:paraId="46085739" w14:textId="4F1A20E5" w:rsidR="00B55877" w:rsidRPr="003B018D" w:rsidRDefault="00B55877" w:rsidP="00B55877">
            <w:pPr>
              <w:spacing w:line="259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  <w:tcBorders>
              <w:top w:val="none" w:sz="8" w:space="0" w:color="000000" w:themeColor="text1"/>
              <w:left w:val="nil"/>
              <w:bottom w:val="double" w:sz="4" w:space="0" w:color="auto"/>
              <w:right w:val="nil"/>
            </w:tcBorders>
            <w:vAlign w:val="center"/>
          </w:tcPr>
          <w:p w14:paraId="4906FE0C" w14:textId="7C13B13B" w:rsidR="00B55877" w:rsidRPr="003B018D" w:rsidRDefault="00B55877" w:rsidP="00B55877">
            <w:pPr>
              <w:spacing w:line="259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one" w:sz="8" w:space="0" w:color="000000" w:themeColor="text1"/>
              <w:left w:val="nil"/>
              <w:bottom w:val="double" w:sz="4" w:space="0" w:color="auto"/>
              <w:right w:val="nil"/>
            </w:tcBorders>
            <w:vAlign w:val="center"/>
          </w:tcPr>
          <w:p w14:paraId="6DF6EED7" w14:textId="6BA581B7" w:rsidR="00B55877" w:rsidRDefault="00B55877" w:rsidP="00B55877">
            <w:pPr>
              <w:spacing w:line="259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956F83" w:rsidRPr="656D0BA2" w14:paraId="6545D9E6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38C65E55" w14:textId="77777777" w:rsidR="00956F83" w:rsidRPr="00427126" w:rsidRDefault="00956F83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27126">
              <w:rPr>
                <w:rFonts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494" w:type="dxa"/>
            <w:gridSpan w:val="10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2D1DA4BE" w14:textId="77777777" w:rsidR="00956F83" w:rsidRPr="656D0BA2" w:rsidRDefault="00956F83">
            <w:pPr>
              <w:spacing w:line="259" w:lineRule="auto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Algemene indruk beeldkwaliteit</w:t>
            </w:r>
          </w:p>
        </w:tc>
      </w:tr>
      <w:tr w:rsidR="00B55877" w14:paraId="7FE83DC0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51FC2" w14:textId="1FE0ED13" w:rsidR="00B55877" w:rsidRDefault="00B55877" w:rsidP="226EB2A8">
            <w:pPr>
              <w:rPr>
                <w:rFonts w:cs="Arial"/>
                <w:sz w:val="20"/>
                <w:szCs w:val="20"/>
              </w:rPr>
            </w:pPr>
            <w:r w:rsidRPr="226EB2A8">
              <w:rPr>
                <w:rFonts w:cs="Arial"/>
                <w:sz w:val="20"/>
                <w:szCs w:val="20"/>
              </w:rPr>
              <w:t>1.1</w:t>
            </w: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87EE6" w14:textId="05CCF923" w:rsidR="00B55877" w:rsidRDefault="6CD20897" w:rsidP="523814DB">
            <w:pPr>
              <w:spacing w:line="259" w:lineRule="auto"/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Ervaring van</w:t>
            </w:r>
            <w:r w:rsidR="58D234B0" w:rsidRPr="523814DB">
              <w:rPr>
                <w:rFonts w:cs="Arial"/>
                <w:sz w:val="20"/>
                <w:szCs w:val="20"/>
              </w:rPr>
              <w:t xml:space="preserve"> b</w:t>
            </w:r>
            <w:r w:rsidR="00B55877" w:rsidRPr="523814DB">
              <w:rPr>
                <w:rFonts w:cs="Arial"/>
                <w:sz w:val="20"/>
                <w:szCs w:val="20"/>
              </w:rPr>
              <w:t>eeldkwaliteit door oculairs hoofdoperateur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8186B5" w14:textId="24144BE0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0250BD" w14:textId="27C86453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8DEE09" w14:textId="7E20C83F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27FB64" w14:textId="37A542F7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BD8857" w14:textId="0E3FEB25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55877" w14:paraId="191EB584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3284E" w14:textId="4E930C6B" w:rsidR="00B55877" w:rsidRDefault="00B55877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1.2</w:t>
            </w: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9DCFAE" w14:textId="502581BE" w:rsidR="00B55877" w:rsidRDefault="3F40619A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Ervaring van b</w:t>
            </w:r>
            <w:r w:rsidR="00B55877" w:rsidRPr="523814DB">
              <w:rPr>
                <w:rFonts w:cs="Arial"/>
                <w:sz w:val="20"/>
                <w:szCs w:val="20"/>
              </w:rPr>
              <w:t xml:space="preserve">eeldkwaliteit door oculairs </w:t>
            </w:r>
            <w:proofErr w:type="spellStart"/>
            <w:r w:rsidR="00B55877" w:rsidRPr="523814DB">
              <w:rPr>
                <w:rFonts w:cs="Arial"/>
                <w:sz w:val="20"/>
                <w:szCs w:val="20"/>
              </w:rPr>
              <w:t>meekijker</w:t>
            </w:r>
            <w:proofErr w:type="spellEnd"/>
            <w:r w:rsidR="00B55877" w:rsidRPr="523814DB">
              <w:rPr>
                <w:rFonts w:cs="Arial"/>
                <w:sz w:val="20"/>
                <w:szCs w:val="20"/>
              </w:rPr>
              <w:t>(s)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1F1A7E" w14:textId="5C11EEA2" w:rsidR="00B55877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9FE641" w14:textId="4156555D" w:rsidR="00B55877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8C50BB" w14:textId="33946C60" w:rsidR="00B55877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66B6AD" w14:textId="38B04DBB" w:rsidR="00B55877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2AC339" w14:textId="03AA3A4F" w:rsidR="00B55877" w:rsidRDefault="00B55877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55877" w14:paraId="5E66F1E2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73CD32" w14:textId="2FE0A517" w:rsidR="00B55877" w:rsidRDefault="00B55877" w:rsidP="226EB2A8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1.3</w:t>
            </w:r>
          </w:p>
        </w:tc>
        <w:tc>
          <w:tcPr>
            <w:tcW w:w="5244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ECE33C" w14:textId="3092F30B" w:rsidR="00B55877" w:rsidRDefault="4B69FBB5" w:rsidP="226EB2A8">
            <w:pPr>
              <w:rPr>
                <w:rFonts w:cs="Arial"/>
                <w:sz w:val="20"/>
                <w:szCs w:val="20"/>
              </w:rPr>
            </w:pPr>
            <w:r w:rsidRPr="4695EBA2">
              <w:rPr>
                <w:rFonts w:cs="Arial"/>
                <w:sz w:val="20"/>
                <w:szCs w:val="20"/>
              </w:rPr>
              <w:t>Ervaring van b</w:t>
            </w:r>
            <w:r w:rsidR="00B55877" w:rsidRPr="4695EBA2">
              <w:rPr>
                <w:rFonts w:cs="Arial"/>
                <w:sz w:val="20"/>
                <w:szCs w:val="20"/>
              </w:rPr>
              <w:t>eeldkwaliteit</w:t>
            </w:r>
            <w:r w:rsidR="00B55877" w:rsidRPr="13FA21F4">
              <w:rPr>
                <w:rFonts w:cs="Arial"/>
                <w:sz w:val="20"/>
                <w:szCs w:val="20"/>
              </w:rPr>
              <w:t xml:space="preserve"> meekijk beeldscherm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C54D80" w14:textId="1D632F10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7A34F4" w14:textId="525D9AC9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976788" w14:textId="3F4D0353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B58A01" w14:textId="53997EDA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F9A107" w14:textId="16DB5B8E" w:rsidR="00B55877" w:rsidRDefault="00B55877" w:rsidP="226EB2A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956F83" w14:paraId="2A695E76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35162BDB" w14:textId="683A93E0" w:rsidR="00956F83" w:rsidRPr="00956F83" w:rsidRDefault="00956F83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56F83"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494" w:type="dxa"/>
            <w:gridSpan w:val="10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53637AC3" w14:textId="58408942" w:rsidR="00956F83" w:rsidRPr="00956F83" w:rsidRDefault="00956F83" w:rsidP="2C052537">
            <w:pPr>
              <w:rPr>
                <w:rFonts w:cs="Arial"/>
                <w:b/>
                <w:bCs/>
                <w:sz w:val="20"/>
                <w:szCs w:val="20"/>
              </w:rPr>
            </w:pPr>
            <w:r w:rsidRPr="502A4BDE">
              <w:rPr>
                <w:rFonts w:cs="Arial"/>
                <w:b/>
                <w:bCs/>
                <w:sz w:val="20"/>
                <w:szCs w:val="20"/>
              </w:rPr>
              <w:t>Zoom</w:t>
            </w:r>
          </w:p>
        </w:tc>
      </w:tr>
      <w:tr w:rsidR="00B55877" w14:paraId="127B2F3F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50E85A" w14:textId="6C4EA52E" w:rsidR="00B55877" w:rsidRPr="003B018D" w:rsidRDefault="00B5587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2.1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EEAA86" w14:textId="7C6D6C2A" w:rsidR="00B55877" w:rsidRPr="003B018D" w:rsidRDefault="00B55877">
            <w:pPr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Bediening</w:t>
            </w:r>
            <w:r w:rsidR="1F113172" w:rsidRPr="523814DB">
              <w:rPr>
                <w:rFonts w:cs="Arial"/>
                <w:sz w:val="20"/>
                <w:szCs w:val="20"/>
              </w:rPr>
              <w:t>sgemak</w:t>
            </w:r>
            <w:r w:rsidRPr="523814DB">
              <w:rPr>
                <w:rFonts w:cs="Arial"/>
                <w:sz w:val="20"/>
                <w:szCs w:val="20"/>
              </w:rPr>
              <w:t xml:space="preserve"> </w:t>
            </w:r>
            <w:r w:rsidR="00E27FC3">
              <w:rPr>
                <w:rFonts w:cs="Arial"/>
                <w:sz w:val="20"/>
                <w:szCs w:val="20"/>
              </w:rPr>
              <w:t>van de zoom</w:t>
            </w:r>
            <w:r w:rsidR="00853F22">
              <w:rPr>
                <w:rFonts w:cs="Arial"/>
                <w:sz w:val="20"/>
                <w:szCs w:val="20"/>
              </w:rPr>
              <w:t xml:space="preserve"> (handvat)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10AAD3" w14:textId="77777777" w:rsidR="00B55877" w:rsidRPr="003B018D" w:rsidRDefault="00B558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94E69C" w14:textId="77777777" w:rsidR="00B55877" w:rsidRPr="003B018D" w:rsidRDefault="00B558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5FC6CA" w14:textId="77777777" w:rsidR="00B55877" w:rsidRPr="003B018D" w:rsidRDefault="00B558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59FE3D" w14:textId="77777777" w:rsidR="00B55877" w:rsidRPr="003B018D" w:rsidRDefault="00B558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ABB9E2" w14:textId="038EE459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956F83" w14:paraId="0C3D23CA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2ED84C68" w14:textId="6758113C" w:rsidR="00956F83" w:rsidRPr="00956F83" w:rsidRDefault="00956F83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494" w:type="dxa"/>
            <w:gridSpan w:val="10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34647083" w14:textId="351A64B9" w:rsidR="00956F83" w:rsidRPr="00956F83" w:rsidRDefault="00956F83" w:rsidP="2C052537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Focus</w:t>
            </w:r>
          </w:p>
        </w:tc>
      </w:tr>
      <w:tr w:rsidR="00B55877" w14:paraId="4A1A755D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033069" w14:textId="17F29972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3.1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64FD11" w14:textId="35049631" w:rsidR="00B55877" w:rsidRDefault="00B55877" w:rsidP="00C73E30">
            <w:pPr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Bediening</w:t>
            </w:r>
            <w:r w:rsidR="004E4FD1" w:rsidRPr="523814DB">
              <w:rPr>
                <w:rFonts w:cs="Arial"/>
                <w:sz w:val="20"/>
                <w:szCs w:val="20"/>
              </w:rPr>
              <w:t>sgemak</w:t>
            </w:r>
            <w:r w:rsidRPr="523814DB">
              <w:rPr>
                <w:rFonts w:cs="Arial"/>
                <w:sz w:val="20"/>
                <w:szCs w:val="20"/>
              </w:rPr>
              <w:t xml:space="preserve"> </w:t>
            </w:r>
            <w:r w:rsidR="00AC218F">
              <w:rPr>
                <w:rFonts w:cs="Arial"/>
                <w:sz w:val="20"/>
                <w:szCs w:val="20"/>
              </w:rPr>
              <w:t>van de focus (</w:t>
            </w:r>
            <w:r w:rsidR="007068EC">
              <w:rPr>
                <w:rFonts w:cs="Arial"/>
                <w:sz w:val="20"/>
                <w:szCs w:val="20"/>
              </w:rPr>
              <w:t>handvat)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4D559D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0DF165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F27898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09554E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3A0D67" w14:textId="7E70F4CA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B55877" w14:paraId="478A74B6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008FA2" w14:textId="378201A4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  <w:r w:rsidR="6E05D635" w:rsidRPr="7CFD1670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931CE8" w14:textId="2703E9C0" w:rsidR="00B55877" w:rsidRDefault="00B55877" w:rsidP="006C3B47">
            <w:pPr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Werking/gebruik</w:t>
            </w:r>
            <w:r w:rsidR="007068EC">
              <w:rPr>
                <w:rFonts w:cs="Arial"/>
                <w:sz w:val="20"/>
                <w:szCs w:val="20"/>
              </w:rPr>
              <w:t>sgemak</w:t>
            </w:r>
            <w:r w:rsidRPr="523814DB">
              <w:rPr>
                <w:rFonts w:cs="Arial"/>
                <w:sz w:val="20"/>
                <w:szCs w:val="20"/>
              </w:rPr>
              <w:t xml:space="preserve"> focushulp</w:t>
            </w:r>
            <w:r w:rsidR="07EA0DDB" w:rsidRPr="523814DB">
              <w:rPr>
                <w:rFonts w:cs="Arial"/>
                <w:sz w:val="20"/>
                <w:szCs w:val="20"/>
              </w:rPr>
              <w:t>/</w:t>
            </w:r>
            <w:r w:rsidRPr="523814DB">
              <w:rPr>
                <w:rFonts w:cs="Arial"/>
                <w:sz w:val="20"/>
                <w:szCs w:val="20"/>
              </w:rPr>
              <w:t>autofocus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8CF37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8C22A6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1A1DE2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F9504E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1E883A" w14:textId="010290F9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A2246B" w14:paraId="3D3091B3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38E187D9" w14:textId="7EB5740A" w:rsidR="00A2246B" w:rsidRPr="00A2246B" w:rsidRDefault="00A2246B" w:rsidP="00C73E30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A2246B">
              <w:rPr>
                <w:rFonts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494" w:type="dxa"/>
            <w:gridSpan w:val="10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590558E8" w14:textId="14D1B1B4" w:rsidR="00A2246B" w:rsidRDefault="006F3FC9" w:rsidP="2C052537">
            <w:pPr>
              <w:rPr>
                <w:rFonts w:cs="Arial"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Maneuvreerbaarheid</w:t>
            </w:r>
          </w:p>
        </w:tc>
      </w:tr>
      <w:tr w:rsidR="00B55877" w14:paraId="03795903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6E48BF" w14:textId="078C2906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4.1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E99A7B" w14:textId="7DD8C19A" w:rsidR="00B55877" w:rsidRDefault="00B55877" w:rsidP="006C3B47">
            <w:pPr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Bediening</w:t>
            </w:r>
            <w:r w:rsidR="69FA771C" w:rsidRPr="523814DB">
              <w:rPr>
                <w:rFonts w:cs="Arial"/>
                <w:sz w:val="20"/>
                <w:szCs w:val="20"/>
              </w:rPr>
              <w:t>sgemak</w:t>
            </w:r>
            <w:r w:rsidRPr="523814DB">
              <w:rPr>
                <w:rFonts w:cs="Arial"/>
                <w:sz w:val="20"/>
                <w:szCs w:val="20"/>
              </w:rPr>
              <w:t xml:space="preserve"> ontgrendeling 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D84B62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AC7F7C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A38DD7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854A1F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714E8B" w14:textId="16660F53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B55877" w14:paraId="470C6869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9C9449" w14:textId="1C1FDA83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4.2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1A55D" w14:textId="44509E16" w:rsidR="00B55877" w:rsidRDefault="00B55877" w:rsidP="006C3B47">
            <w:pPr>
              <w:rPr>
                <w:rFonts w:cs="Arial"/>
                <w:sz w:val="20"/>
                <w:szCs w:val="20"/>
              </w:rPr>
            </w:pPr>
            <w:r w:rsidRPr="523814DB">
              <w:rPr>
                <w:rFonts w:cs="Arial"/>
                <w:sz w:val="20"/>
                <w:szCs w:val="20"/>
              </w:rPr>
              <w:t>Beweeglijkheid en positionering</w:t>
            </w:r>
            <w:r w:rsidR="5CC13D60" w:rsidRPr="523814DB">
              <w:rPr>
                <w:rFonts w:cs="Arial"/>
                <w:sz w:val="20"/>
                <w:szCs w:val="20"/>
              </w:rPr>
              <w:t>sgemak</w:t>
            </w:r>
            <w:r w:rsidRPr="523814DB">
              <w:rPr>
                <w:rFonts w:cs="Arial"/>
                <w:sz w:val="20"/>
                <w:szCs w:val="20"/>
              </w:rPr>
              <w:t xml:space="preserve"> optiekdrager (incl. balans)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61A964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511A5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32D22B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B56C67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6E4858" w14:textId="06A337C4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B55877" w14:paraId="0A55BE47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69E4EF" w14:textId="2950ABE6" w:rsidR="00B55877" w:rsidRDefault="00B55877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4.</w:t>
            </w:r>
            <w:r w:rsidR="005B50A2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EC3229" w14:textId="462F1C20" w:rsidR="00B55877" w:rsidRDefault="00876DFA" w:rsidP="656D0BA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Ervaring van o</w:t>
            </w:r>
            <w:r w:rsidRPr="656D0BA2">
              <w:rPr>
                <w:rFonts w:cs="Arial"/>
                <w:sz w:val="20"/>
                <w:szCs w:val="20"/>
              </w:rPr>
              <w:t>mvang van operatiemicroscoop</w:t>
            </w:r>
            <w:r>
              <w:rPr>
                <w:rFonts w:cs="Arial"/>
                <w:sz w:val="20"/>
                <w:szCs w:val="20"/>
              </w:rPr>
              <w:t xml:space="preserve"> (vormgeving)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3AA6B3D" w14:textId="40FADAB4" w:rsidR="00B55877" w:rsidRDefault="00B55877" w:rsidP="656D0BA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49D762" w14:textId="5C878BE5" w:rsidR="00B55877" w:rsidRDefault="00B55877" w:rsidP="656D0BA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E9ACD4" w14:textId="62617EA9" w:rsidR="00B55877" w:rsidRDefault="00B55877" w:rsidP="656D0BA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EDABCA" w14:textId="2249E961" w:rsidR="00B55877" w:rsidRDefault="00B55877" w:rsidP="656D0BA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2C1D6" w14:textId="4436F21B" w:rsidR="00B55877" w:rsidRDefault="00B55877" w:rsidP="656D0BA2">
            <w:pPr>
              <w:rPr>
                <w:rFonts w:cs="Arial"/>
                <w:sz w:val="20"/>
                <w:szCs w:val="20"/>
              </w:rPr>
            </w:pPr>
          </w:p>
        </w:tc>
      </w:tr>
      <w:tr w:rsidR="00427126" w14:paraId="36069FD9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42A80653" w14:textId="24E6C3C6" w:rsidR="00427126" w:rsidRPr="00427126" w:rsidRDefault="00427126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27126">
              <w:rPr>
                <w:rFonts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494" w:type="dxa"/>
            <w:gridSpan w:val="10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1214762F" w14:textId="6A3C6268" w:rsidR="00427126" w:rsidRPr="00427126" w:rsidRDefault="00427126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427126">
              <w:rPr>
                <w:rFonts w:cs="Arial"/>
                <w:b/>
                <w:bCs/>
                <w:sz w:val="20"/>
                <w:szCs w:val="20"/>
              </w:rPr>
              <w:t>Comfort</w:t>
            </w:r>
          </w:p>
        </w:tc>
      </w:tr>
      <w:tr w:rsidR="00B55877" w14:paraId="59868D4F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92E842" w14:textId="33ADF20F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5.1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E4DCC1" w14:textId="01DD86D3" w:rsidR="00B55877" w:rsidRDefault="00B55877" w:rsidP="006C3B47">
            <w:pPr>
              <w:rPr>
                <w:rFonts w:cs="Arial"/>
                <w:sz w:val="20"/>
                <w:szCs w:val="20"/>
              </w:rPr>
            </w:pPr>
            <w:r w:rsidRPr="13FA21F4">
              <w:rPr>
                <w:rFonts w:cs="Arial"/>
                <w:sz w:val="20"/>
                <w:szCs w:val="20"/>
              </w:rPr>
              <w:t>Comfort werkhouding gedurende de operatie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F5BB78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18F190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F81F1F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CEB1C5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7AA01F" w14:textId="2031E06C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  <w:tr w:rsidR="00B55877" w14:paraId="4967D4E8" w14:textId="77777777" w:rsidTr="523814DB">
        <w:tblPrEx>
          <w:tblBorders>
            <w:top w:val="single" w:sz="8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  <w:insideH w:val="single" w:sz="8" w:space="0" w:color="000000" w:themeColor="text1"/>
            <w:insideV w:val="single" w:sz="8" w:space="0" w:color="000000" w:themeColor="text1"/>
          </w:tblBorders>
        </w:tblPrEx>
        <w:trPr>
          <w:trHeight w:val="300"/>
        </w:trPr>
        <w:tc>
          <w:tcPr>
            <w:tcW w:w="42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5F2A0A" w14:textId="2B1E1EF8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  <w:r w:rsidRPr="13FA21F4">
              <w:rPr>
                <w:rFonts w:cs="Arial"/>
                <w:sz w:val="20"/>
                <w:szCs w:val="20"/>
              </w:rPr>
              <w:t>5.2</w:t>
            </w:r>
          </w:p>
        </w:tc>
        <w:tc>
          <w:tcPr>
            <w:tcW w:w="52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DCC13C" w14:textId="031DF623" w:rsidR="00B55877" w:rsidRDefault="00B55877" w:rsidP="006C3B4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Instelbaarheid</w:t>
            </w:r>
            <w:r w:rsidR="00187C72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tubus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en oculairs</w:t>
            </w:r>
          </w:p>
        </w:tc>
        <w:tc>
          <w:tcPr>
            <w:tcW w:w="8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E0173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EBB328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644ED75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5678E0" w14:textId="77777777" w:rsidR="00B55877" w:rsidRPr="003B018D" w:rsidRDefault="00B55877" w:rsidP="00C73E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CE5BD3" w14:textId="5729C87F" w:rsidR="00B55877" w:rsidRDefault="00B55877" w:rsidP="2C05253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338F24B1" w14:textId="40B5B2A0" w:rsidR="13FA21F4" w:rsidRDefault="13FA21F4"/>
    <w:p w14:paraId="0B1FA80E" w14:textId="6BE334E7" w:rsidR="656D0BA2" w:rsidRDefault="656D0BA2"/>
    <w:p w14:paraId="0BE4A318" w14:textId="77777777" w:rsidR="0077788D" w:rsidRDefault="0077788D" w:rsidP="2C052537">
      <w:pPr>
        <w:rPr>
          <w:sz w:val="18"/>
          <w:szCs w:val="18"/>
        </w:rPr>
      </w:pPr>
    </w:p>
    <w:tbl>
      <w:tblPr>
        <w:tblStyle w:val="Tabelraster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646"/>
      </w:tblGrid>
      <w:tr w:rsidR="00BD00B5" w14:paraId="03ED1545" w14:textId="77777777" w:rsidTr="13FA21F4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795EA44" w14:textId="247313DB" w:rsidR="00BD00B5" w:rsidRPr="00BD00B5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D00B5">
              <w:rPr>
                <w:rFonts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864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D491DB3" w14:textId="718F1D96" w:rsidR="00BD00B5" w:rsidRPr="00BD00B5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D00B5">
              <w:rPr>
                <w:rFonts w:cs="Arial"/>
                <w:b/>
                <w:bCs/>
                <w:sz w:val="20"/>
                <w:szCs w:val="20"/>
              </w:rPr>
              <w:t xml:space="preserve">Opmerking </w:t>
            </w:r>
          </w:p>
        </w:tc>
      </w:tr>
      <w:tr w:rsidR="00BD00B5" w14:paraId="24718745" w14:textId="77777777" w:rsidTr="13FA21F4">
        <w:trPr>
          <w:trHeight w:val="300"/>
        </w:trPr>
        <w:tc>
          <w:tcPr>
            <w:tcW w:w="426" w:type="dxa"/>
            <w:tcBorders>
              <w:top w:val="double" w:sz="4" w:space="0" w:color="auto"/>
            </w:tcBorders>
            <w:shd w:val="clear" w:color="auto" w:fill="DEEAF6" w:themeFill="accent5" w:themeFillTint="33"/>
          </w:tcPr>
          <w:p w14:paraId="3955A925" w14:textId="77777777" w:rsidR="00BD00B5" w:rsidRPr="003B018D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3B018D">
              <w:rPr>
                <w:rFonts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646" w:type="dxa"/>
            <w:tcBorders>
              <w:top w:val="double" w:sz="4" w:space="0" w:color="auto"/>
            </w:tcBorders>
            <w:shd w:val="clear" w:color="auto" w:fill="DEEAF6" w:themeFill="accent5" w:themeFillTint="33"/>
          </w:tcPr>
          <w:p w14:paraId="2646C94F" w14:textId="7D2A7AA2" w:rsidR="00BD00B5" w:rsidRPr="003B018D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D00B5" w14:paraId="2DDEFDF2" w14:textId="77777777" w:rsidTr="13FA21F4">
        <w:trPr>
          <w:trHeight w:val="300"/>
        </w:trPr>
        <w:tc>
          <w:tcPr>
            <w:tcW w:w="426" w:type="dxa"/>
          </w:tcPr>
          <w:p w14:paraId="325F355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1.1</w:t>
            </w:r>
          </w:p>
        </w:tc>
        <w:tc>
          <w:tcPr>
            <w:tcW w:w="8646" w:type="dxa"/>
          </w:tcPr>
          <w:p w14:paraId="098D1056" w14:textId="2F1D062C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107AA42A" w14:textId="77777777" w:rsidTr="13FA21F4">
        <w:trPr>
          <w:trHeight w:val="300"/>
        </w:trPr>
        <w:tc>
          <w:tcPr>
            <w:tcW w:w="426" w:type="dxa"/>
          </w:tcPr>
          <w:p w14:paraId="5EC106E7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</w:t>
            </w:r>
          </w:p>
        </w:tc>
        <w:tc>
          <w:tcPr>
            <w:tcW w:w="8646" w:type="dxa"/>
          </w:tcPr>
          <w:p w14:paraId="2E32AB87" w14:textId="07829663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683DE197" w14:textId="77777777" w:rsidTr="13FA21F4">
        <w:trPr>
          <w:trHeight w:val="300"/>
        </w:trPr>
        <w:tc>
          <w:tcPr>
            <w:tcW w:w="426" w:type="dxa"/>
          </w:tcPr>
          <w:p w14:paraId="4BF88745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</w:t>
            </w:r>
          </w:p>
        </w:tc>
        <w:tc>
          <w:tcPr>
            <w:tcW w:w="8646" w:type="dxa"/>
          </w:tcPr>
          <w:p w14:paraId="186A3BC2" w14:textId="37D0039F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3DCB0F2C" w14:textId="77777777" w:rsidTr="13FA21F4">
        <w:trPr>
          <w:trHeight w:val="300"/>
        </w:trPr>
        <w:tc>
          <w:tcPr>
            <w:tcW w:w="426" w:type="dxa"/>
            <w:shd w:val="clear" w:color="auto" w:fill="DEEAF6" w:themeFill="accent5" w:themeFillTint="33"/>
          </w:tcPr>
          <w:p w14:paraId="2C5C24B4" w14:textId="77777777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73E30">
              <w:rPr>
                <w:rFonts w:cs="Arial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8646" w:type="dxa"/>
            <w:shd w:val="clear" w:color="auto" w:fill="DEEAF6" w:themeFill="accent5" w:themeFillTint="33"/>
          </w:tcPr>
          <w:p w14:paraId="65F8E847" w14:textId="38FCAE78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72D2D8EF" w14:textId="77777777" w:rsidTr="13FA21F4">
        <w:trPr>
          <w:trHeight w:val="300"/>
        </w:trPr>
        <w:tc>
          <w:tcPr>
            <w:tcW w:w="426" w:type="dxa"/>
          </w:tcPr>
          <w:p w14:paraId="3211CF2C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2.1</w:t>
            </w:r>
          </w:p>
        </w:tc>
        <w:tc>
          <w:tcPr>
            <w:tcW w:w="8646" w:type="dxa"/>
          </w:tcPr>
          <w:p w14:paraId="704589B2" w14:textId="50BDF122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03D943C6" w14:textId="77777777" w:rsidTr="13FA21F4">
        <w:trPr>
          <w:trHeight w:val="300"/>
        </w:trPr>
        <w:tc>
          <w:tcPr>
            <w:tcW w:w="426" w:type="dxa"/>
            <w:shd w:val="clear" w:color="auto" w:fill="DEEAF6" w:themeFill="accent5" w:themeFillTint="33"/>
          </w:tcPr>
          <w:p w14:paraId="64204C25" w14:textId="77777777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646" w:type="dxa"/>
            <w:shd w:val="clear" w:color="auto" w:fill="DEEAF6" w:themeFill="accent5" w:themeFillTint="33"/>
          </w:tcPr>
          <w:p w14:paraId="46160E9E" w14:textId="171E8A1D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D00B5" w14:paraId="52AE06A6" w14:textId="77777777" w:rsidTr="13FA21F4">
        <w:trPr>
          <w:trHeight w:val="300"/>
        </w:trPr>
        <w:tc>
          <w:tcPr>
            <w:tcW w:w="426" w:type="dxa"/>
          </w:tcPr>
          <w:p w14:paraId="4109BCA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3.1</w:t>
            </w:r>
          </w:p>
        </w:tc>
        <w:tc>
          <w:tcPr>
            <w:tcW w:w="8646" w:type="dxa"/>
          </w:tcPr>
          <w:p w14:paraId="2D961AB8" w14:textId="248EF079" w:rsidR="00BD00B5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29A1FE55" w14:textId="77777777" w:rsidTr="13FA21F4">
        <w:trPr>
          <w:trHeight w:val="300"/>
        </w:trPr>
        <w:tc>
          <w:tcPr>
            <w:tcW w:w="426" w:type="dxa"/>
          </w:tcPr>
          <w:p w14:paraId="7941E49E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3.2</w:t>
            </w:r>
          </w:p>
        </w:tc>
        <w:tc>
          <w:tcPr>
            <w:tcW w:w="8646" w:type="dxa"/>
          </w:tcPr>
          <w:p w14:paraId="6FEC8B30" w14:textId="1AAC267B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F893C7D" w14:textId="77777777" w:rsidTr="13FA21F4">
        <w:trPr>
          <w:trHeight w:val="300"/>
        </w:trPr>
        <w:tc>
          <w:tcPr>
            <w:tcW w:w="426" w:type="dxa"/>
            <w:shd w:val="clear" w:color="auto" w:fill="DEEAF6" w:themeFill="accent5" w:themeFillTint="33"/>
          </w:tcPr>
          <w:p w14:paraId="4D259529" w14:textId="77777777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646" w:type="dxa"/>
            <w:shd w:val="clear" w:color="auto" w:fill="DEEAF6" w:themeFill="accent5" w:themeFillTint="33"/>
          </w:tcPr>
          <w:p w14:paraId="35D832C4" w14:textId="1CBB3831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0F67044A" w14:textId="77777777" w:rsidTr="13FA21F4">
        <w:trPr>
          <w:trHeight w:val="300"/>
        </w:trPr>
        <w:tc>
          <w:tcPr>
            <w:tcW w:w="426" w:type="dxa"/>
          </w:tcPr>
          <w:p w14:paraId="5EE26897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4.1</w:t>
            </w:r>
          </w:p>
        </w:tc>
        <w:tc>
          <w:tcPr>
            <w:tcW w:w="8646" w:type="dxa"/>
          </w:tcPr>
          <w:p w14:paraId="2ED35940" w14:textId="48B46A29" w:rsidR="00BD00B5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45719098" w14:textId="77777777" w:rsidTr="13FA21F4">
        <w:trPr>
          <w:trHeight w:val="300"/>
        </w:trPr>
        <w:tc>
          <w:tcPr>
            <w:tcW w:w="426" w:type="dxa"/>
          </w:tcPr>
          <w:p w14:paraId="7E1C4EB1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4.2</w:t>
            </w:r>
          </w:p>
        </w:tc>
        <w:tc>
          <w:tcPr>
            <w:tcW w:w="8646" w:type="dxa"/>
          </w:tcPr>
          <w:p w14:paraId="1F03C4E7" w14:textId="4C5986F4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310BE7C" w14:textId="77777777" w:rsidTr="13FA21F4">
        <w:trPr>
          <w:trHeight w:val="300"/>
        </w:trPr>
        <w:tc>
          <w:tcPr>
            <w:tcW w:w="426" w:type="dxa"/>
          </w:tcPr>
          <w:p w14:paraId="30C4FAF3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4.3</w:t>
            </w:r>
          </w:p>
        </w:tc>
        <w:tc>
          <w:tcPr>
            <w:tcW w:w="8646" w:type="dxa"/>
          </w:tcPr>
          <w:p w14:paraId="0FDC0D0E" w14:textId="219B133D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5B0D888E" w14:textId="77777777" w:rsidTr="13FA21F4">
        <w:trPr>
          <w:trHeight w:val="300"/>
        </w:trPr>
        <w:tc>
          <w:tcPr>
            <w:tcW w:w="426" w:type="dxa"/>
            <w:shd w:val="clear" w:color="auto" w:fill="DEEAF6" w:themeFill="accent5" w:themeFillTint="33"/>
          </w:tcPr>
          <w:p w14:paraId="46776E40" w14:textId="77777777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646" w:type="dxa"/>
            <w:shd w:val="clear" w:color="auto" w:fill="DEEAF6" w:themeFill="accent5" w:themeFillTint="33"/>
          </w:tcPr>
          <w:p w14:paraId="6ECD7A58" w14:textId="33D7DFCF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124366F8" w14:textId="77777777" w:rsidTr="13FA21F4">
        <w:trPr>
          <w:trHeight w:val="300"/>
        </w:trPr>
        <w:tc>
          <w:tcPr>
            <w:tcW w:w="426" w:type="dxa"/>
          </w:tcPr>
          <w:p w14:paraId="313C977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5.1</w:t>
            </w:r>
          </w:p>
        </w:tc>
        <w:tc>
          <w:tcPr>
            <w:tcW w:w="8646" w:type="dxa"/>
          </w:tcPr>
          <w:p w14:paraId="7C8A7415" w14:textId="7BB1E448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0A9A39F5" w14:textId="77777777" w:rsidTr="13FA21F4">
        <w:trPr>
          <w:trHeight w:val="300"/>
        </w:trPr>
        <w:tc>
          <w:tcPr>
            <w:tcW w:w="426" w:type="dxa"/>
          </w:tcPr>
          <w:p w14:paraId="3ED2062B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5.2</w:t>
            </w:r>
          </w:p>
        </w:tc>
        <w:tc>
          <w:tcPr>
            <w:tcW w:w="8646" w:type="dxa"/>
          </w:tcPr>
          <w:p w14:paraId="1A4383CE" w14:textId="728FA76C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965625C" w14:textId="039548B5" w:rsidR="13FA21F4" w:rsidRDefault="13FA21F4"/>
    <w:p w14:paraId="3C83E331" w14:textId="575A7B1C" w:rsidR="13FA21F4" w:rsidRDefault="13FA21F4"/>
    <w:p w14:paraId="5042E799" w14:textId="175443FF" w:rsidR="00BD00B5" w:rsidRDefault="00BD00B5" w:rsidP="2C052537"/>
    <w:sectPr w:rsidR="00BD00B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BF12C" w14:textId="77777777" w:rsidR="00C3773B" w:rsidRDefault="00C3773B" w:rsidP="00512DD1">
      <w:r>
        <w:separator/>
      </w:r>
    </w:p>
  </w:endnote>
  <w:endnote w:type="continuationSeparator" w:id="0">
    <w:p w14:paraId="00D37E67" w14:textId="77777777" w:rsidR="00C3773B" w:rsidRDefault="00C3773B" w:rsidP="00512DD1">
      <w:r>
        <w:continuationSeparator/>
      </w:r>
    </w:p>
  </w:endnote>
  <w:endnote w:type="continuationNotice" w:id="1">
    <w:p w14:paraId="6E33E31A" w14:textId="77777777" w:rsidR="00C3773B" w:rsidRDefault="00C377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477C" w14:textId="77777777" w:rsidR="0025665D" w:rsidRDefault="002566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A76351" w14:paraId="699BCB3A" w14:textId="77777777" w:rsidTr="6AA76351">
      <w:trPr>
        <w:trHeight w:val="300"/>
      </w:trPr>
      <w:tc>
        <w:tcPr>
          <w:tcW w:w="3020" w:type="dxa"/>
        </w:tcPr>
        <w:p w14:paraId="0B129C71" w14:textId="5E473E79" w:rsidR="6AA76351" w:rsidRDefault="6AA76351" w:rsidP="6AA76351">
          <w:pPr>
            <w:pStyle w:val="Koptekst"/>
            <w:ind w:left="-115"/>
          </w:pPr>
        </w:p>
      </w:tc>
      <w:tc>
        <w:tcPr>
          <w:tcW w:w="3020" w:type="dxa"/>
        </w:tcPr>
        <w:p w14:paraId="3182CA82" w14:textId="34B69354" w:rsidR="6AA76351" w:rsidRDefault="6AA76351" w:rsidP="6AA76351">
          <w:pPr>
            <w:pStyle w:val="Koptekst"/>
            <w:jc w:val="center"/>
          </w:pPr>
        </w:p>
      </w:tc>
      <w:tc>
        <w:tcPr>
          <w:tcW w:w="3020" w:type="dxa"/>
        </w:tcPr>
        <w:p w14:paraId="48A2EDAA" w14:textId="21850681" w:rsidR="6AA76351" w:rsidRDefault="6AA76351" w:rsidP="6AA76351">
          <w:pPr>
            <w:pStyle w:val="Koptekst"/>
            <w:ind w:right="-115"/>
            <w:jc w:val="right"/>
          </w:pPr>
        </w:p>
      </w:tc>
    </w:tr>
  </w:tbl>
  <w:p w14:paraId="47936EC4" w14:textId="70419260" w:rsidR="6AA76351" w:rsidRDefault="6AA76351" w:rsidP="6AA7635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75E2" w14:textId="77777777" w:rsidR="0025665D" w:rsidRDefault="002566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70F27" w14:textId="77777777" w:rsidR="00C3773B" w:rsidRDefault="00C3773B" w:rsidP="00512DD1">
      <w:r>
        <w:separator/>
      </w:r>
    </w:p>
  </w:footnote>
  <w:footnote w:type="continuationSeparator" w:id="0">
    <w:p w14:paraId="767AD6E5" w14:textId="77777777" w:rsidR="00C3773B" w:rsidRDefault="00C3773B" w:rsidP="00512DD1">
      <w:r>
        <w:continuationSeparator/>
      </w:r>
    </w:p>
  </w:footnote>
  <w:footnote w:type="continuationNotice" w:id="1">
    <w:p w14:paraId="630458F4" w14:textId="77777777" w:rsidR="00C3773B" w:rsidRDefault="00C377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2F26" w14:textId="77777777" w:rsidR="0025665D" w:rsidRDefault="002566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690F" w14:textId="6AFEE19B" w:rsidR="0025665D" w:rsidRPr="00C73E30" w:rsidRDefault="00512DD1">
    <w:pPr>
      <w:pStyle w:val="Koptekst"/>
      <w:rPr>
        <w:b/>
        <w:bCs/>
        <w:sz w:val="28"/>
        <w:szCs w:val="28"/>
      </w:rPr>
    </w:pPr>
    <w:r w:rsidRPr="00C73E30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B6816A4" wp14:editId="0339431C">
          <wp:simplePos x="0" y="0"/>
          <wp:positionH relativeFrom="column">
            <wp:posOffset>5222950</wp:posOffset>
          </wp:positionH>
          <wp:positionV relativeFrom="paragraph">
            <wp:posOffset>-302260</wp:posOffset>
          </wp:positionV>
          <wp:extent cx="1235561" cy="642007"/>
          <wp:effectExtent l="0" t="0" r="0" b="0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561" cy="642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3FA21F4" w:rsidRPr="00C73E30">
      <w:rPr>
        <w:b/>
        <w:bCs/>
        <w:sz w:val="28"/>
        <w:szCs w:val="28"/>
      </w:rPr>
      <w:t xml:space="preserve">Gebruikersbeoordeling operatiemicroscopen perceel 2 – </w:t>
    </w:r>
    <w:r w:rsidR="0025665D">
      <w:rPr>
        <w:b/>
        <w:bCs/>
        <w:sz w:val="28"/>
        <w:szCs w:val="28"/>
      </w:rPr>
      <w:t>Medisch specialist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E3631" w14:textId="77777777" w:rsidR="0025665D" w:rsidRDefault="002566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8D873"/>
    <w:multiLevelType w:val="hybridMultilevel"/>
    <w:tmpl w:val="DE70EAA2"/>
    <w:lvl w:ilvl="0" w:tplc="CF3EF958">
      <w:start w:val="1"/>
      <w:numFmt w:val="decimal"/>
      <w:lvlText w:val="%1."/>
      <w:lvlJc w:val="left"/>
      <w:pPr>
        <w:ind w:left="720" w:hanging="360"/>
      </w:pPr>
    </w:lvl>
    <w:lvl w:ilvl="1" w:tplc="2716DCB2">
      <w:start w:val="1"/>
      <w:numFmt w:val="lowerLetter"/>
      <w:lvlText w:val="%2."/>
      <w:lvlJc w:val="left"/>
      <w:pPr>
        <w:ind w:left="1440" w:hanging="360"/>
      </w:pPr>
    </w:lvl>
    <w:lvl w:ilvl="2" w:tplc="53B846D4">
      <w:start w:val="1"/>
      <w:numFmt w:val="lowerRoman"/>
      <w:lvlText w:val="%3."/>
      <w:lvlJc w:val="right"/>
      <w:pPr>
        <w:ind w:left="2160" w:hanging="180"/>
      </w:pPr>
    </w:lvl>
    <w:lvl w:ilvl="3" w:tplc="7FCC2940">
      <w:start w:val="1"/>
      <w:numFmt w:val="decimal"/>
      <w:lvlText w:val="%4."/>
      <w:lvlJc w:val="left"/>
      <w:pPr>
        <w:ind w:left="2880" w:hanging="360"/>
      </w:pPr>
    </w:lvl>
    <w:lvl w:ilvl="4" w:tplc="EE04B052">
      <w:start w:val="1"/>
      <w:numFmt w:val="lowerLetter"/>
      <w:lvlText w:val="%5."/>
      <w:lvlJc w:val="left"/>
      <w:pPr>
        <w:ind w:left="3600" w:hanging="360"/>
      </w:pPr>
    </w:lvl>
    <w:lvl w:ilvl="5" w:tplc="EF38D0EC">
      <w:start w:val="1"/>
      <w:numFmt w:val="lowerRoman"/>
      <w:lvlText w:val="%6."/>
      <w:lvlJc w:val="right"/>
      <w:pPr>
        <w:ind w:left="4320" w:hanging="180"/>
      </w:pPr>
    </w:lvl>
    <w:lvl w:ilvl="6" w:tplc="9ED6F0D2">
      <w:start w:val="1"/>
      <w:numFmt w:val="decimal"/>
      <w:lvlText w:val="%7."/>
      <w:lvlJc w:val="left"/>
      <w:pPr>
        <w:ind w:left="5040" w:hanging="360"/>
      </w:pPr>
    </w:lvl>
    <w:lvl w:ilvl="7" w:tplc="2DDCACCA">
      <w:start w:val="1"/>
      <w:numFmt w:val="lowerLetter"/>
      <w:lvlText w:val="%8."/>
      <w:lvlJc w:val="left"/>
      <w:pPr>
        <w:ind w:left="5760" w:hanging="360"/>
      </w:pPr>
    </w:lvl>
    <w:lvl w:ilvl="8" w:tplc="2C5C0BCA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2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8D"/>
    <w:rsid w:val="0004616D"/>
    <w:rsid w:val="00077786"/>
    <w:rsid w:val="000A420E"/>
    <w:rsid w:val="000C0077"/>
    <w:rsid w:val="000D0734"/>
    <w:rsid w:val="000D2252"/>
    <w:rsid w:val="000D4709"/>
    <w:rsid w:val="000D69FD"/>
    <w:rsid w:val="000E6D5B"/>
    <w:rsid w:val="000F5D92"/>
    <w:rsid w:val="00101A95"/>
    <w:rsid w:val="00131D0D"/>
    <w:rsid w:val="00140C6B"/>
    <w:rsid w:val="00162E74"/>
    <w:rsid w:val="0016583F"/>
    <w:rsid w:val="00177794"/>
    <w:rsid w:val="001826A3"/>
    <w:rsid w:val="0018777D"/>
    <w:rsid w:val="00187C72"/>
    <w:rsid w:val="00195B58"/>
    <w:rsid w:val="001F4236"/>
    <w:rsid w:val="00203B7B"/>
    <w:rsid w:val="002069AC"/>
    <w:rsid w:val="00210C8D"/>
    <w:rsid w:val="00221AA5"/>
    <w:rsid w:val="00240EF8"/>
    <w:rsid w:val="002528B8"/>
    <w:rsid w:val="0025665D"/>
    <w:rsid w:val="00261EB5"/>
    <w:rsid w:val="002C1A2C"/>
    <w:rsid w:val="002E3835"/>
    <w:rsid w:val="00305412"/>
    <w:rsid w:val="003156B7"/>
    <w:rsid w:val="00337534"/>
    <w:rsid w:val="00341184"/>
    <w:rsid w:val="003550D5"/>
    <w:rsid w:val="00357362"/>
    <w:rsid w:val="00362D1D"/>
    <w:rsid w:val="00371FD6"/>
    <w:rsid w:val="0037793C"/>
    <w:rsid w:val="00394F01"/>
    <w:rsid w:val="00396DCA"/>
    <w:rsid w:val="003B018D"/>
    <w:rsid w:val="003B1C07"/>
    <w:rsid w:val="003E4D8C"/>
    <w:rsid w:val="003F28C6"/>
    <w:rsid w:val="00417090"/>
    <w:rsid w:val="00426B8C"/>
    <w:rsid w:val="00427126"/>
    <w:rsid w:val="00427245"/>
    <w:rsid w:val="00431AC1"/>
    <w:rsid w:val="00456886"/>
    <w:rsid w:val="00461B2A"/>
    <w:rsid w:val="0046468E"/>
    <w:rsid w:val="00467E8A"/>
    <w:rsid w:val="00474209"/>
    <w:rsid w:val="004800DA"/>
    <w:rsid w:val="00482DE6"/>
    <w:rsid w:val="00485D19"/>
    <w:rsid w:val="00495A17"/>
    <w:rsid w:val="0049BA74"/>
    <w:rsid w:val="004E4FD1"/>
    <w:rsid w:val="00512DD1"/>
    <w:rsid w:val="005A4049"/>
    <w:rsid w:val="005A41DC"/>
    <w:rsid w:val="005B3D7F"/>
    <w:rsid w:val="005B4817"/>
    <w:rsid w:val="005B50A2"/>
    <w:rsid w:val="005C5C13"/>
    <w:rsid w:val="005D4747"/>
    <w:rsid w:val="006113FF"/>
    <w:rsid w:val="00622265"/>
    <w:rsid w:val="006417F6"/>
    <w:rsid w:val="00644E42"/>
    <w:rsid w:val="00661824"/>
    <w:rsid w:val="006A100F"/>
    <w:rsid w:val="006A6B6E"/>
    <w:rsid w:val="006C3B47"/>
    <w:rsid w:val="006E2678"/>
    <w:rsid w:val="006F36AD"/>
    <w:rsid w:val="006F3FC9"/>
    <w:rsid w:val="007068EC"/>
    <w:rsid w:val="00713577"/>
    <w:rsid w:val="007276EE"/>
    <w:rsid w:val="00727F69"/>
    <w:rsid w:val="007433E2"/>
    <w:rsid w:val="007449FB"/>
    <w:rsid w:val="007736FB"/>
    <w:rsid w:val="00774E29"/>
    <w:rsid w:val="0077788D"/>
    <w:rsid w:val="007A08A2"/>
    <w:rsid w:val="007C7737"/>
    <w:rsid w:val="007D6BD0"/>
    <w:rsid w:val="007E0903"/>
    <w:rsid w:val="007F302D"/>
    <w:rsid w:val="00812126"/>
    <w:rsid w:val="00817962"/>
    <w:rsid w:val="00830F2B"/>
    <w:rsid w:val="008340FB"/>
    <w:rsid w:val="00853F22"/>
    <w:rsid w:val="00876DFA"/>
    <w:rsid w:val="008924AC"/>
    <w:rsid w:val="00897CAF"/>
    <w:rsid w:val="008A3E4B"/>
    <w:rsid w:val="008B6408"/>
    <w:rsid w:val="008B70C5"/>
    <w:rsid w:val="008E4BDD"/>
    <w:rsid w:val="008F73E0"/>
    <w:rsid w:val="00916E9A"/>
    <w:rsid w:val="0093359A"/>
    <w:rsid w:val="00951547"/>
    <w:rsid w:val="00956F83"/>
    <w:rsid w:val="00966477"/>
    <w:rsid w:val="00982549"/>
    <w:rsid w:val="009A65F1"/>
    <w:rsid w:val="009C0BE0"/>
    <w:rsid w:val="009C6AB6"/>
    <w:rsid w:val="00A1455D"/>
    <w:rsid w:val="00A2246B"/>
    <w:rsid w:val="00A46632"/>
    <w:rsid w:val="00A63428"/>
    <w:rsid w:val="00A65D92"/>
    <w:rsid w:val="00AB056F"/>
    <w:rsid w:val="00AC218F"/>
    <w:rsid w:val="00AC708C"/>
    <w:rsid w:val="00AD1D99"/>
    <w:rsid w:val="00AD59A7"/>
    <w:rsid w:val="00AF4706"/>
    <w:rsid w:val="00B20788"/>
    <w:rsid w:val="00B2713D"/>
    <w:rsid w:val="00B361C5"/>
    <w:rsid w:val="00B55708"/>
    <w:rsid w:val="00B55877"/>
    <w:rsid w:val="00B60709"/>
    <w:rsid w:val="00B63468"/>
    <w:rsid w:val="00B824BF"/>
    <w:rsid w:val="00B90E70"/>
    <w:rsid w:val="00BD00B5"/>
    <w:rsid w:val="00BD72CE"/>
    <w:rsid w:val="00BF55E2"/>
    <w:rsid w:val="00BF65A3"/>
    <w:rsid w:val="00C01B54"/>
    <w:rsid w:val="00C0208D"/>
    <w:rsid w:val="00C05444"/>
    <w:rsid w:val="00C3773B"/>
    <w:rsid w:val="00C55082"/>
    <w:rsid w:val="00C64323"/>
    <w:rsid w:val="00C64A89"/>
    <w:rsid w:val="00C65C0A"/>
    <w:rsid w:val="00C73E30"/>
    <w:rsid w:val="00CC4A3A"/>
    <w:rsid w:val="00CC5229"/>
    <w:rsid w:val="00CC55D4"/>
    <w:rsid w:val="00CD2240"/>
    <w:rsid w:val="00CE3C92"/>
    <w:rsid w:val="00CF5357"/>
    <w:rsid w:val="00D048F0"/>
    <w:rsid w:val="00D35351"/>
    <w:rsid w:val="00D40269"/>
    <w:rsid w:val="00D7703A"/>
    <w:rsid w:val="00D978CC"/>
    <w:rsid w:val="00D97F8B"/>
    <w:rsid w:val="00DA3B18"/>
    <w:rsid w:val="00DB3D54"/>
    <w:rsid w:val="00DB4000"/>
    <w:rsid w:val="00DC4964"/>
    <w:rsid w:val="00DD5C9D"/>
    <w:rsid w:val="00DE1A35"/>
    <w:rsid w:val="00E154C3"/>
    <w:rsid w:val="00E27FC3"/>
    <w:rsid w:val="00E31909"/>
    <w:rsid w:val="00E648C1"/>
    <w:rsid w:val="00E673AD"/>
    <w:rsid w:val="00E87378"/>
    <w:rsid w:val="00EB3F5F"/>
    <w:rsid w:val="00EE5E11"/>
    <w:rsid w:val="00EF00CC"/>
    <w:rsid w:val="00F745CC"/>
    <w:rsid w:val="00F845EA"/>
    <w:rsid w:val="00F86905"/>
    <w:rsid w:val="00F8763C"/>
    <w:rsid w:val="00F95833"/>
    <w:rsid w:val="00F977B0"/>
    <w:rsid w:val="00F97D9C"/>
    <w:rsid w:val="00FA0069"/>
    <w:rsid w:val="00FC675A"/>
    <w:rsid w:val="00FE65E3"/>
    <w:rsid w:val="00FF07F3"/>
    <w:rsid w:val="00FF524F"/>
    <w:rsid w:val="02C437B6"/>
    <w:rsid w:val="03B5C0BC"/>
    <w:rsid w:val="05553D73"/>
    <w:rsid w:val="05BCF4C6"/>
    <w:rsid w:val="07AB9C80"/>
    <w:rsid w:val="07EA0DDB"/>
    <w:rsid w:val="0886A7FD"/>
    <w:rsid w:val="095A6423"/>
    <w:rsid w:val="0A88A12D"/>
    <w:rsid w:val="0AF9904A"/>
    <w:rsid w:val="0BD7DD22"/>
    <w:rsid w:val="0CF46865"/>
    <w:rsid w:val="0DAA8BFE"/>
    <w:rsid w:val="0FEB52F9"/>
    <w:rsid w:val="114C3750"/>
    <w:rsid w:val="13FA21F4"/>
    <w:rsid w:val="141179C9"/>
    <w:rsid w:val="16A671E8"/>
    <w:rsid w:val="16C30347"/>
    <w:rsid w:val="183EC370"/>
    <w:rsid w:val="192A8050"/>
    <w:rsid w:val="1A6EBC11"/>
    <w:rsid w:val="1AAD673B"/>
    <w:rsid w:val="1C24821A"/>
    <w:rsid w:val="1C5676B5"/>
    <w:rsid w:val="1C9E5D71"/>
    <w:rsid w:val="1DA1C5BE"/>
    <w:rsid w:val="1F113172"/>
    <w:rsid w:val="1F73644D"/>
    <w:rsid w:val="20B23651"/>
    <w:rsid w:val="21745E7A"/>
    <w:rsid w:val="2217CF8F"/>
    <w:rsid w:val="226EB2A8"/>
    <w:rsid w:val="23429301"/>
    <w:rsid w:val="23F6E17B"/>
    <w:rsid w:val="244F1981"/>
    <w:rsid w:val="2458F40A"/>
    <w:rsid w:val="25FA5C04"/>
    <w:rsid w:val="26C337BF"/>
    <w:rsid w:val="27600365"/>
    <w:rsid w:val="28F1D487"/>
    <w:rsid w:val="2C052537"/>
    <w:rsid w:val="2C1839DB"/>
    <w:rsid w:val="2CE8F686"/>
    <w:rsid w:val="2D784140"/>
    <w:rsid w:val="2F141A3F"/>
    <w:rsid w:val="2FD89C51"/>
    <w:rsid w:val="30AFD32A"/>
    <w:rsid w:val="3148F1C7"/>
    <w:rsid w:val="31CD7E5D"/>
    <w:rsid w:val="332E8197"/>
    <w:rsid w:val="335D6601"/>
    <w:rsid w:val="339A5C8D"/>
    <w:rsid w:val="3453D42A"/>
    <w:rsid w:val="3535EB27"/>
    <w:rsid w:val="358695CE"/>
    <w:rsid w:val="358F70E3"/>
    <w:rsid w:val="382C0E78"/>
    <w:rsid w:val="38607BB3"/>
    <w:rsid w:val="39D39733"/>
    <w:rsid w:val="3AA1B781"/>
    <w:rsid w:val="3B14384F"/>
    <w:rsid w:val="3BD8AF61"/>
    <w:rsid w:val="3DB83C1A"/>
    <w:rsid w:val="3DE4871F"/>
    <w:rsid w:val="3E42AC5B"/>
    <w:rsid w:val="3F40619A"/>
    <w:rsid w:val="3F96E1DD"/>
    <w:rsid w:val="3FF9D86A"/>
    <w:rsid w:val="402A8CFA"/>
    <w:rsid w:val="423CD92B"/>
    <w:rsid w:val="438A6AC6"/>
    <w:rsid w:val="4695EBA2"/>
    <w:rsid w:val="46D0CF20"/>
    <w:rsid w:val="48A98AB9"/>
    <w:rsid w:val="4A672212"/>
    <w:rsid w:val="4B69FBB5"/>
    <w:rsid w:val="4B8FC4A7"/>
    <w:rsid w:val="4CC4E331"/>
    <w:rsid w:val="4DBB18EF"/>
    <w:rsid w:val="4E8BF3FC"/>
    <w:rsid w:val="4F51BC1E"/>
    <w:rsid w:val="502A4BDE"/>
    <w:rsid w:val="50FFF254"/>
    <w:rsid w:val="523814DB"/>
    <w:rsid w:val="5269174B"/>
    <w:rsid w:val="52A2C08C"/>
    <w:rsid w:val="581149E0"/>
    <w:rsid w:val="5894EFEA"/>
    <w:rsid w:val="58D234B0"/>
    <w:rsid w:val="58FA0FA5"/>
    <w:rsid w:val="5985AD0F"/>
    <w:rsid w:val="5A8F0C72"/>
    <w:rsid w:val="5AA3B9A9"/>
    <w:rsid w:val="5AF579B2"/>
    <w:rsid w:val="5C14F64D"/>
    <w:rsid w:val="5C4E7179"/>
    <w:rsid w:val="5C8DBFA7"/>
    <w:rsid w:val="5CC13D60"/>
    <w:rsid w:val="5CF06307"/>
    <w:rsid w:val="5CFB57DA"/>
    <w:rsid w:val="5DE4B413"/>
    <w:rsid w:val="60C09AD8"/>
    <w:rsid w:val="60FEFA9F"/>
    <w:rsid w:val="61AB810B"/>
    <w:rsid w:val="62387F1C"/>
    <w:rsid w:val="6420F169"/>
    <w:rsid w:val="656D0BA2"/>
    <w:rsid w:val="6724C6B5"/>
    <w:rsid w:val="679D591B"/>
    <w:rsid w:val="67D9EFC5"/>
    <w:rsid w:val="687C8864"/>
    <w:rsid w:val="696E7D4A"/>
    <w:rsid w:val="69FA771C"/>
    <w:rsid w:val="6AA76351"/>
    <w:rsid w:val="6AF975D5"/>
    <w:rsid w:val="6B810910"/>
    <w:rsid w:val="6CD20897"/>
    <w:rsid w:val="6D7113A7"/>
    <w:rsid w:val="6E05D635"/>
    <w:rsid w:val="6EDC601F"/>
    <w:rsid w:val="70555B9E"/>
    <w:rsid w:val="70E42B50"/>
    <w:rsid w:val="718E46A6"/>
    <w:rsid w:val="71F63266"/>
    <w:rsid w:val="74A72C37"/>
    <w:rsid w:val="7651A24A"/>
    <w:rsid w:val="7740B764"/>
    <w:rsid w:val="7786178A"/>
    <w:rsid w:val="7799B6F5"/>
    <w:rsid w:val="78563075"/>
    <w:rsid w:val="78862208"/>
    <w:rsid w:val="78D79076"/>
    <w:rsid w:val="7AF3C2E6"/>
    <w:rsid w:val="7CFD1670"/>
    <w:rsid w:val="7D766FC7"/>
    <w:rsid w:val="7EC2C2E1"/>
    <w:rsid w:val="7FC1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259B6"/>
  <w15:chartTrackingRefBased/>
  <w15:docId w15:val="{A55B0730-EFF8-4504-B5D3-D94A6F4A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Tabel Erasmus MC"/>
    <w:basedOn w:val="Standaardtabe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jsttabel6kleurrijk-Accent2">
    <w:name w:val="List Table 6 Colorful Accent 2"/>
    <w:basedOn w:val="Standaardtabe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DD1"/>
  </w:style>
  <w:style w:type="paragraph" w:styleId="Voettekst">
    <w:name w:val="footer"/>
    <w:basedOn w:val="Standaard"/>
    <w:link w:val="Voet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DD1"/>
  </w:style>
  <w:style w:type="character" w:styleId="Verwijzingopmerking">
    <w:name w:val="annotation reference"/>
    <w:basedOn w:val="Standaardalinea-lettertype"/>
    <w:uiPriority w:val="99"/>
    <w:semiHidden/>
    <w:unhideWhenUsed/>
    <w:rsid w:val="000461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616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616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16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16D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358F7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5863\AppData\Local\Temp\Templafy\WordVsto\Blanco_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1C64117068DD4D97BB1F9E7FBD483B" ma:contentTypeVersion="11" ma:contentTypeDescription="Een nieuw document maken." ma:contentTypeScope="" ma:versionID="073adb7befc874abfafacbaf4f83f73c">
  <xsd:schema xmlns:xsd="http://www.w3.org/2001/XMLSchema" xmlns:xs="http://www.w3.org/2001/XMLSchema" xmlns:p="http://schemas.microsoft.com/office/2006/metadata/properties" xmlns:ns2="96de6dcd-c286-43ad-8b82-df2f9fc1e1cf" xmlns:ns3="4c588324-0e9e-4799-a74b-b7d1d319ca98" targetNamespace="http://schemas.microsoft.com/office/2006/metadata/properties" ma:root="true" ma:fieldsID="fb4be5a52cb3d3b0cd358a322635fac2" ns2:_="" ns3:_="">
    <xsd:import namespace="96de6dcd-c286-43ad-8b82-df2f9fc1e1cf"/>
    <xsd:import namespace="4c588324-0e9e-4799-a74b-b7d1d319c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e6dcd-c286-43ad-8b82-df2f9fc1e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88324-0e9e-4799-a74b-b7d1d319ca9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0d7ef3f-682f-4786-aa98-60d5c353586a}" ma:internalName="TaxCatchAll" ma:showField="CatchAllData" ma:web="4c588324-0e9e-4799-a74b-b7d1d319c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TemplafyFormConfiguration><![CDATA[{"formFields":[],"formDataEntries":[]}]]></TemplafyFormConfiguration>
</file>

<file path=customXml/item5.xml><?xml version="1.0" encoding="utf-8"?>
<TemplafyTemplateConfiguration><![CDATA[{"elementsMetadata":[],"transformationConfigurations":[],"templateName":"Blanco_met logo","templateDescription":"","enableDocumentContentUpdater":false,"version":"2.0"}]]></TemplafyTemplateConfiguration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588324-0e9e-4799-a74b-b7d1d319ca98" xsi:nil="true"/>
    <lcf76f155ced4ddcb4097134ff3c332f xmlns="96de6dcd-c286-43ad-8b82-df2f9fc1e1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3656C8-84B5-4E3D-BC40-FACD66CC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e6dcd-c286-43ad-8b82-df2f9fc1e1cf"/>
    <ds:schemaRef ds:uri="4c588324-0e9e-4799-a74b-b7d1d319c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94AA1-BAE8-47AE-BC60-B329AEBCEE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04022F-505E-40B8-9F8F-21BF35D76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32F8E7-CF5B-439E-A7AE-FB42C17106FF}">
  <ds:schemaRefs/>
</ds:datastoreItem>
</file>

<file path=customXml/itemProps5.xml><?xml version="1.0" encoding="utf-8"?>
<ds:datastoreItem xmlns:ds="http://schemas.openxmlformats.org/officeDocument/2006/customXml" ds:itemID="{88410EE0-F98B-4058-BA2A-4A6D59726E27}">
  <ds:schemaRefs/>
</ds:datastoreItem>
</file>

<file path=customXml/itemProps6.xml><?xml version="1.0" encoding="utf-8"?>
<ds:datastoreItem xmlns:ds="http://schemas.openxmlformats.org/officeDocument/2006/customXml" ds:itemID="{9B40D1CB-8A76-4975-833D-629013DA98A3}">
  <ds:schemaRefs>
    <ds:schemaRef ds:uri="http://schemas.microsoft.com/office/2006/metadata/properties"/>
    <ds:schemaRef ds:uri="http://schemas.microsoft.com/office/infopath/2007/PartnerControls"/>
    <ds:schemaRef ds:uri="4c588324-0e9e-4799-a74b-b7d1d319ca98"/>
    <ds:schemaRef ds:uri="96de6dcd-c286-43ad-8b82-df2f9fc1e1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Blanco_met logo</Template>
  <TotalTime>11</TotalTime>
  <Pages>2</Pages>
  <Words>331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Suurveld</dc:creator>
  <cp:keywords/>
  <dc:description/>
  <cp:lastModifiedBy>L. van Rijn</cp:lastModifiedBy>
  <cp:revision>76</cp:revision>
  <dcterms:created xsi:type="dcterms:W3CDTF">2025-06-14T05:42:00Z</dcterms:created>
  <dcterms:modified xsi:type="dcterms:W3CDTF">2025-07-08T09:57:00Z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856148481559233242</vt:lpwstr>
  </property>
  <property fmtid="{D5CDD505-2E9C-101B-9397-08002B2CF9AE}" pid="11" name="TemplafyUserProfileId">
    <vt:lpwstr>638161106014542470</vt:lpwstr>
  </property>
  <property fmtid="{D5CDD505-2E9C-101B-9397-08002B2CF9AE}" pid="12" name="TemplafyFromBlank">
    <vt:bool>false</vt:bool>
  </property>
  <property fmtid="{D5CDD505-2E9C-101B-9397-08002B2CF9AE}" pid="13" name="ContentTypeId">
    <vt:lpwstr>0x010100541C64117068DD4D97BB1F9E7FBD483B</vt:lpwstr>
  </property>
  <property fmtid="{D5CDD505-2E9C-101B-9397-08002B2CF9AE}" pid="14" name="MediaServiceImageTags">
    <vt:lpwstr/>
  </property>
</Properties>
</file>