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astertabel2-Accent5"/>
        <w:tblW w:w="9923" w:type="dxa"/>
        <w:tblLook w:val="04A0" w:firstRow="1" w:lastRow="0" w:firstColumn="1" w:lastColumn="0" w:noHBand="0" w:noVBand="1"/>
      </w:tblPr>
      <w:tblGrid>
        <w:gridCol w:w="2040"/>
        <w:gridCol w:w="7883"/>
      </w:tblGrid>
      <w:tr w:rsidR="00C33D5C" w14:paraId="672A6659" w14:textId="77777777" w:rsidTr="487D28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</w:tcPr>
          <w:p w14:paraId="0A37501D" w14:textId="735A34B5" w:rsidR="00C33D5C" w:rsidRDefault="00C33D5C"/>
        </w:tc>
        <w:tc>
          <w:tcPr>
            <w:tcW w:w="7883" w:type="dxa"/>
          </w:tcPr>
          <w:p w14:paraId="5DAB6C7B" w14:textId="77777777" w:rsidR="00C33D5C" w:rsidRDefault="00C33D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33D5C" w14:paraId="3618264E" w14:textId="77777777" w:rsidTr="487D28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</w:tcPr>
          <w:p w14:paraId="3FDF6F65" w14:textId="31C78553" w:rsidR="00C33D5C" w:rsidRPr="0005245B" w:rsidRDefault="00C33D5C" w:rsidP="487D285F">
            <w:pPr>
              <w:spacing w:line="259" w:lineRule="auto"/>
              <w:rPr>
                <w:lang w:val="en-US"/>
              </w:rPr>
            </w:pPr>
            <w:proofErr w:type="spellStart"/>
            <w:r w:rsidRPr="0005245B">
              <w:rPr>
                <w:lang w:val="en-US"/>
              </w:rPr>
              <w:t>Bijlage</w:t>
            </w:r>
            <w:proofErr w:type="spellEnd"/>
            <w:r w:rsidRPr="0005245B">
              <w:rPr>
                <w:lang w:val="en-US"/>
              </w:rPr>
              <w:t xml:space="preserve"> </w:t>
            </w:r>
            <w:r w:rsidR="00362A9E" w:rsidRPr="0005245B">
              <w:rPr>
                <w:lang w:val="en-US"/>
              </w:rPr>
              <w:t>14</w:t>
            </w:r>
          </w:p>
        </w:tc>
        <w:tc>
          <w:tcPr>
            <w:tcW w:w="7883" w:type="dxa"/>
          </w:tcPr>
          <w:p w14:paraId="41D9448B" w14:textId="5DD04796" w:rsidR="00C33D5C" w:rsidRPr="0005245B" w:rsidRDefault="00C33D5C" w:rsidP="487D2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5245B">
              <w:rPr>
                <w:b/>
                <w:bCs/>
              </w:rPr>
              <w:t xml:space="preserve">Opzet </w:t>
            </w:r>
            <w:r w:rsidR="0049052F" w:rsidRPr="0005245B">
              <w:rPr>
                <w:b/>
                <w:bCs/>
              </w:rPr>
              <w:t xml:space="preserve">technische </w:t>
            </w:r>
            <w:r w:rsidRPr="0005245B">
              <w:rPr>
                <w:b/>
                <w:bCs/>
              </w:rPr>
              <w:t xml:space="preserve">test </w:t>
            </w:r>
            <w:r w:rsidR="73AD3688" w:rsidRPr="0005245B">
              <w:rPr>
                <w:b/>
                <w:bCs/>
              </w:rPr>
              <w:t xml:space="preserve">EA Operatiemicroscopen / </w:t>
            </w:r>
            <w:proofErr w:type="spellStart"/>
            <w:r w:rsidR="73AD3688" w:rsidRPr="0005245B">
              <w:rPr>
                <w:b/>
                <w:bCs/>
              </w:rPr>
              <w:t>Exoscopen</w:t>
            </w:r>
            <w:proofErr w:type="spellEnd"/>
            <w:r w:rsidR="73AD3688" w:rsidRPr="0005245B">
              <w:rPr>
                <w:b/>
                <w:bCs/>
              </w:rPr>
              <w:t xml:space="preserve"> Erasmus MC</w:t>
            </w:r>
          </w:p>
        </w:tc>
      </w:tr>
      <w:tr w:rsidR="00C33D5C" w14:paraId="7382F6C5" w14:textId="77777777" w:rsidTr="487D28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</w:tcPr>
          <w:p w14:paraId="0D4FE4D6" w14:textId="77777777" w:rsidR="00C33D5C" w:rsidRPr="0005245B" w:rsidRDefault="00C33D5C">
            <w:r w:rsidRPr="0005245B">
              <w:t>Doel</w:t>
            </w:r>
          </w:p>
          <w:p w14:paraId="5A39BBE3" w14:textId="77777777" w:rsidR="00C33D5C" w:rsidRPr="0005245B" w:rsidRDefault="00C33D5C"/>
        </w:tc>
        <w:tc>
          <w:tcPr>
            <w:tcW w:w="7883" w:type="dxa"/>
          </w:tcPr>
          <w:p w14:paraId="31482D55" w14:textId="64FA04F6" w:rsidR="00C33D5C" w:rsidRPr="0005245B" w:rsidRDefault="00C33D5C" w:rsidP="00DE4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245B">
              <w:t xml:space="preserve">De geoffreerde oplossing </w:t>
            </w:r>
            <w:r w:rsidR="0049052F" w:rsidRPr="0005245B">
              <w:t xml:space="preserve">technisch </w:t>
            </w:r>
            <w:r w:rsidR="00DE4D11">
              <w:t>verifiëren</w:t>
            </w:r>
            <w:r w:rsidRPr="0005245B">
              <w:t xml:space="preserve"> </w:t>
            </w:r>
            <w:r w:rsidR="0049052F" w:rsidRPr="0005245B">
              <w:t xml:space="preserve">op aspecten uit </w:t>
            </w:r>
            <w:r w:rsidR="00680044">
              <w:t xml:space="preserve">Programma van Eisen (PVE) </w:t>
            </w:r>
            <w:r w:rsidRPr="0005245B">
              <w:t xml:space="preserve">in </w:t>
            </w:r>
            <w:r w:rsidR="0049052F" w:rsidRPr="0005245B">
              <w:t>een niet klinische opzet.</w:t>
            </w:r>
            <w:r w:rsidR="00CE2FE5">
              <w:t xml:space="preserve"> Indien tijdens de technische test </w:t>
            </w:r>
            <w:r w:rsidR="002B5D0A">
              <w:t xml:space="preserve">blijkt dat de inschrijving niet voldoet aan </w:t>
            </w:r>
            <w:r w:rsidR="0053255B">
              <w:t xml:space="preserve">één of meerdere punten </w:t>
            </w:r>
            <w:r w:rsidR="002B5D0A">
              <w:t>het PVE</w:t>
            </w:r>
            <w:r w:rsidR="0053255B">
              <w:t xml:space="preserve"> </w:t>
            </w:r>
            <w:r w:rsidR="00D67CC7">
              <w:t xml:space="preserve">zal uw inschrijving alsnog als ongeldig worden verklaard. Indien wij twijfelen aan de </w:t>
            </w:r>
            <w:r w:rsidR="00150A3D">
              <w:t xml:space="preserve">juistheid van het ingevulde </w:t>
            </w:r>
            <w:r w:rsidR="00D67CC7">
              <w:t>PVE, zullen we dit</w:t>
            </w:r>
            <w:r w:rsidR="00150A3D">
              <w:t xml:space="preserve"> </w:t>
            </w:r>
            <w:r w:rsidR="00D67CC7">
              <w:t xml:space="preserve">bij u </w:t>
            </w:r>
            <w:r w:rsidR="00150A3D">
              <w:t>verifiëren</w:t>
            </w:r>
            <w:r w:rsidR="00F33E81">
              <w:t>.</w:t>
            </w:r>
          </w:p>
        </w:tc>
      </w:tr>
      <w:tr w:rsidR="00C33D5C" w14:paraId="6F5F702D" w14:textId="77777777" w:rsidTr="487D28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</w:tcPr>
          <w:p w14:paraId="7CA3012A" w14:textId="6B133902" w:rsidR="00C33D5C" w:rsidRPr="0005245B" w:rsidRDefault="00C33D5C">
            <w:r w:rsidRPr="0005245B">
              <w:t>Voorwaarde</w:t>
            </w:r>
            <w:r w:rsidR="0049052F" w:rsidRPr="0005245B">
              <w:t>n</w:t>
            </w:r>
          </w:p>
        </w:tc>
        <w:tc>
          <w:tcPr>
            <w:tcW w:w="7883" w:type="dxa"/>
          </w:tcPr>
          <w:p w14:paraId="7CFE1311" w14:textId="2679DC87" w:rsidR="00C33D5C" w:rsidRPr="0005245B" w:rsidRDefault="00C33D5C" w:rsidP="04E0F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245B">
              <w:t xml:space="preserve">1. Na de </w:t>
            </w:r>
            <w:r w:rsidR="23D0323A" w:rsidRPr="0005245B">
              <w:t>inschrijvings</w:t>
            </w:r>
            <w:r w:rsidRPr="0005245B">
              <w:t xml:space="preserve">deadline worden alle inschrijvingen </w:t>
            </w:r>
            <w:r w:rsidR="165DF8F0" w:rsidRPr="0005245B">
              <w:t>gecontroleerd op volledigheid</w:t>
            </w:r>
            <w:r w:rsidRPr="0005245B">
              <w:t>:</w:t>
            </w:r>
          </w:p>
          <w:p w14:paraId="43340800" w14:textId="504D7A64" w:rsidR="5C706F51" w:rsidRPr="0005245B" w:rsidRDefault="5C706F51" w:rsidP="487D285F">
            <w:pPr>
              <w:pStyle w:val="Lijstalinea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245B">
              <w:t>Inschrijver voldoet aan de criteria van paragraaf 3.2.1</w:t>
            </w:r>
          </w:p>
          <w:p w14:paraId="62E644B7" w14:textId="078F29FA" w:rsidR="5C706F51" w:rsidRPr="0005245B" w:rsidRDefault="5C706F51" w:rsidP="487D285F">
            <w:pPr>
              <w:pStyle w:val="Lijstalinea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245B">
              <w:t>Het Programma van Eisen bevat geen ‘knock-outs’</w:t>
            </w:r>
          </w:p>
          <w:p w14:paraId="67BCE1D3" w14:textId="4C1FCE60" w:rsidR="00C33D5C" w:rsidRPr="0005245B" w:rsidRDefault="00C33D5C" w:rsidP="04E0F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727A339" w14:textId="0DAF35A0" w:rsidR="00C33D5C" w:rsidRPr="0005245B" w:rsidRDefault="00C33D5C" w:rsidP="00276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245B">
              <w:t xml:space="preserve">2. De partijen die een </w:t>
            </w:r>
            <w:r w:rsidR="6046CF26" w:rsidRPr="0005245B">
              <w:rPr>
                <w:u w:val="single"/>
              </w:rPr>
              <w:t xml:space="preserve">volledige </w:t>
            </w:r>
            <w:r w:rsidRPr="0005245B">
              <w:rPr>
                <w:u w:val="single"/>
              </w:rPr>
              <w:t>inschrijving</w:t>
            </w:r>
            <w:r w:rsidRPr="0005245B">
              <w:t xml:space="preserve"> hebben gedaan ontvangen het verzoek de geoffreerde </w:t>
            </w:r>
            <w:r w:rsidR="0295B94A" w:rsidRPr="0005245B">
              <w:t xml:space="preserve">operatiemicroscoop of </w:t>
            </w:r>
            <w:proofErr w:type="spellStart"/>
            <w:r w:rsidR="0295B94A" w:rsidRPr="0005245B">
              <w:t>exoscoop</w:t>
            </w:r>
            <w:proofErr w:type="spellEnd"/>
            <w:r w:rsidRPr="0005245B">
              <w:t xml:space="preserve"> </w:t>
            </w:r>
            <w:r w:rsidRPr="0005245B">
              <w:rPr>
                <w:u w:val="single"/>
              </w:rPr>
              <w:t>in bruikleen</w:t>
            </w:r>
            <w:r w:rsidRPr="0005245B">
              <w:t xml:space="preserve"> te leveren aan met álle geoffreerde toebehoren.</w:t>
            </w:r>
          </w:p>
          <w:p w14:paraId="24B1DD69" w14:textId="0A18E5BE" w:rsidR="0049052F" w:rsidRPr="0005245B" w:rsidRDefault="0049052F" w:rsidP="00276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33D5C" w14:paraId="4A37E472" w14:textId="77777777" w:rsidTr="487D28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</w:tcPr>
          <w:p w14:paraId="699CF8CF" w14:textId="2CF3B4DA" w:rsidR="00C33D5C" w:rsidRDefault="00C33D5C" w:rsidP="00327166">
            <w:r>
              <w:t xml:space="preserve">Te leveren aantal </w:t>
            </w:r>
          </w:p>
        </w:tc>
        <w:tc>
          <w:tcPr>
            <w:tcW w:w="7883" w:type="dxa"/>
          </w:tcPr>
          <w:p w14:paraId="44886755" w14:textId="1BB74ABB" w:rsidR="00C33D5C" w:rsidRDefault="00C33D5C" w:rsidP="003271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 testopstelling is gelijk aan de aanbiedingsconfiguratie, dus volledig zoals geoffreerd. De leverancier levert</w:t>
            </w:r>
            <w:r w:rsidR="272187F5">
              <w:t>:</w:t>
            </w:r>
          </w:p>
          <w:p w14:paraId="45800C43" w14:textId="6B1AE0CB" w:rsidR="487D285F" w:rsidRDefault="487D2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76D5D2D" w14:textId="77777777" w:rsidR="0005245B" w:rsidRPr="009F0839" w:rsidRDefault="0005245B" w:rsidP="0005245B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</w:rPr>
            </w:pPr>
            <w:r w:rsidRPr="009F0839">
              <w:rPr>
                <w:rFonts w:ascii="Calibri" w:eastAsia="Calibri" w:hAnsi="Calibri" w:cs="Calibri"/>
                <w:b/>
                <w:bCs/>
              </w:rPr>
              <w:t>Perceel 1:</w:t>
            </w:r>
          </w:p>
          <w:p w14:paraId="599C43BD" w14:textId="77777777" w:rsidR="0005245B" w:rsidRPr="009F0839" w:rsidRDefault="0005245B" w:rsidP="0005245B">
            <w:pPr>
              <w:pStyle w:val="Lijstalinea"/>
              <w:numPr>
                <w:ilvl w:val="0"/>
                <w:numId w:val="10"/>
              </w:num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9F0839">
              <w:rPr>
                <w:rFonts w:ascii="Calibri" w:eastAsia="Calibri" w:hAnsi="Calibri" w:cs="Calibri"/>
              </w:rPr>
              <w:t>1 microscoop met digitale 3D beeldvorming én 5-ALA en ICG fluorescentie modus</w:t>
            </w:r>
          </w:p>
          <w:p w14:paraId="5ADF92EF" w14:textId="77777777" w:rsidR="0005245B" w:rsidRPr="009F0839" w:rsidRDefault="0005245B" w:rsidP="0005245B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  <w:p w14:paraId="4E14BC88" w14:textId="77777777" w:rsidR="0005245B" w:rsidRPr="009F0839" w:rsidRDefault="0005245B" w:rsidP="0005245B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u w:val="single"/>
              </w:rPr>
            </w:pPr>
            <w:r w:rsidRPr="009F0839">
              <w:rPr>
                <w:rFonts w:ascii="Calibri" w:eastAsia="Calibri" w:hAnsi="Calibri" w:cs="Calibri"/>
                <w:b/>
                <w:bCs/>
                <w:u w:val="single"/>
              </w:rPr>
              <w:t>Of;</w:t>
            </w:r>
          </w:p>
          <w:p w14:paraId="0C9181DB" w14:textId="77777777" w:rsidR="0005245B" w:rsidRPr="009F0839" w:rsidRDefault="0005245B" w:rsidP="0005245B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u w:val="single"/>
              </w:rPr>
            </w:pPr>
          </w:p>
          <w:p w14:paraId="452F56DF" w14:textId="77777777" w:rsidR="0005245B" w:rsidRPr="009F0839" w:rsidRDefault="0005245B" w:rsidP="0005245B">
            <w:pPr>
              <w:pStyle w:val="Lijstalinea"/>
              <w:numPr>
                <w:ilvl w:val="0"/>
                <w:numId w:val="10"/>
              </w:num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9F0839">
              <w:rPr>
                <w:rFonts w:ascii="Calibri" w:eastAsia="Calibri" w:hAnsi="Calibri" w:cs="Calibri"/>
              </w:rPr>
              <w:t>2 microscopen waarvan één 3D beeldvorming en één met 5-ALA en ICG fluorescentie (wanneer optie 1 om technische of logistieke redenen niet mogelijk is)</w:t>
            </w:r>
          </w:p>
          <w:p w14:paraId="44247836" w14:textId="77777777" w:rsidR="0005245B" w:rsidRPr="009F0839" w:rsidRDefault="0005245B" w:rsidP="0005245B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  <w:p w14:paraId="4624893B" w14:textId="77777777" w:rsidR="0005245B" w:rsidRPr="009F0839" w:rsidRDefault="0005245B" w:rsidP="0005245B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</w:rPr>
            </w:pPr>
            <w:r w:rsidRPr="009F0839">
              <w:rPr>
                <w:rFonts w:ascii="Calibri" w:eastAsia="Calibri" w:hAnsi="Calibri" w:cs="Calibri"/>
                <w:b/>
                <w:bCs/>
              </w:rPr>
              <w:t>Perceel 2:</w:t>
            </w:r>
          </w:p>
          <w:p w14:paraId="02B17F91" w14:textId="77777777" w:rsidR="0005245B" w:rsidRPr="009F0839" w:rsidRDefault="0005245B" w:rsidP="0005245B">
            <w:pPr>
              <w:pStyle w:val="Lijstalinea"/>
              <w:numPr>
                <w:ilvl w:val="0"/>
                <w:numId w:val="10"/>
              </w:num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en-US"/>
              </w:rPr>
            </w:pPr>
            <w:r w:rsidRPr="009F0839">
              <w:rPr>
                <w:rFonts w:ascii="Calibri" w:eastAsia="Calibri" w:hAnsi="Calibri" w:cs="Calibri"/>
                <w:lang w:val="en-US"/>
              </w:rPr>
              <w:t xml:space="preserve">1 mid-range </w:t>
            </w:r>
            <w:proofErr w:type="spellStart"/>
            <w:r w:rsidRPr="009F0839">
              <w:rPr>
                <w:rFonts w:ascii="Calibri" w:eastAsia="Calibri" w:hAnsi="Calibri" w:cs="Calibri"/>
                <w:lang w:val="en-US"/>
              </w:rPr>
              <w:t>microscoop</w:t>
            </w:r>
            <w:proofErr w:type="spellEnd"/>
            <w:r w:rsidRPr="009F0839">
              <w:rPr>
                <w:rFonts w:ascii="Calibri" w:eastAsia="Calibri" w:hAnsi="Calibri" w:cs="Calibri"/>
                <w:lang w:val="en-US"/>
              </w:rPr>
              <w:t xml:space="preserve"> </w:t>
            </w:r>
            <w:proofErr w:type="spellStart"/>
            <w:r w:rsidRPr="009F0839">
              <w:rPr>
                <w:rFonts w:ascii="Calibri" w:eastAsia="Calibri" w:hAnsi="Calibri" w:cs="Calibri"/>
                <w:lang w:val="en-US"/>
              </w:rPr>
              <w:t>t.b.v</w:t>
            </w:r>
            <w:proofErr w:type="spellEnd"/>
            <w:r w:rsidRPr="009F0839">
              <w:rPr>
                <w:rFonts w:ascii="Calibri" w:eastAsia="Calibri" w:hAnsi="Calibri" w:cs="Calibri"/>
                <w:lang w:val="en-US"/>
              </w:rPr>
              <w:t>. KNO</w:t>
            </w:r>
          </w:p>
          <w:p w14:paraId="6E779D10" w14:textId="77777777" w:rsidR="0005245B" w:rsidRPr="009F0839" w:rsidRDefault="0005245B" w:rsidP="0005245B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en-US"/>
              </w:rPr>
            </w:pPr>
          </w:p>
          <w:p w14:paraId="7DD16247" w14:textId="77777777" w:rsidR="0005245B" w:rsidRPr="009F0839" w:rsidRDefault="0005245B" w:rsidP="0005245B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</w:rPr>
            </w:pPr>
            <w:r w:rsidRPr="009F0839">
              <w:rPr>
                <w:rFonts w:ascii="Calibri" w:eastAsia="Calibri" w:hAnsi="Calibri" w:cs="Calibri"/>
                <w:b/>
                <w:bCs/>
              </w:rPr>
              <w:t>Perceel 3:</w:t>
            </w:r>
          </w:p>
          <w:p w14:paraId="64B42B1D" w14:textId="77777777" w:rsidR="0005245B" w:rsidRPr="009F0839" w:rsidRDefault="0005245B" w:rsidP="0005245B">
            <w:pPr>
              <w:pStyle w:val="Lijstalinea"/>
              <w:numPr>
                <w:ilvl w:val="0"/>
                <w:numId w:val="10"/>
              </w:num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9F0839">
              <w:rPr>
                <w:rFonts w:ascii="Calibri" w:eastAsia="Calibri" w:hAnsi="Calibri" w:cs="Calibri"/>
              </w:rPr>
              <w:t xml:space="preserve">1 </w:t>
            </w:r>
            <w:proofErr w:type="spellStart"/>
            <w:r w:rsidRPr="009F0839">
              <w:rPr>
                <w:rFonts w:ascii="Calibri" w:eastAsia="Calibri" w:hAnsi="Calibri" w:cs="Calibri"/>
              </w:rPr>
              <w:t>exoscoop</w:t>
            </w:r>
            <w:proofErr w:type="spellEnd"/>
            <w:r w:rsidRPr="009F0839">
              <w:rPr>
                <w:rFonts w:ascii="Calibri" w:eastAsia="Calibri" w:hAnsi="Calibri" w:cs="Calibri"/>
              </w:rPr>
              <w:t xml:space="preserve"> met bijbehorende gevraagde beeldschermen t.b.v. Plastische heelkunde en Neurochirurgie</w:t>
            </w:r>
          </w:p>
          <w:p w14:paraId="46021A2E" w14:textId="4F186C92" w:rsidR="00C33D5C" w:rsidRPr="04E0FB51" w:rsidRDefault="00C33D5C" w:rsidP="003271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33D5C" w14:paraId="357DE92A" w14:textId="77777777" w:rsidTr="487D28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</w:tcPr>
          <w:p w14:paraId="05A07358" w14:textId="6D0AD743" w:rsidR="00C33D5C" w:rsidRDefault="00C33D5C" w:rsidP="04E0FB51">
            <w:pPr>
              <w:spacing w:line="259" w:lineRule="auto"/>
            </w:pPr>
            <w:r w:rsidRPr="04E0FB51">
              <w:t>Testomgeving</w:t>
            </w:r>
          </w:p>
        </w:tc>
        <w:tc>
          <w:tcPr>
            <w:tcW w:w="7883" w:type="dxa"/>
          </w:tcPr>
          <w:p w14:paraId="7956C891" w14:textId="1EE64106" w:rsidR="00C33D5C" w:rsidRDefault="0049052F" w:rsidP="487D2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052F">
              <w:t>Technische test vindt plaats in een niet</w:t>
            </w:r>
            <w:r w:rsidR="00A14CEA">
              <w:t>-</w:t>
            </w:r>
            <w:r w:rsidRPr="0049052F">
              <w:t>klinische omgeving</w:t>
            </w:r>
            <w:r>
              <w:t xml:space="preserve"> en wordt uitgevoerd door de afdeling medische technologie.</w:t>
            </w:r>
          </w:p>
        </w:tc>
      </w:tr>
      <w:tr w:rsidR="00C33D5C" w14:paraId="1522F25B" w14:textId="77777777" w:rsidTr="487D28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</w:tcPr>
          <w:p w14:paraId="427E392E" w14:textId="23E064B5" w:rsidR="00C33D5C" w:rsidRPr="00FE4F10" w:rsidRDefault="00C33D5C">
            <w:r w:rsidRPr="00FE4F10">
              <w:t>Gevraagde begeleiding vanuit leverancier</w:t>
            </w:r>
          </w:p>
        </w:tc>
        <w:tc>
          <w:tcPr>
            <w:tcW w:w="7883" w:type="dxa"/>
          </w:tcPr>
          <w:p w14:paraId="7AA8D5FB" w14:textId="763F8296" w:rsidR="00C33D5C" w:rsidRPr="00FE4F10" w:rsidRDefault="00FE4F10" w:rsidP="00A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4F10">
              <w:t>Telefonische bereikbaarheid voor vragen</w:t>
            </w:r>
            <w:r w:rsidR="00190E5F">
              <w:t xml:space="preserve"> of het kunnen stellen van vragen indien fysiek aanwezig voor begeleiding.</w:t>
            </w:r>
          </w:p>
        </w:tc>
      </w:tr>
    </w:tbl>
    <w:p w14:paraId="53128261" w14:textId="77777777" w:rsidR="00C2111F" w:rsidRDefault="00C2111F"/>
    <w:p w14:paraId="62486C05" w14:textId="2EC70F18" w:rsidR="00DC3D9C" w:rsidRDefault="00DC3D9C"/>
    <w:sectPr w:rsidR="00DC3D9C" w:rsidSect="000F61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24822" w14:textId="77777777" w:rsidR="00DC3D9C" w:rsidRDefault="00DC3D9C" w:rsidP="00DC3D9C">
      <w:pPr>
        <w:spacing w:after="0" w:line="240" w:lineRule="auto"/>
      </w:pPr>
      <w:r>
        <w:separator/>
      </w:r>
    </w:p>
  </w:endnote>
  <w:endnote w:type="continuationSeparator" w:id="0">
    <w:p w14:paraId="5701A5D1" w14:textId="77777777" w:rsidR="00DC3D9C" w:rsidRDefault="00DC3D9C" w:rsidP="00DC3D9C">
      <w:pPr>
        <w:spacing w:after="0" w:line="240" w:lineRule="auto"/>
      </w:pPr>
      <w:r>
        <w:continuationSeparator/>
      </w:r>
    </w:p>
  </w:endnote>
  <w:endnote w:type="continuationNotice" w:id="1">
    <w:p w14:paraId="1479CFC3" w14:textId="77777777" w:rsidR="001519F1" w:rsidRDefault="001519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A89BE" w14:textId="77777777" w:rsidR="00DC3D9C" w:rsidRDefault="00DC3D9C" w:rsidP="00DC3D9C">
      <w:pPr>
        <w:spacing w:after="0" w:line="240" w:lineRule="auto"/>
      </w:pPr>
      <w:r>
        <w:separator/>
      </w:r>
    </w:p>
  </w:footnote>
  <w:footnote w:type="continuationSeparator" w:id="0">
    <w:p w14:paraId="11293E60" w14:textId="77777777" w:rsidR="00DC3D9C" w:rsidRDefault="00DC3D9C" w:rsidP="00DC3D9C">
      <w:pPr>
        <w:spacing w:after="0" w:line="240" w:lineRule="auto"/>
      </w:pPr>
      <w:r>
        <w:continuationSeparator/>
      </w:r>
    </w:p>
  </w:footnote>
  <w:footnote w:type="continuationNotice" w:id="1">
    <w:p w14:paraId="70E41039" w14:textId="77777777" w:rsidR="001519F1" w:rsidRDefault="001519F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5694E"/>
    <w:multiLevelType w:val="hybridMultilevel"/>
    <w:tmpl w:val="21A40258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DBFC38"/>
    <w:multiLevelType w:val="hybridMultilevel"/>
    <w:tmpl w:val="EDF68E60"/>
    <w:lvl w:ilvl="0" w:tplc="6D445916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36826F5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D7AC5EE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63E5D5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7D4B14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9169B8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98E711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946B65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0D408E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9A44B3"/>
    <w:multiLevelType w:val="hybridMultilevel"/>
    <w:tmpl w:val="D7625EE8"/>
    <w:lvl w:ilvl="0" w:tplc="23FAAF5C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DB143C"/>
    <w:multiLevelType w:val="hybridMultilevel"/>
    <w:tmpl w:val="B5307236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E44157"/>
    <w:multiLevelType w:val="hybridMultilevel"/>
    <w:tmpl w:val="F72E4856"/>
    <w:lvl w:ilvl="0" w:tplc="6D26C04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BA7433"/>
    <w:multiLevelType w:val="hybridMultilevel"/>
    <w:tmpl w:val="D338899E"/>
    <w:lvl w:ilvl="0" w:tplc="E6B08B26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D00CED8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34A249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244A97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280679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840B83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192B6A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7E252B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B2C155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EBBFFE"/>
    <w:multiLevelType w:val="hybridMultilevel"/>
    <w:tmpl w:val="4BBC0408"/>
    <w:lvl w:ilvl="0" w:tplc="F97A728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66489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C82E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5A67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CECE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54BD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6666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1CD8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78AD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086375"/>
    <w:multiLevelType w:val="hybridMultilevel"/>
    <w:tmpl w:val="F03CCA24"/>
    <w:lvl w:ilvl="0" w:tplc="802459CE">
      <w:start w:val="1"/>
      <w:numFmt w:val="bullet"/>
      <w:lvlText w:val="-"/>
      <w:lvlJc w:val="left"/>
      <w:pPr>
        <w:ind w:left="1800" w:hanging="360"/>
      </w:pPr>
      <w:rPr>
        <w:rFonts w:ascii="Symbol" w:hAnsi="Symbol" w:hint="default"/>
      </w:rPr>
    </w:lvl>
    <w:lvl w:ilvl="1" w:tplc="BDE6CB4E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2CE0C6C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C9BE37BC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85C200D0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9EEEBE0A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8A833D0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A9E89A4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C28613B6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731975E"/>
    <w:multiLevelType w:val="hybridMultilevel"/>
    <w:tmpl w:val="9B22FED4"/>
    <w:lvl w:ilvl="0" w:tplc="D8DE70D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19483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582C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C071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14A8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AE23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C823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3677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92C2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3B6C1A"/>
    <w:multiLevelType w:val="hybridMultilevel"/>
    <w:tmpl w:val="D2662CDE"/>
    <w:lvl w:ilvl="0" w:tplc="6D26C04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96339860">
    <w:abstractNumId w:val="7"/>
  </w:num>
  <w:num w:numId="2" w16cid:durableId="2013870621">
    <w:abstractNumId w:val="1"/>
  </w:num>
  <w:num w:numId="3" w16cid:durableId="556475350">
    <w:abstractNumId w:val="5"/>
  </w:num>
  <w:num w:numId="4" w16cid:durableId="2076582451">
    <w:abstractNumId w:val="6"/>
  </w:num>
  <w:num w:numId="5" w16cid:durableId="120002935">
    <w:abstractNumId w:val="8"/>
  </w:num>
  <w:num w:numId="6" w16cid:durableId="1786149692">
    <w:abstractNumId w:val="2"/>
  </w:num>
  <w:num w:numId="7" w16cid:durableId="78453943">
    <w:abstractNumId w:val="9"/>
  </w:num>
  <w:num w:numId="8" w16cid:durableId="417137611">
    <w:abstractNumId w:val="0"/>
  </w:num>
  <w:num w:numId="9" w16cid:durableId="1061170576">
    <w:abstractNumId w:val="4"/>
  </w:num>
  <w:num w:numId="10" w16cid:durableId="19505071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D9C"/>
    <w:rsid w:val="0005245B"/>
    <w:rsid w:val="000541D1"/>
    <w:rsid w:val="000614F5"/>
    <w:rsid w:val="000F6112"/>
    <w:rsid w:val="001504FA"/>
    <w:rsid w:val="00150A3D"/>
    <w:rsid w:val="001519F1"/>
    <w:rsid w:val="00190E5F"/>
    <w:rsid w:val="00256299"/>
    <w:rsid w:val="00276E1F"/>
    <w:rsid w:val="002B5D0A"/>
    <w:rsid w:val="00322DA6"/>
    <w:rsid w:val="00327166"/>
    <w:rsid w:val="00333D58"/>
    <w:rsid w:val="00362A9E"/>
    <w:rsid w:val="00390985"/>
    <w:rsid w:val="003D3487"/>
    <w:rsid w:val="003D42B4"/>
    <w:rsid w:val="0049052F"/>
    <w:rsid w:val="0053255B"/>
    <w:rsid w:val="00680044"/>
    <w:rsid w:val="007E0F4B"/>
    <w:rsid w:val="00A14CEA"/>
    <w:rsid w:val="00A158A0"/>
    <w:rsid w:val="00C2111F"/>
    <w:rsid w:val="00C33D5C"/>
    <w:rsid w:val="00CE2FE5"/>
    <w:rsid w:val="00D67CC7"/>
    <w:rsid w:val="00DC3D9C"/>
    <w:rsid w:val="00DE4D11"/>
    <w:rsid w:val="00DE66E3"/>
    <w:rsid w:val="00E86334"/>
    <w:rsid w:val="00EF359B"/>
    <w:rsid w:val="00F33E81"/>
    <w:rsid w:val="00F45C13"/>
    <w:rsid w:val="00FE4F10"/>
    <w:rsid w:val="0125ADF0"/>
    <w:rsid w:val="0295B94A"/>
    <w:rsid w:val="04E0FB51"/>
    <w:rsid w:val="05776941"/>
    <w:rsid w:val="07706AE8"/>
    <w:rsid w:val="085E6B0D"/>
    <w:rsid w:val="0AFAD558"/>
    <w:rsid w:val="0B9A9C06"/>
    <w:rsid w:val="0CF91420"/>
    <w:rsid w:val="0EE71FA1"/>
    <w:rsid w:val="1082F002"/>
    <w:rsid w:val="10AD1AFC"/>
    <w:rsid w:val="11801710"/>
    <w:rsid w:val="1266C815"/>
    <w:rsid w:val="1350F5F1"/>
    <w:rsid w:val="16383218"/>
    <w:rsid w:val="165DF8F0"/>
    <w:rsid w:val="16E461B9"/>
    <w:rsid w:val="18460965"/>
    <w:rsid w:val="185B6B35"/>
    <w:rsid w:val="18CC0D99"/>
    <w:rsid w:val="18FBF4E0"/>
    <w:rsid w:val="19760C9D"/>
    <w:rsid w:val="198B28F5"/>
    <w:rsid w:val="1B113A0C"/>
    <w:rsid w:val="1BCBDB52"/>
    <w:rsid w:val="1C277A34"/>
    <w:rsid w:val="1CC2C9B7"/>
    <w:rsid w:val="1D52194A"/>
    <w:rsid w:val="1DC34A95"/>
    <w:rsid w:val="1E48DACE"/>
    <w:rsid w:val="1EF978B4"/>
    <w:rsid w:val="1F9ECB3E"/>
    <w:rsid w:val="216AA0A2"/>
    <w:rsid w:val="221367BD"/>
    <w:rsid w:val="22491D78"/>
    <w:rsid w:val="23AF381E"/>
    <w:rsid w:val="23D0323A"/>
    <w:rsid w:val="24018CD9"/>
    <w:rsid w:val="24CDDB9C"/>
    <w:rsid w:val="26121058"/>
    <w:rsid w:val="26F09011"/>
    <w:rsid w:val="272187F5"/>
    <w:rsid w:val="2796D3D4"/>
    <w:rsid w:val="28A8837E"/>
    <w:rsid w:val="2984F8F0"/>
    <w:rsid w:val="29937AFB"/>
    <w:rsid w:val="2CB1F360"/>
    <w:rsid w:val="2F1E8115"/>
    <w:rsid w:val="2F9B7869"/>
    <w:rsid w:val="2FA93006"/>
    <w:rsid w:val="2FF20873"/>
    <w:rsid w:val="30DB9BBA"/>
    <w:rsid w:val="31856483"/>
    <w:rsid w:val="329369B0"/>
    <w:rsid w:val="34196580"/>
    <w:rsid w:val="347848DB"/>
    <w:rsid w:val="34D2A85C"/>
    <w:rsid w:val="35EC6DCA"/>
    <w:rsid w:val="36EE1195"/>
    <w:rsid w:val="375A6A5D"/>
    <w:rsid w:val="38FE2844"/>
    <w:rsid w:val="39FCE683"/>
    <w:rsid w:val="3A920B1F"/>
    <w:rsid w:val="3B8831A8"/>
    <w:rsid w:val="3B98B6E4"/>
    <w:rsid w:val="3BB3A1E0"/>
    <w:rsid w:val="3C2009BC"/>
    <w:rsid w:val="3C2AB00E"/>
    <w:rsid w:val="3C35C906"/>
    <w:rsid w:val="3CC85450"/>
    <w:rsid w:val="3CDA7CC6"/>
    <w:rsid w:val="3D219E73"/>
    <w:rsid w:val="3D42681D"/>
    <w:rsid w:val="3D5EE9C1"/>
    <w:rsid w:val="3DD19967"/>
    <w:rsid w:val="3DF9D219"/>
    <w:rsid w:val="402A16A4"/>
    <w:rsid w:val="40A2FFFD"/>
    <w:rsid w:val="40BC0E0F"/>
    <w:rsid w:val="41093A29"/>
    <w:rsid w:val="4124CC4B"/>
    <w:rsid w:val="44914CB4"/>
    <w:rsid w:val="44DB1695"/>
    <w:rsid w:val="455A8426"/>
    <w:rsid w:val="456A38CC"/>
    <w:rsid w:val="45DCAB4C"/>
    <w:rsid w:val="45DE9EA4"/>
    <w:rsid w:val="4781B8D8"/>
    <w:rsid w:val="486C3EA0"/>
    <w:rsid w:val="4878FC8B"/>
    <w:rsid w:val="487D285F"/>
    <w:rsid w:val="4C712EDB"/>
    <w:rsid w:val="4D6AF308"/>
    <w:rsid w:val="4DE7BD31"/>
    <w:rsid w:val="50DC87EB"/>
    <w:rsid w:val="511F5DF3"/>
    <w:rsid w:val="51FD619C"/>
    <w:rsid w:val="538AAFF2"/>
    <w:rsid w:val="541C7DB3"/>
    <w:rsid w:val="54EDAC3D"/>
    <w:rsid w:val="556D4DF1"/>
    <w:rsid w:val="557E077E"/>
    <w:rsid w:val="591B6DD2"/>
    <w:rsid w:val="5ACDDEBB"/>
    <w:rsid w:val="5B1EB3A9"/>
    <w:rsid w:val="5BA0DACF"/>
    <w:rsid w:val="5C706F51"/>
    <w:rsid w:val="5CCCF0E2"/>
    <w:rsid w:val="5F12A90B"/>
    <w:rsid w:val="5F3923ED"/>
    <w:rsid w:val="5FF28F25"/>
    <w:rsid w:val="6046CF26"/>
    <w:rsid w:val="62101C53"/>
    <w:rsid w:val="62F6966A"/>
    <w:rsid w:val="63AFD9E0"/>
    <w:rsid w:val="64016BF4"/>
    <w:rsid w:val="657793BC"/>
    <w:rsid w:val="659BE5FD"/>
    <w:rsid w:val="65E1F8BF"/>
    <w:rsid w:val="66F16333"/>
    <w:rsid w:val="6711962B"/>
    <w:rsid w:val="698EB2EC"/>
    <w:rsid w:val="6AB569E2"/>
    <w:rsid w:val="6AEE4C14"/>
    <w:rsid w:val="6B7AFF11"/>
    <w:rsid w:val="6F34F3F5"/>
    <w:rsid w:val="7015A824"/>
    <w:rsid w:val="706A34B0"/>
    <w:rsid w:val="70AD0A23"/>
    <w:rsid w:val="72023199"/>
    <w:rsid w:val="72C84ED7"/>
    <w:rsid w:val="736F8250"/>
    <w:rsid w:val="73AD3688"/>
    <w:rsid w:val="77B382E5"/>
    <w:rsid w:val="7BFAF05F"/>
    <w:rsid w:val="7F15E612"/>
    <w:rsid w:val="7F70EF16"/>
    <w:rsid w:val="7FFA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AE15A"/>
  <w15:chartTrackingRefBased/>
  <w15:docId w15:val="{0DC8395B-2FF3-434D-A277-29C73912F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C3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3-Accent1">
    <w:name w:val="Grid Table 3 Accent 1"/>
    <w:basedOn w:val="Standaardtabel"/>
    <w:uiPriority w:val="48"/>
    <w:rsid w:val="00DC3D9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Rastertabel2-Accent5">
    <w:name w:val="Grid Table 2 Accent 5"/>
    <w:basedOn w:val="Standaardtabel"/>
    <w:uiPriority w:val="47"/>
    <w:rsid w:val="00DC3D9C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DC3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C3D9C"/>
  </w:style>
  <w:style w:type="paragraph" w:styleId="Voettekst">
    <w:name w:val="footer"/>
    <w:basedOn w:val="Standaard"/>
    <w:link w:val="VoettekstChar"/>
    <w:uiPriority w:val="99"/>
    <w:unhideWhenUsed/>
    <w:rsid w:val="00DC3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C3D9C"/>
  </w:style>
  <w:style w:type="paragraph" w:styleId="Lijstalinea">
    <w:name w:val="List Paragraph"/>
    <w:basedOn w:val="Standaard"/>
    <w:uiPriority w:val="34"/>
    <w:qFormat/>
    <w:rsid w:val="003D42B4"/>
    <w:pPr>
      <w:ind w:left="720"/>
      <w:contextualSpacing/>
    </w:p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271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27166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F359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F359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6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694625\AppData\Local\Temp\Templafy\WordVsto\xb1dloq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588324-0e9e-4799-a74b-b7d1d319ca98" xsi:nil="true"/>
    <lcf76f155ced4ddcb4097134ff3c332f xmlns="96de6dcd-c286-43ad-8b82-df2f9fc1e1c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TemplafyFormConfiguration><![CDATA[{"formFields":[],"formDataEntries":[]}]]></TemplafyFormConfiguration>
</file>

<file path=customXml/item4.xml><?xml version="1.0" encoding="utf-8"?>
<TemplafyTemplateConfiguration><![CDATA[{"elementsMetadata":[],"transformationConfigurations":[],"isBaseTemplate":false,"templateName":"blankdocument","templateDescription":"","enableDocumentContentUpdater":false,"version":"2.0"}]]></TemplafyTemplateConfiguratio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1C64117068DD4D97BB1F9E7FBD483B" ma:contentTypeVersion="11" ma:contentTypeDescription="Een nieuw document maken." ma:contentTypeScope="" ma:versionID="073adb7befc874abfafacbaf4f83f73c">
  <xsd:schema xmlns:xsd="http://www.w3.org/2001/XMLSchema" xmlns:xs="http://www.w3.org/2001/XMLSchema" xmlns:p="http://schemas.microsoft.com/office/2006/metadata/properties" xmlns:ns2="96de6dcd-c286-43ad-8b82-df2f9fc1e1cf" xmlns:ns3="4c588324-0e9e-4799-a74b-b7d1d319ca98" targetNamespace="http://schemas.microsoft.com/office/2006/metadata/properties" ma:root="true" ma:fieldsID="fb4be5a52cb3d3b0cd358a322635fac2" ns2:_="" ns3:_="">
    <xsd:import namespace="96de6dcd-c286-43ad-8b82-df2f9fc1e1cf"/>
    <xsd:import namespace="4c588324-0e9e-4799-a74b-b7d1d319ca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de6dcd-c286-43ad-8b82-df2f9fc1e1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e63458cd-ce2d-47d3-a8fb-aba961f6e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588324-0e9e-4799-a74b-b7d1d319ca9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0d7ef3f-682f-4786-aa98-60d5c353586a}" ma:internalName="TaxCatchAll" ma:showField="CatchAllData" ma:web="4c588324-0e9e-4799-a74b-b7d1d319ca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57FC61-7DF1-41B5-BD0E-EED45E2005AC}">
  <ds:schemaRefs>
    <ds:schemaRef ds:uri="13a99f58-4674-4c64-a83e-34a01a075c49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4c588324-0e9e-4799-a74b-b7d1d319ca98"/>
    <ds:schemaRef ds:uri="96de6dcd-c286-43ad-8b82-df2f9fc1e1cf"/>
  </ds:schemaRefs>
</ds:datastoreItem>
</file>

<file path=customXml/itemProps2.xml><?xml version="1.0" encoding="utf-8"?>
<ds:datastoreItem xmlns:ds="http://schemas.openxmlformats.org/officeDocument/2006/customXml" ds:itemID="{7C137C8C-6B58-45D3-97BF-700197F293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971C6D-3F3B-44A4-A545-8AEBE2C73372}">
  <ds:schemaRefs/>
</ds:datastoreItem>
</file>

<file path=customXml/itemProps4.xml><?xml version="1.0" encoding="utf-8"?>
<ds:datastoreItem xmlns:ds="http://schemas.openxmlformats.org/officeDocument/2006/customXml" ds:itemID="{CD0BFF8B-C29C-4A2A-97A3-738A635A3284}">
  <ds:schemaRefs/>
</ds:datastoreItem>
</file>

<file path=customXml/itemProps5.xml><?xml version="1.0" encoding="utf-8"?>
<ds:datastoreItem xmlns:ds="http://schemas.openxmlformats.org/officeDocument/2006/customXml" ds:itemID="{4F536E4C-7CB3-446F-82BA-F565FA439C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de6dcd-c286-43ad-8b82-df2f9fc1e1cf"/>
    <ds:schemaRef ds:uri="4c588324-0e9e-4799-a74b-b7d1d319ca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xb1dloqd</Template>
  <TotalTime>34</TotalTime>
  <Pages>1</Pages>
  <Words>260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 Bakker - Riemens</dc:creator>
  <cp:keywords/>
  <dc:description/>
  <cp:lastModifiedBy>L. van Rijn</cp:lastModifiedBy>
  <cp:revision>24</cp:revision>
  <dcterms:created xsi:type="dcterms:W3CDTF">2022-10-06T06:58:00Z</dcterms:created>
  <dcterms:modified xsi:type="dcterms:W3CDTF">2025-07-16T12:09:00Z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erasmusmc</vt:lpwstr>
  </property>
  <property fmtid="{D5CDD505-2E9C-101B-9397-08002B2CF9AE}" pid="3" name="TemplafyTemplateId">
    <vt:lpwstr>637558934950724457</vt:lpwstr>
  </property>
  <property fmtid="{D5CDD505-2E9C-101B-9397-08002B2CF9AE}" pid="4" name="TemplafyUserProfileId">
    <vt:lpwstr>637731695734098253</vt:lpwstr>
  </property>
  <property fmtid="{D5CDD505-2E9C-101B-9397-08002B2CF9AE}" pid="5" name="TemplafyFromBlank">
    <vt:bool>true</vt:bool>
  </property>
  <property fmtid="{D5CDD505-2E9C-101B-9397-08002B2CF9AE}" pid="6" name="ContentTypeId">
    <vt:lpwstr>0x010100541C64117068DD4D97BB1F9E7FBD483B</vt:lpwstr>
  </property>
  <property fmtid="{D5CDD505-2E9C-101B-9397-08002B2CF9AE}" pid="7" name="MediaServiceImageTags">
    <vt:lpwstr/>
  </property>
</Properties>
</file>