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11CBA33F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537AC8">
        <w:rPr>
          <w:rFonts w:ascii="Arial" w:hAnsi="Arial" w:cs="Arial"/>
          <w:b/>
          <w:bCs/>
        </w:rPr>
        <w:t>Woerden</w:t>
      </w:r>
      <w:r w:rsidR="00024298">
        <w:rPr>
          <w:rFonts w:ascii="Arial" w:hAnsi="Arial" w:cs="Arial"/>
          <w:b/>
          <w:bCs/>
        </w:rPr>
        <w:t xml:space="preserve"> en Oudewater 2025. </w:t>
      </w:r>
      <w:r w:rsidRPr="00C803F6">
        <w:rPr>
          <w:rFonts w:ascii="Arial" w:eastAsia="MS Mincho" w:hAnsi="Arial" w:cs="Arial"/>
          <w:b/>
          <w:bCs/>
        </w:rPr>
        <w:t>TenderNed-</w:t>
      </w:r>
      <w:r w:rsidR="00024298">
        <w:rPr>
          <w:rFonts w:ascii="Arial" w:eastAsia="MS Mincho" w:hAnsi="Arial" w:cs="Arial"/>
          <w:b/>
          <w:bCs/>
        </w:rPr>
        <w:t>K</w:t>
      </w:r>
      <w:r w:rsidRPr="00C803F6">
        <w:rPr>
          <w:rFonts w:ascii="Arial" w:eastAsia="MS Mincho" w:hAnsi="Arial" w:cs="Arial"/>
          <w:b/>
          <w:bCs/>
        </w:rPr>
        <w:t>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CB4473">
        <w:rPr>
          <w:rFonts w:ascii="Arial" w:eastAsia="MS Mincho" w:hAnsi="Arial" w:cs="Arial"/>
          <w:b/>
          <w:bCs/>
        </w:rPr>
        <w:t>TN 535860 en Zaaknummer: Z/25/087434</w:t>
      </w:r>
    </w:p>
    <w:p w14:paraId="1B8761AF" w14:textId="77777777" w:rsidR="00024298" w:rsidRDefault="00024298" w:rsidP="00AF6B61">
      <w:pPr>
        <w:spacing w:after="0" w:line="240" w:lineRule="auto"/>
        <w:ind w:hanging="454"/>
      </w:pPr>
    </w:p>
    <w:p w14:paraId="279D6DCB" w14:textId="226BC593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0A0D" w14:textId="77777777" w:rsidR="00D453FA" w:rsidRDefault="00D453FA">
      <w:r>
        <w:separator/>
      </w:r>
    </w:p>
  </w:endnote>
  <w:endnote w:type="continuationSeparator" w:id="0">
    <w:p w14:paraId="6D784F91" w14:textId="77777777" w:rsidR="00D453FA" w:rsidRDefault="00D4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A849" w14:textId="77777777" w:rsidR="00D453FA" w:rsidRDefault="00D453FA">
      <w:r>
        <w:separator/>
      </w:r>
    </w:p>
  </w:footnote>
  <w:footnote w:type="continuationSeparator" w:id="0">
    <w:p w14:paraId="17515933" w14:textId="77777777" w:rsidR="00D453FA" w:rsidRDefault="00D4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4298"/>
    <w:rsid w:val="000279F2"/>
    <w:rsid w:val="00035D7D"/>
    <w:rsid w:val="000375ED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A45FF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C5BB1"/>
    <w:rsid w:val="003D443D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704F46"/>
    <w:rsid w:val="00705446"/>
    <w:rsid w:val="00780D93"/>
    <w:rsid w:val="0078718C"/>
    <w:rsid w:val="00795513"/>
    <w:rsid w:val="007B04FB"/>
    <w:rsid w:val="007B413A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27BA7"/>
    <w:rsid w:val="00A47A8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B4473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9" ma:contentTypeDescription="Een nieuw document maken." ma:contentTypeScope="" ma:versionID="9c0ca87170e140943521515d2fb4e185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291F5F-D70A-45DC-BDD3-542E9D998B93}"/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113</Words>
  <Characters>760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2025-08-04T16:13:00Z</dcterms:created>
  <dcterms:modified xsi:type="dcterms:W3CDTF">2025-08-04T16:13:00Z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0x010100366129FED037DD42BDCB18DEACE8D0A8</vt:lpwstr>
  </property>
</Properties>
</file>