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3991C" w14:textId="05BE86B8" w:rsidR="00ED14AF" w:rsidRPr="00ED14AF" w:rsidRDefault="00245606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BF7C248" w14:textId="77777777" w:rsidTr="00310839">
        <w:tc>
          <w:tcPr>
            <w:tcW w:w="314" w:type="dxa"/>
            <w:vAlign w:val="top"/>
          </w:tcPr>
          <w:p w14:paraId="2655B7F1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17E5A43" w14:textId="67C84D25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EC523B5" w14:textId="1C085080" w:rsidR="00310839" w:rsidRPr="00ED14AF" w:rsidRDefault="00310839" w:rsidP="00245606"/>
        </w:tc>
      </w:tr>
      <w:tr w:rsidR="00310839" w:rsidRPr="000E3238" w14:paraId="5813BD4D" w14:textId="77777777" w:rsidTr="00310839">
        <w:tc>
          <w:tcPr>
            <w:tcW w:w="314" w:type="dxa"/>
            <w:vMerge w:val="restart"/>
            <w:vAlign w:val="top"/>
          </w:tcPr>
          <w:p w14:paraId="0AE4F5FD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0CBD965F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603E7B79" w14:textId="77777777" w:rsidR="00310839" w:rsidRPr="000E3238" w:rsidRDefault="00310839" w:rsidP="00310839"/>
        </w:tc>
      </w:tr>
      <w:tr w:rsidR="00310839" w:rsidRPr="000E3238" w14:paraId="36CA9F6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085225D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2826E0A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70C453AA" w14:textId="77777777" w:rsidR="00310839" w:rsidRPr="000E3238" w:rsidRDefault="00310839" w:rsidP="00310839"/>
        </w:tc>
      </w:tr>
      <w:tr w:rsidR="00310839" w:rsidRPr="000E3238" w14:paraId="07ABA732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165171E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D8B9C0F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7FEECFED" w14:textId="77777777" w:rsidR="00310839" w:rsidRPr="000E3238" w:rsidRDefault="00310839" w:rsidP="00310839"/>
        </w:tc>
      </w:tr>
      <w:tr w:rsidR="00310839" w:rsidRPr="000E3238" w14:paraId="31500F3A" w14:textId="77777777" w:rsidTr="00310839">
        <w:tc>
          <w:tcPr>
            <w:tcW w:w="314" w:type="dxa"/>
            <w:vMerge w:val="restart"/>
            <w:vAlign w:val="top"/>
          </w:tcPr>
          <w:p w14:paraId="5F39D273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484B62D7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F1B9C83" w14:textId="77777777" w:rsidR="00310839" w:rsidRPr="000E3238" w:rsidRDefault="00310839" w:rsidP="00310839"/>
        </w:tc>
      </w:tr>
      <w:tr w:rsidR="00310839" w:rsidRPr="000E3238" w14:paraId="3A720551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765026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91A1D8F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9ECBF41" w14:textId="77777777" w:rsidR="00310839" w:rsidRPr="000E3238" w:rsidRDefault="00310839" w:rsidP="00310839"/>
        </w:tc>
      </w:tr>
      <w:tr w:rsidR="00310839" w:rsidRPr="000E3238" w14:paraId="5CC06FFB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4342D30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75A7D01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41E72D44" w14:textId="77777777" w:rsidR="00310839" w:rsidRPr="000E3238" w:rsidRDefault="00310839" w:rsidP="00310839"/>
        </w:tc>
      </w:tr>
      <w:tr w:rsidR="00310839" w:rsidRPr="000E3238" w14:paraId="4C9E276E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5D94C7B3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FBDFDDD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26C0C6FA" w14:textId="77777777" w:rsidR="00310839" w:rsidRPr="000E3238" w:rsidRDefault="00310839" w:rsidP="00310839"/>
        </w:tc>
      </w:tr>
      <w:tr w:rsidR="00310839" w:rsidRPr="000E3238" w14:paraId="5396A948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6A5B9328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56294A75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091A5E0C" w14:textId="77777777" w:rsidR="00310839" w:rsidRPr="000E3238" w:rsidRDefault="00310839" w:rsidP="00310839"/>
        </w:tc>
      </w:tr>
      <w:tr w:rsidR="00310839" w:rsidRPr="000E3238" w14:paraId="7170A9E4" w14:textId="77777777" w:rsidTr="00310839">
        <w:tc>
          <w:tcPr>
            <w:tcW w:w="314" w:type="dxa"/>
            <w:vMerge/>
            <w:vAlign w:val="top"/>
          </w:tcPr>
          <w:p w14:paraId="55E90E77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8DCC6DE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78C6121B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1B17F61" w14:textId="18E20371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4CCF75FA" w14:textId="77777777" w:rsidTr="00310839">
        <w:tc>
          <w:tcPr>
            <w:tcW w:w="314" w:type="dxa"/>
            <w:vAlign w:val="top"/>
          </w:tcPr>
          <w:p w14:paraId="0A32812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E904E50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11193AEB" w14:textId="77777777" w:rsidR="00310839" w:rsidRPr="000E3238" w:rsidRDefault="00310839" w:rsidP="00310839">
            <w:pPr>
              <w:rPr>
                <w:bCs/>
              </w:rPr>
            </w:pPr>
          </w:p>
          <w:p w14:paraId="0FF5F369" w14:textId="77777777" w:rsidR="00310839" w:rsidRPr="000E3238" w:rsidRDefault="00310839" w:rsidP="00310839">
            <w:pPr>
              <w:rPr>
                <w:bCs/>
              </w:rPr>
            </w:pPr>
          </w:p>
          <w:p w14:paraId="6987B2CC" w14:textId="77777777" w:rsidR="00310839" w:rsidRPr="000E3238" w:rsidRDefault="00310839" w:rsidP="00310839">
            <w:pPr>
              <w:rPr>
                <w:bCs/>
              </w:rPr>
            </w:pPr>
          </w:p>
          <w:p w14:paraId="15E32A08" w14:textId="77777777" w:rsidR="00310839" w:rsidRPr="000E3238" w:rsidRDefault="00310839" w:rsidP="00310839">
            <w:pPr>
              <w:rPr>
                <w:bCs/>
              </w:rPr>
            </w:pPr>
          </w:p>
          <w:p w14:paraId="46D03A4A" w14:textId="77777777" w:rsidR="00310839" w:rsidRPr="000E3238" w:rsidRDefault="00310839" w:rsidP="00310839">
            <w:pPr>
              <w:rPr>
                <w:bCs/>
              </w:rPr>
            </w:pPr>
          </w:p>
          <w:p w14:paraId="3D590A5D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1BEF77B1" w14:textId="5D1CD81F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</w:t>
            </w:r>
            <w:r w:rsidR="001008A6">
              <w:rPr>
                <w:bCs/>
                <w:i/>
              </w:rPr>
              <w:t xml:space="preserve">maar volledig </w:t>
            </w:r>
            <w:r>
              <w:rPr>
                <w:bCs/>
                <w:i/>
              </w:rPr>
              <w:t xml:space="preserve">mogelijk. </w:t>
            </w:r>
          </w:p>
        </w:tc>
      </w:tr>
    </w:tbl>
    <w:p w14:paraId="4DEDC5E5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D2670" w14:textId="77777777" w:rsidR="00853069" w:rsidRDefault="00853069" w:rsidP="00987C12">
      <w:r>
        <w:separator/>
      </w:r>
    </w:p>
    <w:p w14:paraId="6008637D" w14:textId="77777777" w:rsidR="00853069" w:rsidRDefault="00853069" w:rsidP="00987C12"/>
    <w:p w14:paraId="3CDD9338" w14:textId="77777777" w:rsidR="00853069" w:rsidRDefault="00853069" w:rsidP="00987C12"/>
    <w:p w14:paraId="1B6598E6" w14:textId="77777777" w:rsidR="00853069" w:rsidRDefault="00853069" w:rsidP="00987C12"/>
  </w:endnote>
  <w:endnote w:type="continuationSeparator" w:id="0">
    <w:p w14:paraId="678C1BB5" w14:textId="77777777" w:rsidR="00853069" w:rsidRDefault="00853069" w:rsidP="00987C12">
      <w:r>
        <w:continuationSeparator/>
      </w:r>
    </w:p>
    <w:p w14:paraId="050FCC45" w14:textId="77777777" w:rsidR="00853069" w:rsidRDefault="00853069" w:rsidP="00987C12"/>
    <w:p w14:paraId="4A1C1A8E" w14:textId="77777777" w:rsidR="00853069" w:rsidRDefault="00853069" w:rsidP="00987C12"/>
    <w:p w14:paraId="333388DC" w14:textId="77777777" w:rsidR="00853069" w:rsidRDefault="00853069" w:rsidP="00987C12"/>
  </w:endnote>
  <w:endnote w:type="continuationNotice" w:id="1">
    <w:p w14:paraId="7FB573DE" w14:textId="77777777" w:rsidR="00853069" w:rsidRDefault="008530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B2171E0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D1A644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C8425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1A636BC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08ECC73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0D09A10" wp14:editId="7DB32296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51461EE2" w14:textId="60B6DA7B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1008A6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0A1BAC68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9DEE5" w14:textId="77777777" w:rsidR="00853069" w:rsidRDefault="00853069" w:rsidP="00987C12">
      <w:r>
        <w:separator/>
      </w:r>
    </w:p>
    <w:p w14:paraId="5118B322" w14:textId="77777777" w:rsidR="00853069" w:rsidRDefault="00853069" w:rsidP="00987C12"/>
    <w:p w14:paraId="3B9D052E" w14:textId="77777777" w:rsidR="00853069" w:rsidRDefault="00853069" w:rsidP="00987C12"/>
    <w:p w14:paraId="11DC89C9" w14:textId="77777777" w:rsidR="00853069" w:rsidRDefault="00853069" w:rsidP="00987C12"/>
  </w:footnote>
  <w:footnote w:type="continuationSeparator" w:id="0">
    <w:p w14:paraId="620181FF" w14:textId="77777777" w:rsidR="00853069" w:rsidRDefault="00853069" w:rsidP="00987C12">
      <w:r>
        <w:continuationSeparator/>
      </w:r>
    </w:p>
    <w:p w14:paraId="6EE511BD" w14:textId="77777777" w:rsidR="00853069" w:rsidRDefault="00853069" w:rsidP="00987C12"/>
    <w:p w14:paraId="64E67466" w14:textId="77777777" w:rsidR="00853069" w:rsidRDefault="00853069" w:rsidP="00987C12"/>
    <w:p w14:paraId="780C46E4" w14:textId="77777777" w:rsidR="00853069" w:rsidRDefault="00853069" w:rsidP="00987C12"/>
  </w:footnote>
  <w:footnote w:type="continuationNotice" w:id="1">
    <w:p w14:paraId="05AA47D4" w14:textId="77777777" w:rsidR="00853069" w:rsidRDefault="008530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E6BB" w14:textId="48D9DD20" w:rsidR="006E3637" w:rsidRDefault="001008A6" w:rsidP="006F49E9">
    <w:pPr>
      <w:pStyle w:val="Koptekst"/>
      <w:tabs>
        <w:tab w:val="clear" w:pos="4536"/>
        <w:tab w:val="center" w:pos="482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6904E5FF" wp14:editId="7BF84B83">
          <wp:simplePos x="0" y="0"/>
          <wp:positionH relativeFrom="column">
            <wp:posOffset>0</wp:posOffset>
          </wp:positionH>
          <wp:positionV relativeFrom="paragraph">
            <wp:posOffset>275590</wp:posOffset>
          </wp:positionV>
          <wp:extent cx="2371725" cy="585470"/>
          <wp:effectExtent l="0" t="0" r="9525" b="5080"/>
          <wp:wrapTight wrapText="bothSides">
            <wp:wrapPolygon edited="0">
              <wp:start x="3470" y="0"/>
              <wp:lineTo x="1041" y="2108"/>
              <wp:lineTo x="0" y="6325"/>
              <wp:lineTo x="0" y="20382"/>
              <wp:lineTo x="6940" y="21085"/>
              <wp:lineTo x="16482" y="21085"/>
              <wp:lineTo x="21513" y="15462"/>
              <wp:lineTo x="21513" y="8434"/>
              <wp:lineTo x="7113" y="0"/>
              <wp:lineTo x="3470" y="0"/>
            </wp:wrapPolygon>
          </wp:wrapTight>
          <wp:docPr id="1193843390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40390">
    <w:abstractNumId w:val="0"/>
  </w:num>
  <w:num w:numId="2" w16cid:durableId="525606828">
    <w:abstractNumId w:val="1"/>
  </w:num>
  <w:num w:numId="3" w16cid:durableId="617376233">
    <w:abstractNumId w:val="2"/>
  </w:num>
  <w:num w:numId="4" w16cid:durableId="388962521">
    <w:abstractNumId w:val="3"/>
  </w:num>
  <w:num w:numId="5" w16cid:durableId="1596477047">
    <w:abstractNumId w:val="8"/>
  </w:num>
  <w:num w:numId="6" w16cid:durableId="607011996">
    <w:abstractNumId w:val="4"/>
  </w:num>
  <w:num w:numId="7" w16cid:durableId="522982939">
    <w:abstractNumId w:val="5"/>
  </w:num>
  <w:num w:numId="8" w16cid:durableId="696656274">
    <w:abstractNumId w:val="6"/>
  </w:num>
  <w:num w:numId="9" w16cid:durableId="1068768719">
    <w:abstractNumId w:val="7"/>
  </w:num>
  <w:num w:numId="10" w16cid:durableId="26756072">
    <w:abstractNumId w:val="9"/>
  </w:num>
  <w:num w:numId="11" w16cid:durableId="875703419">
    <w:abstractNumId w:val="16"/>
  </w:num>
  <w:num w:numId="12" w16cid:durableId="431122494">
    <w:abstractNumId w:val="19"/>
  </w:num>
  <w:num w:numId="13" w16cid:durableId="1437753863">
    <w:abstractNumId w:val="22"/>
  </w:num>
  <w:num w:numId="14" w16cid:durableId="205993414">
    <w:abstractNumId w:val="21"/>
  </w:num>
  <w:num w:numId="15" w16cid:durableId="945691769">
    <w:abstractNumId w:val="17"/>
  </w:num>
  <w:num w:numId="16" w16cid:durableId="1173495766">
    <w:abstractNumId w:val="15"/>
  </w:num>
  <w:num w:numId="17" w16cid:durableId="1085423838">
    <w:abstractNumId w:val="13"/>
  </w:num>
  <w:num w:numId="18" w16cid:durableId="1952279785">
    <w:abstractNumId w:val="20"/>
  </w:num>
  <w:num w:numId="19" w16cid:durableId="988245448">
    <w:abstractNumId w:val="12"/>
  </w:num>
  <w:num w:numId="20" w16cid:durableId="1428845768">
    <w:abstractNumId w:val="11"/>
  </w:num>
  <w:num w:numId="21" w16cid:durableId="269119507">
    <w:abstractNumId w:val="18"/>
  </w:num>
  <w:num w:numId="22" w16cid:durableId="1090420694">
    <w:abstractNumId w:val="14"/>
  </w:num>
  <w:num w:numId="23" w16cid:durableId="19398280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6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08A6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1E56A3"/>
    <w:rsid w:val="00202ED4"/>
    <w:rsid w:val="00203BD3"/>
    <w:rsid w:val="00220D5C"/>
    <w:rsid w:val="0023446A"/>
    <w:rsid w:val="002409B0"/>
    <w:rsid w:val="00245606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32566"/>
    <w:rsid w:val="00846DCF"/>
    <w:rsid w:val="00853069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EB00D"/>
  <w15:chartTrackingRefBased/>
  <w15:docId w15:val="{34655969-0B05-474F-806D-5AB261BF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002\OneDrive%20-%20Drechtsteden\General\GDD\250028GDD%20End%20user%20devices\02%20Aanbestedingsstukken\Documenten%20aanbesteding%202025%20ev\Bijlage%20-%20Formulier%20Kerncompetentie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5" ma:contentTypeDescription="Een nieuw document maken." ma:contentTypeScope="" ma:versionID="592e66cff3238b91622830baaed047cd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4594465e46227de31d731aa96388bbe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94C294-A66D-4C9E-BF64-FE68E7283F83}"/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Bijlage - Formulier Kerncompetentie.dotx</Template>
  <TotalTime>4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3</cp:revision>
  <cp:lastPrinted>2020-09-04T16:56:00Z</cp:lastPrinted>
  <dcterms:created xsi:type="dcterms:W3CDTF">2025-10-29T12:56:00Z</dcterms:created>
  <dcterms:modified xsi:type="dcterms:W3CDTF">2025-10-29T13:00:00Z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