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FB0" w14:textId="7CF17973" w:rsidR="00C56B0D" w:rsidRPr="00C30C95" w:rsidRDefault="00C56B0D" w:rsidP="00C30C95">
      <w:pPr>
        <w:pStyle w:val="Kop1"/>
        <w:keepNext w:val="0"/>
        <w:keepLines w:val="0"/>
        <w:widowControl w:val="0"/>
        <w:spacing w:after="360" w:line="280" w:lineRule="exact"/>
        <w:ind w:left="432" w:hanging="432"/>
        <w:rPr>
          <w:rFonts w:asciiTheme="minorHAnsi" w:eastAsia="Arial Unicode MS" w:hAnsiTheme="minorHAnsi" w:cstheme="minorHAnsi"/>
          <w:kern w:val="28"/>
          <w:sz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Bijlage - </w:t>
      </w:r>
      <w:bookmarkEnd w:id="0"/>
      <w:bookmarkEnd w:id="1"/>
      <w:bookmarkEnd w:id="2"/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Combinatieverklaring (indien van toepassing)</w:t>
      </w:r>
    </w:p>
    <w:p w14:paraId="1A0B842C" w14:textId="77777777" w:rsidR="00C30C95" w:rsidRPr="00C30C95" w:rsidRDefault="007E266C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Gegadigde</w:t>
      </w:r>
      <w:r w:rsidR="00C55815" w:rsidRPr="00C30C95">
        <w:rPr>
          <w:rFonts w:asciiTheme="minorHAnsi" w:hAnsiTheme="minorHAnsi" w:cstheme="minorHAnsi"/>
          <w:szCs w:val="20"/>
        </w:rPr>
        <w:t xml:space="preserve"> geeft door middel van dit formulier een samenwerkingsverband op, wat overeenkomt met het door hem ingevulde ‘Uniform Europees Aanbestedingsdocument’ (UEA) (bijlage </w:t>
      </w:r>
      <w:r w:rsidR="00C30C95" w:rsidRPr="00C30C95">
        <w:rPr>
          <w:rFonts w:asciiTheme="minorHAnsi" w:hAnsiTheme="minorHAnsi" w:cstheme="minorHAnsi"/>
          <w:szCs w:val="20"/>
          <w:highlight w:val="yellow"/>
        </w:rPr>
        <w:t>A</w:t>
      </w:r>
      <w:r w:rsidR="00C55815" w:rsidRPr="00C30C95">
        <w:rPr>
          <w:rFonts w:asciiTheme="minorHAnsi" w:hAnsiTheme="minorHAnsi" w:cstheme="minorHAnsi"/>
          <w:szCs w:val="20"/>
        </w:rPr>
        <w:t xml:space="preserve">). </w:t>
      </w:r>
    </w:p>
    <w:p w14:paraId="3F16BDC4" w14:textId="74090B83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Alle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van het samenwerkingsverband, die samen aanmelden, dienen het formulier te ondertekenen.</w:t>
      </w:r>
    </w:p>
    <w:p w14:paraId="667AEBEE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4BA009A" w14:textId="77777777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bookmarkStart w:id="3" w:name="_Hlt516660912"/>
      <w:bookmarkEnd w:id="3"/>
      <w:r w:rsidRPr="00C30C95">
        <w:rPr>
          <w:rFonts w:asciiTheme="minorHAnsi" w:hAnsiTheme="minorHAnsi" w:cstheme="minorHAnsi"/>
          <w:szCs w:val="20"/>
        </w:rPr>
        <w:t xml:space="preserve">Ondergetekenden, hierna te noemen: de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>, verklaren:</w:t>
      </w:r>
    </w:p>
    <w:p w14:paraId="3EB5C014" w14:textId="0E0F9E35" w:rsidR="00C55815" w:rsidRPr="00C30C95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akkoord te gaan met de aanvaarding van de gezamenlijke en hoofdelijke aansprakelijkheid voor de uitvoering van een (eventueel) te gunnen Overeenkomst voor de uitvoering van de Opdracht; </w:t>
      </w:r>
    </w:p>
    <w:p w14:paraId="5D969894" w14:textId="251F3192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</w:t>
      </w:r>
      <w:r w:rsidR="001B5EA3" w:rsidRPr="00C30C95">
        <w:rPr>
          <w:rFonts w:asciiTheme="minorHAnsi" w:hAnsiTheme="minorHAnsi" w:cstheme="minorHAnsi"/>
          <w:szCs w:val="20"/>
        </w:rPr>
        <w:t>O</w:t>
      </w:r>
      <w:r w:rsidRPr="00C30C95">
        <w:rPr>
          <w:rFonts w:asciiTheme="minorHAnsi" w:hAnsiTheme="minorHAnsi" w:cstheme="minorHAnsi"/>
          <w:szCs w:val="20"/>
        </w:rPr>
        <w:t xml:space="preserve">pdracht in samenwerkingsverband met de in dit document en </w:t>
      </w:r>
      <w:r w:rsidR="001B5EA3" w:rsidRPr="00C30C95">
        <w:rPr>
          <w:rFonts w:asciiTheme="minorHAnsi" w:hAnsiTheme="minorHAnsi" w:cstheme="minorHAnsi"/>
          <w:szCs w:val="20"/>
        </w:rPr>
        <w:t xml:space="preserve">in het </w:t>
      </w:r>
      <w:proofErr w:type="spellStart"/>
      <w:r w:rsidRPr="00C30C95">
        <w:rPr>
          <w:rFonts w:asciiTheme="minorHAnsi" w:hAnsiTheme="minorHAnsi" w:cstheme="minorHAnsi"/>
          <w:szCs w:val="20"/>
        </w:rPr>
        <w:t>aanmeldingsfomulier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genoemde </w:t>
      </w:r>
      <w:r w:rsidR="001B5EA3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zal worden uitgevoerd;</w:t>
      </w:r>
    </w:p>
    <w:p w14:paraId="75685362" w14:textId="696867B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door middel van dit formulier opgegeven functionaris bevoegd is om als gevolmachtigde, zowel tijdens de </w:t>
      </w:r>
      <w:r w:rsidR="001B5EA3" w:rsidRPr="00C30C95">
        <w:rPr>
          <w:rFonts w:asciiTheme="minorHAnsi" w:hAnsiTheme="minorHAnsi" w:cstheme="minorHAnsi"/>
          <w:szCs w:val="20"/>
        </w:rPr>
        <w:t>aanbestedingsprocedure</w:t>
      </w:r>
      <w:r w:rsidRPr="00C30C95">
        <w:rPr>
          <w:rFonts w:asciiTheme="minorHAnsi" w:hAnsiTheme="minorHAnsi" w:cstheme="minorHAnsi"/>
          <w:szCs w:val="20"/>
        </w:rPr>
        <w:t xml:space="preserve"> als tijdens de uitvoering van de Overeenkomst, op te treden namens de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samenwerkingsverband;</w:t>
      </w:r>
    </w:p>
    <w:p w14:paraId="3E53CCD7" w14:textId="21D4525C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alle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 zowel gezamenlijk als individueel de gestelde eisen in deze Selectieleidraad aanvaarden en zorgdragen voor de uitvoering van de eventueel te gunnen Overeenkomst en daaruit vloeiende opdrachten;</w:t>
      </w:r>
    </w:p>
    <w:p w14:paraId="2FE61FDC" w14:textId="3E185C6E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samenwerkingsverbanden hun samenstelling na het indienen van hun </w:t>
      </w:r>
      <w:r w:rsidR="00872A27" w:rsidRPr="00C30C95">
        <w:rPr>
          <w:rFonts w:asciiTheme="minorHAnsi" w:hAnsiTheme="minorHAnsi" w:cstheme="minorHAnsi"/>
          <w:szCs w:val="20"/>
        </w:rPr>
        <w:t>Verklaring tot deelneming</w:t>
      </w:r>
      <w:r w:rsidRPr="00C30C95">
        <w:rPr>
          <w:rFonts w:asciiTheme="minorHAnsi" w:hAnsiTheme="minorHAnsi" w:cstheme="minorHAnsi"/>
          <w:szCs w:val="20"/>
        </w:rPr>
        <w:t xml:space="preserve"> niet meer mogen wijzigen zonder schriftelijke toestemming van </w:t>
      </w:r>
      <w:r w:rsidR="00872A27" w:rsidRPr="00C30C95">
        <w:rPr>
          <w:rFonts w:asciiTheme="minorHAnsi" w:hAnsiTheme="minorHAnsi" w:cstheme="minorHAnsi"/>
          <w:szCs w:val="20"/>
        </w:rPr>
        <w:t>gemeente Haarlemmermeer</w:t>
      </w:r>
      <w:r w:rsidRPr="00C30C95">
        <w:rPr>
          <w:rFonts w:asciiTheme="minorHAnsi" w:hAnsiTheme="minorHAnsi" w:cstheme="minorHAnsi"/>
          <w:szCs w:val="20"/>
        </w:rPr>
        <w:t>;</w:t>
      </w:r>
    </w:p>
    <w:p w14:paraId="2A6106E7" w14:textId="7777777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dat de volgende rolverdeling in het samenwerkingsverband wordt gehanteerd*:</w:t>
      </w:r>
    </w:p>
    <w:p w14:paraId="6752866F" w14:textId="77777777" w:rsidR="00C55815" w:rsidRPr="00C30C95" w:rsidRDefault="00C55815" w:rsidP="00C55815">
      <w:pPr>
        <w:suppressAutoHyphens/>
        <w:spacing w:line="240" w:lineRule="auto"/>
        <w:ind w:left="720"/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bookmarkStart w:id="4" w:name="_Hlk96950747"/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1</w:t>
            </w:r>
          </w:p>
        </w:tc>
      </w:tr>
      <w:tr w:rsidR="00C55815" w:rsidRPr="00C30C95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EndPr/>
          <w:sdtContent>
            <w:tc>
              <w:tcPr>
                <w:tcW w:w="4110" w:type="dxa"/>
              </w:tcPr>
              <w:p w14:paraId="321F07D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EndPr/>
          <w:sdtContent>
            <w:tc>
              <w:tcPr>
                <w:tcW w:w="4110" w:type="dxa"/>
              </w:tcPr>
              <w:p w14:paraId="38464A8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EndPr/>
            <w:sdtContent>
              <w:p w14:paraId="4B85691E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50202D76" w14:textId="77777777" w:rsidTr="009A0851">
        <w:tc>
          <w:tcPr>
            <w:tcW w:w="4962" w:type="dxa"/>
            <w:hideMark/>
          </w:tcPr>
          <w:p w14:paraId="24FB6B2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5C49D76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7D9ABB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49E4E4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888A25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CC84C9B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2F92D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1860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3A3F3630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2 </w:t>
            </w:r>
          </w:p>
        </w:tc>
      </w:tr>
      <w:tr w:rsidR="00C55815" w:rsidRPr="00C30C95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EndPr/>
          <w:sdtContent>
            <w:tc>
              <w:tcPr>
                <w:tcW w:w="4110" w:type="dxa"/>
              </w:tcPr>
              <w:p w14:paraId="103E6F74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EndPr/>
          <w:sdtContent>
            <w:tc>
              <w:tcPr>
                <w:tcW w:w="4110" w:type="dxa"/>
              </w:tcPr>
              <w:p w14:paraId="10054C6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EndPr/>
            <w:sdtContent>
              <w:p w14:paraId="2B050DDC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F0191D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A45360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C35AE1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264673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BC00D9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  <w:tr w:rsidR="00C55815" w:rsidRPr="00C30C95" w14:paraId="5D51342F" w14:textId="77777777" w:rsidTr="009A0851">
        <w:tc>
          <w:tcPr>
            <w:tcW w:w="4962" w:type="dxa"/>
          </w:tcPr>
          <w:p w14:paraId="04331EF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4"/>
    </w:tbl>
    <w:p w14:paraId="0F4BCAF1" w14:textId="77777777" w:rsidR="00C55815" w:rsidRPr="00C30C95" w:rsidRDefault="00C55815" w:rsidP="00C55815">
      <w:pPr>
        <w:rPr>
          <w:rFonts w:asciiTheme="minorHAnsi" w:hAnsiTheme="minorHAnsi" w:cstheme="minorHAnsi"/>
        </w:rPr>
      </w:pPr>
      <w:r w:rsidRPr="00C30C95">
        <w:rPr>
          <w:rFonts w:asciiTheme="minorHAnsi" w:hAnsiTheme="minorHAnsi" w:cstheme="minorHAnsi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lastRenderedPageBreak/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3</w:t>
            </w:r>
          </w:p>
        </w:tc>
      </w:tr>
      <w:tr w:rsidR="00C55815" w:rsidRPr="00C30C95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EndPr/>
          <w:sdtContent>
            <w:tc>
              <w:tcPr>
                <w:tcW w:w="4110" w:type="dxa"/>
              </w:tcPr>
              <w:p w14:paraId="504032B3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EndPr/>
          <w:sdtContent>
            <w:tc>
              <w:tcPr>
                <w:tcW w:w="4110" w:type="dxa"/>
              </w:tcPr>
              <w:p w14:paraId="57CF1B86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EndPr/>
            <w:sdtContent>
              <w:p w14:paraId="45C933FB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0BA3400C" w14:textId="77777777" w:rsidTr="009A0851">
        <w:tc>
          <w:tcPr>
            <w:tcW w:w="4962" w:type="dxa"/>
            <w:hideMark/>
          </w:tcPr>
          <w:p w14:paraId="5A62983C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13770BE4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90FF85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B77C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489753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1E2119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8C9777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3F7FC9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0213EB42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proofErr w:type="spellStart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</w:t>
            </w:r>
            <w:proofErr w:type="spellEnd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4</w:t>
            </w:r>
          </w:p>
        </w:tc>
      </w:tr>
      <w:tr w:rsidR="00C55815" w:rsidRPr="00C30C95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EndPr/>
          <w:sdtContent>
            <w:tc>
              <w:tcPr>
                <w:tcW w:w="4110" w:type="dxa"/>
              </w:tcPr>
              <w:p w14:paraId="7D71084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EndPr/>
          <w:sdtContent>
            <w:tc>
              <w:tcPr>
                <w:tcW w:w="4110" w:type="dxa"/>
              </w:tcPr>
              <w:p w14:paraId="19BA4D8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EndPr/>
            <w:sdtContent>
              <w:p w14:paraId="1879ED1F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5995372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623095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92B23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6FEDDB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</w:tcPr>
              <w:p w14:paraId="2AEEC12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08BDE2E1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77B578FF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Als </w:t>
      </w:r>
      <w:r w:rsidRPr="00C30C95">
        <w:rPr>
          <w:rFonts w:asciiTheme="minorHAnsi" w:hAnsiTheme="minorHAnsi" w:cstheme="minorHAnsi"/>
          <w:b/>
          <w:szCs w:val="20"/>
        </w:rPr>
        <w:t>gevolmachtigde</w:t>
      </w:r>
      <w:r w:rsidRPr="00C30C95">
        <w:rPr>
          <w:rFonts w:asciiTheme="minorHAnsi" w:hAnsiTheme="minorHAnsi" w:cstheme="minorHAnsi"/>
          <w:szCs w:val="20"/>
        </w:rPr>
        <w:t xml:space="preserve"> van bovenstaande combinatie zal optreden (aanvinken wat van toepassing is):</w:t>
      </w:r>
    </w:p>
    <w:p w14:paraId="07EFD5BC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E753F5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1 </w:t>
      </w:r>
    </w:p>
    <w:p w14:paraId="438C9C7F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2</w:t>
      </w:r>
    </w:p>
    <w:p w14:paraId="045C7A59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3</w:t>
      </w:r>
    </w:p>
    <w:p w14:paraId="6ACE6360" w14:textId="77777777" w:rsidR="00C55815" w:rsidRPr="00C30C95" w:rsidRDefault="00C30C95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</w:r>
      <w:proofErr w:type="spellStart"/>
      <w:r w:rsidR="00C55815" w:rsidRPr="00C30C95">
        <w:rPr>
          <w:rFonts w:asciiTheme="minorHAnsi" w:hAnsiTheme="minorHAnsi" w:cstheme="minorHAnsi"/>
          <w:szCs w:val="20"/>
        </w:rPr>
        <w:t>Combinant</w:t>
      </w:r>
      <w:proofErr w:type="spellEnd"/>
      <w:r w:rsidR="00C55815" w:rsidRPr="00C30C95">
        <w:rPr>
          <w:rFonts w:asciiTheme="minorHAnsi" w:hAnsiTheme="minorHAnsi" w:cstheme="minorHAnsi"/>
          <w:szCs w:val="20"/>
        </w:rPr>
        <w:t xml:space="preserve"> 4</w:t>
      </w:r>
    </w:p>
    <w:p w14:paraId="38C40702" w14:textId="31803BC3" w:rsidR="0042425F" w:rsidRPr="00C30C95" w:rsidRDefault="0042425F" w:rsidP="00C55815">
      <w:pPr>
        <w:rPr>
          <w:rFonts w:asciiTheme="minorHAnsi" w:hAnsiTheme="minorHAnsi" w:cstheme="minorHAnsi"/>
        </w:rPr>
      </w:pPr>
    </w:p>
    <w:sectPr w:rsidR="0042425F" w:rsidRPr="00C30C95" w:rsidSect="00C30C95">
      <w:headerReference w:type="default" r:id="rId10"/>
      <w:footerReference w:type="even" r:id="rId11"/>
      <w:type w:val="continuous"/>
      <w:pgSz w:w="11906" w:h="16838" w:code="9"/>
      <w:pgMar w:top="2155" w:right="99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75DF" w14:textId="77777777" w:rsidR="008F74A7" w:rsidRDefault="008F74A7">
      <w:r>
        <w:separator/>
      </w:r>
    </w:p>
  </w:endnote>
  <w:endnote w:type="continuationSeparator" w:id="0">
    <w:p w14:paraId="581DD0B6" w14:textId="77777777" w:rsidR="008F74A7" w:rsidRDefault="008F74A7">
      <w:r>
        <w:continuationSeparator/>
      </w:r>
    </w:p>
  </w:endnote>
  <w:endnote w:type="continuationNotice" w:id="1">
    <w:p w14:paraId="515C8465" w14:textId="77777777" w:rsidR="008F74A7" w:rsidRDefault="008F74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72E09" w14:textId="77777777" w:rsidR="008F74A7" w:rsidRDefault="008F74A7">
      <w:r>
        <w:separator/>
      </w:r>
    </w:p>
  </w:footnote>
  <w:footnote w:type="continuationSeparator" w:id="0">
    <w:p w14:paraId="0B1AF9C6" w14:textId="77777777" w:rsidR="008F74A7" w:rsidRDefault="008F74A7">
      <w:r>
        <w:continuationSeparator/>
      </w:r>
    </w:p>
  </w:footnote>
  <w:footnote w:type="continuationNotice" w:id="1">
    <w:p w14:paraId="2BF6B2F5" w14:textId="77777777" w:rsidR="008F74A7" w:rsidRDefault="008F74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E0EB" w14:textId="3ABA3B1F" w:rsidR="009E5FC4" w:rsidRDefault="009E5FC4">
    <w:pPr>
      <w:pStyle w:val="Koptekst"/>
    </w:pPr>
  </w:p>
  <w:p w14:paraId="47C99DCC" w14:textId="03A2B62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97A58"/>
    <w:rsid w:val="000B384A"/>
    <w:rsid w:val="000D21A1"/>
    <w:rsid w:val="000E2982"/>
    <w:rsid w:val="000E7762"/>
    <w:rsid w:val="00110719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A21D0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C153B7"/>
    <w:rsid w:val="00C30C95"/>
    <w:rsid w:val="00C5206E"/>
    <w:rsid w:val="00C55815"/>
    <w:rsid w:val="00C56B0D"/>
    <w:rsid w:val="00C61929"/>
    <w:rsid w:val="00C65B73"/>
    <w:rsid w:val="00C76F37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865FB"/>
    <w:rsid w:val="00EE4848"/>
    <w:rsid w:val="00EE5A63"/>
    <w:rsid w:val="00F036B4"/>
    <w:rsid w:val="00F04E7F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  <w15:docId w15:val="{71D59A86-80C6-45CE-AF0A-C26E7205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0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C30C95"/>
    <w:rPr>
      <w:rFonts w:cs="Arial"/>
      <w:b/>
      <w:bCs/>
      <w:kern w:val="3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10-Akro_mem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E46B3"/>
    <w:rsid w:val="004F4A8A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3" ma:contentTypeDescription="Een nieuw document maken." ma:contentTypeScope="" ma:versionID="0b9fff935b01073ef1a2055d2a7ff0d5">
  <xsd:schema xmlns:xsd="http://www.w3.org/2001/XMLSchema" xmlns:xs="http://www.w3.org/2001/XMLSchema" xmlns:p="http://schemas.microsoft.com/office/2006/metadata/properties" xmlns:ns2="f069d14f-7850-472b-b4d4-ce2626c840ca" targetNamespace="http://schemas.microsoft.com/office/2006/metadata/properties" ma:root="true" ma:fieldsID="51cea5f06014eb340f546e4463725d73" ns2:_="">
    <xsd:import namespace="f069d14f-7850-472b-b4d4-ce2626c8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E82517-BD9C-4C0E-9ABE-7362D17B5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84149E-3D53-47CA-943E-0E3C3FCAB38E}"/>
</file>

<file path=customXml/itemProps3.xml><?xml version="1.0" encoding="utf-8"?>
<ds:datastoreItem xmlns:ds="http://schemas.openxmlformats.org/officeDocument/2006/customXml" ds:itemID="{DCA0C175-EDFC-478E-9902-E167825C6B2B}">
  <ds:schemaRefs>
    <ds:schemaRef ds:uri="http://schemas.microsoft.com/office/2006/metadata/properties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10-Akro_memo</Template>
  <TotalTime>2</TotalTime>
  <Pages>2</Pages>
  <Words>298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</vt:lpstr>
      <vt:lpstr>10-jjjjmmdd-tekst.projnr</vt:lpstr>
    </vt:vector>
  </TitlesOfParts>
  <Manager/>
  <Company/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Sven Schroots</dc:creator>
  <cp:keywords/>
  <dc:description/>
  <cp:lastModifiedBy>Willemsen, Linda</cp:lastModifiedBy>
  <cp:revision>2</cp:revision>
  <cp:lastPrinted>2015-11-06T01:20:00Z</cp:lastPrinted>
  <dcterms:created xsi:type="dcterms:W3CDTF">2024-01-08T12:59:00Z</dcterms:created>
  <dcterms:modified xsi:type="dcterms:W3CDTF">2024-01-08T12:59:00Z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MediaServiceImageTags">
    <vt:lpwstr/>
  </property>
</Properties>
</file>