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D74F" w14:textId="77777777" w:rsidR="00FD50AB" w:rsidRPr="006453D0" w:rsidRDefault="00FD50AB" w:rsidP="00FD50AB">
      <w:bookmarkStart w:id="0" w:name="_Toc304891723"/>
    </w:p>
    <w:p w14:paraId="5238D20E" w14:textId="77777777" w:rsidR="00FD50AB" w:rsidRPr="006453D0" w:rsidRDefault="00FD50AB" w:rsidP="00FD50AB"/>
    <w:p w14:paraId="68DF538D" w14:textId="77777777" w:rsidR="00FD50AB" w:rsidRPr="006453D0" w:rsidRDefault="00FD50AB" w:rsidP="00FD50AB"/>
    <w:p w14:paraId="5A953AB6" w14:textId="77777777" w:rsidR="00FD50AB" w:rsidRPr="006453D0" w:rsidRDefault="00FD50AB" w:rsidP="00FD50AB"/>
    <w:p w14:paraId="29FA46F0" w14:textId="77777777" w:rsidR="00FD50AB" w:rsidRPr="006453D0" w:rsidRDefault="00FD50AB" w:rsidP="00FD50AB"/>
    <w:p w14:paraId="01803178" w14:textId="77777777" w:rsidR="00FD50AB" w:rsidRPr="006453D0" w:rsidRDefault="00FD50AB" w:rsidP="00FD50AB"/>
    <w:p w14:paraId="2DF678A0" w14:textId="77777777" w:rsidR="00FD50AB" w:rsidRPr="006453D0" w:rsidRDefault="00FD50AB" w:rsidP="00FD50AB"/>
    <w:p w14:paraId="637E5629" w14:textId="77777777" w:rsidR="00A34BA8" w:rsidRPr="006453D0" w:rsidRDefault="00D0305D"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Raamovereenkomst</w:t>
      </w:r>
    </w:p>
    <w:p w14:paraId="00BC458B" w14:textId="77777777" w:rsidR="00A34BA8" w:rsidRPr="006453D0" w:rsidRDefault="00A34BA8" w:rsidP="00A34BA8">
      <w:pPr>
        <w:adjustRightInd w:val="0"/>
        <w:spacing w:line="240" w:lineRule="auto"/>
        <w:jc w:val="center"/>
        <w:rPr>
          <w:rFonts w:cs="PÈµ'EA˛"/>
          <w:b/>
          <w:bCs/>
          <w:color w:val="000000" w:themeColor="text1"/>
          <w:sz w:val="24"/>
          <w:szCs w:val="24"/>
        </w:rPr>
      </w:pPr>
    </w:p>
    <w:p w14:paraId="51C48ACF"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7C0E1292" w14:textId="77777777" w:rsidR="0075444B" w:rsidRPr="006453D0" w:rsidRDefault="0075444B" w:rsidP="0075444B">
      <w:pPr>
        <w:adjustRightInd w:val="0"/>
        <w:spacing w:line="240" w:lineRule="auto"/>
        <w:jc w:val="center"/>
        <w:rPr>
          <w:rFonts w:cs="PÈµ'EA˛"/>
          <w:b/>
          <w:bCs/>
          <w:color w:val="000000" w:themeColor="text1"/>
          <w:sz w:val="24"/>
          <w:szCs w:val="24"/>
        </w:rPr>
      </w:pPr>
    </w:p>
    <w:p w14:paraId="42EB5B82"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5A22566D"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2286ED79E9FC44BBA001399A4413E6E2"/>
        </w:placeholder>
        <w:temporary/>
        <w:showingPlcHdr/>
        <w15:dataBinding w:xpath="/ns0:ccMapDocument[1]/[1]" w:storeItemID="{00000000-0000-0000-0000-000000000000}"/>
      </w:sdtPr>
      <w:sdtEndPr>
        <w:rPr>
          <w:b/>
          <w:bCs/>
          <w:color w:val="auto"/>
          <w:sz w:val="21"/>
        </w:rPr>
      </w:sdtEndPr>
      <w:sdtContent>
        <w:p w14:paraId="725A8962" w14:textId="77777777" w:rsidR="0075444B" w:rsidRPr="00186133" w:rsidRDefault="0075444B" w:rsidP="0075444B">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16556320" w14:textId="77777777" w:rsidR="0075444B" w:rsidRPr="006453D0" w:rsidRDefault="0075444B" w:rsidP="0075444B">
      <w:pPr>
        <w:adjustRightInd w:val="0"/>
        <w:spacing w:line="240" w:lineRule="auto"/>
        <w:jc w:val="center"/>
        <w:rPr>
          <w:rFonts w:cs="PÈµ'EA˛"/>
          <w:color w:val="000000" w:themeColor="text1"/>
          <w:sz w:val="24"/>
          <w:szCs w:val="24"/>
        </w:rPr>
      </w:pPr>
    </w:p>
    <w:p w14:paraId="64C8731A" w14:textId="77777777" w:rsidR="0075444B" w:rsidRPr="006453D0" w:rsidRDefault="0075444B" w:rsidP="0075444B">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78F49A49" w14:textId="77777777" w:rsidR="0075444B" w:rsidRPr="006453D0" w:rsidRDefault="0075444B" w:rsidP="0075444B">
      <w:pPr>
        <w:adjustRightInd w:val="0"/>
        <w:spacing w:line="240" w:lineRule="auto"/>
        <w:jc w:val="center"/>
        <w:rPr>
          <w:rFonts w:cs="PÈµ'EA˛"/>
          <w:color w:val="000000" w:themeColor="text1"/>
          <w:sz w:val="24"/>
          <w:szCs w:val="24"/>
        </w:rPr>
      </w:pPr>
    </w:p>
    <w:p w14:paraId="5ACFEDA9" w14:textId="36C7CECF" w:rsidR="0075444B" w:rsidRPr="00186133" w:rsidRDefault="00ED449A" w:rsidP="0075444B">
      <w:pPr>
        <w:jc w:val="center"/>
        <w:rPr>
          <w:b/>
          <w:bCs/>
          <w:szCs w:val="24"/>
        </w:rPr>
      </w:pPr>
      <w:r>
        <w:rPr>
          <w:rFonts w:cs="PÈµ'EA˛"/>
          <w:color w:val="000000" w:themeColor="text1"/>
          <w:sz w:val="24"/>
          <w:szCs w:val="24"/>
        </w:rPr>
        <w:t>Aanbesteding Dialyse machines (CVVHD) inclusief aanverwante disposables en vloeistoffen</w:t>
      </w:r>
    </w:p>
    <w:p w14:paraId="75DD5212" w14:textId="77777777" w:rsidR="00A34BA8" w:rsidRPr="006453D0" w:rsidRDefault="00A34BA8" w:rsidP="00A34BA8"/>
    <w:p w14:paraId="46A26909" w14:textId="77777777" w:rsidR="00FD50AB" w:rsidRPr="006453D0" w:rsidRDefault="00FD50AB" w:rsidP="00A34BA8"/>
    <w:p w14:paraId="5FA458B5" w14:textId="77777777" w:rsidR="00FD50AB" w:rsidRPr="006453D0" w:rsidRDefault="00FD50AB" w:rsidP="00A34BA8"/>
    <w:p w14:paraId="3EEBFACF" w14:textId="77777777" w:rsidR="00FD50AB" w:rsidRPr="006453D0" w:rsidRDefault="00FD50AB" w:rsidP="00A34BA8"/>
    <w:p w14:paraId="7E01B5FB" w14:textId="77777777" w:rsidR="00FD50AB" w:rsidRPr="006453D0" w:rsidRDefault="00FD50AB" w:rsidP="00A34BA8">
      <w:pPr>
        <w:sectPr w:rsidR="00FD50AB" w:rsidRPr="006453D0" w:rsidSect="00073AB5">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22AF55C5" w14:textId="77777777" w:rsidR="00B6336E" w:rsidRPr="006453D0" w:rsidRDefault="00D0305D" w:rsidP="000A5735">
      <w:pPr>
        <w:pStyle w:val="Kop1"/>
      </w:pPr>
      <w:r>
        <w:lastRenderedPageBreak/>
        <w:t>Raamovereenkomst</w:t>
      </w:r>
    </w:p>
    <w:p w14:paraId="3B7A3C82" w14:textId="77777777" w:rsidR="00FD50AB" w:rsidRPr="006453D0" w:rsidRDefault="00FD50AB" w:rsidP="00FD50AB"/>
    <w:bookmarkEnd w:id="0"/>
    <w:p w14:paraId="5B702E2D" w14:textId="77777777" w:rsidR="0075444B" w:rsidRPr="006453D0" w:rsidRDefault="0075444B" w:rsidP="0075444B">
      <w:r w:rsidRPr="006453D0">
        <w:t xml:space="preserve">Datum:  </w:t>
      </w:r>
      <w:sdt>
        <w:sdtPr>
          <w:alias w:val="Publicatiedatum"/>
          <w:tag w:val=""/>
          <w:id w:val="2132046796"/>
          <w:placeholder>
            <w:docPart w:val="E6A58F4BCDFB47C5932C3D264DC5BA1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[Datum]</w:t>
          </w:r>
        </w:sdtContent>
      </w:sdt>
    </w:p>
    <w:p w14:paraId="79A86436" w14:textId="77777777" w:rsidR="0075444B" w:rsidRPr="006453D0" w:rsidRDefault="0075444B" w:rsidP="0075444B"/>
    <w:p w14:paraId="4C197316" w14:textId="77777777" w:rsidR="0075444B" w:rsidRDefault="0075444B" w:rsidP="0075444B">
      <w:pPr>
        <w:rPr>
          <w:b/>
          <w:bCs/>
        </w:rPr>
      </w:pPr>
      <w:r w:rsidRPr="006453D0">
        <w:rPr>
          <w:b/>
          <w:bCs/>
        </w:rPr>
        <w:t>Ondergetekenden:</w:t>
      </w:r>
    </w:p>
    <w:p w14:paraId="0760FC6C" w14:textId="77777777" w:rsidR="0075444B" w:rsidRDefault="0075444B" w:rsidP="0075444B">
      <w:pPr>
        <w:rPr>
          <w:b/>
          <w:bCs/>
        </w:rPr>
      </w:pPr>
    </w:p>
    <w:p w14:paraId="2EC05E27" w14:textId="77777777" w:rsidR="0075444B" w:rsidRDefault="0075444B" w:rsidP="0075444B">
      <w:pPr>
        <w:rPr>
          <w:rFonts w:cs="Calibri"/>
          <w:sz w:val="22"/>
          <w:szCs w:val="22"/>
        </w:rPr>
      </w:pPr>
    </w:p>
    <w:p w14:paraId="24E8CA5F"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11A86DF0" w14:textId="77777777" w:rsidR="0075444B" w:rsidRPr="006453D0" w:rsidRDefault="0075444B" w:rsidP="0075444B"/>
    <w:p w14:paraId="058E5859" w14:textId="77777777" w:rsidR="0075444B" w:rsidRPr="006453D0" w:rsidRDefault="0075444B" w:rsidP="0075444B">
      <w:r w:rsidRPr="006453D0">
        <w:t>en</w:t>
      </w:r>
    </w:p>
    <w:p w14:paraId="40DFFEBC" w14:textId="77777777" w:rsidR="0075444B" w:rsidRPr="006453D0" w:rsidRDefault="0075444B" w:rsidP="0075444B"/>
    <w:p w14:paraId="6C3C592C" w14:textId="77777777" w:rsidR="0075444B" w:rsidRPr="006453D0" w:rsidRDefault="005D4C37" w:rsidP="0075444B">
      <w:sdt>
        <w:sdtPr>
          <w:tag w:val="Bedrijfsnaam"/>
          <w:id w:val="1347980966"/>
          <w:placeholder>
            <w:docPart w:val="AA8440D9AE9A44F0A36E9607E794ED33"/>
          </w:placeholder>
          <w:temporary/>
          <w:showingPlcHdr/>
          <w15:dataBinding w:xpath="/ns0:ccMapDocument[1]/[1]" w:storeItemID="{00000000-0000-0000-0000-000000000000}"/>
        </w:sdtPr>
        <w:sdtEndPr/>
        <w:sdtContent>
          <w:r w:rsidR="0075444B" w:rsidRPr="006453D0">
            <w:rPr>
              <w:rStyle w:val="Tekstvantijdelijkeaanduiding"/>
            </w:rPr>
            <w:t>[Bedrijfsnaam]</w:t>
          </w:r>
        </w:sdtContent>
      </w:sdt>
      <w:r w:rsidR="0075444B" w:rsidRPr="006453D0">
        <w:t xml:space="preserve">, </w:t>
      </w:r>
      <w:sdt>
        <w:sdtPr>
          <w:tag w:val="Adres"/>
          <w:id w:val="-58020724"/>
          <w:placeholder>
            <w:docPart w:val="482545ED871145D88973D51F5EB7177A"/>
          </w:placeholder>
          <w:temporary/>
          <w:showingPlcHdr/>
          <w15:dataBinding w:xpath="/ns0:ccMapDocument[1]/[1]" w:storeItemID="{00000000-0000-0000-0000-000000000000}"/>
        </w:sdtPr>
        <w:sdtEndPr/>
        <w:sdtContent>
          <w:r w:rsidR="0075444B" w:rsidRPr="006453D0">
            <w:rPr>
              <w:rStyle w:val="Tekstvantijdelijkeaanduiding"/>
            </w:rPr>
            <w:t>[Adres]</w:t>
          </w:r>
        </w:sdtContent>
      </w:sdt>
      <w:r w:rsidR="0075444B" w:rsidRPr="006453D0">
        <w:t xml:space="preserve"> </w:t>
      </w:r>
      <w:sdt>
        <w:sdtPr>
          <w:tag w:val="Postcode En Plaats"/>
          <w:id w:val="1795398458"/>
          <w:placeholder>
            <w:docPart w:val="664681857D2C4A85928DFE43421D6F19"/>
          </w:placeholder>
          <w:temporary/>
          <w:showingPlcHdr/>
          <w15:dataBinding w:xpath="/ns0:ccMapDocument[1]/[1]" w:storeItemID="{00000000-0000-0000-0000-000000000000}"/>
        </w:sdtPr>
        <w:sdtEndPr/>
        <w:sdtContent>
          <w:r w:rsidR="0075444B" w:rsidRPr="006453D0">
            <w:rPr>
              <w:rStyle w:val="Tekstvantijdelijkeaanduiding"/>
            </w:rPr>
            <w:t>[Postcode en plaats]</w:t>
          </w:r>
        </w:sdtContent>
      </w:sdt>
      <w:r w:rsidR="0075444B" w:rsidRPr="006453D0">
        <w:t xml:space="preserve"> ingeschreven bij de Kamer van Koophandel onder nummer </w:t>
      </w:r>
      <w:sdt>
        <w:sdtPr>
          <w:tag w:val="Kvk-nummer"/>
          <w:id w:val="-2015218499"/>
          <w:placeholder>
            <w:docPart w:val="8D7601A17D3E462498140FAE4FFCD86A"/>
          </w:placeholder>
          <w:temporary/>
          <w:showingPlcHdr/>
          <w15:dataBinding w:xpath="/ns0:ccMapDocument[1]/[1]" w:storeItemID="{00000000-0000-0000-0000-000000000000}"/>
        </w:sdtPr>
        <w:sdtEndPr/>
        <w:sdtContent>
          <w:r w:rsidR="0075444B" w:rsidRPr="006453D0">
            <w:rPr>
              <w:rStyle w:val="Tekstvantijdelijkeaanduiding"/>
            </w:rPr>
            <w:t>[KVK-nummer]</w:t>
          </w:r>
        </w:sdtContent>
      </w:sdt>
      <w:r w:rsidR="0075444B" w:rsidRPr="006453D0">
        <w:t xml:space="preserve">, hierbij vertegenwoordigd door </w:t>
      </w:r>
      <w:sdt>
        <w:sdtPr>
          <w:tag w:val="Naam Tekenbevoegde"/>
          <w:id w:val="32398932"/>
          <w:placeholder>
            <w:docPart w:val="11DB5178CB234C508E2F1A862B4DB015"/>
          </w:placeholder>
          <w:temporary/>
          <w:showingPlcHdr/>
          <w15:dataBinding w:xpath="/ns0:ccMapDocument[1]/[1]" w:storeItemID="{00000000-0000-0000-0000-000000000000}"/>
        </w:sdtPr>
        <w:sdtEndPr/>
        <w:sdtContent>
          <w:r w:rsidR="0075444B" w:rsidRPr="006453D0">
            <w:rPr>
              <w:rStyle w:val="Tekstvantijdelijkeaanduiding"/>
            </w:rPr>
            <w:t>[Naam tekenbevoegde]</w:t>
          </w:r>
        </w:sdtContent>
      </w:sdt>
      <w:r w:rsidR="0075444B" w:rsidRPr="006453D0">
        <w:t xml:space="preserve">, in de hoedanigheid van </w:t>
      </w:r>
      <w:sdt>
        <w:sdtPr>
          <w:tag w:val="Functie"/>
          <w:id w:val="1650333998"/>
          <w:placeholder>
            <w:docPart w:val="3E351227973D4EB7B8C4D4497FB042FE"/>
          </w:placeholder>
          <w:temporary/>
          <w:showingPlcHdr/>
          <w15:dataBinding w:xpath="/ns0:ccMapDocument[1]/[1]" w:storeItemID="{00000000-0000-0000-0000-000000000000}"/>
        </w:sdtPr>
        <w:sdtEndPr/>
        <w:sdtContent>
          <w:r w:rsidR="0075444B" w:rsidRPr="006453D0">
            <w:rPr>
              <w:rStyle w:val="Tekstvantijdelijkeaanduiding"/>
            </w:rPr>
            <w:t>[Functie]</w:t>
          </w:r>
        </w:sdtContent>
      </w:sdt>
      <w:r w:rsidR="0075444B" w:rsidRPr="006453D0">
        <w:t>, hierna te noemen: “</w:t>
      </w:r>
      <w:r w:rsidR="0075444B" w:rsidRPr="006453D0">
        <w:rPr>
          <w:b/>
          <w:bCs/>
        </w:rPr>
        <w:t>Leverancier</w:t>
      </w:r>
      <w:r w:rsidR="0075444B" w:rsidRPr="006453D0">
        <w:t>”;</w:t>
      </w:r>
    </w:p>
    <w:p w14:paraId="6235D5E2" w14:textId="77777777" w:rsidR="0075444B" w:rsidRPr="006453D0" w:rsidRDefault="0075444B" w:rsidP="0075444B"/>
    <w:p w14:paraId="465B2454"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318D9391" w14:textId="77777777" w:rsidR="0075444B" w:rsidRPr="006453D0" w:rsidRDefault="0075444B" w:rsidP="0075444B"/>
    <w:p w14:paraId="1F62EE7B" w14:textId="77777777" w:rsidR="0075444B" w:rsidRDefault="0075444B" w:rsidP="0075444B">
      <w:pPr>
        <w:rPr>
          <w:rFonts w:cs="Calibri"/>
          <w:b/>
          <w:bCs/>
          <w:sz w:val="22"/>
          <w:szCs w:val="22"/>
        </w:rPr>
      </w:pPr>
      <w:r>
        <w:rPr>
          <w:b/>
          <w:bCs/>
        </w:rPr>
        <w:t>In aanmerking nemende dat:</w:t>
      </w:r>
    </w:p>
    <w:p w14:paraId="31639F21" w14:textId="77777777" w:rsidR="003D7FDA" w:rsidRDefault="003D7FDA" w:rsidP="003D7FDA">
      <w:pPr>
        <w:pStyle w:val="Lijstopsomteken"/>
      </w:pPr>
      <w:r w:rsidRPr="006453D0">
        <w:t xml:space="preserve">UMC behoefte heeft tot de koop en levering van </w:t>
      </w:r>
      <w:sdt>
        <w:sdtPr>
          <w:tag w:val="Prestatie"/>
          <w:id w:val="-2041807307"/>
          <w:placeholder>
            <w:docPart w:val="1E9CC56854C947418F0A4EE763B5215F"/>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w:t>
      </w:r>
      <w:r w:rsidR="005A4AA8">
        <w:t>Raamovereenkomst</w:t>
      </w:r>
      <w:r w:rsidRPr="006453D0">
        <w:t xml:space="preserve"> wil sluiten;</w:t>
      </w:r>
    </w:p>
    <w:p w14:paraId="55DC828A" w14:textId="6F2354E8" w:rsidR="003D7FDA" w:rsidRPr="00ED449A" w:rsidRDefault="003D7FDA" w:rsidP="003D7FDA">
      <w:pPr>
        <w:pStyle w:val="Lijstopsomteken"/>
      </w:pPr>
      <w:r w:rsidRPr="00ED449A">
        <w:t xml:space="preserve">UMC de Opdracht middels een Aanbesteding heeft uitgevraagd en gepubliceerd onder nummer </w:t>
      </w:r>
      <w:sdt>
        <w:sdtPr>
          <w:tag w:val="Tenderned Kenmerk"/>
          <w:id w:val="-1913151417"/>
          <w:placeholder>
            <w:docPart w:val="D58EB7CE02554556A4E5AABCAC956955"/>
          </w:placeholder>
          <w:temporary/>
          <w:showingPlcHdr/>
          <w15:dataBinding w:xpath="/ns0:ccMapDocument[1]/[1]" w:storeItemID="{00000000-0000-0000-0000-000000000000}"/>
        </w:sdtPr>
        <w:sdtEndPr/>
        <w:sdtContent>
          <w:r w:rsidRPr="00ED449A">
            <w:rPr>
              <w:rStyle w:val="Tekstvantijdelijkeaanduiding"/>
            </w:rPr>
            <w:t>[Tenderned kenmerk]</w:t>
          </w:r>
        </w:sdtContent>
      </w:sdt>
      <w:r w:rsidRPr="00ED449A">
        <w:t xml:space="preserve"> </w:t>
      </w:r>
    </w:p>
    <w:p w14:paraId="0788C1E7" w14:textId="54E5F31F" w:rsidR="003D7FDA" w:rsidRPr="00ED449A" w:rsidRDefault="003D7FDA" w:rsidP="003D7FDA">
      <w:pPr>
        <w:pStyle w:val="Lijstopsomteken"/>
      </w:pPr>
      <w:r w:rsidRPr="00ED449A">
        <w:t xml:space="preserve"> Leverancier zich voor de hierboven genoemde Aanbesteding heeft ingeschreven door het uitbrengen van een offerte met als referentie </w:t>
      </w:r>
      <w:sdt>
        <w:sdtPr>
          <w:tag w:val="Nummer"/>
          <w:id w:val="-391656125"/>
          <w:placeholder>
            <w:docPart w:val="9774B8BD970342EF9351B9E729D5909E"/>
          </w:placeholder>
          <w:temporary/>
          <w:showingPlcHdr/>
          <w15:dataBinding w:xpath="/ns0:ccMapDocument[1]/[1]" w:storeItemID="{00000000-0000-0000-0000-000000000000}"/>
        </w:sdtPr>
        <w:sdtEndPr/>
        <w:sdtContent>
          <w:r w:rsidRPr="00ED449A">
            <w:rPr>
              <w:rStyle w:val="Tekstvantijdelijkeaanduiding"/>
            </w:rPr>
            <w:t>[nummer]</w:t>
          </w:r>
        </w:sdtContent>
      </w:sdt>
      <w:r w:rsidRPr="00ED449A">
        <w:t xml:space="preserve"> d.d. </w:t>
      </w:r>
      <w:sdt>
        <w:sdtPr>
          <w:tag w:val="Datum"/>
          <w:id w:val="-470983126"/>
          <w:placeholder>
            <w:docPart w:val="4CDBB8AEFA2044EAB28D8DF0632DA66C"/>
          </w:placeholder>
          <w:temporary/>
          <w:showingPlcHdr/>
          <w:dataBinding w:xpath="/ns0:ccMapDocument[1]/[1]" w:storeItemID="{00000000-0000-0000-0000-000000000000}"/>
          <w:date>
            <w:dateFormat w:val="d-M-yyyy"/>
            <w:lid w:val="nl-NL"/>
            <w:storeMappedDataAs w:val="dateTime"/>
            <w:calendar w:val="gregorian"/>
          </w:date>
        </w:sdtPr>
        <w:sdtEndPr/>
        <w:sdtContent>
          <w:r w:rsidRPr="00ED449A">
            <w:rPr>
              <w:rStyle w:val="Tekstvantijdelijkeaanduiding"/>
            </w:rPr>
            <w:t>[datum]</w:t>
          </w:r>
        </w:sdtContent>
      </w:sdt>
      <w:r w:rsidRPr="00ED449A">
        <w:t>;</w:t>
      </w:r>
    </w:p>
    <w:p w14:paraId="5EEA447C" w14:textId="77777777" w:rsidR="003D7FDA" w:rsidRDefault="003D7FDA" w:rsidP="003D7FDA">
      <w:pPr>
        <w:pStyle w:val="Lijstopsomteken"/>
      </w:pPr>
      <w:r>
        <w:t>UMC heeft Leverancier voldoende geïnformeerd en Leverancier heeft zich in voldoende mate op de hoogte gesteld en kunnen stellen van de omstandigheden waaronder en de omgeving waarin de Prestatie zal worden gebruikt.</w:t>
      </w:r>
    </w:p>
    <w:p w14:paraId="5C523D42" w14:textId="4593EFD8" w:rsidR="003D7FDA" w:rsidRPr="00ED449A" w:rsidRDefault="003D7FDA" w:rsidP="003D7FDA">
      <w:pPr>
        <w:pStyle w:val="Lijstopsomteken"/>
      </w:pPr>
      <w:r w:rsidRPr="00ED449A">
        <w:t>UMC de aanbieding van Leverancier heeft beoordeeld op  basis van het Gunningscriterium (EMVI) Beste prijs-kwaliteit verhouding (BKPV) en besloten heeft de Opdracht aan Leverancier te gunnen;</w:t>
      </w:r>
    </w:p>
    <w:p w14:paraId="5A05029D" w14:textId="1DBC1D95" w:rsidR="003D7FDA" w:rsidRPr="00ED449A" w:rsidRDefault="003D7FDA" w:rsidP="003D7FDA">
      <w:pPr>
        <w:pStyle w:val="Lijstopsomteken"/>
      </w:pPr>
      <w:r w:rsidRPr="00ED449A">
        <w:t>In deze Raamovereenkomst de voorwaarden en condities zijn vastgelegd die van toepassing zijn op alle Orders tot het leveren van de Prestatie die UMC voornemens is te plaatsen gedurende de looptijd van deze Raamovereenkomst.</w:t>
      </w:r>
    </w:p>
    <w:p w14:paraId="3D108968" w14:textId="77777777" w:rsidR="009D02DF" w:rsidRDefault="008B1A4F" w:rsidP="003D7FDA">
      <w:pPr>
        <w:pStyle w:val="Lijstopsomteken"/>
      </w:pPr>
      <w:r>
        <w:t>Voormalig AMC en Stichting VUmc p</w:t>
      </w:r>
      <w:r w:rsidR="009D02DF" w:rsidRPr="009D02DF">
        <w:t>er 1-1-2024</w:t>
      </w:r>
      <w:r>
        <w:t xml:space="preserve"> juridisch zijn gefuseerd in</w:t>
      </w:r>
      <w:r w:rsidR="009D02DF" w:rsidRPr="009D02DF">
        <w:t xml:space="preserve"> Stichting Amsterdam UMC</w:t>
      </w:r>
      <w:r>
        <w:t xml:space="preserve">, waarbij de </w:t>
      </w:r>
      <w:r w:rsidR="009D02DF" w:rsidRPr="009D02DF">
        <w:t xml:space="preserve">locaties AMC en VUmc </w:t>
      </w:r>
      <w:r>
        <w:t xml:space="preserve">als twee vestigingen van Stichting Amsterdam UMC </w:t>
      </w:r>
      <w:r w:rsidR="009D02DF" w:rsidRPr="009D02DF">
        <w:t>blijven bestaan.</w:t>
      </w:r>
    </w:p>
    <w:p w14:paraId="3E7440E9" w14:textId="77777777" w:rsidR="003D7FDA" w:rsidRPr="006453D0" w:rsidRDefault="003D7FDA" w:rsidP="003D7FDA">
      <w:pPr>
        <w:pStyle w:val="Lijstopsomteken"/>
      </w:pPr>
      <w:r>
        <w:t>Partijen de afspraken wensen vast te leggen in deze Raamovereenkomst.</w:t>
      </w:r>
    </w:p>
    <w:p w14:paraId="0CEAF43A" w14:textId="77777777" w:rsidR="0075444B" w:rsidRPr="006453D0" w:rsidRDefault="0075444B" w:rsidP="0075444B">
      <w:pPr>
        <w:pStyle w:val="Lijstopsomteken"/>
        <w:numPr>
          <w:ilvl w:val="0"/>
          <w:numId w:val="0"/>
        </w:numPr>
        <w:ind w:left="360"/>
      </w:pPr>
    </w:p>
    <w:p w14:paraId="2CA816C9"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477EDBF6" w14:textId="77777777" w:rsidR="0075444B" w:rsidRPr="002C05C6" w:rsidRDefault="0075444B" w:rsidP="0075444B">
      <w:pPr>
        <w:pStyle w:val="Artikelnummer"/>
      </w:pPr>
      <w:r w:rsidRPr="002C05C6">
        <w:t>Begrippen</w:t>
      </w:r>
    </w:p>
    <w:p w14:paraId="68C93605" w14:textId="0B41EB19" w:rsidR="0075444B" w:rsidRPr="006453D0" w:rsidRDefault="0075444B" w:rsidP="0075444B">
      <w:r w:rsidRPr="006453D0">
        <w:t xml:space="preserve">In deze </w:t>
      </w:r>
      <w:r w:rsidR="005A4AA8">
        <w:t>Raamovereenkomst</w:t>
      </w:r>
      <w:r w:rsidRPr="006453D0">
        <w:t xml:space="preserve"> worden begrippen aangeduid met een hoofdletter, welke zijn vastgelegd in de Begrippenlijst, welke als bijlage is gevoegd bij deze </w:t>
      </w:r>
      <w:r w:rsidR="005A4AA8">
        <w:t>Raamovereenkomst</w:t>
      </w:r>
      <w:r w:rsidR="00ED449A">
        <w:t>.</w:t>
      </w:r>
    </w:p>
    <w:p w14:paraId="0A2A4CDD" w14:textId="77777777" w:rsidR="0075444B" w:rsidRPr="006453D0" w:rsidRDefault="0075444B" w:rsidP="0075444B"/>
    <w:p w14:paraId="13D3751B"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324056D7" w14:textId="77777777" w:rsidR="0075444B" w:rsidRPr="002C05C6" w:rsidRDefault="0075444B" w:rsidP="0075444B">
      <w:pPr>
        <w:pStyle w:val="Artikelnummer"/>
      </w:pPr>
      <w:r>
        <w:t>Raamovereenkomst</w:t>
      </w:r>
      <w:r w:rsidRPr="002C05C6">
        <w:t xml:space="preserve"> en toepasselijke voorwaarden</w:t>
      </w:r>
    </w:p>
    <w:p w14:paraId="69503B43" w14:textId="77777777" w:rsidR="00F60A3D" w:rsidRDefault="00F60A3D" w:rsidP="00F60A3D">
      <w:pPr>
        <w:pStyle w:val="Artikeltekst"/>
      </w:pPr>
      <w:r>
        <w:t>Deze Raamovereenkomst is van toepassing op alle te verstrekken Orders, ressorterend onder deze Raamovereenkomst.</w:t>
      </w:r>
    </w:p>
    <w:p w14:paraId="45FE6C48" w14:textId="77777777" w:rsidR="00F60A3D" w:rsidRDefault="00F60A3D" w:rsidP="00F60A3D">
      <w:pPr>
        <w:pStyle w:val="Artikeltekst"/>
      </w:pPr>
      <w:r>
        <w:t>Op deze Raamovereenkomst en de erop volgende Order(s) zijn de Algemene Inkoopvoorwaarden UMC versie</w:t>
      </w:r>
      <w:r w:rsidR="00180B96">
        <w:t xml:space="preserve"> januari 2024</w:t>
      </w:r>
      <w:r>
        <w:t xml:space="preserve"> (AIV) en de Aanvullingen op Algemene Inkoopvoorwaarden UMC versie </w:t>
      </w:r>
      <w:r w:rsidR="00180B96">
        <w:t xml:space="preserve">januari 2024 </w:t>
      </w:r>
      <w:r>
        <w:t xml:space="preserve">van toepassing, welke aan Leverancier eerder ter hand zijn gesteld. Leverancier verklaart door ondertekening van deze Raamovereenkomst bovengenoemde voorwaarden te hebben ontvangen.  </w:t>
      </w:r>
    </w:p>
    <w:p w14:paraId="4C8CD20F" w14:textId="77777777" w:rsidR="00F60A3D" w:rsidRDefault="00F60A3D" w:rsidP="00F60A3D">
      <w:pPr>
        <w:pStyle w:val="Artikeltekst"/>
      </w:pPr>
      <w:r>
        <w:t>De algemene voorwaarden van de Leverancier zijn niet van toepassing en worden uitdrukkelijk van de hand gewezen. Dat geldt voor alle Orders in het kader van deze Raamovereenkomst.</w:t>
      </w:r>
    </w:p>
    <w:p w14:paraId="5163635D" w14:textId="5434F567" w:rsidR="00F60A3D" w:rsidRPr="00ED449A" w:rsidRDefault="00ED449A" w:rsidP="00F60A3D">
      <w:pPr>
        <w:pStyle w:val="Artikeltekst"/>
      </w:pPr>
      <w:r w:rsidRPr="00ED449A">
        <w:t>N.v.t.</w:t>
      </w:r>
      <w:r w:rsidR="00F60A3D" w:rsidRPr="00ED449A">
        <w:t xml:space="preserve"> </w:t>
      </w:r>
    </w:p>
    <w:p w14:paraId="6CE7BF6C" w14:textId="6C62418F" w:rsidR="00F60A3D" w:rsidRDefault="00ED449A" w:rsidP="00F60A3D">
      <w:pPr>
        <w:pStyle w:val="Artikeltekst"/>
      </w:pPr>
      <w:r w:rsidRPr="00ED449A">
        <w:t>N.v.</w:t>
      </w:r>
      <w:r>
        <w:t>t.</w:t>
      </w:r>
      <w:r w:rsidR="00F60A3D">
        <w:t xml:space="preserve"> </w:t>
      </w:r>
    </w:p>
    <w:p w14:paraId="11A78DDF"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63FA4C65" w14:textId="77777777" w:rsidR="00F60A3D" w:rsidRPr="006453D0" w:rsidRDefault="00F60A3D" w:rsidP="00F60A3D">
      <w:pPr>
        <w:pStyle w:val="Lijstnummering"/>
      </w:pPr>
      <w:r w:rsidRPr="006453D0">
        <w:t xml:space="preserve">deze </w:t>
      </w:r>
      <w:r w:rsidR="005A4AA8">
        <w:t>Raamovereenkomst</w:t>
      </w:r>
      <w:r w:rsidRPr="006453D0">
        <w:t>, inclusief de Begrippenlijst</w:t>
      </w:r>
    </w:p>
    <w:p w14:paraId="1451BB3A" w14:textId="443B90B3" w:rsidR="00F60A3D" w:rsidRPr="006453D0" w:rsidRDefault="00F60A3D" w:rsidP="00F60A3D">
      <w:pPr>
        <w:pStyle w:val="Lijstnummering"/>
      </w:pPr>
      <w:bookmarkStart w:id="1" w:name="_Hlk70949847"/>
      <w:r w:rsidRPr="006453D0">
        <w:rPr>
          <w:highlight w:val="darkGray"/>
        </w:rPr>
        <w:t>de Nota(’s) van inlichtingen (</w:t>
      </w:r>
      <w:proofErr w:type="spellStart"/>
      <w:r w:rsidRPr="006453D0">
        <w:rPr>
          <w:highlight w:val="darkGray"/>
        </w:rPr>
        <w:t>NvI</w:t>
      </w:r>
      <w:proofErr w:type="spellEnd"/>
      <w:r w:rsidRPr="006453D0">
        <w:rPr>
          <w:highlight w:val="darkGray"/>
        </w:rPr>
        <w:t>(’s))</w:t>
      </w:r>
      <w:bookmarkEnd w:id="1"/>
      <w:r w:rsidRPr="006453D0">
        <w:rPr>
          <w:highlight w:val="darkGray"/>
        </w:rPr>
        <w:t>;</w:t>
      </w:r>
    </w:p>
    <w:bookmarkStart w:id="2" w:name="_Hlk70949948"/>
    <w:p w14:paraId="6E533B08" w14:textId="77777777" w:rsidR="00F60A3D" w:rsidRPr="006453D0" w:rsidRDefault="005D4C37" w:rsidP="00F60A3D">
      <w:pPr>
        <w:pStyle w:val="Lijstnummering"/>
      </w:pPr>
      <w:sdt>
        <w:sdtPr>
          <w:id w:val="1184709324"/>
          <w:placeholder>
            <w:docPart w:val="16BE2D84F3E64D819DD20169BE10FADA"/>
          </w:placeholder>
          <w:temporary/>
          <w:showingPlcHdr/>
        </w:sdtPr>
        <w:sdtEndPr/>
        <w:sdtContent>
          <w:r w:rsidR="00F60A3D" w:rsidRPr="006453D0">
            <w:rPr>
              <w:highlight w:val="green"/>
            </w:rPr>
            <w:t>&lt;OPTIONEEL&gt;</w:t>
          </w:r>
          <w:r w:rsidR="00F60A3D" w:rsidRPr="006453D0">
            <w:t xml:space="preserve"> </w:t>
          </w:r>
        </w:sdtContent>
      </w:sdt>
      <w:r w:rsidR="00F60A3D" w:rsidRPr="006453D0">
        <w:rPr>
          <w:highlight w:val="darkGray"/>
        </w:rPr>
        <w:t>Verwerkersovereenkomst</w:t>
      </w:r>
      <w:bookmarkEnd w:id="2"/>
      <w:r w:rsidR="00F60A3D" w:rsidRPr="006453D0">
        <w:t xml:space="preserve"> </w:t>
      </w:r>
      <w:sdt>
        <w:sdtPr>
          <w:id w:val="1212612158"/>
          <w:placeholder>
            <w:docPart w:val="01CB9FF085B240A18CDD334AA54D2094"/>
          </w:placeholder>
          <w:temporary/>
          <w:showingPlcHdr/>
        </w:sdtPr>
        <w:sdtEndPr/>
        <w:sdtContent>
          <w:r w:rsidR="00F60A3D" w:rsidRPr="006453D0">
            <w:rPr>
              <w:highlight w:val="green"/>
            </w:rPr>
            <w:t>&lt;OF&gt;</w:t>
          </w:r>
          <w:r w:rsidR="00F60A3D" w:rsidRPr="006453D0">
            <w:t xml:space="preserve"> </w:t>
          </w:r>
        </w:sdtContent>
      </w:sdt>
      <w:r w:rsidR="00F60A3D" w:rsidRPr="006453D0">
        <w:rPr>
          <w:highlight w:val="darkGray"/>
        </w:rPr>
        <w:t>Bijlage Privacy afspraken remote acces en onderhoud on site;</w:t>
      </w:r>
    </w:p>
    <w:p w14:paraId="0A0C8424" w14:textId="4AF925AA" w:rsidR="00F60A3D" w:rsidRPr="00ED449A" w:rsidRDefault="00F60A3D" w:rsidP="00F60A3D">
      <w:pPr>
        <w:pStyle w:val="Lijstnummering"/>
      </w:pPr>
      <w:r w:rsidRPr="00ED449A">
        <w:t xml:space="preserve">Aanbestedingsdocumenten (Inclusief </w:t>
      </w:r>
      <w:proofErr w:type="spellStart"/>
      <w:r w:rsidRPr="00ED449A">
        <w:t>PvEW</w:t>
      </w:r>
      <w:proofErr w:type="spellEnd"/>
      <w:r w:rsidRPr="00ED449A">
        <w:t>);</w:t>
      </w:r>
    </w:p>
    <w:p w14:paraId="1D3611A7" w14:textId="77777777" w:rsidR="00F60A3D" w:rsidRPr="00ED449A" w:rsidRDefault="00F60A3D" w:rsidP="00F60A3D">
      <w:pPr>
        <w:pStyle w:val="Lijstnummering"/>
      </w:pPr>
      <w:r w:rsidRPr="00ED449A">
        <w:t xml:space="preserve">Algemene Inkoopvoorwaarden UMC versie </w:t>
      </w:r>
      <w:r w:rsidR="00BA604E" w:rsidRPr="00ED449A">
        <w:t xml:space="preserve">januari 2024  </w:t>
      </w:r>
      <w:r w:rsidRPr="00ED449A">
        <w:t xml:space="preserve">(AIV) en de Aanvullingen op de AIV versie </w:t>
      </w:r>
      <w:r w:rsidR="00BA604E" w:rsidRPr="00ED449A">
        <w:t>januari 2024</w:t>
      </w:r>
      <w:r w:rsidRPr="00ED449A">
        <w:t>;</w:t>
      </w:r>
    </w:p>
    <w:p w14:paraId="3E4FEC77" w14:textId="77777777" w:rsidR="00F60A3D" w:rsidRPr="00ED449A" w:rsidRDefault="00F60A3D" w:rsidP="00F60A3D">
      <w:pPr>
        <w:pStyle w:val="Lijstnummering"/>
      </w:pPr>
      <w:r w:rsidRPr="00ED449A">
        <w:t xml:space="preserve">de overige Bijlagen zoals gevoegd bij deze </w:t>
      </w:r>
      <w:r w:rsidR="005A4AA8" w:rsidRPr="00ED449A">
        <w:t>Raamovereenkomst</w:t>
      </w:r>
      <w:r w:rsidRPr="00ED449A">
        <w:t>, waarbij het hoogste genummerde c.q. eerstgenoemde document steeds prevaleert;</w:t>
      </w:r>
    </w:p>
    <w:p w14:paraId="1B2F5EEF" w14:textId="5326C3C6" w:rsidR="00F60A3D" w:rsidRPr="00ED449A" w:rsidRDefault="00F60A3D" w:rsidP="00F60A3D">
      <w:pPr>
        <w:pStyle w:val="Lijstnummering"/>
      </w:pPr>
      <w:r w:rsidRPr="00ED449A">
        <w:t xml:space="preserve">De Inschrijving van Leverancier </w:t>
      </w:r>
    </w:p>
    <w:sdt>
      <w:sdtPr>
        <w:tag w:val="…."/>
        <w:id w:val="-1687436281"/>
        <w:placeholder>
          <w:docPart w:val="29CC80EDABBA4FF7B1F9152A4B2D8766"/>
        </w:placeholder>
        <w:temporary/>
        <w:showingPlcHdr/>
        <w15:dataBinding w:xpath="/ns0:ccMapDocument[1]/[1]" w:storeItemID="{00000000-0000-0000-0000-000000000000}"/>
      </w:sdtPr>
      <w:sdtEndPr/>
      <w:sdtContent>
        <w:p w14:paraId="0359B82A" w14:textId="77777777" w:rsidR="00F60A3D" w:rsidRPr="006453D0" w:rsidRDefault="00F60A3D" w:rsidP="00F60A3D">
          <w:pPr>
            <w:pStyle w:val="Lijstnummering"/>
          </w:pPr>
          <w:r w:rsidRPr="006453D0">
            <w:rPr>
              <w:rStyle w:val="Tekstvantijdelijkeaanduiding"/>
            </w:rPr>
            <w:t>[….]</w:t>
          </w:r>
        </w:p>
      </w:sdtContent>
    </w:sdt>
    <w:p w14:paraId="23FAE5B9" w14:textId="77777777" w:rsidR="00E02AE4" w:rsidRPr="002C05C6" w:rsidRDefault="0075444B" w:rsidP="0075444B">
      <w:pPr>
        <w:pStyle w:val="Artikelnummer"/>
      </w:pPr>
      <w:r w:rsidRPr="002C05C6">
        <w:lastRenderedPageBreak/>
        <w:t xml:space="preserve"> </w:t>
      </w:r>
      <w:r w:rsidR="00E02AE4" w:rsidRPr="002C05C6">
        <w:t xml:space="preserve">Onderwerp van de </w:t>
      </w:r>
      <w:r>
        <w:t>Raamovereenkomst</w:t>
      </w:r>
    </w:p>
    <w:p w14:paraId="6268F5E6" w14:textId="113154AE" w:rsidR="00C17B58" w:rsidRPr="00ED449A" w:rsidRDefault="00C17B58" w:rsidP="00ED449A">
      <w:pPr>
        <w:pStyle w:val="Artikeltekst"/>
      </w:pPr>
      <w:r w:rsidRPr="00ED449A">
        <w:t>De door Leverancier middels een Order op afroep te leveren Prestatie betreft de levering van de opgenomen Producten en/of Diensten zoals vermeld op het Prijzenblad (</w:t>
      </w:r>
      <w:r w:rsidR="00A555DD" w:rsidRPr="00ED449A">
        <w:t xml:space="preserve">zie </w:t>
      </w:r>
      <w:r w:rsidRPr="00ED449A">
        <w:t xml:space="preserve">Bijlage) </w:t>
      </w:r>
      <w:bookmarkStart w:id="3" w:name="_Hlk73622138"/>
    </w:p>
    <w:bookmarkEnd w:id="3"/>
    <w:p w14:paraId="6FAE63D9" w14:textId="47905F18" w:rsidR="00C17B58" w:rsidRDefault="00C17B58" w:rsidP="00C17B58">
      <w:pPr>
        <w:pStyle w:val="Artikeltekst"/>
      </w:pPr>
      <w:r>
        <w:t xml:space="preserve">De te leveren Prestatie </w:t>
      </w:r>
      <w:r w:rsidRPr="00ED449A">
        <w:t>voldoet aan de in de Aanbestedingsdocumenten</w:t>
      </w:r>
      <w:r>
        <w:t xml:space="preserve"> gestelde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1039803C"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08F92FC7" w14:textId="55366871" w:rsidR="00C17B58" w:rsidRPr="00ED449A" w:rsidRDefault="00C17B58" w:rsidP="00C17B58">
      <w:pPr>
        <w:pStyle w:val="Artikeltekst"/>
      </w:pPr>
      <w:r w:rsidRPr="00ED449A">
        <w:t xml:space="preserve">Leverancier is zich er van bewust dat de werkelijke afname van de Prestatie kan wijzigen door o.a. wijzigingen in het </w:t>
      </w:r>
      <w:proofErr w:type="spellStart"/>
      <w:r w:rsidRPr="00ED449A">
        <w:t>patiëntenaanbod</w:t>
      </w:r>
      <w:proofErr w:type="spellEnd"/>
      <w:r w:rsidRPr="00ED449A">
        <w:t xml:space="preserve">, capaciteitsproblemen en/of prioriteitstelling van UMC op excellente zorg, baanbrekende ontwikkelingen of innovaties. </w:t>
      </w:r>
    </w:p>
    <w:p w14:paraId="5AAA9EB0" w14:textId="3B795F3F" w:rsidR="00C17B58" w:rsidRPr="00ED449A" w:rsidRDefault="00C17B58" w:rsidP="00C17B58">
      <w:pPr>
        <w:pStyle w:val="Artikeltekst"/>
      </w:pPr>
      <w:r w:rsidRPr="00ED449A">
        <w:t>Leverancier is zich ervan bewust dat de Prestatie kan worden gebruikt in het kader van een medische behandelovereenkomst tussen UMC en een patiënt.</w:t>
      </w:r>
    </w:p>
    <w:p w14:paraId="5E96A505" w14:textId="77777777" w:rsidR="00C17B58" w:rsidRDefault="00C17B58" w:rsidP="00C17B58">
      <w:pPr>
        <w:pStyle w:val="Artikeltekst"/>
      </w:pPr>
      <w:r>
        <w:t xml:space="preserve">Eventuele wijzigingen van deze Raamovereenkomst zijn pas van kracht, nadat deze schriftelijk zijn overeengekomen tussen Partijen. </w:t>
      </w:r>
    </w:p>
    <w:p w14:paraId="54459DE9"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0DC7DF78" w14:textId="22E1637D" w:rsidR="00C8677E" w:rsidRDefault="00C8677E" w:rsidP="00C8677E">
      <w:pPr>
        <w:pStyle w:val="Artikeltekst"/>
      </w:pPr>
      <w:r>
        <w:t xml:space="preserve">Deze </w:t>
      </w:r>
      <w:r w:rsidR="0075444B">
        <w:t>Raamovereenkomst</w:t>
      </w:r>
      <w:r>
        <w:t xml:space="preserve"> wordt aangegaan voor de duur van </w:t>
      </w:r>
      <w:r w:rsidR="00ED449A">
        <w:t>4</w:t>
      </w:r>
      <w:r>
        <w:t xml:space="preserve"> jaren en treedt in werking op </w:t>
      </w:r>
      <w:sdt>
        <w:sdtPr>
          <w:tag w:val="Datum"/>
          <w:id w:val="1444190491"/>
          <w:placeholder>
            <w:docPart w:val="A77C2FAF8031404E905520FFB6532459"/>
          </w:placeholder>
          <w:temporary/>
          <w:showingPlcHdr/>
          <w:dataBinding w:xpath="/ns0:ccMapDocument[1]/[1]" w:storeItemID="{00000000-0000-0000-0000-000000000000}"/>
          <w:date>
            <w:dateFormat w:val="d-M-yyyy"/>
            <w:lid w:val="nl-NL"/>
            <w:storeMappedDataAs w:val="dateTime"/>
            <w:calendar w:val="gregorian"/>
          </w:date>
        </w:sdtPr>
        <w:sdtEndPr/>
        <w:sdtContent>
          <w:r w:rsidRPr="00C8677E">
            <w:rPr>
              <w:rStyle w:val="Tekstvantijdelijkeaanduiding"/>
              <w:highlight w:val="darkGray"/>
            </w:rPr>
            <w:t>[datum]</w:t>
          </w:r>
        </w:sdtContent>
      </w:sdt>
      <w:r>
        <w:t xml:space="preserve"> </w:t>
      </w:r>
      <w:bookmarkStart w:id="4" w:name="_Hlk73621985"/>
      <w:sdt>
        <w:sdtPr>
          <w:id w:val="2029983647"/>
          <w:placeholder>
            <w:docPart w:val="B3C2FDE302AD47F7A2374BFA44BD991D"/>
          </w:placeholder>
          <w:temporary/>
          <w:showingPlcHdr/>
        </w:sdtPr>
        <w:sdtEndPr/>
        <w:sdtContent>
          <w:r w:rsidRPr="006453D0">
            <w:rPr>
              <w:highlight w:val="green"/>
            </w:rPr>
            <w:t>&lt;OF&gt;</w:t>
          </w:r>
          <w:r w:rsidRPr="006453D0">
            <w:t xml:space="preserve"> </w:t>
          </w:r>
        </w:sdtContent>
      </w:sdt>
      <w:bookmarkEnd w:id="4"/>
      <w:r>
        <w:t xml:space="preserve"> </w:t>
      </w:r>
      <w:r w:rsidRPr="00C8677E">
        <w:rPr>
          <w:highlight w:val="darkGray"/>
        </w:rPr>
        <w:t xml:space="preserve">met de ingang van datum van ondertekening </w:t>
      </w:r>
      <w:r w:rsidRPr="00ED449A">
        <w:t>en eindigt van rechtswege na het verstrijken van de dan geldende looptijd, met een optionele mo</w:t>
      </w:r>
      <w:r w:rsidR="0075444B" w:rsidRPr="00ED449A">
        <w:t>gelijkheid voor UMC om deze Raamovereenkomst</w:t>
      </w:r>
      <w:r w:rsidRPr="00ED449A">
        <w:t xml:space="preserve"> eenzijdig onder gelijkblijvende voorwaarden </w:t>
      </w:r>
      <w:r w:rsidR="00ED449A" w:rsidRPr="00ED449A">
        <w:t>3</w:t>
      </w:r>
      <w:r w:rsidRPr="00ED449A">
        <w:t xml:space="preserve"> maal met </w:t>
      </w:r>
      <w:r w:rsidR="004B3F39">
        <w:t>twee</w:t>
      </w:r>
      <w:r w:rsidRPr="00ED449A">
        <w:t xml:space="preserve"> (</w:t>
      </w:r>
      <w:r w:rsidR="00ED449A" w:rsidRPr="00ED449A">
        <w:t>2</w:t>
      </w:r>
      <w:r w:rsidRPr="00ED449A">
        <w:t xml:space="preserve">) jaar te verlengen, middels een schriftelijke mededeling aan Leverancier, </w:t>
      </w:r>
      <w:r w:rsidR="00ED449A" w:rsidRPr="00ED449A">
        <w:t>2</w:t>
      </w:r>
      <w:r w:rsidRPr="00ED449A">
        <w:t xml:space="preserve"> maanden voor het verstrijken van de dan geldende looptijd, tot een maximale looptijd van </w:t>
      </w:r>
      <w:r w:rsidR="004B3F39">
        <w:t xml:space="preserve">tien </w:t>
      </w:r>
      <w:r w:rsidRPr="00ED449A">
        <w:t>(</w:t>
      </w:r>
      <w:r w:rsidR="004B3F39">
        <w:t>10</w:t>
      </w:r>
      <w:r w:rsidRPr="00ED449A">
        <w:t>) jaar (Hierna: de “Einddatum” ).</w:t>
      </w:r>
    </w:p>
    <w:p w14:paraId="47D4C0AE"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47F0B4FE" w14:textId="4A42993F" w:rsidR="00C8677E" w:rsidRPr="00400A81" w:rsidRDefault="00C8677E" w:rsidP="00400A81">
      <w:pPr>
        <w:pStyle w:val="Artikeltekst"/>
      </w:pPr>
      <w:r w:rsidRPr="00ED449A">
        <w:t>Het herhaaldelijk niet voldoen aan de overeengekomen Service Levels zoals vastgelegd in de in de Aanbestedingsdocumenten en/of SLA  wordt door UMC aangemerkt als het door Leverancier niet behoorlijk nakomen van de verplichtingen en kan een grond vormen de bevoegdheid tot ontbinden onverkort toe te passen.</w:t>
      </w:r>
    </w:p>
    <w:p w14:paraId="785C4FAF" w14:textId="77777777" w:rsidR="00721125" w:rsidRDefault="00721125" w:rsidP="0007007B">
      <w:pPr>
        <w:pStyle w:val="Artikelnummer"/>
      </w:pPr>
      <w:r w:rsidRPr="002C05C6">
        <w:t>Prijzen, facturering en betaling</w:t>
      </w:r>
    </w:p>
    <w:p w14:paraId="502DDE4B" w14:textId="62AA89DD" w:rsidR="00DA035B" w:rsidRPr="00F6304B" w:rsidRDefault="00DA035B" w:rsidP="008C0764">
      <w:pPr>
        <w:pStyle w:val="Artikeltekst"/>
      </w:pPr>
      <w:r w:rsidRPr="00F6304B">
        <w:t xml:space="preserve">De overeengekomen </w:t>
      </w:r>
      <w:sdt>
        <w:sdtPr>
          <w:id w:val="182093251"/>
          <w:placeholder>
            <w:docPart w:val="0C01C9E0C05744ECA2B5D3525A923055"/>
          </w:placeholder>
          <w:temporary/>
          <w:showingPlcHdr/>
          <w:comboBox>
            <w:listItem w:displayText="prijs" w:value="prijs"/>
            <w:listItem w:displayText="prijzen" w:value="prijzen"/>
          </w:comboBox>
        </w:sdtPr>
        <w:sdtEndPr/>
        <w:sdtContent>
          <w:r w:rsidRPr="00F6304B">
            <w:rPr>
              <w:rStyle w:val="Tekstvantijdelijkeaanduiding"/>
            </w:rPr>
            <w:t>Kies prijs/prijzen</w:t>
          </w:r>
        </w:sdtContent>
      </w:sdt>
      <w:r w:rsidRPr="00F6304B">
        <w:t xml:space="preserve"> voor de te leveren Prestatie </w:t>
      </w:r>
      <w:sdt>
        <w:sdtPr>
          <w:id w:val="-1516605534"/>
          <w:placeholder>
            <w:docPart w:val="884D4CDA0C3F47D78B9AD54181BBD69B"/>
          </w:placeholder>
          <w:temporary/>
          <w:showingPlcHdr/>
          <w:comboBox>
            <w:listItem w:displayText="is" w:value="is"/>
            <w:listItem w:displayText="zijn" w:value="zijn"/>
          </w:comboBox>
        </w:sdtPr>
        <w:sdtEndPr/>
        <w:sdtContent>
          <w:r w:rsidRPr="00F6304B">
            <w:rPr>
              <w:rStyle w:val="Tekstvantijdelijkeaanduiding"/>
            </w:rPr>
            <w:t>Kies is/zijn</w:t>
          </w:r>
        </w:sdtContent>
      </w:sdt>
      <w:r w:rsidRPr="00F6304B">
        <w:t xml:space="preserve"> als volgt tot stand gekomen: Leverancier heeft op het Prijzenblad </w:t>
      </w:r>
      <w:r w:rsidR="00A555DD" w:rsidRPr="00F6304B">
        <w:t>(zie Bijlage)</w:t>
      </w:r>
      <w:r w:rsidRPr="00F6304B">
        <w:t xml:space="preserve"> bij de offerte zijn prijzen, eventueel kortingen, ingevuld van de diverse Producten en/of diensten welke onderdeel uitmaken van de te leveren Prestatie. </w:t>
      </w:r>
    </w:p>
    <w:p w14:paraId="0AB5D404" w14:textId="77777777" w:rsidR="00DA035B" w:rsidRDefault="00DA035B" w:rsidP="00DA035B">
      <w:pPr>
        <w:pStyle w:val="Artikeltekst"/>
      </w:pPr>
      <w:r>
        <w:lastRenderedPageBreak/>
        <w:t>Alle prijzen zijn inclusief bijkomende kosten zoals bijvoorbeeld, doch niet beperkt tot order-, leverings- en/of administratiekosten.</w:t>
      </w:r>
    </w:p>
    <w:p w14:paraId="7C935F16" w14:textId="24A2F5AC" w:rsidR="00DA035B" w:rsidRDefault="00DA035B" w:rsidP="00DA035B">
      <w:pPr>
        <w:pStyle w:val="Artikeltekst"/>
      </w:pPr>
      <w:r>
        <w:t>Indexering is gedurende</w:t>
      </w:r>
      <w:r w:rsidR="00F6304B">
        <w:t xml:space="preserve"> de eerste 36 maanden van</w:t>
      </w:r>
      <w:r>
        <w:t xml:space="preserve"> de initiële looptijd van</w:t>
      </w:r>
      <w:r w:rsidR="00F6304B">
        <w:t xml:space="preserve"> 48 maanden van </w:t>
      </w:r>
      <w:r>
        <w:t>deze Raamovereenkomst niet toegestaan.</w:t>
      </w:r>
    </w:p>
    <w:p w14:paraId="3CB3D3B1" w14:textId="50899FBA" w:rsidR="00DA035B" w:rsidRPr="00F6304B" w:rsidRDefault="00DA035B" w:rsidP="00DA035B">
      <w:pPr>
        <w:pStyle w:val="Artikeltekst"/>
      </w:pPr>
      <w:r w:rsidRPr="00F6304B">
        <w:t xml:space="preserve">Voor </w:t>
      </w:r>
      <w:r w:rsidR="00F6304B">
        <w:t>het 4</w:t>
      </w:r>
      <w:r w:rsidR="00F6304B" w:rsidRPr="00F6304B">
        <w:rPr>
          <w:vertAlign w:val="superscript"/>
        </w:rPr>
        <w:t>e</w:t>
      </w:r>
      <w:r w:rsidR="00F6304B">
        <w:t xml:space="preserve"> jaar van de initiële looptijd en </w:t>
      </w:r>
      <w:r w:rsidRPr="00F6304B">
        <w:t xml:space="preserve">de verlenging(en) geldt dat een eventuele indexering van de prijzen kan worden gehanteerd waarbij het laatstelijk vastgestelde NZA indexcijfer –materiële kosten- als maximum wordt gehanteerd. </w:t>
      </w:r>
      <w:r w:rsidR="00716607">
        <w:t xml:space="preserve">Indien het </w:t>
      </w:r>
      <w:r w:rsidR="00716607" w:rsidRPr="00F6304B">
        <w:t>NZA indexcijfer –materiële kosten</w:t>
      </w:r>
      <w:r w:rsidR="00716607">
        <w:t xml:space="preserve">- hoger is dan </w:t>
      </w:r>
      <w:r w:rsidR="0016491D">
        <w:t>3</w:t>
      </w:r>
      <w:r w:rsidR="00716607">
        <w:t xml:space="preserve">%, dan is de mogelijkheid tot indexatie beperkt tot </w:t>
      </w:r>
      <w:r w:rsidR="0016491D">
        <w:t>3</w:t>
      </w:r>
      <w:r w:rsidR="00716607">
        <w:t>%.</w:t>
      </w:r>
    </w:p>
    <w:p w14:paraId="59CCFB26" w14:textId="0422B841" w:rsidR="00DA035B" w:rsidRPr="00F6304B" w:rsidRDefault="00DA035B" w:rsidP="00400A81">
      <w:pPr>
        <w:pStyle w:val="Artikeltekst"/>
      </w:pPr>
      <w:r w:rsidRPr="00F6304B">
        <w:t>Prijswijzigingen welk voortvloeien uit indexeringen volgens artikel 5.4 dienen door Leverancier bij het UMC te worden aangeleverd op de door het UMC aan te geven wijze.</w:t>
      </w:r>
    </w:p>
    <w:p w14:paraId="27CBD672" w14:textId="77777777" w:rsidR="00561E3D" w:rsidRDefault="00DA035B" w:rsidP="00561E3D">
      <w:pPr>
        <w:pStyle w:val="Artikelnummer"/>
      </w:pPr>
      <w:r>
        <w:t>Logistiek</w:t>
      </w:r>
    </w:p>
    <w:p w14:paraId="51EE8DA2" w14:textId="77777777" w:rsidR="00DA035B" w:rsidRDefault="00DA035B" w:rsidP="00DA035B">
      <w:pPr>
        <w:pStyle w:val="Artikeltekst"/>
      </w:pPr>
      <w:r>
        <w:t>De logistieke voorwaarden zijn vastgelegd in het Programma van Eisen, voor</w:t>
      </w:r>
      <w:r w:rsidR="00BA604E">
        <w:t xml:space="preserve"> </w:t>
      </w:r>
      <w:r>
        <w:t xml:space="preserve">zover er geen logistieke voorwaarden zijn vastgelegd in het Programma van Eisen gelden de in dit artikel opgenomen bepalingen. </w:t>
      </w:r>
    </w:p>
    <w:p w14:paraId="47BC5EDC" w14:textId="77777777" w:rsidR="00DA035B" w:rsidRDefault="00DA035B" w:rsidP="00DA035B">
      <w:pPr>
        <w:pStyle w:val="Artikeltekst"/>
      </w:pPr>
      <w:r>
        <w:t xml:space="preserve">Producten besteld voor 12:00 uur worden maximaal 48 uur later voor 14:00 uur geleverd bij UMC, afdeling Goederenontvangst. </w:t>
      </w:r>
    </w:p>
    <w:p w14:paraId="2090040D" w14:textId="77777777" w:rsidR="00DA035B" w:rsidRDefault="00DA035B" w:rsidP="00DA035B">
      <w:pPr>
        <w:pStyle w:val="Artikeltekst"/>
      </w:pPr>
      <w:r>
        <w:t>Leverancier garandeert een leverbetrouwbaarheid van 95%.</w:t>
      </w:r>
    </w:p>
    <w:p w14:paraId="4FF8304D" w14:textId="77777777" w:rsidR="00DA035B" w:rsidRDefault="00DA035B" w:rsidP="00DA035B">
      <w:pPr>
        <w:pStyle w:val="Artikeltekst"/>
      </w:pPr>
      <w:r>
        <w:t>Redelijke kosten van spoedbestellingen mogen evenwel wel afzonderlijk doorberekend worden mits de spoedorder niet te wijten is aan Leverancier. Indien wel te wijten aan Leverancier, dan zijn de kosten voor spoedlevering voor rekening van Leverancier.</w:t>
      </w:r>
    </w:p>
    <w:p w14:paraId="7F61E20B" w14:textId="3C5EFB45" w:rsidR="00DA035B" w:rsidRPr="00F6304B" w:rsidRDefault="00DA035B" w:rsidP="00DA035B">
      <w:pPr>
        <w:pStyle w:val="Artikeltekst"/>
      </w:pPr>
      <w:r w:rsidRPr="00F6304B">
        <w:t>Afleveringstermijnen zijn fatale termijnen. Behoudens indien de vertraging in de levering te wijten is aan UMC of indien Leverancier een geldig beroep op overmacht toekomt, is Leverancier bij het niet behalen van het in artikel 6.1 genoemde betrouwbaarheidspercentage aan UMC een boete verschuldigd. De hoogte van de boete bedraagt in dat geval 5% van de waarde van de niet binnen 48 uur geleverde Orders. Voorafgaand aan het opleggen van een boete vindt er altijd eerst overleg plaats tussen Partijen waarbij een verbetertraject wordt overeengekomen. Mocht tijdens dit verbetertraject (van een periode van max. 3 maanden o.b.v. prestatiemeting volgens KPI 1 logistiek zie artikel 7.3) blijken dat Leverancier niet in staat is om zijn Prestatie terug te brengen naar hetgeen overeengekomen bij punt 6.1 t/m 6.3, is Leverancier alsnog een boete verschuldigd.</w:t>
      </w:r>
    </w:p>
    <w:p w14:paraId="6929CBA9" w14:textId="2D1C2A4E" w:rsidR="00DA035B" w:rsidRPr="00F6304B" w:rsidRDefault="00DA035B" w:rsidP="00DA035B">
      <w:pPr>
        <w:pStyle w:val="Artikeltekst"/>
      </w:pPr>
      <w:r w:rsidRPr="00F6304B">
        <w:t xml:space="preserve">De opgenomen boetebepaling in Artikel 6.5 van deze </w:t>
      </w:r>
      <w:r w:rsidR="0075444B" w:rsidRPr="00F6304B">
        <w:t>Raamovereenkomst</w:t>
      </w:r>
      <w:r w:rsidRPr="00F6304B">
        <w:t xml:space="preserve"> laat andere rechtsmiddelen, van UMC onverlet.</w:t>
      </w:r>
    </w:p>
    <w:p w14:paraId="0377026B" w14:textId="1FAD7067" w:rsidR="003B1ACA" w:rsidRPr="00F6304B" w:rsidRDefault="003B1ACA" w:rsidP="003B1ACA">
      <w:pPr>
        <w:pStyle w:val="Artikelnummer"/>
      </w:pPr>
      <w:r w:rsidRPr="00F6304B">
        <w:t>(Monitoring) Prestatie, aanvullend op</w:t>
      </w:r>
      <w:r w:rsidR="009A4538" w:rsidRPr="00F6304B">
        <w:t xml:space="preserve"> artikel 11 van de AIV 202</w:t>
      </w:r>
      <w:r w:rsidR="00015BD5" w:rsidRPr="00F6304B">
        <w:t>4</w:t>
      </w:r>
    </w:p>
    <w:p w14:paraId="07A46531" w14:textId="2924FC6F" w:rsidR="003B1ACA" w:rsidRPr="00F6304B" w:rsidRDefault="003B1ACA" w:rsidP="003B1ACA">
      <w:pPr>
        <w:pStyle w:val="Artikeltekst"/>
      </w:pPr>
      <w:r w:rsidRPr="00F6304B">
        <w:t>De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 </w:t>
      </w:r>
      <w:proofErr w:type="spellStart"/>
      <w:r w:rsidRPr="00F6304B">
        <w:t>voorzover</w:t>
      </w:r>
      <w:proofErr w:type="spellEnd"/>
      <w:r w:rsidRPr="00F6304B">
        <w:t xml:space="preserve"> er geen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gelden de in dit artikel opgenomen bepalingen. </w:t>
      </w:r>
    </w:p>
    <w:p w14:paraId="48CAC39F" w14:textId="28D46269" w:rsidR="003B1ACA" w:rsidRPr="00F6304B" w:rsidRDefault="003B1ACA" w:rsidP="003B1ACA">
      <w:pPr>
        <w:pStyle w:val="Artikeltekst"/>
      </w:pPr>
      <w:r w:rsidRPr="00F6304B">
        <w:t xml:space="preserve">Op deze Raamovereenkomst zijn de volgende </w:t>
      </w:r>
      <w:proofErr w:type="spellStart"/>
      <w:r w:rsidRPr="00F6304B">
        <w:t>KPI’s</w:t>
      </w:r>
      <w:proofErr w:type="spellEnd"/>
      <w:r w:rsidRPr="00F6304B">
        <w:t xml:space="preserve"> van toepassing:</w:t>
      </w:r>
    </w:p>
    <w:p w14:paraId="25BF74CB" w14:textId="77777777" w:rsidR="003B1ACA" w:rsidRPr="00F6304B" w:rsidRDefault="003B1ACA" w:rsidP="003B1ACA">
      <w:pPr>
        <w:pStyle w:val="Lijstopsomteken"/>
      </w:pPr>
      <w:r w:rsidRPr="00F6304B">
        <w:lastRenderedPageBreak/>
        <w:t>95% van de Orders zal voldoen aan de afgesproken levertijd (binnen 48 uur) gemeten per jaar/kwartaal;</w:t>
      </w:r>
    </w:p>
    <w:p w14:paraId="3CF054E8" w14:textId="64C406B2" w:rsidR="003B1ACA" w:rsidRPr="00F6304B" w:rsidRDefault="003B1ACA" w:rsidP="003B1ACA">
      <w:pPr>
        <w:pStyle w:val="Lijstopsomteken"/>
      </w:pPr>
      <w:r w:rsidRPr="00F6304B">
        <w:t>100% van de leveringen voldoet aan de gestelde kwaliteit conform Aanbestedingsdocumenten;</w:t>
      </w:r>
    </w:p>
    <w:p w14:paraId="6AF614DB" w14:textId="77777777" w:rsidR="003B1ACA" w:rsidRPr="00F6304B" w:rsidRDefault="003B1ACA" w:rsidP="003B1ACA">
      <w:pPr>
        <w:pStyle w:val="Lijstopsomteken"/>
      </w:pPr>
      <w:r w:rsidRPr="00F6304B">
        <w:t xml:space="preserve">100% </w:t>
      </w:r>
      <w:proofErr w:type="spellStart"/>
      <w:r w:rsidRPr="00F6304B">
        <w:t>recalls</w:t>
      </w:r>
      <w:proofErr w:type="spellEnd"/>
      <w:r w:rsidRPr="00F6304B">
        <w:t xml:space="preserve">, field </w:t>
      </w:r>
      <w:proofErr w:type="spellStart"/>
      <w:r w:rsidRPr="00F6304B">
        <w:t>warnings</w:t>
      </w:r>
      <w:proofErr w:type="spellEnd"/>
      <w:r w:rsidRPr="00F6304B">
        <w:t xml:space="preserve"> en </w:t>
      </w:r>
      <w:proofErr w:type="spellStart"/>
      <w:r w:rsidRPr="00F6304B">
        <w:t>retouren</w:t>
      </w:r>
      <w:proofErr w:type="spellEnd"/>
      <w:r w:rsidRPr="00F6304B">
        <w:t xml:space="preserve"> worden tijdig en correct afgehandeld;</w:t>
      </w:r>
    </w:p>
    <w:p w14:paraId="7D8B07D2" w14:textId="55624E0E" w:rsidR="003B1ACA" w:rsidRPr="00F6304B" w:rsidRDefault="003B1ACA" w:rsidP="003B1ACA">
      <w:pPr>
        <w:pStyle w:val="Lijstopsomteken"/>
      </w:pPr>
      <w:r w:rsidRPr="00F6304B">
        <w:t xml:space="preserve">De jaarlijkse tevredenheid enquête eindgebruikers is gemiddeld minimaal 3.5 (=tussen neutraal en tevreden). Waarbij er door UMC contact gezocht zal worden met eindgebruikers die bij de enquête een 1 (=zeer ontevreden) of 2 (=ontevreden) hebben ingevuld. Deze klachten zullen besproken worden bij de evaluatie en opgenomen in een verbeterplan.  </w:t>
      </w:r>
    </w:p>
    <w:p w14:paraId="59B803A4" w14:textId="12CBEF32" w:rsidR="003B1ACA" w:rsidRPr="00F6304B" w:rsidRDefault="003B1ACA" w:rsidP="003B1ACA">
      <w:pPr>
        <w:pStyle w:val="Artikeltekst"/>
      </w:pPr>
      <w:r w:rsidRPr="00F6304B">
        <w:t xml:space="preserve">Inschrijver zal conform Aanbestedingsdocumenten </w:t>
      </w:r>
      <w:r w:rsidR="00F6304B" w:rsidRPr="00F6304B">
        <w:t>half</w:t>
      </w:r>
      <w:r w:rsidRPr="00F6304B">
        <w:t>jaarlijks een accountoverzicht overleggen (aan Inkoop). Het accountoverzicht bevat minimaal alle relevante Kritieke prestatie-indicatoren (</w:t>
      </w:r>
      <w:proofErr w:type="spellStart"/>
      <w:r w:rsidRPr="00F6304B">
        <w:t>KPI’s</w:t>
      </w:r>
      <w:proofErr w:type="spellEnd"/>
      <w:r w:rsidRPr="00F6304B">
        <w:t>).</w:t>
      </w:r>
    </w:p>
    <w:p w14:paraId="03708A44" w14:textId="3F12AE0A" w:rsidR="003B1ACA" w:rsidRPr="00F6304B" w:rsidRDefault="003B1ACA" w:rsidP="003B1ACA">
      <w:pPr>
        <w:pStyle w:val="Artikeltekst"/>
      </w:pPr>
      <w:r w:rsidRPr="00F6304B">
        <w:t>UMC en Leverancier houden een</w:t>
      </w:r>
      <w:r w:rsidR="00F6304B" w:rsidRPr="00F6304B">
        <w:t xml:space="preserve"> </w:t>
      </w:r>
      <w:r w:rsidRPr="00F6304B">
        <w:t xml:space="preserve">jaargesprek met verslaglegging en hebben -wanneer nodig-  aanvullend contact om de Prestaties, eventuele incidenten te evalueren en een verbeterplan op te stellen.  </w:t>
      </w:r>
    </w:p>
    <w:p w14:paraId="0F750475" w14:textId="77777777" w:rsidR="00DA035B" w:rsidRDefault="003B1ACA" w:rsidP="003B1ACA">
      <w:pPr>
        <w:pStyle w:val="Artikelnummer"/>
      </w:pPr>
      <w:r w:rsidRPr="003B1ACA">
        <w:t>Kwaliteit en garantie</w:t>
      </w:r>
    </w:p>
    <w:p w14:paraId="1738C75C" w14:textId="200564FB" w:rsidR="003B1ACA" w:rsidRDefault="003B1ACA" w:rsidP="003B1ACA">
      <w:pPr>
        <w:pStyle w:val="Artikeltekst"/>
      </w:pPr>
      <w:r>
        <w:t xml:space="preserve">Leverancier garandeert de afwezigheid van gebreken en garandeert dat de Prestatie aan de in de </w:t>
      </w:r>
      <w:r w:rsidRPr="00F6304B">
        <w:t>Aanbestedingsdocumenten</w:t>
      </w:r>
      <w:r w:rsidR="00F6304B">
        <w:t xml:space="preserve"> </w:t>
      </w:r>
      <w:r>
        <w:t>opgenomen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7844D981"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w:t>
      </w:r>
      <w:r w:rsidR="00082A20">
        <w:t>et in geval door het geleverde P</w:t>
      </w:r>
      <w:r>
        <w:t>roduct al schade (bijvoorbeeld aan de gezondheid van de patiënten) zou zijn ontstaan.</w:t>
      </w:r>
    </w:p>
    <w:p w14:paraId="045915D7" w14:textId="14FC6186" w:rsidR="003B1ACA" w:rsidRPr="00F6304B" w:rsidRDefault="003B1ACA" w:rsidP="003B1ACA">
      <w:pPr>
        <w:pStyle w:val="Artikeltekst"/>
      </w:pPr>
      <w:r w:rsidRPr="00F6304B">
        <w:t xml:space="preserve">Alle aangeboden Producten hebben een CE-markering. Leverancier zorgt er voor dat de certificaten betreffende het kwaliteitssysteem – conform Medical Device Directive 93/42/EEG of Verordening EU MDR 2017/745 wanneer het een klasse </w:t>
      </w:r>
      <w:proofErr w:type="spellStart"/>
      <w:r w:rsidRPr="00F6304B">
        <w:t>IIb</w:t>
      </w:r>
      <w:proofErr w:type="spellEnd"/>
      <w:r w:rsidRPr="00F6304B">
        <w:t xml:space="preserve"> of III betreft ondertekend door een </w:t>
      </w:r>
      <w:proofErr w:type="spellStart"/>
      <w:r w:rsidRPr="00F6304B">
        <w:t>notified</w:t>
      </w:r>
      <w:proofErr w:type="spellEnd"/>
      <w:r w:rsidRPr="00F6304B">
        <w:t xml:space="preserve"> body- in bezit zijn van het UMC.</w:t>
      </w:r>
    </w:p>
    <w:p w14:paraId="68A782D7" w14:textId="4029E703" w:rsidR="003B1ACA" w:rsidRPr="001B5348" w:rsidRDefault="003B1ACA" w:rsidP="003B1ACA">
      <w:pPr>
        <w:pStyle w:val="Artikeltekst"/>
        <w:rPr>
          <w:strike/>
          <w:color w:val="00B050"/>
        </w:rPr>
      </w:pPr>
      <w:r w:rsidRPr="001B5348">
        <w:rPr>
          <w:strike/>
          <w:color w:val="00B050"/>
        </w:rPr>
        <w:t xml:space="preserve">Leverancier garandeert kosteloze omruil van </w:t>
      </w:r>
      <w:r w:rsidR="00082A20" w:rsidRPr="001B5348">
        <w:rPr>
          <w:strike/>
          <w:color w:val="00B050"/>
        </w:rPr>
        <w:t>Product</w:t>
      </w:r>
      <w:r w:rsidRPr="001B5348">
        <w:rPr>
          <w:strike/>
          <w:color w:val="00B050"/>
        </w:rPr>
        <w:t>en tot uiterlijk 3 maanden voor het verstrijken van de uiterste expiratiedatum (</w:t>
      </w:r>
      <w:proofErr w:type="spellStart"/>
      <w:r w:rsidRPr="001B5348">
        <w:rPr>
          <w:strike/>
          <w:color w:val="00B050"/>
        </w:rPr>
        <w:t>use</w:t>
      </w:r>
      <w:proofErr w:type="spellEnd"/>
      <w:r w:rsidRPr="001B5348">
        <w:rPr>
          <w:strike/>
          <w:color w:val="00B050"/>
        </w:rPr>
        <w:t xml:space="preserve"> </w:t>
      </w:r>
      <w:proofErr w:type="spellStart"/>
      <w:r w:rsidRPr="001B5348">
        <w:rPr>
          <w:strike/>
          <w:color w:val="00B050"/>
        </w:rPr>
        <w:t>before</w:t>
      </w:r>
      <w:proofErr w:type="spellEnd"/>
      <w:r w:rsidRPr="001B5348">
        <w:rPr>
          <w:strike/>
          <w:color w:val="00B050"/>
        </w:rPr>
        <w:t xml:space="preserve"> date (UBD)) van het </w:t>
      </w:r>
      <w:r w:rsidR="00082A20" w:rsidRPr="001B5348">
        <w:rPr>
          <w:strike/>
          <w:color w:val="00B050"/>
        </w:rPr>
        <w:t>P</w:t>
      </w:r>
      <w:r w:rsidRPr="001B5348">
        <w:rPr>
          <w:strike/>
          <w:color w:val="00B050"/>
        </w:rPr>
        <w:t>roduct, mits:</w:t>
      </w:r>
    </w:p>
    <w:p w14:paraId="7D53529C" w14:textId="77777777" w:rsidR="003B1ACA" w:rsidRPr="001B5348" w:rsidRDefault="003B1ACA" w:rsidP="003B1ACA">
      <w:pPr>
        <w:pStyle w:val="Lijstopsomteken"/>
        <w:rPr>
          <w:strike/>
          <w:color w:val="00B050"/>
        </w:rPr>
      </w:pPr>
      <w:r w:rsidRPr="001B5348">
        <w:rPr>
          <w:strike/>
          <w:color w:val="00B050"/>
        </w:rPr>
        <w:t xml:space="preserve">Desbetreffende </w:t>
      </w:r>
      <w:r w:rsidR="00082A20" w:rsidRPr="001B5348">
        <w:rPr>
          <w:strike/>
          <w:color w:val="00B050"/>
        </w:rPr>
        <w:t>P</w:t>
      </w:r>
      <w:r w:rsidRPr="001B5348">
        <w:rPr>
          <w:strike/>
          <w:color w:val="00B050"/>
        </w:rPr>
        <w:t>roduct in een afgesloten ruimte op locatie van UMC op kamertemperatuur is opgeslagen;</w:t>
      </w:r>
    </w:p>
    <w:p w14:paraId="00952915" w14:textId="77777777" w:rsidR="003B1ACA" w:rsidRPr="001B5348" w:rsidRDefault="003B1ACA" w:rsidP="003B1ACA">
      <w:pPr>
        <w:pStyle w:val="Lijstopsomteken"/>
        <w:rPr>
          <w:strike/>
          <w:color w:val="00B050"/>
        </w:rPr>
      </w:pPr>
      <w:r w:rsidRPr="001B5348">
        <w:rPr>
          <w:strike/>
          <w:color w:val="00B050"/>
        </w:rPr>
        <w:t xml:space="preserve">Het </w:t>
      </w:r>
      <w:r w:rsidR="00082A20" w:rsidRPr="001B5348">
        <w:rPr>
          <w:strike/>
          <w:color w:val="00B050"/>
        </w:rPr>
        <w:t>P</w:t>
      </w:r>
      <w:r w:rsidRPr="001B5348">
        <w:rPr>
          <w:strike/>
          <w:color w:val="00B050"/>
        </w:rPr>
        <w:t>roduct zich nog steeds in de originele verpakking bevindt;</w:t>
      </w:r>
    </w:p>
    <w:p w14:paraId="7555A839" w14:textId="77777777" w:rsidR="003B1ACA" w:rsidRPr="001B5348" w:rsidRDefault="003B1ACA" w:rsidP="003B1ACA">
      <w:pPr>
        <w:pStyle w:val="Lijstopsomteken"/>
        <w:rPr>
          <w:strike/>
          <w:color w:val="00B050"/>
        </w:rPr>
      </w:pPr>
      <w:r w:rsidRPr="001B5348">
        <w:rPr>
          <w:strike/>
          <w:color w:val="00B050"/>
        </w:rPr>
        <w:t xml:space="preserve">Het </w:t>
      </w:r>
      <w:r w:rsidR="00082A20" w:rsidRPr="001B5348">
        <w:rPr>
          <w:strike/>
          <w:color w:val="00B050"/>
        </w:rPr>
        <w:t>P</w:t>
      </w:r>
      <w:r w:rsidRPr="001B5348">
        <w:rPr>
          <w:strike/>
          <w:color w:val="00B050"/>
        </w:rPr>
        <w:t>roduct in onbeschadigde staat verkeert.</w:t>
      </w:r>
    </w:p>
    <w:p w14:paraId="7223893E" w14:textId="3D27944A" w:rsidR="003B1ACA" w:rsidRPr="00F6304B" w:rsidRDefault="003B1ACA" w:rsidP="003B1ACA">
      <w:pPr>
        <w:pStyle w:val="Artikelnummer"/>
      </w:pPr>
      <w:r w:rsidRPr="00F6304B">
        <w:t>Assortimentswijzigingen</w:t>
      </w:r>
    </w:p>
    <w:p w14:paraId="5855028A" w14:textId="1001FD18" w:rsidR="003B1ACA" w:rsidRPr="00F6304B" w:rsidRDefault="003B1ACA" w:rsidP="003B1ACA">
      <w:pPr>
        <w:pStyle w:val="Artikeltekst"/>
      </w:pPr>
      <w:r w:rsidRPr="00F6304B">
        <w:t xml:space="preserve">Indien een </w:t>
      </w:r>
      <w:r w:rsidR="00082A20" w:rsidRPr="00F6304B">
        <w:t>P</w:t>
      </w:r>
      <w:r w:rsidRPr="00F6304B">
        <w:t xml:space="preserve">roduct gedurende de looptijd van de Raamovereenkomst (incl. verlengingen) uit productie wordt genomen, garandeert Leverancier dat er een vervangend </w:t>
      </w:r>
      <w:r w:rsidR="00082A20" w:rsidRPr="00F6304B">
        <w:t>Product</w:t>
      </w:r>
      <w:r w:rsidRPr="00F6304B">
        <w:t xml:space="preserve"> wordt </w:t>
      </w:r>
      <w:r w:rsidRPr="00F6304B">
        <w:lastRenderedPageBreak/>
        <w:t xml:space="preserve">aangeboden, tegen dezelfde prijs, dat minimaal aan alle eisen en eventueel van toepassing zijnde wensen voldoet zoals omschreven in de Aanbestedingsdocumenten. </w:t>
      </w:r>
    </w:p>
    <w:p w14:paraId="504F3B14" w14:textId="43B09582" w:rsidR="003B1ACA" w:rsidRPr="00F6304B" w:rsidRDefault="003B1ACA" w:rsidP="003B1ACA">
      <w:pPr>
        <w:pStyle w:val="Artikeltekst"/>
      </w:pPr>
      <w:r w:rsidRPr="00F6304B">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0A9A4B08" w14:textId="4D873078" w:rsidR="003B1ACA" w:rsidRPr="00F6304B" w:rsidRDefault="003B1ACA" w:rsidP="003B1ACA">
      <w:pPr>
        <w:pStyle w:val="Artikeltekst"/>
      </w:pPr>
      <w:r w:rsidRPr="00F6304B">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5C3D206F" w14:textId="3B15B72D" w:rsidR="003B1ACA" w:rsidRDefault="003B1ACA" w:rsidP="003B1ACA">
      <w:pPr>
        <w:pStyle w:val="Artikeltekst"/>
      </w:pPr>
      <w:r w:rsidRPr="00F6304B">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w:t>
      </w:r>
      <w:r w:rsidR="00082A20" w:rsidRPr="00F6304B">
        <w:t>Product</w:t>
      </w:r>
      <w:r w:rsidRPr="00F6304B">
        <w:t xml:space="preserve"> niet worden verhoogd.</w:t>
      </w:r>
      <w:r>
        <w:t xml:space="preserve"> </w:t>
      </w:r>
    </w:p>
    <w:p w14:paraId="30123ACF" w14:textId="77777777" w:rsidR="003B1ACA" w:rsidRPr="00E47814" w:rsidRDefault="003B1ACA" w:rsidP="003B1ACA">
      <w:pPr>
        <w:pStyle w:val="Artikelnummer"/>
      </w:pPr>
      <w:r>
        <w:t>Training personeel UMC</w:t>
      </w:r>
    </w:p>
    <w:p w14:paraId="4666F409" w14:textId="77777777" w:rsidR="003B1ACA" w:rsidRDefault="003B1ACA" w:rsidP="003B1ACA">
      <w:pPr>
        <w:pStyle w:val="Artikeltekst"/>
      </w:pPr>
      <w:r>
        <w:t>Leverancier biedt actief aan en draagt zorg voor:</w:t>
      </w:r>
    </w:p>
    <w:p w14:paraId="76ACD921" w14:textId="48299F4E" w:rsidR="003B1ACA" w:rsidRDefault="003B1ACA" w:rsidP="003B1ACA">
      <w:pPr>
        <w:pStyle w:val="Lijstopsomteken"/>
      </w:pPr>
      <w:r>
        <w:t xml:space="preserve">Het trainen van het personeel van UMC, de gebruikers, volgens de specificaties uit de </w:t>
      </w:r>
      <w:r w:rsidRPr="00975C5E">
        <w:t>Aanbestedingsdocumenten</w:t>
      </w:r>
      <w:r w:rsidR="00B339FE" w:rsidRPr="00B339FE">
        <w:t xml:space="preserve"> </w:t>
      </w:r>
      <w:r>
        <w:t xml:space="preserve">en de eisen die de wet daaraan stelt. </w:t>
      </w:r>
    </w:p>
    <w:p w14:paraId="6012BB5A" w14:textId="77777777" w:rsidR="003B1ACA" w:rsidRDefault="003B1ACA" w:rsidP="003B1ACA">
      <w:pPr>
        <w:pStyle w:val="Lijstopsomteken"/>
      </w:pPr>
      <w:r>
        <w:t>Het aanleveren van een gebruiksaanwijzing/verkorte handleiding in het Nederlands t.b.v. de gebruikers. Wanneer van toepassing, het aanleveren van de technische gebruiksaanwijzing/ in het Nederlands of Engels t.b.v. de technische dienst van UMC.</w:t>
      </w:r>
    </w:p>
    <w:p w14:paraId="49AA48FB" w14:textId="05594F98" w:rsidR="003B1ACA" w:rsidRPr="00975C5E" w:rsidRDefault="00B339FE" w:rsidP="00B339FE">
      <w:pPr>
        <w:pStyle w:val="Artikelnummer"/>
      </w:pPr>
      <w:r w:rsidRPr="00975C5E">
        <w:t>Afwijkende bepalingen bij artikel 20.7 AIV</w:t>
      </w:r>
    </w:p>
    <w:p w14:paraId="24BEA47F" w14:textId="77777777" w:rsidR="00B339FE" w:rsidRPr="00975C5E" w:rsidRDefault="00B339FE" w:rsidP="00B339FE">
      <w:pPr>
        <w:pStyle w:val="Artikeltekst"/>
      </w:pPr>
      <w:r w:rsidRPr="00975C5E">
        <w:t xml:space="preserve">Partijen komen overeen de </w:t>
      </w:r>
      <w:r w:rsidR="00082A20" w:rsidRPr="00975C5E">
        <w:t>Raamo</w:t>
      </w:r>
      <w:r w:rsidRPr="00975C5E">
        <w:t>vereenkomst tussentijds op te kunnen zeggen met inachtneming van een termijn van drie (3) maanden indien:</w:t>
      </w:r>
    </w:p>
    <w:p w14:paraId="44D7E585" w14:textId="77777777" w:rsidR="00B339FE" w:rsidRPr="00975C5E" w:rsidRDefault="00B339FE" w:rsidP="00B339FE">
      <w:pPr>
        <w:pStyle w:val="Lijstopsomteken"/>
      </w:pPr>
      <w:r w:rsidRPr="00975C5E">
        <w:t xml:space="preserve">Zich baanbrekende ontwikkelingen met betrekking tot de Prestatie voordoen waarop de </w:t>
      </w:r>
      <w:r w:rsidR="00082A20" w:rsidRPr="00975C5E">
        <w:t>Raamo</w:t>
      </w:r>
      <w:r w:rsidRPr="00975C5E">
        <w:t>vereenkomst betrekking heeft en Leverancier de Prestatie niet dienovereenkomstig kan of wil aanpassen;</w:t>
      </w:r>
    </w:p>
    <w:p w14:paraId="298CF689" w14:textId="77777777" w:rsidR="00B339FE" w:rsidRPr="00975C5E" w:rsidRDefault="00B339FE" w:rsidP="00B339FE">
      <w:pPr>
        <w:pStyle w:val="Lijstopsomteken"/>
      </w:pPr>
      <w:r w:rsidRPr="00975C5E">
        <w:t xml:space="preserve">Europese en/of nationale wetgeving het gebruik dan wel de toepassing van een Prestatie door UMC zodanig beperkt, dat nakoming van de </w:t>
      </w:r>
      <w:r w:rsidR="00082A20" w:rsidRPr="00975C5E">
        <w:t>Raamovereenkomst</w:t>
      </w:r>
      <w:r w:rsidRPr="00975C5E">
        <w:t xml:space="preserve"> van UMC in redelijkheid niet kan worden verlangd.</w:t>
      </w:r>
    </w:p>
    <w:p w14:paraId="1FDAA9BB" w14:textId="77777777" w:rsidR="00B339FE" w:rsidRPr="00975C5E" w:rsidRDefault="00B339FE" w:rsidP="00B339FE">
      <w:pPr>
        <w:pStyle w:val="Artikeltekst"/>
      </w:pPr>
      <w:r w:rsidRPr="00975C5E">
        <w:t xml:space="preserve">Indien UMC de </w:t>
      </w:r>
      <w:r w:rsidR="00082A20" w:rsidRPr="00975C5E">
        <w:t>Raamovereenkomst</w:t>
      </w:r>
      <w:r w:rsidRPr="00975C5E">
        <w:t xml:space="preserve"> op grond van dit artikel tussentijds opzegt, eindigen de verplichtingen van partijen over en weer na het verstrijken van de opzegtermijn en het eindigen van de </w:t>
      </w:r>
      <w:r w:rsidR="00082A20" w:rsidRPr="00975C5E">
        <w:t>Raamovereenkomst</w:t>
      </w:r>
      <w:r w:rsidRPr="00975C5E">
        <w:t>.</w:t>
      </w:r>
    </w:p>
    <w:p w14:paraId="22AE3B1C" w14:textId="77777777" w:rsidR="00B339FE" w:rsidRPr="00B339FE" w:rsidRDefault="00B339FE" w:rsidP="00B339FE">
      <w:pPr>
        <w:pStyle w:val="Artikelnummer"/>
      </w:pPr>
      <w:r w:rsidRPr="00B339FE">
        <w:t>Toepasselijk recht en geschillenbeslechting</w:t>
      </w:r>
    </w:p>
    <w:p w14:paraId="111E624A" w14:textId="77777777" w:rsidR="00B339FE" w:rsidRDefault="00B339FE" w:rsidP="00B339FE">
      <w:pPr>
        <w:pStyle w:val="Artikeltekst"/>
      </w:pPr>
      <w:r>
        <w:t>Deze Raamovereenkomst wordt uitsluitend door Nederlands recht beheerst.</w:t>
      </w:r>
    </w:p>
    <w:p w14:paraId="55AD5E70" w14:textId="77777777" w:rsidR="00B339FE" w:rsidRPr="00B339FE" w:rsidRDefault="00B339FE" w:rsidP="00B339FE">
      <w:pPr>
        <w:pStyle w:val="Artikeltekst"/>
      </w:pPr>
      <w:r>
        <w:lastRenderedPageBreak/>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770CD94F" w14:textId="77777777" w:rsidR="00DD176B" w:rsidRPr="006453D0" w:rsidRDefault="0058060C" w:rsidP="00BF0818">
      <w:pPr>
        <w:keepNext/>
        <w:rPr>
          <w:b/>
          <w:bCs/>
        </w:rPr>
      </w:pPr>
      <w:r w:rsidRPr="006453D0">
        <w:rPr>
          <w:b/>
          <w:bCs/>
        </w:rPr>
        <w:t>Aldus overeengekomen in tweevoud,</w:t>
      </w:r>
    </w:p>
    <w:p w14:paraId="42F997BF"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C1B9C80" w14:textId="77777777" w:rsidTr="00143D31">
        <w:trPr>
          <w:trHeight w:val="510"/>
        </w:trPr>
        <w:tc>
          <w:tcPr>
            <w:tcW w:w="2495" w:type="pct"/>
          </w:tcPr>
          <w:p w14:paraId="7C3F5186" w14:textId="77777777" w:rsidR="0058060C" w:rsidRPr="006453D0" w:rsidRDefault="0058060C" w:rsidP="00BF0818">
            <w:pPr>
              <w:keepNext/>
            </w:pPr>
            <w:r w:rsidRPr="006453D0">
              <w:t>UMC</w:t>
            </w:r>
          </w:p>
        </w:tc>
        <w:tc>
          <w:tcPr>
            <w:tcW w:w="2505" w:type="pct"/>
          </w:tcPr>
          <w:sdt>
            <w:sdtPr>
              <w:tag w:val="Leverancier"/>
              <w:id w:val="-2092687653"/>
              <w:placeholder>
                <w:docPart w:val="4D2C5D01A624434A8FA37F9E2D26483F"/>
              </w:placeholder>
              <w:temporary/>
              <w:showingPlcHdr/>
              <w15:dataBinding w:xpath="/ns0:ccMapDocument[1]/[1]" w:storeItemID="{00000000-0000-0000-0000-000000000000}"/>
            </w:sdtPr>
            <w:sdtEndPr/>
            <w:sdtContent>
              <w:p w14:paraId="24278B66"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377ABE79" w14:textId="77777777" w:rsidTr="00143D31">
        <w:trPr>
          <w:trHeight w:val="510"/>
        </w:trPr>
        <w:tc>
          <w:tcPr>
            <w:tcW w:w="2495" w:type="pct"/>
          </w:tcPr>
          <w:p w14:paraId="6A4FA92C" w14:textId="77777777" w:rsidR="0058060C" w:rsidRPr="006453D0" w:rsidRDefault="0058060C" w:rsidP="00BF0818">
            <w:pPr>
              <w:keepNext/>
            </w:pPr>
            <w:r w:rsidRPr="006453D0">
              <w:t>Plaats: Amsterdam</w:t>
            </w:r>
          </w:p>
        </w:tc>
        <w:tc>
          <w:tcPr>
            <w:tcW w:w="2505" w:type="pct"/>
          </w:tcPr>
          <w:p w14:paraId="0D19F28D" w14:textId="77777777" w:rsidR="0058060C" w:rsidRPr="006453D0" w:rsidRDefault="0058060C" w:rsidP="00BF0818">
            <w:pPr>
              <w:keepNext/>
              <w:tabs>
                <w:tab w:val="left" w:leader="dot" w:pos="3959"/>
              </w:tabs>
            </w:pPr>
            <w:r w:rsidRPr="006453D0">
              <w:t xml:space="preserve">Plaats: </w:t>
            </w:r>
            <w:sdt>
              <w:sdtPr>
                <w:id w:val="-763456585"/>
                <w:placeholder>
                  <w:docPart w:val="9E5FE5E06F974526862B5809EBC79347"/>
                </w:placeholder>
                <w:temporary/>
                <w:showingPlcHdr/>
              </w:sdtPr>
              <w:sdtEndPr/>
              <w:sdtContent>
                <w:r w:rsidRPr="006453D0">
                  <w:rPr>
                    <w:rStyle w:val="Tekstvantijdelijkeaanduiding"/>
                  </w:rPr>
                  <w:tab/>
                </w:r>
              </w:sdtContent>
            </w:sdt>
          </w:p>
        </w:tc>
      </w:tr>
      <w:tr w:rsidR="0058060C" w:rsidRPr="006453D0" w14:paraId="5832DCA3" w14:textId="77777777" w:rsidTr="00143D31">
        <w:trPr>
          <w:trHeight w:val="850"/>
        </w:trPr>
        <w:tc>
          <w:tcPr>
            <w:tcW w:w="2495" w:type="pct"/>
          </w:tcPr>
          <w:p w14:paraId="7AEA0B15" w14:textId="77777777" w:rsidR="0058060C" w:rsidRPr="006453D0" w:rsidRDefault="0058060C" w:rsidP="00BF0818">
            <w:pPr>
              <w:keepNext/>
            </w:pPr>
            <w:r w:rsidRPr="006453D0">
              <w:t xml:space="preserve">Naam: </w:t>
            </w:r>
            <w:sdt>
              <w:sdtPr>
                <w:id w:val="-691449586"/>
                <w:placeholder>
                  <w:docPart w:val="3B8456D6D5FE46F9A616C86CCB8CD156"/>
                </w:placeholder>
                <w:temporary/>
                <w:showingPlcHdr/>
              </w:sdtPr>
              <w:sdtEndPr/>
              <w:sdtContent>
                <w:r w:rsidRPr="006453D0">
                  <w:rPr>
                    <w:rStyle w:val="Tekstvantijdelijkeaanduiding"/>
                  </w:rPr>
                  <w:t>[Naam]</w:t>
                </w:r>
              </w:sdtContent>
            </w:sdt>
          </w:p>
        </w:tc>
        <w:tc>
          <w:tcPr>
            <w:tcW w:w="2505" w:type="pct"/>
          </w:tcPr>
          <w:p w14:paraId="7FB830BE" w14:textId="77777777" w:rsidR="0058060C" w:rsidRPr="006453D0" w:rsidRDefault="0058060C" w:rsidP="00BF0818">
            <w:pPr>
              <w:keepNext/>
              <w:tabs>
                <w:tab w:val="left" w:leader="dot" w:pos="3959"/>
              </w:tabs>
            </w:pPr>
            <w:r w:rsidRPr="006453D0">
              <w:t xml:space="preserve">Naam: </w:t>
            </w:r>
            <w:sdt>
              <w:sdtPr>
                <w:id w:val="1051578853"/>
                <w:placeholder>
                  <w:docPart w:val="6895F96075CA41B68335CDFDFC62B4D7"/>
                </w:placeholder>
                <w:temporary/>
                <w:showingPlcHdr/>
              </w:sdtPr>
              <w:sdtEndPr/>
              <w:sdtContent>
                <w:r w:rsidRPr="006453D0">
                  <w:rPr>
                    <w:rStyle w:val="Tekstvantijdelijkeaanduiding"/>
                  </w:rPr>
                  <w:tab/>
                </w:r>
              </w:sdtContent>
            </w:sdt>
          </w:p>
        </w:tc>
      </w:tr>
      <w:tr w:rsidR="0058060C" w:rsidRPr="006453D0" w14:paraId="0C60E190" w14:textId="77777777" w:rsidTr="00143D31">
        <w:trPr>
          <w:trHeight w:val="510"/>
        </w:trPr>
        <w:tc>
          <w:tcPr>
            <w:tcW w:w="2495" w:type="pct"/>
          </w:tcPr>
          <w:p w14:paraId="32473D8C" w14:textId="77777777" w:rsidR="0058060C" w:rsidRPr="006453D0" w:rsidRDefault="0058060C" w:rsidP="00BF0818">
            <w:pPr>
              <w:keepNext/>
            </w:pPr>
            <w:r w:rsidRPr="006453D0">
              <w:t xml:space="preserve">Functie: </w:t>
            </w:r>
            <w:sdt>
              <w:sdtPr>
                <w:id w:val="12125297"/>
                <w:placeholder>
                  <w:docPart w:val="C2F642FE1DC14C0B8578704EC6F161E5"/>
                </w:placeholder>
                <w:temporary/>
                <w:showingPlcHdr/>
              </w:sdtPr>
              <w:sdtEndPr/>
              <w:sdtContent>
                <w:r w:rsidRPr="006453D0">
                  <w:rPr>
                    <w:rStyle w:val="Tekstvantijdelijkeaanduiding"/>
                  </w:rPr>
                  <w:t>[Functie]</w:t>
                </w:r>
              </w:sdtContent>
            </w:sdt>
          </w:p>
        </w:tc>
        <w:tc>
          <w:tcPr>
            <w:tcW w:w="2505" w:type="pct"/>
          </w:tcPr>
          <w:p w14:paraId="7210DFA6" w14:textId="77777777" w:rsidR="0058060C" w:rsidRPr="006453D0" w:rsidRDefault="0058060C" w:rsidP="00BF0818">
            <w:pPr>
              <w:keepNext/>
              <w:tabs>
                <w:tab w:val="left" w:leader="dot" w:pos="3959"/>
              </w:tabs>
            </w:pPr>
            <w:r w:rsidRPr="006453D0">
              <w:t xml:space="preserve">Functie: </w:t>
            </w:r>
            <w:sdt>
              <w:sdtPr>
                <w:id w:val="-574811267"/>
                <w:placeholder>
                  <w:docPart w:val="986BE64B33FF49889AD92F44E65BC5F3"/>
                </w:placeholder>
                <w:temporary/>
                <w:showingPlcHdr/>
              </w:sdtPr>
              <w:sdtEndPr/>
              <w:sdtContent>
                <w:r w:rsidRPr="006453D0">
                  <w:rPr>
                    <w:rStyle w:val="Tekstvantijdelijkeaanduiding"/>
                  </w:rPr>
                  <w:tab/>
                </w:r>
              </w:sdtContent>
            </w:sdt>
          </w:p>
        </w:tc>
      </w:tr>
      <w:tr w:rsidR="0058060C" w:rsidRPr="006453D0" w14:paraId="7A7B81C1" w14:textId="77777777" w:rsidTr="00143D31">
        <w:trPr>
          <w:trHeight w:val="850"/>
        </w:trPr>
        <w:tc>
          <w:tcPr>
            <w:tcW w:w="2495" w:type="pct"/>
          </w:tcPr>
          <w:p w14:paraId="7BBA0755" w14:textId="77777777" w:rsidR="0058060C" w:rsidRPr="006453D0" w:rsidRDefault="0058060C" w:rsidP="00BF0818">
            <w:pPr>
              <w:keepNext/>
            </w:pPr>
            <w:r w:rsidRPr="006453D0">
              <w:t xml:space="preserve">Datum: </w:t>
            </w:r>
            <w:sdt>
              <w:sdtPr>
                <w:tag w:val="&#10;"/>
                <w:id w:val="-1113045839"/>
                <w:placeholder>
                  <w:docPart w:val="A29589C6CA67466D8235F10A7C91040D"/>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AB846A9" w14:textId="77777777" w:rsidR="0058060C" w:rsidRPr="006453D0" w:rsidRDefault="0058060C" w:rsidP="00BF0818">
            <w:pPr>
              <w:keepNext/>
              <w:tabs>
                <w:tab w:val="left" w:leader="dot" w:pos="3959"/>
              </w:tabs>
            </w:pPr>
            <w:r w:rsidRPr="006453D0">
              <w:t xml:space="preserve">Datum: </w:t>
            </w:r>
            <w:sdt>
              <w:sdtPr>
                <w:id w:val="-1107652751"/>
                <w:placeholder>
                  <w:docPart w:val="CF0EE01D73CA4FCFAA819D28D80FAE09"/>
                </w:placeholder>
                <w:temporary/>
                <w:showingPlcHdr/>
              </w:sdtPr>
              <w:sdtEndPr/>
              <w:sdtContent>
                <w:r w:rsidRPr="006453D0">
                  <w:rPr>
                    <w:rStyle w:val="Tekstvantijdelijkeaanduiding"/>
                  </w:rPr>
                  <w:tab/>
                </w:r>
              </w:sdtContent>
            </w:sdt>
          </w:p>
        </w:tc>
      </w:tr>
    </w:tbl>
    <w:p w14:paraId="6F2DCA70"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0F24D8E1" w14:textId="77777777" w:rsidTr="0003052D">
        <w:trPr>
          <w:trHeight w:val="510"/>
        </w:trPr>
        <w:tc>
          <w:tcPr>
            <w:tcW w:w="2495" w:type="pct"/>
          </w:tcPr>
          <w:p w14:paraId="4ABC184F" w14:textId="77777777" w:rsidR="00E03086" w:rsidRPr="006453D0" w:rsidRDefault="00E03086" w:rsidP="0003052D">
            <w:pPr>
              <w:keepNext/>
            </w:pPr>
            <w:r w:rsidRPr="006453D0">
              <w:t>UMC</w:t>
            </w:r>
          </w:p>
        </w:tc>
        <w:tc>
          <w:tcPr>
            <w:tcW w:w="2505" w:type="pct"/>
          </w:tcPr>
          <w:sdt>
            <w:sdtPr>
              <w:tag w:val="Leverancier"/>
              <w:id w:val="-780340825"/>
              <w:placeholder>
                <w:docPart w:val="D6C1E08076534825B7AA4C1C3557C0C7"/>
              </w:placeholder>
              <w:temporary/>
              <w:showingPlcHdr/>
              <w15:dataBinding w:xpath="/ns0:ccMapDocument[1]/[1]" w:storeItemID="{00000000-0000-0000-0000-000000000000}"/>
            </w:sdtPr>
            <w:sdtEndPr/>
            <w:sdtContent>
              <w:p w14:paraId="2CFD5EA6" w14:textId="77777777" w:rsidR="00E03086" w:rsidRPr="006453D0" w:rsidRDefault="00E03086" w:rsidP="0003052D">
                <w:pPr>
                  <w:keepNext/>
                  <w:tabs>
                    <w:tab w:val="left" w:leader="dot" w:pos="3959"/>
                  </w:tabs>
                </w:pPr>
                <w:r w:rsidRPr="006453D0">
                  <w:rPr>
                    <w:rStyle w:val="Tekstvantijdelijkeaanduiding"/>
                  </w:rPr>
                  <w:t>[Leverancier]</w:t>
                </w:r>
              </w:p>
            </w:sdtContent>
          </w:sdt>
        </w:tc>
      </w:tr>
      <w:tr w:rsidR="00E03086" w:rsidRPr="006453D0" w14:paraId="2B9720A8" w14:textId="77777777" w:rsidTr="0003052D">
        <w:trPr>
          <w:trHeight w:val="510"/>
        </w:trPr>
        <w:tc>
          <w:tcPr>
            <w:tcW w:w="2495" w:type="pct"/>
          </w:tcPr>
          <w:p w14:paraId="13A0E9A9" w14:textId="77777777" w:rsidR="00E03086" w:rsidRPr="006453D0" w:rsidRDefault="00E03086" w:rsidP="0003052D">
            <w:pPr>
              <w:keepNext/>
            </w:pPr>
            <w:r w:rsidRPr="006453D0">
              <w:t>Plaats: Amsterdam</w:t>
            </w:r>
          </w:p>
        </w:tc>
        <w:tc>
          <w:tcPr>
            <w:tcW w:w="2505" w:type="pct"/>
          </w:tcPr>
          <w:p w14:paraId="1F30BB88" w14:textId="77777777" w:rsidR="00E03086" w:rsidRPr="006453D0" w:rsidRDefault="00E03086" w:rsidP="0003052D">
            <w:pPr>
              <w:keepNext/>
              <w:tabs>
                <w:tab w:val="left" w:leader="dot" w:pos="3959"/>
              </w:tabs>
            </w:pPr>
            <w:r w:rsidRPr="006453D0">
              <w:t xml:space="preserve">Plaats: </w:t>
            </w:r>
            <w:sdt>
              <w:sdtPr>
                <w:id w:val="188729502"/>
                <w:placeholder>
                  <w:docPart w:val="298F8DA58B5E450999FFA766A8C49FE9"/>
                </w:placeholder>
                <w:temporary/>
                <w:showingPlcHdr/>
              </w:sdtPr>
              <w:sdtEndPr/>
              <w:sdtContent>
                <w:r w:rsidRPr="006453D0">
                  <w:rPr>
                    <w:rStyle w:val="Tekstvantijdelijkeaanduiding"/>
                  </w:rPr>
                  <w:tab/>
                </w:r>
              </w:sdtContent>
            </w:sdt>
          </w:p>
        </w:tc>
      </w:tr>
      <w:tr w:rsidR="00E03086" w:rsidRPr="006453D0" w14:paraId="68E72CE0" w14:textId="77777777" w:rsidTr="0003052D">
        <w:trPr>
          <w:trHeight w:val="850"/>
        </w:trPr>
        <w:tc>
          <w:tcPr>
            <w:tcW w:w="2495" w:type="pct"/>
          </w:tcPr>
          <w:p w14:paraId="5FCC951C" w14:textId="77777777" w:rsidR="00E03086" w:rsidRPr="006453D0" w:rsidRDefault="00E03086" w:rsidP="0003052D">
            <w:pPr>
              <w:keepNext/>
            </w:pPr>
            <w:r w:rsidRPr="006453D0">
              <w:t xml:space="preserve">Naam: </w:t>
            </w:r>
            <w:sdt>
              <w:sdtPr>
                <w:id w:val="-1449084778"/>
                <w:placeholder>
                  <w:docPart w:val="F7406AE8B61D45F9992813E68554B8CF"/>
                </w:placeholder>
                <w:temporary/>
                <w:showingPlcHdr/>
              </w:sdtPr>
              <w:sdtEndPr/>
              <w:sdtContent>
                <w:r w:rsidRPr="006453D0">
                  <w:rPr>
                    <w:rStyle w:val="Tekstvantijdelijkeaanduiding"/>
                  </w:rPr>
                  <w:t>[Naam]</w:t>
                </w:r>
              </w:sdtContent>
            </w:sdt>
          </w:p>
        </w:tc>
        <w:tc>
          <w:tcPr>
            <w:tcW w:w="2505" w:type="pct"/>
          </w:tcPr>
          <w:p w14:paraId="46814955" w14:textId="77777777" w:rsidR="00E03086" w:rsidRPr="006453D0" w:rsidRDefault="00E03086" w:rsidP="0003052D">
            <w:pPr>
              <w:keepNext/>
              <w:tabs>
                <w:tab w:val="left" w:leader="dot" w:pos="3959"/>
              </w:tabs>
            </w:pPr>
            <w:r w:rsidRPr="006453D0">
              <w:t xml:space="preserve">Naam: </w:t>
            </w:r>
            <w:sdt>
              <w:sdtPr>
                <w:id w:val="-1354025151"/>
                <w:placeholder>
                  <w:docPart w:val="2F58288E06B54A86B3573DD1D19A9203"/>
                </w:placeholder>
                <w:temporary/>
                <w:showingPlcHdr/>
              </w:sdtPr>
              <w:sdtEndPr/>
              <w:sdtContent>
                <w:r w:rsidRPr="006453D0">
                  <w:rPr>
                    <w:rStyle w:val="Tekstvantijdelijkeaanduiding"/>
                  </w:rPr>
                  <w:tab/>
                </w:r>
              </w:sdtContent>
            </w:sdt>
          </w:p>
        </w:tc>
      </w:tr>
      <w:tr w:rsidR="00E03086" w:rsidRPr="006453D0" w14:paraId="5C4444A0" w14:textId="77777777" w:rsidTr="0003052D">
        <w:trPr>
          <w:trHeight w:val="510"/>
        </w:trPr>
        <w:tc>
          <w:tcPr>
            <w:tcW w:w="2495" w:type="pct"/>
          </w:tcPr>
          <w:p w14:paraId="07B175E7" w14:textId="77777777" w:rsidR="00E03086" w:rsidRPr="006453D0" w:rsidRDefault="00E03086" w:rsidP="0003052D">
            <w:pPr>
              <w:keepNext/>
            </w:pPr>
            <w:r w:rsidRPr="006453D0">
              <w:t xml:space="preserve">Functie: </w:t>
            </w:r>
            <w:sdt>
              <w:sdtPr>
                <w:id w:val="-71355987"/>
                <w:placeholder>
                  <w:docPart w:val="701568C606EF428D8AD9C7F01FDA5F6F"/>
                </w:placeholder>
                <w:temporary/>
                <w:showingPlcHdr/>
              </w:sdtPr>
              <w:sdtEndPr/>
              <w:sdtContent>
                <w:r w:rsidRPr="006453D0">
                  <w:rPr>
                    <w:rStyle w:val="Tekstvantijdelijkeaanduiding"/>
                  </w:rPr>
                  <w:t>[Functie]</w:t>
                </w:r>
              </w:sdtContent>
            </w:sdt>
          </w:p>
        </w:tc>
        <w:tc>
          <w:tcPr>
            <w:tcW w:w="2505" w:type="pct"/>
          </w:tcPr>
          <w:p w14:paraId="3E04E14E" w14:textId="77777777" w:rsidR="00E03086" w:rsidRPr="006453D0" w:rsidRDefault="00E03086" w:rsidP="0003052D">
            <w:pPr>
              <w:keepNext/>
              <w:tabs>
                <w:tab w:val="left" w:leader="dot" w:pos="3959"/>
              </w:tabs>
            </w:pPr>
            <w:r w:rsidRPr="006453D0">
              <w:t xml:space="preserve">Functie: </w:t>
            </w:r>
            <w:sdt>
              <w:sdtPr>
                <w:id w:val="66856001"/>
                <w:placeholder>
                  <w:docPart w:val="8DF60D3E7CA94F9E96AC11791500B56C"/>
                </w:placeholder>
                <w:temporary/>
                <w:showingPlcHdr/>
              </w:sdtPr>
              <w:sdtEndPr/>
              <w:sdtContent>
                <w:r w:rsidRPr="006453D0">
                  <w:rPr>
                    <w:rStyle w:val="Tekstvantijdelijkeaanduiding"/>
                  </w:rPr>
                  <w:tab/>
                </w:r>
              </w:sdtContent>
            </w:sdt>
          </w:p>
        </w:tc>
      </w:tr>
      <w:tr w:rsidR="00E03086" w:rsidRPr="006453D0" w14:paraId="51122096" w14:textId="77777777" w:rsidTr="0003052D">
        <w:trPr>
          <w:trHeight w:val="850"/>
        </w:trPr>
        <w:tc>
          <w:tcPr>
            <w:tcW w:w="2495" w:type="pct"/>
          </w:tcPr>
          <w:p w14:paraId="42099F6B" w14:textId="77777777" w:rsidR="00E03086" w:rsidRPr="006453D0" w:rsidRDefault="00E03086" w:rsidP="0003052D">
            <w:pPr>
              <w:keepNext/>
            </w:pPr>
            <w:r w:rsidRPr="006453D0">
              <w:t xml:space="preserve">Datum: </w:t>
            </w:r>
            <w:sdt>
              <w:sdtPr>
                <w:tag w:val="&#10;"/>
                <w:id w:val="266974165"/>
                <w:placeholder>
                  <w:docPart w:val="264B3DFF5A5B45FA923F0687BF7DDEF1"/>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063597ED" w14:textId="77777777" w:rsidR="00E03086" w:rsidRPr="006453D0" w:rsidRDefault="00E03086" w:rsidP="0003052D">
            <w:pPr>
              <w:keepNext/>
              <w:tabs>
                <w:tab w:val="left" w:leader="dot" w:pos="3959"/>
              </w:tabs>
            </w:pPr>
            <w:r w:rsidRPr="006453D0">
              <w:t xml:space="preserve">Datum: </w:t>
            </w:r>
            <w:sdt>
              <w:sdtPr>
                <w:id w:val="1209228428"/>
                <w:placeholder>
                  <w:docPart w:val="4E38C9E1176943989077B3BC725B4BF3"/>
                </w:placeholder>
                <w:temporary/>
                <w:showingPlcHdr/>
              </w:sdtPr>
              <w:sdtEndPr/>
              <w:sdtContent>
                <w:r w:rsidRPr="006453D0">
                  <w:rPr>
                    <w:rStyle w:val="Tekstvantijdelijkeaanduiding"/>
                  </w:rPr>
                  <w:tab/>
                </w:r>
              </w:sdtContent>
            </w:sdt>
          </w:p>
        </w:tc>
      </w:tr>
    </w:tbl>
    <w:p w14:paraId="3F78EAE4" w14:textId="77777777" w:rsidR="00E03086" w:rsidRPr="004B2C3C" w:rsidRDefault="00E03086" w:rsidP="004B2C3C"/>
    <w:p w14:paraId="1CD802D9" w14:textId="77777777" w:rsidR="00E03086" w:rsidRPr="004B2C3C" w:rsidRDefault="00E03086" w:rsidP="004B2C3C"/>
    <w:p w14:paraId="25F20664" w14:textId="77777777" w:rsidR="00E03086" w:rsidRPr="004B2C3C" w:rsidRDefault="00E03086" w:rsidP="004B2C3C"/>
    <w:p w14:paraId="50EBEFB6" w14:textId="77777777" w:rsidR="008C4627" w:rsidRPr="004B2C3C" w:rsidRDefault="008C4627" w:rsidP="004B2C3C"/>
    <w:p w14:paraId="0657FA9A" w14:textId="77777777" w:rsidR="008C4627" w:rsidRPr="006453D0" w:rsidRDefault="008C4627" w:rsidP="00BF0818">
      <w:pPr>
        <w:keepNext/>
        <w:rPr>
          <w:b/>
          <w:bCs/>
        </w:rPr>
      </w:pPr>
      <w:r w:rsidRPr="006453D0">
        <w:rPr>
          <w:b/>
          <w:bCs/>
        </w:rPr>
        <w:lastRenderedPageBreak/>
        <w:t>Bijlagen:</w:t>
      </w:r>
    </w:p>
    <w:p w14:paraId="3D1A6116" w14:textId="52308BAB" w:rsidR="001B2690" w:rsidRPr="001B2690" w:rsidRDefault="001B2690" w:rsidP="001B2690">
      <w:pPr>
        <w:keepNext/>
        <w:numPr>
          <w:ilvl w:val="0"/>
          <w:numId w:val="31"/>
        </w:numPr>
        <w:tabs>
          <w:tab w:val="left" w:pos="1134"/>
        </w:tabs>
      </w:pPr>
      <w:r w:rsidRPr="001B2690">
        <w:t>: Nota(‘s) van Inlichtingen (</w:t>
      </w:r>
      <w:proofErr w:type="spellStart"/>
      <w:r w:rsidRPr="001B2690">
        <w:t>NvI</w:t>
      </w:r>
      <w:proofErr w:type="spellEnd"/>
      <w:r w:rsidRPr="001B2690">
        <w:t>(‘s))</w:t>
      </w:r>
    </w:p>
    <w:p w14:paraId="380B5725" w14:textId="2B6B0F11" w:rsidR="001B2690" w:rsidRPr="001B2690" w:rsidRDefault="001B2690" w:rsidP="001B2690">
      <w:pPr>
        <w:keepNext/>
        <w:numPr>
          <w:ilvl w:val="0"/>
          <w:numId w:val="31"/>
        </w:numPr>
        <w:tabs>
          <w:tab w:val="left" w:pos="1134"/>
        </w:tabs>
      </w:pPr>
      <w:r w:rsidRPr="001B2690">
        <w:t xml:space="preserve">: Begrippenlijst </w:t>
      </w:r>
    </w:p>
    <w:p w14:paraId="261AEB3A" w14:textId="7AB033C2" w:rsidR="001B2690" w:rsidRPr="001B2690" w:rsidRDefault="001B2690" w:rsidP="001B2690">
      <w:pPr>
        <w:keepNext/>
        <w:numPr>
          <w:ilvl w:val="0"/>
          <w:numId w:val="31"/>
        </w:numPr>
        <w:tabs>
          <w:tab w:val="left" w:pos="1134"/>
        </w:tabs>
      </w:pPr>
      <w:r w:rsidRPr="001B2690">
        <w:t xml:space="preserve">: </w:t>
      </w:r>
      <w:sdt>
        <w:sdtPr>
          <w:id w:val="1264654976"/>
          <w:placeholder>
            <w:docPart w:val="871D721584764CCB95367404888F0C25"/>
          </w:placeholder>
          <w:temporary/>
          <w:showingPlcHdr/>
        </w:sdtPr>
        <w:sdtEndPr/>
        <w:sdtContent>
          <w:r w:rsidRPr="001B2690">
            <w:rPr>
              <w:highlight w:val="green"/>
            </w:rPr>
            <w:t>&lt;OPTIONEEL&gt;</w:t>
          </w:r>
          <w:r w:rsidRPr="001B2690">
            <w:t xml:space="preserve"> </w:t>
          </w:r>
        </w:sdtContent>
      </w:sdt>
      <w:r w:rsidRPr="001B2690">
        <w:t xml:space="preserve">Aanbestedingsdocumenten (Inclusief </w:t>
      </w:r>
      <w:proofErr w:type="spellStart"/>
      <w:r w:rsidRPr="001B2690">
        <w:t>PvEW</w:t>
      </w:r>
      <w:proofErr w:type="spellEnd"/>
      <w:r w:rsidRPr="001B2690">
        <w:t xml:space="preserve">) </w:t>
      </w:r>
    </w:p>
    <w:p w14:paraId="71BEE02A" w14:textId="77777777" w:rsidR="001B2690" w:rsidRPr="001B2690" w:rsidRDefault="001B2690" w:rsidP="001B2690">
      <w:pPr>
        <w:keepNext/>
        <w:numPr>
          <w:ilvl w:val="0"/>
          <w:numId w:val="31"/>
        </w:numPr>
        <w:tabs>
          <w:tab w:val="left" w:pos="1134"/>
        </w:tabs>
      </w:pPr>
      <w:r w:rsidRPr="001B2690">
        <w:t xml:space="preserve">: </w:t>
      </w:r>
      <w:sdt>
        <w:sdtPr>
          <w:id w:val="1191417194"/>
          <w:placeholder>
            <w:docPart w:val="2EDF97CA74F84F518DFD0FDE91716BB0"/>
          </w:placeholder>
          <w:temporary/>
          <w:showingPlcHdr/>
        </w:sdtPr>
        <w:sdtEndPr/>
        <w:sdtContent>
          <w:r w:rsidRPr="001B2690">
            <w:rPr>
              <w:highlight w:val="green"/>
            </w:rPr>
            <w:t>&lt;OPTIONEEL&gt;</w:t>
          </w:r>
          <w:r w:rsidRPr="001B2690">
            <w:t xml:space="preserve"> </w:t>
          </w:r>
        </w:sdtContent>
      </w:sdt>
      <w:r w:rsidRPr="001B2690">
        <w:t xml:space="preserve">Verwerkersovereenkomst </w:t>
      </w:r>
      <w:sdt>
        <w:sdtPr>
          <w:id w:val="-15388219"/>
          <w:placeholder>
            <w:docPart w:val="9201848DA8F446AE9992F331E12CC6B0"/>
          </w:placeholder>
          <w:temporary/>
          <w:showingPlcHdr/>
        </w:sdtPr>
        <w:sdtEndPr/>
        <w:sdtContent>
          <w:r w:rsidRPr="001B2690">
            <w:t xml:space="preserve">&lt;OF&gt; </w:t>
          </w:r>
        </w:sdtContent>
      </w:sdt>
      <w:r w:rsidRPr="001B2690">
        <w:t>Bijlage Privacy-afspraken on site en remote acces onderhoud</w:t>
      </w:r>
    </w:p>
    <w:p w14:paraId="42AAB221" w14:textId="77777777" w:rsidR="001B2690" w:rsidRPr="001B2690" w:rsidRDefault="001B2690" w:rsidP="001B2690">
      <w:pPr>
        <w:keepNext/>
        <w:numPr>
          <w:ilvl w:val="0"/>
          <w:numId w:val="31"/>
        </w:numPr>
        <w:tabs>
          <w:tab w:val="left" w:pos="1134"/>
        </w:tabs>
      </w:pPr>
      <w:r w:rsidRPr="001B2690">
        <w:t xml:space="preserve">: Algemene inkoopvoorwaarden </w:t>
      </w:r>
      <w:r w:rsidR="004F26C2">
        <w:t xml:space="preserve">UMC versie </w:t>
      </w:r>
      <w:r w:rsidR="00015BD5">
        <w:t>Januari 2024</w:t>
      </w:r>
      <w:r w:rsidR="004F26C2">
        <w:t xml:space="preserve"> (AIV)</w:t>
      </w:r>
      <w:r w:rsidRPr="001B2690">
        <w:t xml:space="preserve"> en de Aanvullingen op de AIV</w:t>
      </w:r>
      <w:r w:rsidR="00FC2ECD">
        <w:t xml:space="preserve"> versie </w:t>
      </w:r>
      <w:r w:rsidR="00015BD5">
        <w:t>Januari 2024</w:t>
      </w:r>
      <w:r w:rsidR="00FC2ECD">
        <w:t>.</w:t>
      </w:r>
    </w:p>
    <w:p w14:paraId="29807408" w14:textId="77777777" w:rsidR="001B2690" w:rsidRPr="001B2690" w:rsidRDefault="001B2690" w:rsidP="001B2690">
      <w:pPr>
        <w:keepNext/>
        <w:numPr>
          <w:ilvl w:val="0"/>
          <w:numId w:val="31"/>
        </w:numPr>
        <w:tabs>
          <w:tab w:val="left" w:pos="1134"/>
        </w:tabs>
        <w:rPr>
          <w:lang w:val="en-US"/>
        </w:rPr>
      </w:pPr>
      <w:r w:rsidRPr="001B2690">
        <w:rPr>
          <w:lang w:val="en-US"/>
        </w:rPr>
        <w:t xml:space="preserve">: </w:t>
      </w:r>
      <w:sdt>
        <w:sdtPr>
          <w:id w:val="1189716710"/>
          <w:placeholder>
            <w:docPart w:val="BD33B1347D24466CB351A635CD143613"/>
          </w:placeholder>
          <w:temporary/>
          <w:showingPlcHdr/>
        </w:sdtPr>
        <w:sdtEndPr/>
        <w:sdtContent>
          <w:r w:rsidRPr="001B2690">
            <w:rPr>
              <w:highlight w:val="green"/>
            </w:rPr>
            <w:t>&lt;OPTIONEEL&gt;</w:t>
          </w:r>
          <w:r w:rsidRPr="001B2690">
            <w:t xml:space="preserve"> </w:t>
          </w:r>
        </w:sdtContent>
      </w:sdt>
      <w:proofErr w:type="spellStart"/>
      <w:r w:rsidRPr="001B2690">
        <w:rPr>
          <w:lang w:val="en-US"/>
        </w:rPr>
        <w:t>Servicelevel</w:t>
      </w:r>
      <w:proofErr w:type="spellEnd"/>
      <w:r w:rsidRPr="001B2690">
        <w:rPr>
          <w:lang w:val="en-US"/>
        </w:rPr>
        <w:t xml:space="preserve"> agreement (SLA)</w:t>
      </w:r>
    </w:p>
    <w:p w14:paraId="3FF01ACB" w14:textId="77777777" w:rsidR="001B2690" w:rsidRPr="001B2690" w:rsidRDefault="001B2690" w:rsidP="001B2690">
      <w:pPr>
        <w:keepNext/>
        <w:numPr>
          <w:ilvl w:val="0"/>
          <w:numId w:val="31"/>
        </w:numPr>
        <w:tabs>
          <w:tab w:val="left" w:pos="1134"/>
        </w:tabs>
      </w:pPr>
      <w:r w:rsidRPr="001B2690">
        <w:t xml:space="preserve">: </w:t>
      </w:r>
      <w:sdt>
        <w:sdtPr>
          <w:id w:val="1181084942"/>
          <w:placeholder>
            <w:docPart w:val="7EEA37592C7C4A2BA6C70D753E153F04"/>
          </w:placeholder>
          <w:temporary/>
          <w:showingPlcHdr/>
        </w:sdtPr>
        <w:sdtEndPr/>
        <w:sdtContent>
          <w:r w:rsidRPr="001B2690">
            <w:rPr>
              <w:highlight w:val="green"/>
            </w:rPr>
            <w:t>&lt;OPTIONEEL&gt;</w:t>
          </w:r>
          <w:r w:rsidRPr="001B2690">
            <w:t xml:space="preserve"> </w:t>
          </w:r>
        </w:sdtContent>
      </w:sdt>
      <w:r w:rsidRPr="001B2690">
        <w:t>Prijzenblad</w:t>
      </w:r>
    </w:p>
    <w:p w14:paraId="7940A6F3" w14:textId="77777777" w:rsidR="001B2690" w:rsidRPr="001B2690" w:rsidRDefault="001B2690" w:rsidP="001B2690">
      <w:pPr>
        <w:keepNext/>
        <w:numPr>
          <w:ilvl w:val="0"/>
          <w:numId w:val="31"/>
        </w:numPr>
        <w:tabs>
          <w:tab w:val="left" w:pos="1134"/>
        </w:tabs>
      </w:pPr>
      <w:r w:rsidRPr="001B2690">
        <w:t xml:space="preserve">: </w:t>
      </w:r>
      <w:sdt>
        <w:sdtPr>
          <w:id w:val="-1290583477"/>
          <w:placeholder>
            <w:docPart w:val="DE2D76CB458840D99AE72A752A097210"/>
          </w:placeholder>
          <w:temporary/>
          <w:showingPlcHdr/>
        </w:sdtPr>
        <w:sdtEndPr/>
        <w:sdtContent>
          <w:r w:rsidRPr="001B2690">
            <w:rPr>
              <w:highlight w:val="green"/>
            </w:rPr>
            <w:t>&lt;OPTIONEEL&gt;</w:t>
          </w:r>
          <w:r w:rsidRPr="001B2690">
            <w:t xml:space="preserve"> </w:t>
          </w:r>
        </w:sdtContent>
      </w:sdt>
      <w:r w:rsidRPr="001B2690">
        <w:t>Acceptatieprotocol</w:t>
      </w:r>
    </w:p>
    <w:p w14:paraId="4051A3E0" w14:textId="77777777" w:rsidR="001B2690" w:rsidRPr="001B2690" w:rsidRDefault="001B2690" w:rsidP="001B2690">
      <w:pPr>
        <w:keepNext/>
        <w:numPr>
          <w:ilvl w:val="0"/>
          <w:numId w:val="31"/>
        </w:numPr>
        <w:tabs>
          <w:tab w:val="left" w:pos="1134"/>
        </w:tabs>
      </w:pPr>
      <w:r w:rsidRPr="001B2690">
        <w:t xml:space="preserve">: SBI/Medische Technologie huisregels </w:t>
      </w:r>
    </w:p>
    <w:p w14:paraId="17089BEC" w14:textId="77777777" w:rsidR="001B2690" w:rsidRPr="001B2690" w:rsidRDefault="001B2690" w:rsidP="001B2690">
      <w:pPr>
        <w:keepNext/>
        <w:numPr>
          <w:ilvl w:val="0"/>
          <w:numId w:val="31"/>
        </w:numPr>
        <w:tabs>
          <w:tab w:val="left" w:pos="1134"/>
        </w:tabs>
      </w:pPr>
      <w:r w:rsidRPr="001B2690">
        <w:t xml:space="preserve">: </w:t>
      </w:r>
      <w:sdt>
        <w:sdtPr>
          <w:id w:val="-1851024705"/>
          <w:placeholder>
            <w:docPart w:val="5337F1B570C846369314F3D25C2A641E"/>
          </w:placeholder>
          <w:temporary/>
          <w:showingPlcHdr/>
        </w:sdtPr>
        <w:sdtEndPr/>
        <w:sdtContent>
          <w:r w:rsidRPr="001B2690">
            <w:rPr>
              <w:highlight w:val="green"/>
            </w:rPr>
            <w:t>&lt;OPTIONEEL&gt;</w:t>
          </w:r>
          <w:r w:rsidRPr="001B2690">
            <w:t xml:space="preserve"> </w:t>
          </w:r>
        </w:sdtContent>
      </w:sdt>
      <w:r w:rsidRPr="001B2690">
        <w:t xml:space="preserve"> Productinformatie Verbruiksartikelen </w:t>
      </w:r>
    </w:p>
    <w:p w14:paraId="40527484" w14:textId="54BE8D77" w:rsidR="008874F0" w:rsidRPr="006453D0" w:rsidRDefault="001B2690" w:rsidP="001B2690">
      <w:pPr>
        <w:keepNext/>
        <w:numPr>
          <w:ilvl w:val="0"/>
          <w:numId w:val="31"/>
        </w:numPr>
        <w:tabs>
          <w:tab w:val="left" w:pos="1134"/>
        </w:tabs>
      </w:pPr>
      <w:r w:rsidRPr="001B2690">
        <w:t xml:space="preserve">: De inschrijving van Leverancier </w:t>
      </w:r>
    </w:p>
    <w:p w14:paraId="364CC63E" w14:textId="77777777" w:rsidR="008874F0" w:rsidRPr="006453D0" w:rsidRDefault="008874F0" w:rsidP="008C4627">
      <w:pPr>
        <w:keepNext/>
        <w:tabs>
          <w:tab w:val="left" w:pos="1134"/>
        </w:tabs>
        <w:ind w:left="1134" w:hanging="1134"/>
      </w:pPr>
    </w:p>
    <w:p w14:paraId="3A5E0DA5" w14:textId="77777777" w:rsidR="008874F0" w:rsidRPr="006453D0" w:rsidRDefault="008874F0" w:rsidP="008C4627">
      <w:pPr>
        <w:keepNext/>
        <w:tabs>
          <w:tab w:val="left" w:pos="1134"/>
        </w:tabs>
        <w:ind w:left="1134" w:hanging="1134"/>
        <w:sectPr w:rsidR="008874F0" w:rsidRPr="006453D0" w:rsidSect="00073AB5">
          <w:footerReference w:type="first" r:id="rId14"/>
          <w:pgSz w:w="11901" w:h="16817" w:code="9"/>
          <w:pgMar w:top="2835" w:right="1134" w:bottom="1276" w:left="1134" w:header="567" w:footer="454" w:gutter="0"/>
          <w:paperSrc w:first="15" w:other="15"/>
          <w:cols w:space="708"/>
          <w:titlePg/>
          <w:docGrid w:linePitch="286"/>
        </w:sectPr>
      </w:pPr>
    </w:p>
    <w:p w14:paraId="453E339B" w14:textId="77777777" w:rsidR="008874F0" w:rsidRDefault="008874F0" w:rsidP="008874F0">
      <w:pPr>
        <w:pStyle w:val="Kop1"/>
      </w:pPr>
      <w:r w:rsidRPr="006453D0">
        <w:lastRenderedPageBreak/>
        <w:t>Bijlage 2 Begrippenlijst</w:t>
      </w:r>
    </w:p>
    <w:p w14:paraId="7E4E91C7"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186A837D" w14:textId="77777777" w:rsidTr="00232C3C">
        <w:tc>
          <w:tcPr>
            <w:tcW w:w="2972" w:type="dxa"/>
          </w:tcPr>
          <w:p w14:paraId="273B82A5"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310FB774"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42FDA9DE" w14:textId="77777777" w:rsidR="00232C3C" w:rsidRPr="00F52C37" w:rsidRDefault="00232C3C" w:rsidP="0003052D">
            <w:pPr>
              <w:rPr>
                <w:rFonts w:ascii="Trebuchet MS" w:hAnsi="Trebuchet MS"/>
              </w:rPr>
            </w:pPr>
          </w:p>
        </w:tc>
      </w:tr>
      <w:tr w:rsidR="00232C3C" w:rsidRPr="00F52C37" w14:paraId="5050F2BF" w14:textId="77777777" w:rsidTr="00232C3C">
        <w:tc>
          <w:tcPr>
            <w:tcW w:w="2972" w:type="dxa"/>
          </w:tcPr>
          <w:p w14:paraId="49432415"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2FCC1305"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4302750B" w14:textId="77777777" w:rsidR="00232C3C" w:rsidRPr="00F52C37" w:rsidRDefault="00232C3C" w:rsidP="0003052D">
            <w:pPr>
              <w:rPr>
                <w:rFonts w:ascii="Trebuchet MS" w:hAnsi="Trebuchet MS"/>
              </w:rPr>
            </w:pPr>
          </w:p>
        </w:tc>
      </w:tr>
      <w:tr w:rsidR="00232C3C" w:rsidRPr="00F52C37" w14:paraId="7CC089A8" w14:textId="77777777" w:rsidTr="00232C3C">
        <w:trPr>
          <w:trHeight w:val="1448"/>
        </w:trPr>
        <w:tc>
          <w:tcPr>
            <w:tcW w:w="2972" w:type="dxa"/>
          </w:tcPr>
          <w:p w14:paraId="4C7D7BBA"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05006F75" w14:textId="77777777" w:rsidR="0014058B" w:rsidRPr="0014058B" w:rsidRDefault="00232C3C" w:rsidP="0014058B">
            <w:pPr>
              <w:rPr>
                <w:rFonts w:ascii="Trebuchet MS" w:eastAsia="Verdana" w:hAnsi="Trebuchet MS"/>
                <w:spacing w:val="-1"/>
                <w:w w:val="101"/>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2"/>
                <w:w w:val="102"/>
              </w:rPr>
              <w:t xml:space="preserve">Aanbestedende Dienst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p>
        </w:tc>
      </w:tr>
      <w:tr w:rsidR="00232C3C" w:rsidRPr="00F52C37" w14:paraId="6F9AC0D8" w14:textId="77777777" w:rsidTr="00232C3C">
        <w:tc>
          <w:tcPr>
            <w:tcW w:w="2972" w:type="dxa"/>
          </w:tcPr>
          <w:p w14:paraId="016DEE0B"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7151C0C9"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Aanbesteding geldende geschiktheidseisen, procedures en voorwaarden heeft gedefinieerd. </w:t>
            </w:r>
          </w:p>
          <w:p w14:paraId="685DBFFA" w14:textId="77777777" w:rsidR="00232C3C" w:rsidRPr="00F52C37" w:rsidRDefault="00232C3C" w:rsidP="0003052D">
            <w:pPr>
              <w:rPr>
                <w:rFonts w:ascii="Trebuchet MS" w:hAnsi="Trebuchet MS"/>
              </w:rPr>
            </w:pPr>
          </w:p>
        </w:tc>
      </w:tr>
      <w:tr w:rsidR="00232C3C" w:rsidRPr="00F52C37" w14:paraId="08AADF66" w14:textId="77777777" w:rsidTr="00232C3C">
        <w:tc>
          <w:tcPr>
            <w:tcW w:w="2972" w:type="dxa"/>
          </w:tcPr>
          <w:p w14:paraId="1EE5154F"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556F2E79"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2556A955" w14:textId="77777777" w:rsidR="00232C3C" w:rsidRPr="00F52C37" w:rsidRDefault="00232C3C" w:rsidP="0003052D">
            <w:pPr>
              <w:rPr>
                <w:rFonts w:ascii="Trebuchet MS" w:hAnsi="Trebuchet MS"/>
              </w:rPr>
            </w:pPr>
          </w:p>
        </w:tc>
      </w:tr>
      <w:tr w:rsidR="00232C3C" w:rsidRPr="00F52C37" w14:paraId="48B4D696" w14:textId="77777777" w:rsidTr="00232C3C">
        <w:tc>
          <w:tcPr>
            <w:tcW w:w="2972" w:type="dxa"/>
          </w:tcPr>
          <w:p w14:paraId="1E490467"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723AADAB"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5025798C" w14:textId="77777777" w:rsidR="00232C3C" w:rsidRPr="00F52C37" w:rsidRDefault="00232C3C" w:rsidP="0003052D">
            <w:pPr>
              <w:rPr>
                <w:rFonts w:ascii="Trebuchet MS" w:hAnsi="Trebuchet MS"/>
              </w:rPr>
            </w:pPr>
          </w:p>
        </w:tc>
      </w:tr>
      <w:tr w:rsidR="00232C3C" w:rsidRPr="00F52C37" w14:paraId="5917E6F9" w14:textId="77777777" w:rsidTr="00232C3C">
        <w:tc>
          <w:tcPr>
            <w:tcW w:w="2972" w:type="dxa"/>
          </w:tcPr>
          <w:p w14:paraId="5C991374"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778C369C"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0E0B24DE" w14:textId="77777777" w:rsidTr="00232C3C">
        <w:tc>
          <w:tcPr>
            <w:tcW w:w="2972" w:type="dxa"/>
          </w:tcPr>
          <w:p w14:paraId="0504B24E"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203917A1"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Prestatie of een gedeelte daarvan in gebruik zal worden genomen door UMC. </w:t>
            </w:r>
          </w:p>
          <w:p w14:paraId="494C454B" w14:textId="77777777" w:rsidR="00232C3C" w:rsidRPr="00F52C37" w:rsidRDefault="00232C3C" w:rsidP="0003052D">
            <w:pPr>
              <w:rPr>
                <w:rFonts w:ascii="Trebuchet MS" w:hAnsi="Trebuchet MS"/>
              </w:rPr>
            </w:pPr>
          </w:p>
        </w:tc>
      </w:tr>
      <w:tr w:rsidR="00232C3C" w:rsidRPr="00F52C37" w14:paraId="154CB5CB" w14:textId="77777777" w:rsidTr="00232C3C">
        <w:tc>
          <w:tcPr>
            <w:tcW w:w="2972" w:type="dxa"/>
          </w:tcPr>
          <w:p w14:paraId="5C920B39"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69C57AD9"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5806BB4F" w14:textId="77777777" w:rsidR="00232C3C" w:rsidRPr="00F52C37" w:rsidRDefault="00232C3C" w:rsidP="0003052D">
            <w:pPr>
              <w:rPr>
                <w:rFonts w:ascii="Trebuchet MS" w:hAnsi="Trebuchet MS"/>
              </w:rPr>
            </w:pPr>
          </w:p>
        </w:tc>
      </w:tr>
      <w:tr w:rsidR="00232C3C" w:rsidRPr="00F52C37" w14:paraId="2EECF0F4" w14:textId="77777777" w:rsidTr="00232C3C">
        <w:tc>
          <w:tcPr>
            <w:tcW w:w="2972" w:type="dxa"/>
          </w:tcPr>
          <w:p w14:paraId="3AE6FC65"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4A6D8BC1"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67973584" w14:textId="77777777" w:rsidR="00232C3C" w:rsidRPr="00F52C37" w:rsidRDefault="00232C3C" w:rsidP="0003052D">
            <w:pPr>
              <w:rPr>
                <w:rFonts w:ascii="Trebuchet MS" w:hAnsi="Trebuchet MS"/>
              </w:rPr>
            </w:pPr>
          </w:p>
        </w:tc>
      </w:tr>
      <w:tr w:rsidR="00232C3C" w:rsidRPr="00F52C37" w14:paraId="6A98242B" w14:textId="77777777" w:rsidTr="00232C3C">
        <w:tc>
          <w:tcPr>
            <w:tcW w:w="2972" w:type="dxa"/>
          </w:tcPr>
          <w:p w14:paraId="52E49EF9"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27B3AA99" w14:textId="77777777"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00BA604E">
              <w:rPr>
                <w:rFonts w:ascii="Trebuchet MS" w:eastAsia="Verdana" w:hAnsi="Trebuchet MS"/>
              </w:rPr>
              <w:t xml:space="preserve"> januari 2024</w:t>
            </w:r>
            <w:r w:rsidRPr="00F52C37">
              <w:rPr>
                <w:rFonts w:ascii="Trebuchet MS" w:eastAsia="Verdana" w:hAnsi="Trebuchet MS"/>
              </w:rPr>
              <w:t xml:space="preserve">), deze zijn van toepassing op onderhavige Aanbesteding c.q. inkooptraject. </w:t>
            </w:r>
          </w:p>
          <w:p w14:paraId="32A477E4" w14:textId="77777777" w:rsidR="00232C3C" w:rsidRPr="00F52C37" w:rsidRDefault="00232C3C" w:rsidP="0003052D">
            <w:pPr>
              <w:rPr>
                <w:rFonts w:ascii="Trebuchet MS" w:hAnsi="Trebuchet MS"/>
              </w:rPr>
            </w:pPr>
          </w:p>
        </w:tc>
      </w:tr>
      <w:tr w:rsidR="00232C3C" w:rsidRPr="00F52C37" w14:paraId="3A8955E2" w14:textId="77777777" w:rsidTr="00232C3C">
        <w:tc>
          <w:tcPr>
            <w:tcW w:w="2972" w:type="dxa"/>
          </w:tcPr>
          <w:p w14:paraId="69B06441"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2F02FB43"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206E1787" w14:textId="77777777" w:rsidR="00232C3C" w:rsidRPr="00F52C37" w:rsidRDefault="00232C3C" w:rsidP="0003052D">
            <w:pPr>
              <w:rPr>
                <w:rFonts w:ascii="Trebuchet MS" w:eastAsia="Verdana" w:hAnsi="Trebuchet MS"/>
              </w:rPr>
            </w:pPr>
          </w:p>
        </w:tc>
      </w:tr>
      <w:tr w:rsidR="00232C3C" w:rsidRPr="00F52C37" w14:paraId="47C1D0B2" w14:textId="77777777" w:rsidTr="00232C3C">
        <w:tc>
          <w:tcPr>
            <w:tcW w:w="2972" w:type="dxa"/>
          </w:tcPr>
          <w:p w14:paraId="41B08FA6"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2D83B743"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311A44A8"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57C8A72A" w14:textId="77777777" w:rsidR="00232C3C" w:rsidRPr="00F52C37" w:rsidRDefault="00232C3C" w:rsidP="0003052D">
            <w:pPr>
              <w:rPr>
                <w:rFonts w:ascii="Trebuchet MS" w:hAnsi="Trebuchet MS"/>
              </w:rPr>
            </w:pPr>
          </w:p>
        </w:tc>
      </w:tr>
      <w:tr w:rsidR="00232C3C" w:rsidRPr="00F52C37" w14:paraId="4CF2DD01" w14:textId="77777777" w:rsidTr="00232C3C">
        <w:tc>
          <w:tcPr>
            <w:tcW w:w="2972" w:type="dxa"/>
          </w:tcPr>
          <w:p w14:paraId="71701FB7"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757DB4A0"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00BA604E">
              <w:rPr>
                <w:rFonts w:ascii="Trebuchet MS" w:eastAsia="Verdana" w:hAnsi="Trebuchet MS"/>
              </w:rPr>
              <w:t xml:space="preserve">Aanbestedende Dienst </w:t>
            </w:r>
            <w:r w:rsidRPr="00F52C37">
              <w:rPr>
                <w:rFonts w:ascii="Trebuchet MS" w:eastAsia="Verdana" w:hAnsi="Trebuchet MS"/>
              </w:rPr>
              <w:t>(o.a.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728755C8" w14:textId="77777777" w:rsidR="00232C3C" w:rsidRPr="00F52C37" w:rsidRDefault="00232C3C" w:rsidP="0003052D">
            <w:pPr>
              <w:rPr>
                <w:rFonts w:ascii="Trebuchet MS" w:eastAsia="Verdana" w:hAnsi="Trebuchet MS"/>
                <w:spacing w:val="-1"/>
              </w:rPr>
            </w:pPr>
          </w:p>
        </w:tc>
      </w:tr>
      <w:tr w:rsidR="00232C3C" w:rsidRPr="00F52C37" w14:paraId="0B6F5516" w14:textId="77777777" w:rsidTr="00232C3C">
        <w:tc>
          <w:tcPr>
            <w:tcW w:w="2972" w:type="dxa"/>
          </w:tcPr>
          <w:p w14:paraId="1C15593D" w14:textId="77777777" w:rsidR="00232C3C" w:rsidRPr="00F52C37" w:rsidRDefault="00232C3C" w:rsidP="0003052D">
            <w:pPr>
              <w:rPr>
                <w:rFonts w:ascii="Trebuchet MS" w:hAnsi="Trebuchet MS"/>
              </w:rPr>
            </w:pPr>
            <w:r w:rsidRPr="00F52C37">
              <w:rPr>
                <w:rFonts w:ascii="Trebuchet MS" w:eastAsia="Verdana" w:hAnsi="Trebuchet MS"/>
              </w:rPr>
              <w:t>Bijlage(n)</w:t>
            </w:r>
          </w:p>
        </w:tc>
        <w:tc>
          <w:tcPr>
            <w:tcW w:w="6090" w:type="dxa"/>
          </w:tcPr>
          <w:p w14:paraId="7A0D45E2"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6A3EEF4D" w14:textId="77777777" w:rsidR="00232C3C" w:rsidRPr="00F52C37" w:rsidRDefault="00232C3C" w:rsidP="0003052D">
            <w:pPr>
              <w:rPr>
                <w:rFonts w:ascii="Trebuchet MS" w:hAnsi="Trebuchet MS"/>
              </w:rPr>
            </w:pPr>
          </w:p>
        </w:tc>
      </w:tr>
      <w:tr w:rsidR="00232C3C" w:rsidRPr="00F52C37" w14:paraId="6D019F95" w14:textId="77777777" w:rsidTr="00232C3C">
        <w:tc>
          <w:tcPr>
            <w:tcW w:w="2972" w:type="dxa"/>
          </w:tcPr>
          <w:p w14:paraId="491FE6FD" w14:textId="77777777" w:rsidR="00232C3C" w:rsidRPr="00F52C37" w:rsidRDefault="00232C3C" w:rsidP="0003052D">
            <w:pPr>
              <w:rPr>
                <w:rFonts w:ascii="Trebuchet MS" w:hAnsi="Trebuchet MS"/>
              </w:rPr>
            </w:pPr>
            <w:r w:rsidRPr="00F52C37">
              <w:rPr>
                <w:rFonts w:ascii="Trebuchet MS" w:eastAsia="Verdana" w:hAnsi="Trebuchet MS"/>
              </w:rPr>
              <w:lastRenderedPageBreak/>
              <w:t>Combinatie</w:t>
            </w:r>
          </w:p>
        </w:tc>
        <w:tc>
          <w:tcPr>
            <w:tcW w:w="6090" w:type="dxa"/>
          </w:tcPr>
          <w:p w14:paraId="67ED4203"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140A5F95" w14:textId="77777777" w:rsidR="00232C3C" w:rsidRPr="00F52C37" w:rsidRDefault="00232C3C" w:rsidP="0003052D">
            <w:pPr>
              <w:rPr>
                <w:rFonts w:ascii="Trebuchet MS" w:hAnsi="Trebuchet MS"/>
              </w:rPr>
            </w:pPr>
          </w:p>
        </w:tc>
      </w:tr>
      <w:tr w:rsidR="00232C3C" w:rsidRPr="00F52C37" w14:paraId="02B61737" w14:textId="77777777" w:rsidTr="00232C3C">
        <w:tc>
          <w:tcPr>
            <w:tcW w:w="2972" w:type="dxa"/>
          </w:tcPr>
          <w:p w14:paraId="725409C4"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1D07A11C"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48BC8138" w14:textId="77777777" w:rsidR="00232C3C" w:rsidRPr="00F52C37" w:rsidRDefault="00232C3C" w:rsidP="0003052D">
            <w:pPr>
              <w:rPr>
                <w:rFonts w:ascii="Trebuchet MS" w:eastAsia="Verdana" w:hAnsi="Trebuchet MS"/>
                <w:spacing w:val="-1"/>
              </w:rPr>
            </w:pPr>
          </w:p>
        </w:tc>
      </w:tr>
      <w:tr w:rsidR="00232C3C" w:rsidRPr="00F52C37" w14:paraId="25764AD0" w14:textId="77777777" w:rsidTr="00232C3C">
        <w:tc>
          <w:tcPr>
            <w:tcW w:w="2972" w:type="dxa"/>
          </w:tcPr>
          <w:p w14:paraId="1EA5529A"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475EAB93"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15E8F7C7" w14:textId="77777777" w:rsidR="00232C3C" w:rsidRPr="00F52C37" w:rsidRDefault="00232C3C" w:rsidP="0003052D">
            <w:pPr>
              <w:rPr>
                <w:rFonts w:ascii="Trebuchet MS" w:hAnsi="Trebuchet MS"/>
              </w:rPr>
            </w:pPr>
          </w:p>
        </w:tc>
      </w:tr>
      <w:tr w:rsidR="00232C3C" w:rsidRPr="00F52C37" w14:paraId="353F2E20" w14:textId="77777777" w:rsidTr="00232C3C">
        <w:tc>
          <w:tcPr>
            <w:tcW w:w="2972" w:type="dxa"/>
          </w:tcPr>
          <w:p w14:paraId="4620C5E9"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725545E5"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4C67629E" w14:textId="77777777" w:rsidR="00232C3C" w:rsidRPr="00F52C37" w:rsidRDefault="00232C3C" w:rsidP="0003052D">
            <w:pPr>
              <w:rPr>
                <w:rFonts w:ascii="Trebuchet MS" w:hAnsi="Trebuchet MS"/>
              </w:rPr>
            </w:pPr>
          </w:p>
        </w:tc>
      </w:tr>
      <w:tr w:rsidR="00232C3C" w:rsidRPr="00F52C37" w14:paraId="3E617A63" w14:textId="77777777" w:rsidTr="00232C3C">
        <w:tc>
          <w:tcPr>
            <w:tcW w:w="2972" w:type="dxa"/>
          </w:tcPr>
          <w:p w14:paraId="53D95C96"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54C1D3F6" w14:textId="77777777" w:rsidR="00232C3C" w:rsidRPr="00F52C37" w:rsidRDefault="00232C3C" w:rsidP="0003052D">
            <w:pPr>
              <w:rPr>
                <w:rFonts w:ascii="Trebuchet MS" w:eastAsia="Verdana" w:hAnsi="Trebuchet MS"/>
              </w:rPr>
            </w:pPr>
          </w:p>
        </w:tc>
        <w:tc>
          <w:tcPr>
            <w:tcW w:w="6090" w:type="dxa"/>
          </w:tcPr>
          <w:p w14:paraId="2AED6CAB"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716EAFF7" w14:textId="77777777" w:rsidR="00232C3C" w:rsidRPr="00F52C37" w:rsidRDefault="00232C3C" w:rsidP="0003052D">
            <w:pPr>
              <w:rPr>
                <w:rFonts w:ascii="Trebuchet MS" w:hAnsi="Trebuchet MS"/>
                <w:color w:val="373B3E"/>
                <w:shd w:val="clear" w:color="auto" w:fill="FFFFFF"/>
              </w:rPr>
            </w:pPr>
          </w:p>
        </w:tc>
      </w:tr>
      <w:tr w:rsidR="00232C3C" w:rsidRPr="00F52C37" w14:paraId="3852C9A3" w14:textId="77777777" w:rsidTr="00232C3C">
        <w:tc>
          <w:tcPr>
            <w:tcW w:w="2972" w:type="dxa"/>
          </w:tcPr>
          <w:p w14:paraId="3CA0F1EB"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056DA8E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5AF65CCB" w14:textId="77777777" w:rsidR="00232C3C" w:rsidRPr="00F52C37" w:rsidRDefault="00232C3C" w:rsidP="0003052D">
            <w:pPr>
              <w:rPr>
                <w:rFonts w:ascii="Trebuchet MS" w:hAnsi="Trebuchet MS"/>
              </w:rPr>
            </w:pPr>
          </w:p>
        </w:tc>
      </w:tr>
      <w:tr w:rsidR="00232C3C" w:rsidRPr="00F52C37" w14:paraId="3EB8B19B" w14:textId="77777777" w:rsidTr="00232C3C">
        <w:tc>
          <w:tcPr>
            <w:tcW w:w="2972" w:type="dxa"/>
          </w:tcPr>
          <w:p w14:paraId="5B0E4FA6"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4F12808D"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13DA749F" w14:textId="77777777" w:rsidR="00232C3C" w:rsidRPr="00F52C37" w:rsidRDefault="00232C3C" w:rsidP="0003052D">
            <w:pPr>
              <w:rPr>
                <w:rFonts w:ascii="Trebuchet MS" w:hAnsi="Trebuchet MS"/>
              </w:rPr>
            </w:pPr>
          </w:p>
        </w:tc>
      </w:tr>
      <w:tr w:rsidR="00232C3C" w:rsidRPr="00F52C37" w14:paraId="138528F1" w14:textId="77777777" w:rsidTr="00232C3C">
        <w:tc>
          <w:tcPr>
            <w:tcW w:w="2972" w:type="dxa"/>
          </w:tcPr>
          <w:p w14:paraId="4E8269D7"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7C233179"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6D2DDD06" w14:textId="77777777" w:rsidR="00232C3C" w:rsidRPr="00F52C37" w:rsidRDefault="00232C3C" w:rsidP="0003052D">
            <w:pPr>
              <w:rPr>
                <w:rFonts w:ascii="Trebuchet MS" w:hAnsi="Trebuchet MS"/>
              </w:rPr>
            </w:pPr>
          </w:p>
        </w:tc>
      </w:tr>
      <w:tr w:rsidR="00232C3C" w:rsidRPr="00F52C37" w14:paraId="3CA4622D" w14:textId="77777777" w:rsidTr="00232C3C">
        <w:tc>
          <w:tcPr>
            <w:tcW w:w="2972" w:type="dxa"/>
          </w:tcPr>
          <w:p w14:paraId="76805F78"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35DB6818"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3D3530F8" w14:textId="77777777" w:rsidR="00232C3C" w:rsidRPr="00F52C37" w:rsidRDefault="00232C3C" w:rsidP="0003052D">
            <w:pPr>
              <w:rPr>
                <w:rFonts w:ascii="Trebuchet MS" w:hAnsi="Trebuchet MS"/>
              </w:rPr>
            </w:pPr>
          </w:p>
        </w:tc>
      </w:tr>
      <w:tr w:rsidR="00232C3C" w:rsidRPr="00F52C37" w14:paraId="07B4BB72" w14:textId="77777777" w:rsidTr="00232C3C">
        <w:tc>
          <w:tcPr>
            <w:tcW w:w="2972" w:type="dxa"/>
          </w:tcPr>
          <w:p w14:paraId="09572826"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6FABFE70"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344CF737" w14:textId="77777777" w:rsidR="00232C3C" w:rsidRPr="00F52C37" w:rsidRDefault="00232C3C" w:rsidP="0003052D">
            <w:pPr>
              <w:rPr>
                <w:rFonts w:ascii="Trebuchet MS" w:hAnsi="Trebuchet MS"/>
              </w:rPr>
            </w:pPr>
          </w:p>
        </w:tc>
      </w:tr>
      <w:tr w:rsidR="00232C3C" w:rsidRPr="00F52C37" w14:paraId="0B006F05" w14:textId="77777777" w:rsidTr="00232C3C">
        <w:tc>
          <w:tcPr>
            <w:tcW w:w="2972" w:type="dxa"/>
          </w:tcPr>
          <w:p w14:paraId="3B87BC50"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61500FDE"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577DAA70" w14:textId="77777777" w:rsidR="00232C3C" w:rsidRPr="00F52C37" w:rsidRDefault="00232C3C" w:rsidP="0003052D">
            <w:pPr>
              <w:rPr>
                <w:rFonts w:ascii="Trebuchet MS" w:hAnsi="Trebuchet MS"/>
              </w:rPr>
            </w:pPr>
          </w:p>
        </w:tc>
      </w:tr>
      <w:tr w:rsidR="00232C3C" w:rsidRPr="00F52C37" w14:paraId="093AC0E4" w14:textId="77777777" w:rsidTr="00232C3C">
        <w:tc>
          <w:tcPr>
            <w:tcW w:w="2972" w:type="dxa"/>
          </w:tcPr>
          <w:p w14:paraId="2AAFCE9C"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35960E90"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58B9869F"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606E7992" w14:textId="77777777" w:rsidR="00232C3C" w:rsidRPr="00F52C37" w:rsidRDefault="00232C3C" w:rsidP="0003052D">
            <w:pPr>
              <w:rPr>
                <w:rFonts w:ascii="Trebuchet MS" w:hAnsi="Trebuchet MS"/>
              </w:rPr>
            </w:pPr>
          </w:p>
        </w:tc>
      </w:tr>
      <w:tr w:rsidR="00232C3C" w:rsidRPr="00F52C37" w14:paraId="2B406527" w14:textId="77777777" w:rsidTr="00232C3C">
        <w:tc>
          <w:tcPr>
            <w:tcW w:w="2972" w:type="dxa"/>
          </w:tcPr>
          <w:p w14:paraId="2E069F0E"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4F10A6B7"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r w:rsidRPr="00F52C37">
              <w:rPr>
                <w:rFonts w:ascii="Trebuchet MS" w:hAnsi="Trebuchet MS"/>
                <w:spacing w:val="-3"/>
                <w:w w:val="104"/>
              </w:rPr>
              <w:t>dan</w:t>
            </w:r>
            <w:r w:rsidR="00BA604E">
              <w:rPr>
                <w:rFonts w:ascii="Trebuchet MS" w:hAnsi="Trebuchet MS"/>
                <w:spacing w:val="-3"/>
                <w:w w:val="104"/>
              </w:rPr>
              <w:t xml:space="preserve"> </w:t>
            </w:r>
            <w:r w:rsidRPr="00F52C37">
              <w:rPr>
                <w:rFonts w:ascii="Trebuchet MS" w:hAnsi="Trebuchet MS"/>
                <w:spacing w:val="-3"/>
                <w:w w:val="104"/>
              </w:rPr>
              <w:t>wel</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4CD89106" w14:textId="77777777" w:rsidR="00232C3C" w:rsidRPr="00F52C37" w:rsidRDefault="00232C3C" w:rsidP="0003052D">
            <w:pPr>
              <w:rPr>
                <w:rFonts w:ascii="Trebuchet MS" w:eastAsia="Verdana" w:hAnsi="Trebuchet MS"/>
              </w:rPr>
            </w:pPr>
          </w:p>
        </w:tc>
      </w:tr>
      <w:tr w:rsidR="00232C3C" w:rsidRPr="00F52C37" w14:paraId="3EF1FD09" w14:textId="77777777" w:rsidTr="00232C3C">
        <w:tc>
          <w:tcPr>
            <w:tcW w:w="2972" w:type="dxa"/>
          </w:tcPr>
          <w:p w14:paraId="60755811"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10C06848"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spacing w:val="-5"/>
                <w:w w:val="105"/>
              </w:rPr>
              <w:t xml:space="preserve">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r w:rsidRPr="00F52C37">
              <w:rPr>
                <w:rFonts w:ascii="Trebuchet MS" w:eastAsia="Verdana" w:hAnsi="Trebuchet MS"/>
                <w:spacing w:val="-3"/>
                <w:w w:val="104"/>
              </w:rPr>
              <w:t>dan</w:t>
            </w:r>
            <w:r w:rsidR="00BA604E">
              <w:rPr>
                <w:rFonts w:ascii="Trebuchet MS" w:eastAsia="Verdana" w:hAnsi="Trebuchet MS"/>
                <w:spacing w:val="-3"/>
                <w:w w:val="104"/>
              </w:rPr>
              <w:t xml:space="preserve"> </w:t>
            </w:r>
            <w:r w:rsidRPr="00F52C37">
              <w:rPr>
                <w:rFonts w:ascii="Trebuchet MS" w:eastAsia="Verdana" w:hAnsi="Trebuchet MS"/>
                <w:spacing w:val="-3"/>
                <w:w w:val="104"/>
              </w:rPr>
              <w:t>wel Gegadigde zoals genoemd in artikel 2.90 e.v. Aanbestedingswet.</w:t>
            </w:r>
          </w:p>
          <w:p w14:paraId="406D5F68" w14:textId="77777777" w:rsidR="00232C3C" w:rsidRPr="00F52C37" w:rsidRDefault="00232C3C" w:rsidP="0003052D">
            <w:pPr>
              <w:rPr>
                <w:rFonts w:ascii="Trebuchet MS" w:hAnsi="Trebuchet MS"/>
              </w:rPr>
            </w:pPr>
          </w:p>
        </w:tc>
      </w:tr>
      <w:tr w:rsidR="00232C3C" w:rsidRPr="00F52C37" w14:paraId="012E4BCD" w14:textId="77777777" w:rsidTr="00232C3C">
        <w:tc>
          <w:tcPr>
            <w:tcW w:w="2972" w:type="dxa"/>
          </w:tcPr>
          <w:p w14:paraId="64851D75"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61C7ED8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4DEFBCE4" w14:textId="77777777" w:rsidR="00232C3C" w:rsidRPr="00F52C37" w:rsidRDefault="00232C3C" w:rsidP="0003052D">
            <w:pPr>
              <w:rPr>
                <w:rFonts w:ascii="Trebuchet MS" w:eastAsia="Verdana" w:hAnsi="Trebuchet MS"/>
                <w:spacing w:val="-1"/>
                <w:w w:val="101"/>
              </w:rPr>
            </w:pPr>
          </w:p>
        </w:tc>
      </w:tr>
      <w:tr w:rsidR="00232C3C" w:rsidRPr="00F52C37" w14:paraId="7F5A1487" w14:textId="77777777" w:rsidTr="00232C3C">
        <w:tc>
          <w:tcPr>
            <w:tcW w:w="2972" w:type="dxa"/>
          </w:tcPr>
          <w:p w14:paraId="681EAA32"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7B743F3E"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Het besluit van </w:t>
            </w:r>
            <w:r w:rsidR="00BA604E">
              <w:rPr>
                <w:rFonts w:ascii="Trebuchet MS" w:eastAsia="Verdana" w:hAnsi="Trebuchet MS"/>
                <w:spacing w:val="6"/>
                <w:w w:val="94"/>
              </w:rPr>
              <w:t xml:space="preserve">Aanbestedende Dienst </w:t>
            </w:r>
            <w:r w:rsidRPr="00F52C37">
              <w:rPr>
                <w:rFonts w:ascii="Trebuchet MS" w:eastAsia="Verdana" w:hAnsi="Trebuchet MS"/>
                <w:spacing w:val="6"/>
                <w:w w:val="94"/>
              </w:rPr>
              <w:t>om (voorlopig) te gunnen aan de winnende Inschrijver.</w:t>
            </w:r>
          </w:p>
          <w:p w14:paraId="35AB153A" w14:textId="77777777" w:rsidR="00232C3C" w:rsidRPr="00F52C37" w:rsidRDefault="00232C3C" w:rsidP="0003052D">
            <w:pPr>
              <w:rPr>
                <w:rFonts w:ascii="Trebuchet MS" w:eastAsia="Verdana" w:hAnsi="Trebuchet MS"/>
              </w:rPr>
            </w:pPr>
          </w:p>
        </w:tc>
      </w:tr>
      <w:tr w:rsidR="00232C3C" w:rsidRPr="00F52C37" w14:paraId="72C33F93" w14:textId="77777777" w:rsidTr="00232C3C">
        <w:tc>
          <w:tcPr>
            <w:tcW w:w="2972" w:type="dxa"/>
          </w:tcPr>
          <w:p w14:paraId="3DD283AB"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5011FE14"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beoordeeld op basis van Economisch meest voordelige inschrijving (EMVI). Dit kan op basis van: Laagste prijs(LP), Beste prijs kwaliteit verhouding (BKPV) of de Laagste kosten berekend op basis van kosteneffectiviteit (Levenscycluskosten).</w:t>
            </w:r>
          </w:p>
          <w:p w14:paraId="5D4D1FA1" w14:textId="77777777" w:rsidR="00232C3C" w:rsidRPr="00F52C37" w:rsidRDefault="00232C3C" w:rsidP="0003052D">
            <w:pPr>
              <w:rPr>
                <w:rFonts w:ascii="Trebuchet MS" w:hAnsi="Trebuchet MS"/>
              </w:rPr>
            </w:pPr>
          </w:p>
        </w:tc>
      </w:tr>
      <w:tr w:rsidR="00232C3C" w:rsidRPr="00F52C37" w14:paraId="5ABF6958" w14:textId="77777777" w:rsidTr="00232C3C">
        <w:tc>
          <w:tcPr>
            <w:tcW w:w="2972" w:type="dxa"/>
          </w:tcPr>
          <w:p w14:paraId="476ACD4F"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6753208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w:t>
            </w:r>
            <w:r w:rsidR="00BA604E">
              <w:rPr>
                <w:rFonts w:ascii="Trebuchet MS" w:eastAsia="Verdana" w:hAnsi="Trebuchet MS"/>
              </w:rPr>
              <w:t xml:space="preserve">Aanbesteding </w:t>
            </w:r>
            <w:r w:rsidRPr="00F52C37">
              <w:rPr>
                <w:rFonts w:ascii="Trebuchet MS" w:eastAsia="Verdana" w:hAnsi="Trebuchet MS"/>
              </w:rPr>
              <w:t xml:space="preserve">nader geldende gestelde eisen, wensen, voorwaarden en (sub-) gunningscriteria heeft vastgelegd. </w:t>
            </w:r>
          </w:p>
          <w:p w14:paraId="7B147452" w14:textId="77777777" w:rsidR="00232C3C" w:rsidRPr="00F52C37" w:rsidRDefault="00232C3C" w:rsidP="0003052D">
            <w:pPr>
              <w:rPr>
                <w:rFonts w:ascii="Trebuchet MS" w:hAnsi="Trebuchet MS"/>
              </w:rPr>
            </w:pPr>
          </w:p>
        </w:tc>
      </w:tr>
      <w:tr w:rsidR="00232C3C" w:rsidRPr="00F52C37" w14:paraId="32F67464" w14:textId="77777777" w:rsidTr="00232C3C">
        <w:tc>
          <w:tcPr>
            <w:tcW w:w="2972" w:type="dxa"/>
          </w:tcPr>
          <w:p w14:paraId="7C394309"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3BCDA9F4"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5BFDCEE1" w14:textId="77777777" w:rsidR="00232C3C" w:rsidRPr="00F52C37" w:rsidRDefault="00232C3C" w:rsidP="0003052D">
            <w:pPr>
              <w:rPr>
                <w:rFonts w:ascii="Trebuchet MS" w:eastAsia="Verdana" w:hAnsi="Trebuchet MS"/>
                <w:spacing w:val="-1"/>
              </w:rPr>
            </w:pPr>
          </w:p>
        </w:tc>
      </w:tr>
      <w:tr w:rsidR="00232C3C" w:rsidRPr="00F52C37" w14:paraId="691B469F" w14:textId="77777777" w:rsidTr="00232C3C">
        <w:tc>
          <w:tcPr>
            <w:tcW w:w="2972" w:type="dxa"/>
          </w:tcPr>
          <w:p w14:paraId="33DBF453"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1838DF62"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58DE742A" w14:textId="77777777" w:rsidR="00232C3C" w:rsidRPr="00F52C37" w:rsidRDefault="00232C3C" w:rsidP="0003052D">
            <w:pPr>
              <w:rPr>
                <w:rFonts w:ascii="Trebuchet MS" w:hAnsi="Trebuchet MS"/>
              </w:rPr>
            </w:pPr>
          </w:p>
        </w:tc>
      </w:tr>
      <w:tr w:rsidR="00232C3C" w:rsidRPr="00F52C37" w14:paraId="16E847EF" w14:textId="77777777" w:rsidTr="00232C3C">
        <w:tc>
          <w:tcPr>
            <w:tcW w:w="2972" w:type="dxa"/>
          </w:tcPr>
          <w:p w14:paraId="56713A05"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50CBC01C"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3395DA66" w14:textId="77777777" w:rsidR="00232C3C" w:rsidRPr="00F52C37" w:rsidRDefault="00232C3C" w:rsidP="0003052D">
            <w:pPr>
              <w:rPr>
                <w:rFonts w:ascii="Trebuchet MS" w:hAnsi="Trebuchet MS"/>
              </w:rPr>
            </w:pPr>
          </w:p>
        </w:tc>
      </w:tr>
      <w:tr w:rsidR="00232C3C" w:rsidRPr="00F52C37" w14:paraId="5A9835D1" w14:textId="77777777" w:rsidTr="00232C3C">
        <w:tc>
          <w:tcPr>
            <w:tcW w:w="2972" w:type="dxa"/>
          </w:tcPr>
          <w:p w14:paraId="681C5D3C"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2331B698"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453698FF" w14:textId="77777777" w:rsidR="00232C3C" w:rsidRPr="00F52C37" w:rsidRDefault="00232C3C" w:rsidP="0003052D">
            <w:pPr>
              <w:rPr>
                <w:rFonts w:ascii="Trebuchet MS" w:hAnsi="Trebuchet MS"/>
              </w:rPr>
            </w:pPr>
          </w:p>
        </w:tc>
      </w:tr>
      <w:tr w:rsidR="00232C3C" w:rsidRPr="00F52C37" w14:paraId="259F156C" w14:textId="77777777" w:rsidTr="00232C3C">
        <w:tc>
          <w:tcPr>
            <w:tcW w:w="2972" w:type="dxa"/>
          </w:tcPr>
          <w:p w14:paraId="1C558232" w14:textId="77777777" w:rsidR="00232C3C" w:rsidRPr="00F52C37" w:rsidRDefault="00232C3C" w:rsidP="0003052D">
            <w:pPr>
              <w:rPr>
                <w:rFonts w:ascii="Trebuchet MS" w:hAnsi="Trebuchet MS"/>
              </w:rPr>
            </w:pPr>
            <w:r w:rsidRPr="00F52C37">
              <w:rPr>
                <w:rFonts w:ascii="Trebuchet MS" w:eastAsia="Verdana" w:hAnsi="Trebuchet MS"/>
                <w:spacing w:val="1"/>
                <w:w w:val="99"/>
              </w:rPr>
              <w:t>Inschrijving</w:t>
            </w:r>
          </w:p>
        </w:tc>
        <w:tc>
          <w:tcPr>
            <w:tcW w:w="6090" w:type="dxa"/>
          </w:tcPr>
          <w:p w14:paraId="177087E4"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De door Inschrijver ingediende Offerte en overige vanuit UMC vereiste documenten. </w:t>
            </w:r>
          </w:p>
          <w:p w14:paraId="5319F37E" w14:textId="77777777" w:rsidR="00232C3C" w:rsidRPr="00F52C37" w:rsidRDefault="00232C3C" w:rsidP="0003052D">
            <w:pPr>
              <w:rPr>
                <w:rFonts w:ascii="Trebuchet MS" w:hAnsi="Trebuchet MS"/>
              </w:rPr>
            </w:pPr>
          </w:p>
        </w:tc>
      </w:tr>
      <w:tr w:rsidR="00232C3C" w:rsidRPr="00F52C37" w14:paraId="2B05C57E" w14:textId="77777777" w:rsidTr="00232C3C">
        <w:trPr>
          <w:trHeight w:val="557"/>
        </w:trPr>
        <w:tc>
          <w:tcPr>
            <w:tcW w:w="2972" w:type="dxa"/>
          </w:tcPr>
          <w:p w14:paraId="6305923F" w14:textId="77777777" w:rsidR="00232C3C" w:rsidRPr="00F52C37" w:rsidRDefault="00232C3C" w:rsidP="0003052D">
            <w:pPr>
              <w:rPr>
                <w:rFonts w:ascii="Trebuchet MS" w:eastAsia="Verdana" w:hAnsi="Trebuchet MS"/>
                <w:spacing w:val="1"/>
                <w:w w:val="99"/>
              </w:rPr>
            </w:pPr>
            <w:r w:rsidRPr="00F52C37">
              <w:rPr>
                <w:rFonts w:ascii="Trebuchet MS" w:eastAsia="Verdana" w:hAnsi="Trebuchet MS"/>
                <w:spacing w:val="1"/>
                <w:w w:val="99"/>
              </w:rPr>
              <w:t xml:space="preserve">Kennisgeving Gunningsbeslissing </w:t>
            </w:r>
          </w:p>
        </w:tc>
        <w:tc>
          <w:tcPr>
            <w:tcW w:w="6090" w:type="dxa"/>
          </w:tcPr>
          <w:p w14:paraId="67C855B3"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Mededeling van de Gunningsbeslissing aan de betrokken Inschrijvers </w:t>
            </w:r>
          </w:p>
          <w:p w14:paraId="0B8C9390" w14:textId="77777777" w:rsidR="00232C3C" w:rsidRPr="00F52C37" w:rsidRDefault="00232C3C" w:rsidP="0003052D">
            <w:pPr>
              <w:rPr>
                <w:rFonts w:ascii="Trebuchet MS" w:eastAsia="Verdana" w:hAnsi="Trebuchet MS"/>
                <w:spacing w:val="6"/>
                <w:w w:val="94"/>
              </w:rPr>
            </w:pPr>
          </w:p>
        </w:tc>
      </w:tr>
      <w:tr w:rsidR="00232C3C" w:rsidRPr="00F52C37" w14:paraId="0FEA306C" w14:textId="77777777" w:rsidTr="00232C3C">
        <w:tc>
          <w:tcPr>
            <w:tcW w:w="2972" w:type="dxa"/>
          </w:tcPr>
          <w:p w14:paraId="177645DF"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2F634059"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0DA862FD" w14:textId="77777777" w:rsidR="00232C3C" w:rsidRPr="00F52C37" w:rsidRDefault="00232C3C" w:rsidP="0003052D">
            <w:pPr>
              <w:rPr>
                <w:rFonts w:ascii="Trebuchet MS" w:hAnsi="Trebuchet MS"/>
              </w:rPr>
            </w:pPr>
          </w:p>
        </w:tc>
      </w:tr>
      <w:tr w:rsidR="00232C3C" w:rsidRPr="00F52C37" w14:paraId="58461E47" w14:textId="77777777" w:rsidTr="00232C3C">
        <w:tc>
          <w:tcPr>
            <w:tcW w:w="2972" w:type="dxa"/>
          </w:tcPr>
          <w:p w14:paraId="26504EAA"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71E6A8C5"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38E585AD" w14:textId="77777777" w:rsidR="00232C3C" w:rsidRPr="00F52C37" w:rsidRDefault="00232C3C" w:rsidP="0003052D">
            <w:pPr>
              <w:rPr>
                <w:rFonts w:ascii="Trebuchet MS" w:eastAsia="Verdana" w:hAnsi="Trebuchet MS"/>
                <w:spacing w:val="6"/>
                <w:w w:val="94"/>
              </w:rPr>
            </w:pPr>
          </w:p>
        </w:tc>
      </w:tr>
      <w:tr w:rsidR="00232C3C" w:rsidRPr="00F52C37" w14:paraId="7A5F7DDB" w14:textId="77777777" w:rsidTr="00232C3C">
        <w:tc>
          <w:tcPr>
            <w:tcW w:w="2972" w:type="dxa"/>
          </w:tcPr>
          <w:p w14:paraId="1504813B"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68DE7C70"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3A58C3E2" w14:textId="77777777" w:rsidR="00232C3C" w:rsidRPr="00F52C37" w:rsidRDefault="00232C3C" w:rsidP="0003052D">
            <w:pPr>
              <w:rPr>
                <w:rFonts w:ascii="Trebuchet MS" w:hAnsi="Trebuchet MS"/>
              </w:rPr>
            </w:pPr>
          </w:p>
        </w:tc>
      </w:tr>
      <w:tr w:rsidR="00232C3C" w:rsidRPr="00F52C37" w14:paraId="5EC7FC1A" w14:textId="77777777" w:rsidTr="00232C3C">
        <w:tc>
          <w:tcPr>
            <w:tcW w:w="2972" w:type="dxa"/>
          </w:tcPr>
          <w:p w14:paraId="3C6C22B6"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1B7C662D"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0E689FD2" w14:textId="77777777" w:rsidR="00232C3C" w:rsidRPr="00F52C37" w:rsidRDefault="00232C3C" w:rsidP="0003052D">
            <w:pPr>
              <w:rPr>
                <w:rFonts w:ascii="Trebuchet MS" w:hAnsi="Trebuchet MS"/>
                <w:spacing w:val="-3"/>
                <w:w w:val="105"/>
              </w:rPr>
            </w:pPr>
          </w:p>
        </w:tc>
      </w:tr>
      <w:tr w:rsidR="00232C3C" w:rsidRPr="00F52C37" w14:paraId="28F4D866" w14:textId="77777777" w:rsidTr="00232C3C">
        <w:tc>
          <w:tcPr>
            <w:tcW w:w="2972" w:type="dxa"/>
          </w:tcPr>
          <w:p w14:paraId="391F4FDB"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0147594F"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2939C986" w14:textId="77777777" w:rsidR="00232C3C" w:rsidRPr="00F52C37" w:rsidRDefault="00232C3C" w:rsidP="0003052D">
            <w:pPr>
              <w:rPr>
                <w:rFonts w:ascii="Trebuchet MS" w:hAnsi="Trebuchet MS"/>
              </w:rPr>
            </w:pPr>
          </w:p>
        </w:tc>
      </w:tr>
      <w:tr w:rsidR="00232C3C" w:rsidRPr="00F52C37" w14:paraId="243C9CC4" w14:textId="77777777" w:rsidTr="00232C3C">
        <w:tc>
          <w:tcPr>
            <w:tcW w:w="2972" w:type="dxa"/>
          </w:tcPr>
          <w:p w14:paraId="541E814E" w14:textId="77777777" w:rsidR="00232C3C" w:rsidRPr="00F52C37" w:rsidRDefault="00232C3C" w:rsidP="0003052D">
            <w:pPr>
              <w:rPr>
                <w:rFonts w:ascii="Trebuchet MS" w:hAnsi="Trebuchet MS"/>
              </w:rPr>
            </w:pPr>
            <w:proofErr w:type="spellStart"/>
            <w:r w:rsidRPr="00F52C37">
              <w:rPr>
                <w:rFonts w:ascii="Trebuchet MS" w:eastAsia="Verdana" w:hAnsi="Trebuchet MS"/>
              </w:rPr>
              <w:lastRenderedPageBreak/>
              <w:t>Negometrix</w:t>
            </w:r>
            <w:proofErr w:type="spellEnd"/>
          </w:p>
        </w:tc>
        <w:tc>
          <w:tcPr>
            <w:tcW w:w="6090" w:type="dxa"/>
          </w:tcPr>
          <w:p w14:paraId="31537107"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6923FA0C" w14:textId="77777777" w:rsidR="00232C3C" w:rsidRPr="00F52C37" w:rsidRDefault="00232C3C" w:rsidP="0003052D">
            <w:pPr>
              <w:rPr>
                <w:rFonts w:ascii="Trebuchet MS" w:hAnsi="Trebuchet MS"/>
              </w:rPr>
            </w:pPr>
          </w:p>
        </w:tc>
      </w:tr>
      <w:tr w:rsidR="00232C3C" w:rsidRPr="00F52C37" w14:paraId="14898168" w14:textId="77777777" w:rsidTr="00232C3C">
        <w:tc>
          <w:tcPr>
            <w:tcW w:w="2972" w:type="dxa"/>
          </w:tcPr>
          <w:p w14:paraId="4456CF17" w14:textId="77777777" w:rsidR="00232C3C" w:rsidRPr="00F52C37" w:rsidRDefault="00232C3C" w:rsidP="0003052D">
            <w:pPr>
              <w:rPr>
                <w:rFonts w:ascii="Trebuchet MS" w:hAnsi="Trebuchet MS"/>
              </w:rPr>
            </w:pPr>
            <w:r w:rsidRPr="00F52C37">
              <w:rPr>
                <w:rFonts w:ascii="Trebuchet MS" w:eastAsia="Verdana" w:hAnsi="Trebuchet MS"/>
                <w:spacing w:val="1"/>
                <w:w w:val="99"/>
              </w:rPr>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51536E8F"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08C54F8D" w14:textId="77777777" w:rsidR="00232C3C" w:rsidRPr="00F52C37" w:rsidRDefault="00232C3C" w:rsidP="0003052D">
            <w:pPr>
              <w:rPr>
                <w:rFonts w:ascii="Trebuchet MS" w:hAnsi="Trebuchet MS"/>
              </w:rPr>
            </w:pPr>
          </w:p>
        </w:tc>
      </w:tr>
      <w:tr w:rsidR="00232C3C" w:rsidRPr="00F52C37" w14:paraId="255151B6" w14:textId="77777777" w:rsidTr="00232C3C">
        <w:tc>
          <w:tcPr>
            <w:tcW w:w="2972" w:type="dxa"/>
          </w:tcPr>
          <w:p w14:paraId="7A363A8F"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0D71809B"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565F6923" w14:textId="77777777" w:rsidR="00232C3C" w:rsidRPr="00F52C37" w:rsidRDefault="00232C3C" w:rsidP="0003052D">
            <w:pPr>
              <w:rPr>
                <w:rFonts w:ascii="Trebuchet MS" w:eastAsia="Verdana" w:hAnsi="Trebuchet MS"/>
              </w:rPr>
            </w:pPr>
          </w:p>
        </w:tc>
      </w:tr>
      <w:tr w:rsidR="00232C3C" w:rsidRPr="00F52C37" w:rsidDel="00254FDA" w14:paraId="072DFFE4" w14:textId="77777777" w:rsidTr="00232C3C">
        <w:tc>
          <w:tcPr>
            <w:tcW w:w="2972" w:type="dxa"/>
          </w:tcPr>
          <w:p w14:paraId="3BB87F78"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2FFEFBF5"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6414A5EA" w14:textId="77777777" w:rsidR="00232C3C" w:rsidRPr="00F52C37" w:rsidDel="00254FDA" w:rsidRDefault="00232C3C" w:rsidP="0003052D">
            <w:pPr>
              <w:rPr>
                <w:rFonts w:ascii="Trebuchet MS" w:eastAsia="Verdana" w:hAnsi="Trebuchet MS"/>
              </w:rPr>
            </w:pPr>
          </w:p>
        </w:tc>
      </w:tr>
      <w:tr w:rsidR="00232C3C" w:rsidRPr="00F52C37" w14:paraId="240DC259" w14:textId="77777777" w:rsidTr="00232C3C">
        <w:tc>
          <w:tcPr>
            <w:tcW w:w="2972" w:type="dxa"/>
          </w:tcPr>
          <w:p w14:paraId="0ABE874D"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4A5954A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6011C05E" w14:textId="77777777" w:rsidR="00232C3C" w:rsidRPr="00F52C37" w:rsidRDefault="00232C3C" w:rsidP="0003052D">
            <w:pPr>
              <w:rPr>
                <w:rFonts w:ascii="Trebuchet MS" w:hAnsi="Trebuchet MS"/>
              </w:rPr>
            </w:pPr>
          </w:p>
        </w:tc>
      </w:tr>
      <w:tr w:rsidR="00232C3C" w:rsidRPr="00F52C37" w14:paraId="1F5DE4A8" w14:textId="77777777" w:rsidTr="00232C3C">
        <w:tc>
          <w:tcPr>
            <w:tcW w:w="2972" w:type="dxa"/>
          </w:tcPr>
          <w:p w14:paraId="3EE58EE6"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07A7DABC"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4D7F1538" w14:textId="77777777" w:rsidR="00232C3C" w:rsidRPr="00F52C37" w:rsidRDefault="00232C3C" w:rsidP="0003052D">
            <w:pPr>
              <w:rPr>
                <w:rFonts w:ascii="Trebuchet MS" w:hAnsi="Trebuchet MS"/>
              </w:rPr>
            </w:pPr>
          </w:p>
        </w:tc>
      </w:tr>
      <w:tr w:rsidR="00232C3C" w:rsidRPr="00F52C37" w14:paraId="61DF2E78" w14:textId="77777777" w:rsidTr="00232C3C">
        <w:tc>
          <w:tcPr>
            <w:tcW w:w="2972" w:type="dxa"/>
          </w:tcPr>
          <w:p w14:paraId="7019B64D"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2573ADCC"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77BCFB62" w14:textId="77777777" w:rsidTr="00232C3C">
        <w:tc>
          <w:tcPr>
            <w:tcW w:w="2972" w:type="dxa"/>
          </w:tcPr>
          <w:p w14:paraId="4A0696BF"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79D1FF77"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08426F85" w14:textId="77777777" w:rsidR="00232C3C" w:rsidRPr="00F52C37" w:rsidRDefault="00232C3C" w:rsidP="0003052D">
            <w:pPr>
              <w:rPr>
                <w:rFonts w:ascii="Trebuchet MS" w:eastAsia="Verdana" w:hAnsi="Trebuchet MS"/>
              </w:rPr>
            </w:pPr>
          </w:p>
        </w:tc>
      </w:tr>
      <w:tr w:rsidR="00232C3C" w:rsidRPr="00F52C37" w14:paraId="12CCB1AF" w14:textId="77777777" w:rsidTr="00232C3C">
        <w:tc>
          <w:tcPr>
            <w:tcW w:w="2972" w:type="dxa"/>
          </w:tcPr>
          <w:p w14:paraId="2804D60A"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5C9405CA"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35AEED27" w14:textId="77777777" w:rsidR="00232C3C" w:rsidRPr="00F52C37" w:rsidRDefault="00232C3C" w:rsidP="0003052D">
            <w:pPr>
              <w:rPr>
                <w:rFonts w:ascii="Trebuchet MS" w:hAnsi="Trebuchet MS"/>
              </w:rPr>
            </w:pPr>
          </w:p>
        </w:tc>
      </w:tr>
      <w:tr w:rsidR="00232C3C" w:rsidRPr="00F52C37" w14:paraId="30177E9D" w14:textId="77777777" w:rsidTr="00232C3C">
        <w:tc>
          <w:tcPr>
            <w:tcW w:w="2972" w:type="dxa"/>
          </w:tcPr>
          <w:p w14:paraId="51C9491C"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32069C67"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42AADE1B" w14:textId="77777777" w:rsidR="00232C3C" w:rsidRPr="00F52C37" w:rsidRDefault="00232C3C" w:rsidP="0003052D">
            <w:pPr>
              <w:rPr>
                <w:rFonts w:ascii="Trebuchet MS" w:hAnsi="Trebuchet MS"/>
              </w:rPr>
            </w:pPr>
          </w:p>
        </w:tc>
      </w:tr>
      <w:tr w:rsidR="00232C3C" w:rsidRPr="00F52C37" w14:paraId="332AB92B" w14:textId="77777777" w:rsidTr="00232C3C">
        <w:tc>
          <w:tcPr>
            <w:tcW w:w="2972" w:type="dxa"/>
          </w:tcPr>
          <w:p w14:paraId="1061077C"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7568C73B" w14:textId="77777777" w:rsidR="00232C3C" w:rsidRPr="00F52C37" w:rsidRDefault="00232C3C" w:rsidP="0003052D">
            <w:pPr>
              <w:rPr>
                <w:rFonts w:ascii="Trebuchet MS" w:hAnsi="Trebuchet MS"/>
              </w:rPr>
            </w:pPr>
            <w:r w:rsidRPr="00F52C37">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4FB0228F" w14:textId="77777777" w:rsidR="00232C3C" w:rsidRPr="00F52C37" w:rsidRDefault="00232C3C" w:rsidP="0003052D">
            <w:pPr>
              <w:rPr>
                <w:rFonts w:ascii="Trebuchet MS" w:eastAsia="Times New Roman" w:hAnsi="Trebuchet MS"/>
              </w:rPr>
            </w:pPr>
          </w:p>
        </w:tc>
      </w:tr>
      <w:tr w:rsidR="00232C3C" w:rsidRPr="00F52C37" w14:paraId="2F8125BD" w14:textId="77777777" w:rsidTr="00232C3C">
        <w:tc>
          <w:tcPr>
            <w:tcW w:w="2972" w:type="dxa"/>
          </w:tcPr>
          <w:p w14:paraId="090E6BB5" w14:textId="77777777" w:rsidR="00232C3C" w:rsidRPr="00F52C37" w:rsidRDefault="00232C3C" w:rsidP="0003052D">
            <w:pPr>
              <w:rPr>
                <w:rFonts w:ascii="Trebuchet MS" w:hAnsi="Trebuchet MS"/>
              </w:rPr>
            </w:pPr>
            <w:r w:rsidRPr="00F52C37">
              <w:rPr>
                <w:rFonts w:ascii="Trebuchet MS" w:hAnsi="Trebuchet MS"/>
                <w:spacing w:val="1"/>
              </w:rPr>
              <w:lastRenderedPageBreak/>
              <w:t>Overeenkomst</w:t>
            </w:r>
          </w:p>
        </w:tc>
        <w:tc>
          <w:tcPr>
            <w:tcW w:w="6090" w:type="dxa"/>
          </w:tcPr>
          <w:p w14:paraId="0946C45E"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7AE7F3CE" w14:textId="77777777" w:rsidR="00232C3C" w:rsidRPr="00F52C37" w:rsidRDefault="00232C3C" w:rsidP="0003052D">
            <w:pPr>
              <w:rPr>
                <w:rFonts w:ascii="Trebuchet MS" w:hAnsi="Trebuchet MS"/>
              </w:rPr>
            </w:pPr>
          </w:p>
        </w:tc>
      </w:tr>
      <w:tr w:rsidR="00232C3C" w:rsidRPr="00F52C37" w14:paraId="7E1B5596" w14:textId="77777777" w:rsidTr="00232C3C">
        <w:tc>
          <w:tcPr>
            <w:tcW w:w="2972" w:type="dxa"/>
          </w:tcPr>
          <w:p w14:paraId="08919FE7" w14:textId="77777777" w:rsidR="00232C3C" w:rsidRPr="00F52C37" w:rsidRDefault="00232C3C" w:rsidP="0003052D">
            <w:pPr>
              <w:rPr>
                <w:rFonts w:ascii="Trebuchet MS" w:hAnsi="Trebuchet MS"/>
                <w:spacing w:val="1"/>
              </w:rPr>
            </w:pPr>
            <w:r w:rsidRPr="00F52C37">
              <w:rPr>
                <w:rFonts w:ascii="Trebuchet MS" w:hAnsi="Trebuchet MS"/>
                <w:spacing w:val="-2"/>
                <w:w w:val="103"/>
              </w:rPr>
              <w:t>Overmacht</w:t>
            </w:r>
          </w:p>
        </w:tc>
        <w:tc>
          <w:tcPr>
            <w:tcW w:w="6090" w:type="dxa"/>
          </w:tcPr>
          <w:p w14:paraId="55B00508"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5CBDF2E0" w14:textId="77777777" w:rsidR="00232C3C" w:rsidRPr="00F52C37" w:rsidRDefault="00232C3C" w:rsidP="0003052D">
            <w:pPr>
              <w:rPr>
                <w:rFonts w:ascii="Trebuchet MS" w:hAnsi="Trebuchet MS"/>
              </w:rPr>
            </w:pPr>
          </w:p>
        </w:tc>
      </w:tr>
      <w:tr w:rsidR="00232C3C" w:rsidRPr="00F52C37" w14:paraId="0DBB8036" w14:textId="77777777" w:rsidTr="00232C3C">
        <w:tc>
          <w:tcPr>
            <w:tcW w:w="2972" w:type="dxa"/>
          </w:tcPr>
          <w:p w14:paraId="79AF5001"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559D2196"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081E4EA3" w14:textId="77777777" w:rsidR="00232C3C" w:rsidRPr="00F52C37" w:rsidRDefault="00232C3C" w:rsidP="0003052D">
            <w:pPr>
              <w:rPr>
                <w:rFonts w:ascii="Trebuchet MS" w:hAnsi="Trebuchet MS"/>
              </w:rPr>
            </w:pPr>
          </w:p>
        </w:tc>
      </w:tr>
      <w:tr w:rsidR="00232C3C" w:rsidRPr="00F52C37" w14:paraId="524F9ECF" w14:textId="77777777" w:rsidTr="00232C3C">
        <w:tc>
          <w:tcPr>
            <w:tcW w:w="2972" w:type="dxa"/>
          </w:tcPr>
          <w:p w14:paraId="6D32458C"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3CA2F2F6"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42385229" w14:textId="77777777" w:rsidTr="00232C3C">
        <w:tc>
          <w:tcPr>
            <w:tcW w:w="2972" w:type="dxa"/>
          </w:tcPr>
          <w:p w14:paraId="538C4410"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471C03FC"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18D1C326" w14:textId="77777777" w:rsidR="00232C3C" w:rsidRPr="00F52C37" w:rsidRDefault="00232C3C" w:rsidP="0003052D">
            <w:pPr>
              <w:rPr>
                <w:rFonts w:ascii="Trebuchet MS" w:hAnsi="Trebuchet MS"/>
              </w:rPr>
            </w:pPr>
          </w:p>
        </w:tc>
      </w:tr>
      <w:tr w:rsidR="00232C3C" w:rsidRPr="00F52C37" w14:paraId="4CF4253A" w14:textId="77777777" w:rsidTr="00232C3C">
        <w:tc>
          <w:tcPr>
            <w:tcW w:w="2972" w:type="dxa"/>
          </w:tcPr>
          <w:p w14:paraId="05B4C212"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0285D17C"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2C22436" w14:textId="77777777" w:rsidR="00232C3C" w:rsidRPr="00F52C37" w:rsidRDefault="00232C3C" w:rsidP="0003052D">
            <w:pPr>
              <w:rPr>
                <w:rFonts w:ascii="Trebuchet MS" w:eastAsia="Times New Roman" w:hAnsi="Trebuchet MS"/>
              </w:rPr>
            </w:pPr>
          </w:p>
        </w:tc>
      </w:tr>
      <w:tr w:rsidR="00232C3C" w:rsidRPr="00F52C37" w14:paraId="71C7B8FE" w14:textId="77777777" w:rsidTr="00232C3C">
        <w:tc>
          <w:tcPr>
            <w:tcW w:w="2972" w:type="dxa"/>
          </w:tcPr>
          <w:p w14:paraId="4D450B58" w14:textId="77777777" w:rsidR="00232C3C" w:rsidRPr="00F52C37" w:rsidRDefault="00232C3C" w:rsidP="0003052D">
            <w:pPr>
              <w:rPr>
                <w:rFonts w:ascii="Trebuchet MS" w:hAnsi="Trebuchet MS"/>
              </w:rPr>
            </w:pPr>
            <w:r w:rsidRPr="00F52C37">
              <w:rPr>
                <w:rFonts w:ascii="Trebuchet MS" w:eastAsia="Verdana" w:hAnsi="Trebuchet MS"/>
              </w:rPr>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6CD110AC"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2B79914B" w14:textId="77777777" w:rsidR="00232C3C" w:rsidRPr="00F52C37" w:rsidRDefault="00232C3C" w:rsidP="0003052D">
            <w:pPr>
              <w:rPr>
                <w:rFonts w:ascii="Trebuchet MS" w:hAnsi="Trebuchet MS"/>
              </w:rPr>
            </w:pPr>
          </w:p>
        </w:tc>
      </w:tr>
      <w:tr w:rsidR="00232C3C" w:rsidRPr="00F52C37" w14:paraId="09A08FD5" w14:textId="77777777" w:rsidTr="00232C3C">
        <w:tc>
          <w:tcPr>
            <w:tcW w:w="2972" w:type="dxa"/>
          </w:tcPr>
          <w:p w14:paraId="1610E4CF" w14:textId="77777777" w:rsidR="00232C3C" w:rsidRPr="00F52C37" w:rsidRDefault="00232C3C" w:rsidP="0003052D">
            <w:pPr>
              <w:rPr>
                <w:rFonts w:ascii="Trebuchet MS" w:eastAsia="Verdana" w:hAnsi="Trebuchet MS"/>
              </w:rPr>
            </w:pPr>
            <w:r w:rsidRPr="00F52C37">
              <w:rPr>
                <w:rFonts w:ascii="Trebuchet MS" w:hAnsi="Trebuchet MS"/>
              </w:rPr>
              <w:lastRenderedPageBreak/>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2126887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van de Prestatie, welke onderdeel zijn van de </w:t>
            </w:r>
            <w:r w:rsidRPr="00F52C37">
              <w:rPr>
                <w:rFonts w:ascii="Trebuchet MS" w:eastAsia="Verdana" w:hAnsi="Trebuchet MS"/>
              </w:rPr>
              <w:br/>
              <w:t>(sub-)Gunningscriteria (kwaliteit).</w:t>
            </w:r>
          </w:p>
          <w:p w14:paraId="5E4EA1C3" w14:textId="77777777" w:rsidR="00232C3C" w:rsidRPr="00F52C37" w:rsidRDefault="00232C3C" w:rsidP="0003052D">
            <w:pPr>
              <w:rPr>
                <w:rFonts w:ascii="Trebuchet MS" w:eastAsia="Verdana" w:hAnsi="Trebuchet MS"/>
              </w:rPr>
            </w:pPr>
          </w:p>
        </w:tc>
      </w:tr>
      <w:tr w:rsidR="00232C3C" w:rsidRPr="00F52C37" w14:paraId="403D2C5D" w14:textId="77777777" w:rsidTr="00232C3C">
        <w:tc>
          <w:tcPr>
            <w:tcW w:w="2972" w:type="dxa"/>
          </w:tcPr>
          <w:p w14:paraId="6FBA979F" w14:textId="77777777" w:rsidR="00232C3C" w:rsidRPr="00F52C37" w:rsidRDefault="00232C3C" w:rsidP="0003052D">
            <w:pPr>
              <w:rPr>
                <w:rFonts w:ascii="Trebuchet MS" w:hAnsi="Trebuchet MS"/>
              </w:rPr>
            </w:pPr>
            <w:proofErr w:type="spellStart"/>
            <w:r w:rsidRPr="00F52C37">
              <w:rPr>
                <w:rFonts w:ascii="Trebuchet MS" w:hAnsi="Trebuchet MS"/>
              </w:rPr>
              <w:t>PvEW</w:t>
            </w:r>
            <w:proofErr w:type="spellEnd"/>
          </w:p>
        </w:tc>
        <w:tc>
          <w:tcPr>
            <w:tcW w:w="6090" w:type="dxa"/>
          </w:tcPr>
          <w:p w14:paraId="6457A645"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11929A7B" w14:textId="77777777" w:rsidR="00232C3C" w:rsidRPr="00F52C37" w:rsidRDefault="00232C3C" w:rsidP="0003052D">
            <w:pPr>
              <w:rPr>
                <w:rFonts w:ascii="Trebuchet MS" w:hAnsi="Trebuchet MS"/>
              </w:rPr>
            </w:pPr>
          </w:p>
        </w:tc>
      </w:tr>
      <w:tr w:rsidR="00232C3C" w:rsidRPr="00F52C37" w14:paraId="73DDFF5A" w14:textId="77777777" w:rsidTr="00232C3C">
        <w:tc>
          <w:tcPr>
            <w:tcW w:w="2972" w:type="dxa"/>
          </w:tcPr>
          <w:p w14:paraId="05DBB0CC"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581A40C0"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0232D9E6" w14:textId="77777777" w:rsidR="00232C3C" w:rsidRPr="00F52C37" w:rsidRDefault="00232C3C" w:rsidP="0003052D">
            <w:pPr>
              <w:rPr>
                <w:rFonts w:ascii="Trebuchet MS" w:hAnsi="Trebuchet MS"/>
              </w:rPr>
            </w:pPr>
          </w:p>
        </w:tc>
      </w:tr>
      <w:tr w:rsidR="00232C3C" w:rsidRPr="00F52C37" w14:paraId="525EF758" w14:textId="77777777" w:rsidTr="00232C3C">
        <w:tc>
          <w:tcPr>
            <w:tcW w:w="2972" w:type="dxa"/>
          </w:tcPr>
          <w:p w14:paraId="269A25BF"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02A6D925" w14:textId="7777777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Pr="00F52C37">
              <w:rPr>
                <w:rFonts w:ascii="Trebuchet MS" w:hAnsi="Trebuchet MS"/>
                <w:spacing w:val="-2"/>
                <w:w w:val="104"/>
              </w:rPr>
              <w:t>Orders</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55E5223A" w14:textId="77777777" w:rsidR="00232C3C" w:rsidRPr="00F52C37" w:rsidRDefault="00232C3C" w:rsidP="0003052D">
            <w:pPr>
              <w:rPr>
                <w:rFonts w:ascii="Trebuchet MS" w:hAnsi="Trebuchet MS"/>
              </w:rPr>
            </w:pPr>
          </w:p>
        </w:tc>
      </w:tr>
      <w:tr w:rsidR="00232C3C" w:rsidRPr="00F52C37" w14:paraId="4A9A12F1" w14:textId="77777777" w:rsidTr="00232C3C">
        <w:tc>
          <w:tcPr>
            <w:tcW w:w="2972" w:type="dxa"/>
          </w:tcPr>
          <w:p w14:paraId="2043C782"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63498637"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16AECA78" w14:textId="77777777" w:rsidR="00232C3C" w:rsidRPr="00F52C37" w:rsidRDefault="00232C3C" w:rsidP="0003052D">
            <w:pPr>
              <w:rPr>
                <w:rFonts w:ascii="Trebuchet MS" w:eastAsia="Verdana" w:hAnsi="Trebuchet MS"/>
                <w:spacing w:val="-1"/>
              </w:rPr>
            </w:pPr>
          </w:p>
        </w:tc>
      </w:tr>
      <w:tr w:rsidR="00232C3C" w:rsidRPr="00F52C37" w14:paraId="05EF84A0" w14:textId="77777777" w:rsidTr="00232C3C">
        <w:tc>
          <w:tcPr>
            <w:tcW w:w="2972" w:type="dxa"/>
          </w:tcPr>
          <w:p w14:paraId="13D58DFB"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02B49547"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64CF7605" w14:textId="77777777" w:rsidR="00232C3C" w:rsidRPr="00F52C37" w:rsidRDefault="00232C3C" w:rsidP="0003052D">
            <w:pPr>
              <w:rPr>
                <w:rFonts w:ascii="Trebuchet MS" w:hAnsi="Trebuchet MS"/>
              </w:rPr>
            </w:pPr>
          </w:p>
        </w:tc>
      </w:tr>
      <w:tr w:rsidR="00232C3C" w:rsidRPr="00F52C37" w14:paraId="01D10166" w14:textId="77777777" w:rsidTr="00232C3C">
        <w:tc>
          <w:tcPr>
            <w:tcW w:w="2972" w:type="dxa"/>
          </w:tcPr>
          <w:p w14:paraId="50BF9A55"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61908F29"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4F6E9999" w14:textId="77777777" w:rsidTr="00232C3C">
        <w:tc>
          <w:tcPr>
            <w:tcW w:w="2972" w:type="dxa"/>
          </w:tcPr>
          <w:p w14:paraId="4A2F4FF0"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141A98A3"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5B5E65A7" w14:textId="77777777" w:rsidR="00232C3C" w:rsidRPr="00F52C37" w:rsidRDefault="00232C3C" w:rsidP="0003052D">
            <w:pPr>
              <w:rPr>
                <w:rFonts w:ascii="Trebuchet MS" w:eastAsia="Verdana" w:hAnsi="Trebuchet MS"/>
                <w:spacing w:val="-1"/>
              </w:rPr>
            </w:pPr>
          </w:p>
        </w:tc>
      </w:tr>
      <w:tr w:rsidR="00232C3C" w:rsidRPr="00F52C37" w14:paraId="633F43AE" w14:textId="77777777" w:rsidTr="00232C3C">
        <w:tc>
          <w:tcPr>
            <w:tcW w:w="2972" w:type="dxa"/>
          </w:tcPr>
          <w:p w14:paraId="61076BEE"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lastRenderedPageBreak/>
              <w:t>Tenderned</w:t>
            </w:r>
            <w:proofErr w:type="spellEnd"/>
          </w:p>
        </w:tc>
        <w:tc>
          <w:tcPr>
            <w:tcW w:w="6090" w:type="dxa"/>
          </w:tcPr>
          <w:p w14:paraId="74C47222"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2F5B790A" w14:textId="77777777" w:rsidR="00232C3C" w:rsidRPr="00F52C37" w:rsidRDefault="00232C3C" w:rsidP="0003052D">
            <w:pPr>
              <w:rPr>
                <w:rFonts w:ascii="Trebuchet MS" w:eastAsia="Verdana" w:hAnsi="Trebuchet MS"/>
              </w:rPr>
            </w:pPr>
          </w:p>
        </w:tc>
      </w:tr>
      <w:tr w:rsidR="00232C3C" w:rsidRPr="00F52C37" w14:paraId="48BCE959" w14:textId="77777777" w:rsidTr="00232C3C">
        <w:tc>
          <w:tcPr>
            <w:tcW w:w="2972" w:type="dxa"/>
          </w:tcPr>
          <w:p w14:paraId="0D145C41" w14:textId="77777777" w:rsidR="00232C3C" w:rsidRPr="00F52C37" w:rsidRDefault="00232C3C" w:rsidP="0003052D">
            <w:pPr>
              <w:rPr>
                <w:rFonts w:ascii="Trebuchet MS" w:hAnsi="Trebuchet MS"/>
              </w:rPr>
            </w:pPr>
            <w:r w:rsidRPr="00F52C37">
              <w:rPr>
                <w:rFonts w:ascii="Trebuchet MS" w:hAnsi="Trebuchet MS"/>
                <w:spacing w:val="-3"/>
                <w:w w:val="103"/>
              </w:rPr>
              <w:t>UEA</w:t>
            </w:r>
          </w:p>
        </w:tc>
        <w:tc>
          <w:tcPr>
            <w:tcW w:w="6090" w:type="dxa"/>
          </w:tcPr>
          <w:p w14:paraId="6123EE9F"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3A862EC4" w14:textId="77777777" w:rsidR="00232C3C" w:rsidRPr="00F52C37" w:rsidRDefault="00232C3C" w:rsidP="0003052D">
            <w:pPr>
              <w:rPr>
                <w:rFonts w:ascii="Trebuchet MS" w:hAnsi="Trebuchet MS"/>
              </w:rPr>
            </w:pPr>
          </w:p>
        </w:tc>
      </w:tr>
      <w:tr w:rsidR="00232C3C" w:rsidRPr="00F52C37" w14:paraId="39EF7960" w14:textId="77777777" w:rsidTr="00232C3C">
        <w:tc>
          <w:tcPr>
            <w:tcW w:w="2972" w:type="dxa"/>
          </w:tcPr>
          <w:p w14:paraId="1250D480"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41F4EBD2"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6C07AF67"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7DE0F3A2" w14:textId="77777777" w:rsidR="00232C3C" w:rsidRPr="00F52C37" w:rsidRDefault="00232C3C" w:rsidP="0003052D">
            <w:pPr>
              <w:rPr>
                <w:rFonts w:ascii="Trebuchet MS" w:eastAsia="Verdana" w:hAnsi="Trebuchet MS"/>
              </w:rPr>
            </w:pPr>
          </w:p>
        </w:tc>
      </w:tr>
      <w:tr w:rsidR="00232C3C" w:rsidRPr="00F52C37" w14:paraId="45B3087D" w14:textId="77777777" w:rsidTr="00232C3C">
        <w:tc>
          <w:tcPr>
            <w:tcW w:w="2972" w:type="dxa"/>
          </w:tcPr>
          <w:p w14:paraId="33102487"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0D5621EB"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w:t>
            </w:r>
            <w:r w:rsidR="00BA604E">
              <w:rPr>
                <w:rFonts w:ascii="Trebuchet MS" w:hAnsi="Trebuchet MS"/>
              </w:rPr>
              <w:t>Aanbesteding</w:t>
            </w:r>
            <w:r w:rsidRPr="00F52C37">
              <w:rPr>
                <w:rFonts w:ascii="Trebuchet MS" w:hAnsi="Trebuchet MS"/>
              </w:rPr>
              <w:t>(zie aanbestedingsleidraad voor een opsomming van deelnemende ziekenhuizen).</w:t>
            </w:r>
          </w:p>
          <w:p w14:paraId="3C5FE3CD" w14:textId="77777777" w:rsidR="00232C3C" w:rsidRPr="00F52C37" w:rsidRDefault="00232C3C" w:rsidP="0003052D">
            <w:pPr>
              <w:rPr>
                <w:rFonts w:ascii="Trebuchet MS" w:eastAsia="Verdana" w:hAnsi="Trebuchet MS"/>
              </w:rPr>
            </w:pPr>
          </w:p>
        </w:tc>
      </w:tr>
      <w:tr w:rsidR="00232C3C" w:rsidRPr="00F52C37" w14:paraId="1954E654" w14:textId="77777777" w:rsidTr="00232C3C">
        <w:tc>
          <w:tcPr>
            <w:tcW w:w="2972" w:type="dxa"/>
          </w:tcPr>
          <w:p w14:paraId="00597529"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02F05FE5"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5A9B77EF" w14:textId="77777777" w:rsidR="00232C3C" w:rsidRPr="00F52C37" w:rsidRDefault="00232C3C" w:rsidP="0003052D">
            <w:pPr>
              <w:rPr>
                <w:rFonts w:ascii="Trebuchet MS" w:hAnsi="Trebuchet MS"/>
                <w:spacing w:val="-3"/>
                <w:w w:val="103"/>
              </w:rPr>
            </w:pPr>
          </w:p>
        </w:tc>
      </w:tr>
      <w:tr w:rsidR="00232C3C" w:rsidRPr="00F52C37" w14:paraId="3496DB8E" w14:textId="77777777" w:rsidTr="00232C3C">
        <w:tc>
          <w:tcPr>
            <w:tcW w:w="2972" w:type="dxa"/>
          </w:tcPr>
          <w:p w14:paraId="6914E840"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621EC0E1"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50DA6B94" w14:textId="77777777" w:rsidR="00232C3C" w:rsidRPr="00F52C37" w:rsidRDefault="00232C3C" w:rsidP="0003052D">
            <w:pPr>
              <w:rPr>
                <w:rFonts w:ascii="Trebuchet MS" w:hAnsi="Trebuchet MS"/>
              </w:rPr>
            </w:pPr>
          </w:p>
          <w:p w14:paraId="665DDF8F" w14:textId="77777777" w:rsidR="00232C3C" w:rsidRPr="00F52C37" w:rsidRDefault="00232C3C" w:rsidP="0003052D">
            <w:pPr>
              <w:rPr>
                <w:rFonts w:ascii="Trebuchet MS" w:hAnsi="Trebuchet MS"/>
              </w:rPr>
            </w:pPr>
          </w:p>
          <w:p w14:paraId="3A566623" w14:textId="77777777" w:rsidR="00232C3C" w:rsidRPr="00F52C37" w:rsidRDefault="00232C3C" w:rsidP="0003052D">
            <w:pPr>
              <w:rPr>
                <w:rFonts w:ascii="Trebuchet MS" w:hAnsi="Trebuchet MS"/>
              </w:rPr>
            </w:pPr>
          </w:p>
          <w:p w14:paraId="1F9929DA" w14:textId="77777777" w:rsidR="00232C3C" w:rsidRPr="00F52C37" w:rsidRDefault="00232C3C" w:rsidP="0003052D">
            <w:pPr>
              <w:rPr>
                <w:rFonts w:ascii="Trebuchet MS" w:hAnsi="Trebuchet MS"/>
              </w:rPr>
            </w:pPr>
          </w:p>
          <w:p w14:paraId="51E76191" w14:textId="77777777" w:rsidR="00232C3C" w:rsidRPr="00F52C37" w:rsidRDefault="00232C3C" w:rsidP="0003052D">
            <w:pPr>
              <w:rPr>
                <w:rFonts w:ascii="Trebuchet MS" w:hAnsi="Trebuchet MS"/>
              </w:rPr>
            </w:pPr>
          </w:p>
        </w:tc>
      </w:tr>
      <w:tr w:rsidR="00232C3C" w:rsidRPr="00F52C37" w14:paraId="087232EA" w14:textId="77777777" w:rsidTr="00232C3C">
        <w:tc>
          <w:tcPr>
            <w:tcW w:w="2972" w:type="dxa"/>
          </w:tcPr>
          <w:p w14:paraId="1A71B54C" w14:textId="77777777" w:rsidR="00232C3C" w:rsidRPr="00F52C37" w:rsidRDefault="00232C3C" w:rsidP="0003052D">
            <w:pPr>
              <w:rPr>
                <w:rFonts w:ascii="Trebuchet MS" w:hAnsi="Trebuchet MS"/>
              </w:rPr>
            </w:pPr>
            <w:r w:rsidRPr="00F52C37">
              <w:rPr>
                <w:rFonts w:ascii="Trebuchet MS" w:hAnsi="Trebuchet MS"/>
              </w:rPr>
              <w:t>Uptime</w:t>
            </w:r>
          </w:p>
        </w:tc>
        <w:tc>
          <w:tcPr>
            <w:tcW w:w="6090" w:type="dxa"/>
          </w:tcPr>
          <w:p w14:paraId="1744EEDE"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4A8C6E59" w14:textId="77777777" w:rsidR="00232C3C" w:rsidRPr="00F52C37" w:rsidRDefault="00232C3C" w:rsidP="0003052D">
            <w:pPr>
              <w:rPr>
                <w:rFonts w:ascii="Trebuchet MS" w:hAnsi="Trebuchet MS"/>
              </w:rPr>
            </w:pPr>
          </w:p>
        </w:tc>
      </w:tr>
      <w:tr w:rsidR="00232C3C" w:rsidRPr="00F52C37" w14:paraId="55303159" w14:textId="77777777" w:rsidTr="00232C3C">
        <w:tc>
          <w:tcPr>
            <w:tcW w:w="2972" w:type="dxa"/>
          </w:tcPr>
          <w:p w14:paraId="2017E1AC"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4F3952D5"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652B9CEE" w14:textId="77777777" w:rsidR="00232C3C" w:rsidRPr="00F52C37" w:rsidRDefault="00232C3C" w:rsidP="0003052D">
            <w:pPr>
              <w:rPr>
                <w:rFonts w:ascii="Trebuchet MS" w:hAnsi="Trebuchet MS"/>
              </w:rPr>
            </w:pPr>
          </w:p>
        </w:tc>
      </w:tr>
      <w:tr w:rsidR="00232C3C" w:rsidRPr="00F52C37" w14:paraId="55067FBA" w14:textId="77777777" w:rsidTr="00232C3C">
        <w:tc>
          <w:tcPr>
            <w:tcW w:w="2972" w:type="dxa"/>
          </w:tcPr>
          <w:p w14:paraId="34E209D6" w14:textId="77777777" w:rsidR="00232C3C" w:rsidRPr="00F52C37" w:rsidRDefault="00232C3C" w:rsidP="0003052D">
            <w:pPr>
              <w:rPr>
                <w:rFonts w:ascii="Trebuchet MS" w:hAnsi="Trebuchet MS"/>
              </w:rPr>
            </w:pPr>
            <w:r w:rsidRPr="00F52C37">
              <w:rPr>
                <w:rFonts w:ascii="Trebuchet MS" w:hAnsi="Trebuchet MS"/>
              </w:rPr>
              <w:lastRenderedPageBreak/>
              <w:t>Verwerkersovereenkomst</w:t>
            </w:r>
          </w:p>
        </w:tc>
        <w:tc>
          <w:tcPr>
            <w:tcW w:w="6090" w:type="dxa"/>
          </w:tcPr>
          <w:p w14:paraId="5EA01CCC" w14:textId="77777777" w:rsidR="00232C3C" w:rsidRPr="00F52C37" w:rsidRDefault="00232C3C" w:rsidP="0003052D">
            <w:pPr>
              <w:rPr>
                <w:rFonts w:ascii="Trebuchet MS" w:hAnsi="Trebuchet MS"/>
              </w:rPr>
            </w:pPr>
            <w:r w:rsidRPr="00F52C37">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3F7DB7F1" w14:textId="77777777" w:rsidR="00232C3C" w:rsidRPr="00F52C37" w:rsidRDefault="00232C3C" w:rsidP="0003052D">
            <w:pPr>
              <w:rPr>
                <w:rFonts w:ascii="Trebuchet MS" w:hAnsi="Trebuchet MS"/>
              </w:rPr>
            </w:pPr>
          </w:p>
        </w:tc>
      </w:tr>
      <w:tr w:rsidR="00232C3C" w:rsidRPr="00F52C37" w14:paraId="1CF68DE5" w14:textId="77777777" w:rsidTr="00232C3C">
        <w:tc>
          <w:tcPr>
            <w:tcW w:w="2972" w:type="dxa"/>
          </w:tcPr>
          <w:p w14:paraId="755EE0FA"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t xml:space="preserve">Wens </w:t>
            </w:r>
          </w:p>
        </w:tc>
        <w:tc>
          <w:tcPr>
            <w:tcW w:w="6090" w:type="dxa"/>
          </w:tcPr>
          <w:p w14:paraId="53E9D1ED"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4C275BB8" w14:textId="77777777" w:rsidR="00232C3C" w:rsidRPr="00F52C37" w:rsidRDefault="00232C3C" w:rsidP="0003052D">
            <w:pPr>
              <w:rPr>
                <w:rFonts w:ascii="Trebuchet MS" w:hAnsi="Trebuchet MS"/>
                <w:w w:val="101"/>
              </w:rPr>
            </w:pPr>
          </w:p>
        </w:tc>
      </w:tr>
      <w:tr w:rsidR="00232C3C" w:rsidRPr="00F52C37" w14:paraId="715F204F" w14:textId="77777777" w:rsidTr="00232C3C">
        <w:tc>
          <w:tcPr>
            <w:tcW w:w="2972" w:type="dxa"/>
          </w:tcPr>
          <w:p w14:paraId="39AE3AD2" w14:textId="77777777" w:rsidR="00232C3C" w:rsidRPr="00F52C37" w:rsidRDefault="00232C3C" w:rsidP="0003052D">
            <w:pPr>
              <w:rPr>
                <w:rFonts w:ascii="Trebuchet MS" w:hAnsi="Trebuchet MS"/>
              </w:rPr>
            </w:pPr>
            <w:r w:rsidRPr="00F52C37">
              <w:rPr>
                <w:rFonts w:ascii="Trebuchet MS" w:hAnsi="Trebuchet MS"/>
                <w:spacing w:val="-1"/>
                <w:w w:val="102"/>
              </w:rPr>
              <w:t>Zicht-</w:t>
            </w:r>
            <w:r w:rsidRPr="00F52C37">
              <w:rPr>
                <w:rFonts w:ascii="Trebuchet MS" w:hAnsi="Trebuchet MS"/>
                <w:spacing w:val="50"/>
              </w:rPr>
              <w:t xml:space="preserve"> </w:t>
            </w:r>
            <w:r w:rsidRPr="00F52C37">
              <w:rPr>
                <w:rFonts w:ascii="Trebuchet MS" w:hAnsi="Trebuchet MS"/>
              </w:rPr>
              <w:t xml:space="preserve">of </w:t>
            </w:r>
            <w:r w:rsidRPr="00F52C37">
              <w:rPr>
                <w:rFonts w:ascii="Trebuchet MS" w:hAnsi="Trebuchet MS"/>
                <w:spacing w:val="1"/>
              </w:rPr>
              <w:t>Proefzending</w:t>
            </w:r>
          </w:p>
        </w:tc>
        <w:tc>
          <w:tcPr>
            <w:tcW w:w="6090" w:type="dxa"/>
          </w:tcPr>
          <w:p w14:paraId="6C135FB4" w14:textId="77777777" w:rsidR="00232C3C" w:rsidRPr="00F52C37" w:rsidRDefault="00232C3C" w:rsidP="0003052D">
            <w:pPr>
              <w:rPr>
                <w:rFonts w:ascii="Trebuchet MS" w:hAnsi="Trebuchet MS"/>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1"/>
              </w:rPr>
              <w:t>Overeenkomst</w:t>
            </w:r>
            <w:r w:rsidRPr="00F52C37">
              <w:rPr>
                <w:rFonts w:ascii="Trebuchet MS" w:hAnsi="Trebuchet MS"/>
                <w:w w:val="97"/>
              </w:rPr>
              <w:t xml:space="preserve"> </w:t>
            </w:r>
            <w:r w:rsidRPr="00F52C37">
              <w:rPr>
                <w:rFonts w:ascii="Trebuchet MS" w:hAnsi="Trebuchet MS"/>
                <w:spacing w:val="-1"/>
                <w:w w:val="102"/>
              </w:rPr>
              <w:t>waarbij</w:t>
            </w:r>
            <w:r w:rsidRPr="00F52C37">
              <w:rPr>
                <w:rFonts w:ascii="Trebuchet MS" w:hAnsi="Trebuchet MS"/>
              </w:rPr>
              <w:t xml:space="preserve"> een</w:t>
            </w:r>
            <w:r w:rsidRPr="00F52C37">
              <w:rPr>
                <w:rFonts w:ascii="Trebuchet MS" w:hAnsi="Trebuchet MS"/>
                <w:spacing w:val="36"/>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gedurende</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1"/>
              </w:rPr>
              <w:t>vooraf</w:t>
            </w:r>
            <w:r w:rsidRPr="00F52C37">
              <w:rPr>
                <w:rFonts w:ascii="Trebuchet MS" w:hAnsi="Trebuchet MS"/>
                <w:w w:val="98"/>
              </w:rPr>
              <w:t xml:space="preserve"> </w:t>
            </w:r>
            <w:r w:rsidRPr="00F52C37">
              <w:rPr>
                <w:rFonts w:ascii="Trebuchet MS" w:hAnsi="Trebuchet MS"/>
                <w:w w:val="101"/>
              </w:rPr>
              <w:t>schriftelijk</w:t>
            </w:r>
            <w:r w:rsidRPr="00F52C37">
              <w:rPr>
                <w:rFonts w:ascii="Trebuchet MS" w:hAnsi="Trebuchet MS"/>
                <w:spacing w:val="36"/>
              </w:rPr>
              <w:t xml:space="preserv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spacing w:val="1"/>
              </w:rPr>
              <w:t xml:space="preserve"> kosteloos</w:t>
            </w:r>
            <w:r w:rsidRPr="00F52C37">
              <w:rPr>
                <w:rFonts w:ascii="Trebuchet MS" w:hAnsi="Trebuchet MS"/>
              </w:rPr>
              <w:t xml:space="preserve">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2"/>
                <w:w w:val="103"/>
              </w:rPr>
              <w:t>beschikking</w:t>
            </w:r>
            <w:r w:rsidRPr="00F52C37">
              <w:rPr>
                <w:rFonts w:ascii="Trebuchet MS" w:hAnsi="Trebuchet MS"/>
                <w:spacing w:val="1"/>
              </w:rPr>
              <w:t xml:space="preserve"> wordt</w:t>
            </w:r>
            <w:r w:rsidRPr="00F52C37">
              <w:rPr>
                <w:rFonts w:ascii="Trebuchet MS" w:hAnsi="Trebuchet MS"/>
                <w:w w:val="98"/>
              </w:rPr>
              <w:t xml:space="preserve"> </w:t>
            </w:r>
            <w:r w:rsidRPr="00F52C37">
              <w:rPr>
                <w:rFonts w:ascii="Trebuchet MS" w:hAnsi="Trebuchet MS"/>
                <w:w w:val="101"/>
              </w:rPr>
              <w:t>gesteld</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4"/>
                <w:w w:val="105"/>
              </w:rPr>
              <w:t>UMC,</w:t>
            </w:r>
            <w:r w:rsidRPr="00F52C37">
              <w:rPr>
                <w:rFonts w:ascii="Trebuchet MS" w:hAnsi="Trebuchet MS"/>
                <w:w w:val="98"/>
              </w:rPr>
              <w:t xml:space="preserve"> </w:t>
            </w:r>
            <w:r w:rsidRPr="00F52C37">
              <w:rPr>
                <w:rFonts w:ascii="Trebuchet MS" w:hAnsi="Trebuchet MS"/>
                <w:spacing w:val="-1"/>
                <w:w w:val="102"/>
              </w:rPr>
              <w:t>waarbij</w:t>
            </w:r>
            <w:r w:rsidRPr="00F52C37">
              <w:rPr>
                <w:rFonts w:ascii="Trebuchet MS" w:hAnsi="Trebuchet MS"/>
              </w:rPr>
              <w:t xml:space="preserve"> </w:t>
            </w:r>
            <w:r w:rsidRPr="00F52C37">
              <w:rPr>
                <w:rFonts w:ascii="Trebuchet MS" w:hAnsi="Trebuchet MS"/>
                <w:spacing w:val="-3"/>
                <w:w w:val="104"/>
              </w:rPr>
              <w:t>eigendom</w:t>
            </w:r>
            <w:r w:rsidRPr="00F52C37">
              <w:rPr>
                <w:rFonts w:ascii="Trebuchet MS" w:hAnsi="Trebuchet MS"/>
                <w:w w:val="98"/>
              </w:rPr>
              <w:t xml:space="preserve"> </w:t>
            </w:r>
            <w:r w:rsidRPr="00F52C37">
              <w:rPr>
                <w:rFonts w:ascii="Trebuchet MS" w:hAnsi="Trebuchet MS"/>
              </w:rPr>
              <w:t xml:space="preserve">en </w:t>
            </w:r>
            <w:r w:rsidRPr="00F52C37">
              <w:rPr>
                <w:rFonts w:ascii="Trebuchet MS" w:hAnsi="Trebuchet MS"/>
                <w:spacing w:val="-1"/>
                <w:w w:val="102"/>
              </w:rPr>
              <w:t>risico</w:t>
            </w:r>
            <w:r w:rsidRPr="00F52C37">
              <w:rPr>
                <w:rFonts w:ascii="Trebuchet MS" w:hAnsi="Trebuchet MS"/>
                <w:spacing w:val="1"/>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w:t>
            </w:r>
            <w:r w:rsidRPr="00F52C37">
              <w:rPr>
                <w:rFonts w:ascii="Trebuchet MS" w:hAnsi="Trebuchet MS"/>
                <w:w w:val="102"/>
              </w:rPr>
              <w:t>betreffende</w:t>
            </w:r>
            <w:r w:rsidRPr="00F52C37">
              <w:rPr>
                <w:rFonts w:ascii="Trebuchet MS" w:hAnsi="Trebuchet MS"/>
                <w:w w:val="95"/>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3"/>
                <w:w w:val="105"/>
              </w:rPr>
              <w:t>geheel</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spacing w:val="1"/>
              </w:rPr>
              <w:t>rekening</w:t>
            </w:r>
            <w:r w:rsidRPr="00F52C37">
              <w:rPr>
                <w:rFonts w:ascii="Trebuchet MS" w:hAnsi="Trebuchet MS"/>
                <w:spacing w:val="36"/>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2"/>
                <w:w w:val="104"/>
              </w:rPr>
              <w:t>blijven</w:t>
            </w:r>
            <w:r w:rsidRPr="00F52C37">
              <w:rPr>
                <w:rFonts w:ascii="Trebuchet MS" w:hAnsi="Trebuchet MS"/>
              </w:rPr>
              <w:t xml:space="preserve"> en </w:t>
            </w:r>
            <w:r w:rsidRPr="00F52C37">
              <w:rPr>
                <w:rFonts w:ascii="Trebuchet MS" w:hAnsi="Trebuchet MS"/>
                <w:spacing w:val="-2"/>
                <w:w w:val="104"/>
              </w:rPr>
              <w:t>Leverancier</w:t>
            </w:r>
            <w:r w:rsidRPr="00F52C37">
              <w:rPr>
                <w:rFonts w:ascii="Trebuchet MS" w:hAnsi="Trebuchet MS"/>
              </w:rPr>
              <w:t xml:space="preserve"> na de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w w:val="99"/>
              </w:rPr>
              <w:t xml:space="preserve"> </w:t>
            </w:r>
            <w:r w:rsidRPr="00F52C37">
              <w:rPr>
                <w:rFonts w:ascii="Trebuchet MS" w:hAnsi="Trebuchet MS"/>
              </w:rPr>
              <w:t xml:space="preserve">de </w:t>
            </w:r>
            <w:r w:rsidRPr="00F52C37">
              <w:rPr>
                <w:rFonts w:ascii="Trebuchet MS" w:hAnsi="Trebuchet MS"/>
                <w:w w:val="102"/>
              </w:rPr>
              <w:t>Prestatie</w:t>
            </w:r>
            <w:r w:rsidRPr="00F52C37">
              <w:rPr>
                <w:rFonts w:ascii="Trebuchet MS" w:hAnsi="Trebuchet MS"/>
                <w:w w:val="99"/>
              </w:rPr>
              <w:t xml:space="preserve"> </w:t>
            </w:r>
            <w:r w:rsidRPr="00F52C37">
              <w:rPr>
                <w:rFonts w:ascii="Trebuchet MS" w:hAnsi="Trebuchet MS"/>
                <w:spacing w:val="-2"/>
                <w:w w:val="103"/>
              </w:rPr>
              <w:t>weer</w:t>
            </w:r>
            <w:r w:rsidRPr="00F52C37">
              <w:rPr>
                <w:rFonts w:ascii="Trebuchet MS" w:hAnsi="Trebuchet MS"/>
                <w:w w:val="97"/>
              </w:rPr>
              <w:t xml:space="preserve"> </w:t>
            </w:r>
            <w:r w:rsidRPr="00F52C37">
              <w:rPr>
                <w:rFonts w:ascii="Trebuchet MS" w:hAnsi="Trebuchet MS"/>
                <w:spacing w:val="-3"/>
                <w:w w:val="105"/>
              </w:rPr>
              <w:t>terug</w:t>
            </w:r>
            <w:r w:rsidRPr="00F52C37">
              <w:rPr>
                <w:rFonts w:ascii="Trebuchet MS" w:hAnsi="Trebuchet MS"/>
                <w:spacing w:val="2"/>
              </w:rPr>
              <w:t xml:space="preserve"> </w:t>
            </w:r>
            <w:r w:rsidRPr="00F52C37">
              <w:rPr>
                <w:rFonts w:ascii="Trebuchet MS" w:hAnsi="Trebuchet MS"/>
                <w:spacing w:val="1"/>
                <w:w w:val="101"/>
              </w:rPr>
              <w:t>komt</w:t>
            </w:r>
            <w:r w:rsidRPr="00F52C37">
              <w:rPr>
                <w:rFonts w:ascii="Trebuchet MS" w:hAnsi="Trebuchet MS"/>
                <w:w w:val="98"/>
              </w:rPr>
              <w:t xml:space="preserve"> </w:t>
            </w:r>
            <w:r w:rsidRPr="00F52C37">
              <w:rPr>
                <w:rFonts w:ascii="Trebuchet MS" w:hAnsi="Trebuchet MS"/>
              </w:rPr>
              <w:t>halen.</w:t>
            </w:r>
          </w:p>
          <w:p w14:paraId="3E4B7F4A" w14:textId="77777777" w:rsidR="00232C3C" w:rsidRPr="00F52C37" w:rsidRDefault="00232C3C" w:rsidP="0003052D">
            <w:pPr>
              <w:rPr>
                <w:rFonts w:ascii="Trebuchet MS" w:hAnsi="Trebuchet MS"/>
              </w:rPr>
            </w:pPr>
          </w:p>
        </w:tc>
      </w:tr>
    </w:tbl>
    <w:p w14:paraId="69675C26" w14:textId="77777777" w:rsidR="008A2B8E" w:rsidRPr="008A2B8E" w:rsidRDefault="008A2B8E" w:rsidP="008A2B8E"/>
    <w:p w14:paraId="3D471BE9"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0EF6" w14:textId="77777777" w:rsidR="006B3510" w:rsidRDefault="006B3510" w:rsidP="00D26905">
      <w:r>
        <w:separator/>
      </w:r>
    </w:p>
  </w:endnote>
  <w:endnote w:type="continuationSeparator" w:id="0">
    <w:p w14:paraId="2395DEC6" w14:textId="77777777" w:rsidR="006B3510" w:rsidRDefault="006B3510"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169E" w14:textId="77777777" w:rsidR="00082A20" w:rsidRDefault="00082A20"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6</w:t>
    </w:r>
    <w:r>
      <w:fldChar w:fldCharType="end"/>
    </w:r>
    <w:r>
      <w:rPr>
        <w:noProof/>
      </w:rPr>
      <w:drawing>
        <wp:anchor distT="0" distB="0" distL="114300" distR="114300" simplePos="0" relativeHeight="251665408" behindDoc="1" locked="1" layoutInCell="1" allowOverlap="0" wp14:anchorId="5A2E8511" wp14:editId="45B3D609">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152D" w14:textId="77777777" w:rsidR="00082A20" w:rsidRDefault="00082A20" w:rsidP="000E2D1A">
    <w:pPr>
      <w:pStyle w:val="Voettekst"/>
      <w:jc w:val="left"/>
    </w:pPr>
    <w:r>
      <w:t xml:space="preserve">Versie </w:t>
    </w:r>
    <w:r w:rsidR="00F62D49">
      <w:t>Maart</w:t>
    </w:r>
    <w: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F332" w14:textId="77777777" w:rsidR="00082A20" w:rsidRDefault="00082A20"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3</w:t>
    </w:r>
    <w:r>
      <w:fldChar w:fldCharType="end"/>
    </w:r>
    <w:r>
      <w:rPr>
        <w:noProof/>
      </w:rPr>
      <w:drawing>
        <wp:anchor distT="0" distB="0" distL="114300" distR="114300" simplePos="0" relativeHeight="251669504" behindDoc="1" locked="1" layoutInCell="1" allowOverlap="0" wp14:anchorId="33E871C0" wp14:editId="7760A29F">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9C0A" w14:textId="77777777" w:rsidR="006B3510" w:rsidRDefault="006B3510" w:rsidP="00D26905">
      <w:r>
        <w:separator/>
      </w:r>
    </w:p>
  </w:footnote>
  <w:footnote w:type="continuationSeparator" w:id="0">
    <w:p w14:paraId="3CAF4D5E" w14:textId="77777777" w:rsidR="006B3510" w:rsidRDefault="006B3510"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D5B" w14:textId="77777777" w:rsidR="00082A20" w:rsidRDefault="00082A20" w:rsidP="00D26905">
    <w:pPr>
      <w:pStyle w:val="Koptekst"/>
    </w:pPr>
    <w:r>
      <w:rPr>
        <w:noProof/>
      </w:rPr>
      <w:drawing>
        <wp:anchor distT="0" distB="0" distL="114300" distR="114300" simplePos="0" relativeHeight="251661312" behindDoc="1" locked="1" layoutInCell="1" allowOverlap="0" wp14:anchorId="682F597E" wp14:editId="7B8937CC">
          <wp:simplePos x="0" y="0"/>
          <wp:positionH relativeFrom="page">
            <wp:align>left</wp:align>
          </wp:positionH>
          <wp:positionV relativeFrom="page">
            <wp:posOffset>6985</wp:posOffset>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RAAMOVEREENKOMST</w:t>
    </w:r>
  </w:p>
  <w:p w14:paraId="46319B90" w14:textId="77777777" w:rsidR="00082A20" w:rsidRDefault="00082A20" w:rsidP="00014A09">
    <w:pPr>
      <w:pStyle w:val="Koptekst"/>
      <w:tabs>
        <w:tab w:val="clear" w:pos="4536"/>
        <w:tab w:val="clear" w:pos="9072"/>
        <w:tab w:val="center" w:pos="4816"/>
      </w:tabs>
    </w:pPr>
    <w:r>
      <w:t xml:space="preserve">Datum: </w:t>
    </w:r>
    <w:sdt>
      <w:sdtPr>
        <w:alias w:val="Publicatiedatum"/>
        <w:tag w:val=""/>
        <w:id w:val="-1992248139"/>
        <w:placeholder>
          <w:docPart w:val="95554E9EC17E454A8D81BE15269C37ED"/>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r w:rsidR="00014A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8112" w14:textId="77777777" w:rsidR="00082A20" w:rsidRDefault="0093150A" w:rsidP="00073AB5">
    <w:pPr>
      <w:pStyle w:val="Koptekst"/>
      <w:jc w:val="center"/>
    </w:pPr>
    <w:r>
      <w:rPr>
        <w:noProof/>
        <w:lang w:val="en-US" w:eastAsia="en-US"/>
      </w:rPr>
      <w:pict w14:anchorId="1F26F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43.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13F" w14:textId="77777777" w:rsidR="00082A20" w:rsidRDefault="00082A20" w:rsidP="00D26905">
    <w:pPr>
      <w:pStyle w:val="Koptekst"/>
    </w:pPr>
    <w:r>
      <w:rPr>
        <w:noProof/>
      </w:rPr>
      <w:drawing>
        <wp:anchor distT="0" distB="0" distL="114300" distR="114300" simplePos="0" relativeHeight="251671552" behindDoc="1" locked="1" layoutInCell="1" allowOverlap="0" wp14:anchorId="514B9FBA" wp14:editId="5D3B870C">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2 RAAMOVEREENKOMST </w:t>
    </w:r>
  </w:p>
  <w:p w14:paraId="397246E8" w14:textId="77777777" w:rsidR="00082A20" w:rsidRDefault="00082A20" w:rsidP="00D26905">
    <w:pPr>
      <w:pStyle w:val="Koptekst"/>
    </w:pPr>
    <w:r>
      <w:t xml:space="preserve">Datum: </w:t>
    </w:r>
    <w:sdt>
      <w:sdtPr>
        <w:alias w:val="Publicatiedatum"/>
        <w:tag w:val=""/>
        <w:id w:val="364024129"/>
        <w:placeholder>
          <w:docPart w:val="06C13B1103DE46D8B893EDC6E3F323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98C887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3"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8"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4"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473862725">
    <w:abstractNumId w:val="5"/>
  </w:num>
  <w:num w:numId="2" w16cid:durableId="201599670">
    <w:abstractNumId w:val="29"/>
  </w:num>
  <w:num w:numId="3" w16cid:durableId="1449198403">
    <w:abstractNumId w:val="4"/>
  </w:num>
  <w:num w:numId="4" w16cid:durableId="873545848">
    <w:abstractNumId w:val="26"/>
  </w:num>
  <w:num w:numId="5" w16cid:durableId="2007244103">
    <w:abstractNumId w:val="25"/>
  </w:num>
  <w:num w:numId="6" w16cid:durableId="2054768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2621400">
    <w:abstractNumId w:val="30"/>
  </w:num>
  <w:num w:numId="8" w16cid:durableId="561067411">
    <w:abstractNumId w:val="30"/>
    <w:lvlOverride w:ilvl="0">
      <w:startOverride w:val="1"/>
    </w:lvlOverride>
  </w:num>
  <w:num w:numId="9" w16cid:durableId="1801797421">
    <w:abstractNumId w:val="0"/>
  </w:num>
  <w:num w:numId="10" w16cid:durableId="1762948164">
    <w:abstractNumId w:val="1"/>
  </w:num>
  <w:num w:numId="11" w16cid:durableId="1759591851">
    <w:abstractNumId w:val="10"/>
  </w:num>
  <w:num w:numId="12" w16cid:durableId="399526385">
    <w:abstractNumId w:val="2"/>
  </w:num>
  <w:num w:numId="13" w16cid:durableId="1181507888">
    <w:abstractNumId w:val="9"/>
  </w:num>
  <w:num w:numId="14" w16cid:durableId="1564102220">
    <w:abstractNumId w:val="7"/>
  </w:num>
  <w:num w:numId="15" w16cid:durableId="1689940621">
    <w:abstractNumId w:val="19"/>
  </w:num>
  <w:num w:numId="16" w16cid:durableId="2057775614">
    <w:abstractNumId w:val="11"/>
  </w:num>
  <w:num w:numId="17" w16cid:durableId="568001559">
    <w:abstractNumId w:val="21"/>
  </w:num>
  <w:num w:numId="18" w16cid:durableId="1438871521">
    <w:abstractNumId w:val="27"/>
  </w:num>
  <w:num w:numId="19" w16cid:durableId="566573458">
    <w:abstractNumId w:val="13"/>
  </w:num>
  <w:num w:numId="20" w16cid:durableId="1804303811">
    <w:abstractNumId w:val="18"/>
  </w:num>
  <w:num w:numId="21" w16cid:durableId="1552036024">
    <w:abstractNumId w:val="20"/>
  </w:num>
  <w:num w:numId="22" w16cid:durableId="1256402225">
    <w:abstractNumId w:val="8"/>
  </w:num>
  <w:num w:numId="23" w16cid:durableId="1245803585">
    <w:abstractNumId w:val="24"/>
  </w:num>
  <w:num w:numId="24" w16cid:durableId="1248538628">
    <w:abstractNumId w:val="22"/>
  </w:num>
  <w:num w:numId="25" w16cid:durableId="969820715">
    <w:abstractNumId w:val="6"/>
  </w:num>
  <w:num w:numId="26" w16cid:durableId="1705641148">
    <w:abstractNumId w:val="16"/>
  </w:num>
  <w:num w:numId="27" w16cid:durableId="67001625">
    <w:abstractNumId w:val="31"/>
  </w:num>
  <w:num w:numId="28" w16cid:durableId="1365641522">
    <w:abstractNumId w:val="12"/>
  </w:num>
  <w:num w:numId="29" w16cid:durableId="502087416">
    <w:abstractNumId w:val="32"/>
  </w:num>
  <w:num w:numId="30" w16cid:durableId="2095396539">
    <w:abstractNumId w:val="23"/>
  </w:num>
  <w:num w:numId="31" w16cid:durableId="1197620796">
    <w:abstractNumId w:val="3"/>
  </w:num>
  <w:num w:numId="32" w16cid:durableId="185665401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667436">
    <w:abstractNumId w:val="14"/>
  </w:num>
  <w:num w:numId="34" w16cid:durableId="34186246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10"/>
    <w:rsid w:val="00011547"/>
    <w:rsid w:val="0001305B"/>
    <w:rsid w:val="00014A09"/>
    <w:rsid w:val="00015BD5"/>
    <w:rsid w:val="0003052D"/>
    <w:rsid w:val="00032F0E"/>
    <w:rsid w:val="0004601B"/>
    <w:rsid w:val="000564A9"/>
    <w:rsid w:val="000656BD"/>
    <w:rsid w:val="0007007B"/>
    <w:rsid w:val="00070C86"/>
    <w:rsid w:val="00073AB5"/>
    <w:rsid w:val="00082A20"/>
    <w:rsid w:val="00094007"/>
    <w:rsid w:val="000A5735"/>
    <w:rsid w:val="000A5ADB"/>
    <w:rsid w:val="000A7F16"/>
    <w:rsid w:val="000E2D1A"/>
    <w:rsid w:val="000E48C8"/>
    <w:rsid w:val="001213ED"/>
    <w:rsid w:val="00124AAC"/>
    <w:rsid w:val="0014058B"/>
    <w:rsid w:val="00143D31"/>
    <w:rsid w:val="00161391"/>
    <w:rsid w:val="0016491D"/>
    <w:rsid w:val="00180B96"/>
    <w:rsid w:val="00186133"/>
    <w:rsid w:val="001B2690"/>
    <w:rsid w:val="001B4B6E"/>
    <w:rsid w:val="001B5348"/>
    <w:rsid w:val="001C5E37"/>
    <w:rsid w:val="001C6003"/>
    <w:rsid w:val="001D1756"/>
    <w:rsid w:val="001F1520"/>
    <w:rsid w:val="001F47AA"/>
    <w:rsid w:val="002065BD"/>
    <w:rsid w:val="00227B2B"/>
    <w:rsid w:val="0023089E"/>
    <w:rsid w:val="00232C3C"/>
    <w:rsid w:val="002514E5"/>
    <w:rsid w:val="0026029D"/>
    <w:rsid w:val="002765D7"/>
    <w:rsid w:val="002B59B7"/>
    <w:rsid w:val="002C0556"/>
    <w:rsid w:val="002C05C6"/>
    <w:rsid w:val="002D14CB"/>
    <w:rsid w:val="002F40DE"/>
    <w:rsid w:val="00305AB7"/>
    <w:rsid w:val="00310043"/>
    <w:rsid w:val="003571FD"/>
    <w:rsid w:val="00382E27"/>
    <w:rsid w:val="00397032"/>
    <w:rsid w:val="003B1ACA"/>
    <w:rsid w:val="003C6F78"/>
    <w:rsid w:val="003D44AE"/>
    <w:rsid w:val="003D7FDA"/>
    <w:rsid w:val="003E313A"/>
    <w:rsid w:val="00400A81"/>
    <w:rsid w:val="00407512"/>
    <w:rsid w:val="00412CC1"/>
    <w:rsid w:val="004155FA"/>
    <w:rsid w:val="0041642F"/>
    <w:rsid w:val="004351A9"/>
    <w:rsid w:val="00442A08"/>
    <w:rsid w:val="00444EBE"/>
    <w:rsid w:val="00461D0D"/>
    <w:rsid w:val="00464EB3"/>
    <w:rsid w:val="004677F2"/>
    <w:rsid w:val="004B2C3C"/>
    <w:rsid w:val="004B3F39"/>
    <w:rsid w:val="004B5FD0"/>
    <w:rsid w:val="004D1BDD"/>
    <w:rsid w:val="004F26C2"/>
    <w:rsid w:val="004F78AB"/>
    <w:rsid w:val="00506D56"/>
    <w:rsid w:val="00507F69"/>
    <w:rsid w:val="00510FC6"/>
    <w:rsid w:val="00541479"/>
    <w:rsid w:val="005568C3"/>
    <w:rsid w:val="00561E3D"/>
    <w:rsid w:val="00566D2D"/>
    <w:rsid w:val="00572F86"/>
    <w:rsid w:val="0058060C"/>
    <w:rsid w:val="00590706"/>
    <w:rsid w:val="005A4AA8"/>
    <w:rsid w:val="005C2088"/>
    <w:rsid w:val="005D1F2B"/>
    <w:rsid w:val="005D4C37"/>
    <w:rsid w:val="005D7157"/>
    <w:rsid w:val="005E0352"/>
    <w:rsid w:val="005E36BD"/>
    <w:rsid w:val="005E3B86"/>
    <w:rsid w:val="005E4A35"/>
    <w:rsid w:val="005F2D7E"/>
    <w:rsid w:val="005F59ED"/>
    <w:rsid w:val="00603691"/>
    <w:rsid w:val="00605F1C"/>
    <w:rsid w:val="00606B3B"/>
    <w:rsid w:val="0060760E"/>
    <w:rsid w:val="00613D05"/>
    <w:rsid w:val="00640D36"/>
    <w:rsid w:val="006453D0"/>
    <w:rsid w:val="00656C53"/>
    <w:rsid w:val="006734C9"/>
    <w:rsid w:val="00682928"/>
    <w:rsid w:val="00683FCA"/>
    <w:rsid w:val="006B3510"/>
    <w:rsid w:val="006B359D"/>
    <w:rsid w:val="006B40A7"/>
    <w:rsid w:val="006E01DF"/>
    <w:rsid w:val="006E7D48"/>
    <w:rsid w:val="0070646B"/>
    <w:rsid w:val="0070732C"/>
    <w:rsid w:val="00716607"/>
    <w:rsid w:val="00721125"/>
    <w:rsid w:val="0072572F"/>
    <w:rsid w:val="00727218"/>
    <w:rsid w:val="00733B8E"/>
    <w:rsid w:val="007407D0"/>
    <w:rsid w:val="0075401C"/>
    <w:rsid w:val="0075444B"/>
    <w:rsid w:val="00760650"/>
    <w:rsid w:val="00762F58"/>
    <w:rsid w:val="0077491D"/>
    <w:rsid w:val="007B61A2"/>
    <w:rsid w:val="007C47D5"/>
    <w:rsid w:val="007D1CB3"/>
    <w:rsid w:val="007D37D8"/>
    <w:rsid w:val="007E40C3"/>
    <w:rsid w:val="007E40EB"/>
    <w:rsid w:val="007F31EB"/>
    <w:rsid w:val="007F3B36"/>
    <w:rsid w:val="00802CEE"/>
    <w:rsid w:val="00807D21"/>
    <w:rsid w:val="00811941"/>
    <w:rsid w:val="00812264"/>
    <w:rsid w:val="00812791"/>
    <w:rsid w:val="00836380"/>
    <w:rsid w:val="00837E3B"/>
    <w:rsid w:val="008421CA"/>
    <w:rsid w:val="00851577"/>
    <w:rsid w:val="008515FD"/>
    <w:rsid w:val="008874F0"/>
    <w:rsid w:val="00887ABF"/>
    <w:rsid w:val="008A2B8E"/>
    <w:rsid w:val="008A5B57"/>
    <w:rsid w:val="008B1A4F"/>
    <w:rsid w:val="008C4627"/>
    <w:rsid w:val="008C6BB2"/>
    <w:rsid w:val="008E7D40"/>
    <w:rsid w:val="00917691"/>
    <w:rsid w:val="00927680"/>
    <w:rsid w:val="0093150A"/>
    <w:rsid w:val="0093541A"/>
    <w:rsid w:val="00943193"/>
    <w:rsid w:val="009518ED"/>
    <w:rsid w:val="00952D60"/>
    <w:rsid w:val="0096614B"/>
    <w:rsid w:val="00970947"/>
    <w:rsid w:val="00975B47"/>
    <w:rsid w:val="00975C5E"/>
    <w:rsid w:val="00975F42"/>
    <w:rsid w:val="00976313"/>
    <w:rsid w:val="00977FE8"/>
    <w:rsid w:val="00982842"/>
    <w:rsid w:val="00990D79"/>
    <w:rsid w:val="0099422B"/>
    <w:rsid w:val="009A4538"/>
    <w:rsid w:val="009C099C"/>
    <w:rsid w:val="009D02DF"/>
    <w:rsid w:val="009E3EB7"/>
    <w:rsid w:val="009F52CC"/>
    <w:rsid w:val="00A34BA8"/>
    <w:rsid w:val="00A36E70"/>
    <w:rsid w:val="00A40A3E"/>
    <w:rsid w:val="00A5331D"/>
    <w:rsid w:val="00A5369F"/>
    <w:rsid w:val="00A555DD"/>
    <w:rsid w:val="00A628BC"/>
    <w:rsid w:val="00A8394A"/>
    <w:rsid w:val="00A85C95"/>
    <w:rsid w:val="00AA1B30"/>
    <w:rsid w:val="00AA686A"/>
    <w:rsid w:val="00AC24DD"/>
    <w:rsid w:val="00AD050C"/>
    <w:rsid w:val="00AE440A"/>
    <w:rsid w:val="00AF5BD0"/>
    <w:rsid w:val="00B00768"/>
    <w:rsid w:val="00B032B3"/>
    <w:rsid w:val="00B339FE"/>
    <w:rsid w:val="00B37593"/>
    <w:rsid w:val="00B504D3"/>
    <w:rsid w:val="00B60FAD"/>
    <w:rsid w:val="00B632DA"/>
    <w:rsid w:val="00B6336E"/>
    <w:rsid w:val="00B63861"/>
    <w:rsid w:val="00B86750"/>
    <w:rsid w:val="00B875D6"/>
    <w:rsid w:val="00B95091"/>
    <w:rsid w:val="00BA604E"/>
    <w:rsid w:val="00BB3415"/>
    <w:rsid w:val="00BC0F05"/>
    <w:rsid w:val="00BC327D"/>
    <w:rsid w:val="00BC37E7"/>
    <w:rsid w:val="00BF0088"/>
    <w:rsid w:val="00BF0818"/>
    <w:rsid w:val="00BF4116"/>
    <w:rsid w:val="00BF4B1C"/>
    <w:rsid w:val="00C149D4"/>
    <w:rsid w:val="00C17B58"/>
    <w:rsid w:val="00C455FB"/>
    <w:rsid w:val="00C5410D"/>
    <w:rsid w:val="00C7629B"/>
    <w:rsid w:val="00C8677E"/>
    <w:rsid w:val="00CA54DC"/>
    <w:rsid w:val="00CB1434"/>
    <w:rsid w:val="00CB255F"/>
    <w:rsid w:val="00CB29C3"/>
    <w:rsid w:val="00CE2E68"/>
    <w:rsid w:val="00CF4E5C"/>
    <w:rsid w:val="00D0305D"/>
    <w:rsid w:val="00D26905"/>
    <w:rsid w:val="00D342AF"/>
    <w:rsid w:val="00D40BF9"/>
    <w:rsid w:val="00D629D6"/>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5530"/>
    <w:rsid w:val="00E41FAB"/>
    <w:rsid w:val="00E54198"/>
    <w:rsid w:val="00E54DF9"/>
    <w:rsid w:val="00E7713D"/>
    <w:rsid w:val="00E81837"/>
    <w:rsid w:val="00E87B3A"/>
    <w:rsid w:val="00EA2D80"/>
    <w:rsid w:val="00EA4BA8"/>
    <w:rsid w:val="00EA7E39"/>
    <w:rsid w:val="00EB02E8"/>
    <w:rsid w:val="00EC1941"/>
    <w:rsid w:val="00ED2000"/>
    <w:rsid w:val="00ED449A"/>
    <w:rsid w:val="00EF7DDF"/>
    <w:rsid w:val="00F22E6A"/>
    <w:rsid w:val="00F26372"/>
    <w:rsid w:val="00F50D7F"/>
    <w:rsid w:val="00F52C37"/>
    <w:rsid w:val="00F60A3D"/>
    <w:rsid w:val="00F62D49"/>
    <w:rsid w:val="00F6304B"/>
    <w:rsid w:val="00F63B84"/>
    <w:rsid w:val="00F705D7"/>
    <w:rsid w:val="00F75905"/>
    <w:rsid w:val="00F76F69"/>
    <w:rsid w:val="00F83138"/>
    <w:rsid w:val="00F8413D"/>
    <w:rsid w:val="00FA38D1"/>
    <w:rsid w:val="00FC2ECD"/>
    <w:rsid w:val="00FC32FC"/>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20468"/>
  <w15:docId w15:val="{942614E8-9014-41F4-96A4-72EC1FA5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next w:val="Artikeltekst"/>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Onopgelostemelding10">
    <w:name w:val="Onopgeloste melding1"/>
    <w:basedOn w:val="Standaardalinea-lettertype"/>
    <w:uiPriority w:val="99"/>
    <w:semiHidden/>
    <w:unhideWhenUsed/>
    <w:rsid w:val="00232C3C"/>
    <w:rPr>
      <w:color w:val="605E5C"/>
      <w:shd w:val="clear" w:color="auto" w:fill="E1DFDD"/>
    </w:rPr>
  </w:style>
  <w:style w:type="character" w:customStyle="1" w:styleId="normaltextrun">
    <w:name w:val="normaltextrun"/>
    <w:basedOn w:val="Standaardalinea-lettertype"/>
    <w:rsid w:val="0075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Raamovereenkoms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86ED79E9FC44BBA001399A4413E6E2"/>
        <w:category>
          <w:name w:val="Algemeen"/>
          <w:gallery w:val="placeholder"/>
        </w:category>
        <w:types>
          <w:type w:val="bbPlcHdr"/>
        </w:types>
        <w:behaviors>
          <w:behavior w:val="content"/>
        </w:behaviors>
        <w:guid w:val="{550EECA0-367C-4506-A211-6DDDD7DE9801}"/>
      </w:docPartPr>
      <w:docPartBody>
        <w:p w:rsidR="00AC17F9" w:rsidRDefault="00AC17F9">
          <w:pPr>
            <w:pStyle w:val="2286ED79E9FC44BBA001399A4413E6E2"/>
          </w:pPr>
          <w:r w:rsidRPr="00186133">
            <w:rPr>
              <w:rStyle w:val="Tekstvantijdelijkeaanduiding"/>
              <w:b/>
              <w:bCs/>
            </w:rPr>
            <w:t>[Leverancier invullen]</w:t>
          </w:r>
        </w:p>
      </w:docPartBody>
    </w:docPart>
    <w:docPart>
      <w:docPartPr>
        <w:name w:val="E6A58F4BCDFB47C5932C3D264DC5BA14"/>
        <w:category>
          <w:name w:val="Algemeen"/>
          <w:gallery w:val="placeholder"/>
        </w:category>
        <w:types>
          <w:type w:val="bbPlcHdr"/>
        </w:types>
        <w:behaviors>
          <w:behavior w:val="content"/>
        </w:behaviors>
        <w:guid w:val="{BD973E43-56E1-4BC9-8905-243CEA008B00}"/>
      </w:docPartPr>
      <w:docPartBody>
        <w:p w:rsidR="00AC17F9" w:rsidRDefault="00AC17F9">
          <w:pPr>
            <w:pStyle w:val="E6A58F4BCDFB47C5932C3D264DC5BA14"/>
          </w:pPr>
          <w:r w:rsidRPr="006453D0">
            <w:rPr>
              <w:rStyle w:val="Tekstvantijdelijkeaanduiding"/>
            </w:rPr>
            <w:t>[Datum]</w:t>
          </w:r>
        </w:p>
      </w:docPartBody>
    </w:docPart>
    <w:docPart>
      <w:docPartPr>
        <w:name w:val="AA8440D9AE9A44F0A36E9607E794ED33"/>
        <w:category>
          <w:name w:val="Algemeen"/>
          <w:gallery w:val="placeholder"/>
        </w:category>
        <w:types>
          <w:type w:val="bbPlcHdr"/>
        </w:types>
        <w:behaviors>
          <w:behavior w:val="content"/>
        </w:behaviors>
        <w:guid w:val="{C2480D8A-3418-49B6-AC74-E0BE68668D15}"/>
      </w:docPartPr>
      <w:docPartBody>
        <w:p w:rsidR="00AC17F9" w:rsidRDefault="00AC17F9">
          <w:pPr>
            <w:pStyle w:val="AA8440D9AE9A44F0A36E9607E794ED33"/>
          </w:pPr>
          <w:r w:rsidRPr="006453D0">
            <w:rPr>
              <w:rStyle w:val="Tekstvantijdelijkeaanduiding"/>
            </w:rPr>
            <w:t>[Bedrijfsnaam]</w:t>
          </w:r>
        </w:p>
      </w:docPartBody>
    </w:docPart>
    <w:docPart>
      <w:docPartPr>
        <w:name w:val="482545ED871145D88973D51F5EB7177A"/>
        <w:category>
          <w:name w:val="Algemeen"/>
          <w:gallery w:val="placeholder"/>
        </w:category>
        <w:types>
          <w:type w:val="bbPlcHdr"/>
        </w:types>
        <w:behaviors>
          <w:behavior w:val="content"/>
        </w:behaviors>
        <w:guid w:val="{445CE37F-E69E-4655-BC52-53A3E19A71BF}"/>
      </w:docPartPr>
      <w:docPartBody>
        <w:p w:rsidR="00AC17F9" w:rsidRDefault="00AC17F9">
          <w:pPr>
            <w:pStyle w:val="482545ED871145D88973D51F5EB7177A"/>
          </w:pPr>
          <w:r w:rsidRPr="006453D0">
            <w:rPr>
              <w:rStyle w:val="Tekstvantijdelijkeaanduiding"/>
            </w:rPr>
            <w:t>[Adres]</w:t>
          </w:r>
        </w:p>
      </w:docPartBody>
    </w:docPart>
    <w:docPart>
      <w:docPartPr>
        <w:name w:val="664681857D2C4A85928DFE43421D6F19"/>
        <w:category>
          <w:name w:val="Algemeen"/>
          <w:gallery w:val="placeholder"/>
        </w:category>
        <w:types>
          <w:type w:val="bbPlcHdr"/>
        </w:types>
        <w:behaviors>
          <w:behavior w:val="content"/>
        </w:behaviors>
        <w:guid w:val="{7A53AEF1-6E4E-4A8C-A573-BAE3EB79463E}"/>
      </w:docPartPr>
      <w:docPartBody>
        <w:p w:rsidR="00AC17F9" w:rsidRDefault="00AC17F9">
          <w:pPr>
            <w:pStyle w:val="664681857D2C4A85928DFE43421D6F19"/>
          </w:pPr>
          <w:r w:rsidRPr="006453D0">
            <w:rPr>
              <w:rStyle w:val="Tekstvantijdelijkeaanduiding"/>
            </w:rPr>
            <w:t>[Postcode en plaats]</w:t>
          </w:r>
        </w:p>
      </w:docPartBody>
    </w:docPart>
    <w:docPart>
      <w:docPartPr>
        <w:name w:val="8D7601A17D3E462498140FAE4FFCD86A"/>
        <w:category>
          <w:name w:val="Algemeen"/>
          <w:gallery w:val="placeholder"/>
        </w:category>
        <w:types>
          <w:type w:val="bbPlcHdr"/>
        </w:types>
        <w:behaviors>
          <w:behavior w:val="content"/>
        </w:behaviors>
        <w:guid w:val="{798301B6-E843-4EA5-A0A0-817746539D92}"/>
      </w:docPartPr>
      <w:docPartBody>
        <w:p w:rsidR="00AC17F9" w:rsidRDefault="00AC17F9">
          <w:pPr>
            <w:pStyle w:val="8D7601A17D3E462498140FAE4FFCD86A"/>
          </w:pPr>
          <w:r w:rsidRPr="006453D0">
            <w:rPr>
              <w:rStyle w:val="Tekstvantijdelijkeaanduiding"/>
            </w:rPr>
            <w:t>[KVK-nummer]</w:t>
          </w:r>
        </w:p>
      </w:docPartBody>
    </w:docPart>
    <w:docPart>
      <w:docPartPr>
        <w:name w:val="11DB5178CB234C508E2F1A862B4DB015"/>
        <w:category>
          <w:name w:val="Algemeen"/>
          <w:gallery w:val="placeholder"/>
        </w:category>
        <w:types>
          <w:type w:val="bbPlcHdr"/>
        </w:types>
        <w:behaviors>
          <w:behavior w:val="content"/>
        </w:behaviors>
        <w:guid w:val="{93D66485-AD5D-40E3-8E17-5C2B323112D0}"/>
      </w:docPartPr>
      <w:docPartBody>
        <w:p w:rsidR="00AC17F9" w:rsidRDefault="00AC17F9">
          <w:pPr>
            <w:pStyle w:val="11DB5178CB234C508E2F1A862B4DB015"/>
          </w:pPr>
          <w:r w:rsidRPr="006453D0">
            <w:rPr>
              <w:rStyle w:val="Tekstvantijdelijkeaanduiding"/>
            </w:rPr>
            <w:t>[Naam tekenbevoegde]</w:t>
          </w:r>
        </w:p>
      </w:docPartBody>
    </w:docPart>
    <w:docPart>
      <w:docPartPr>
        <w:name w:val="3E351227973D4EB7B8C4D4497FB042FE"/>
        <w:category>
          <w:name w:val="Algemeen"/>
          <w:gallery w:val="placeholder"/>
        </w:category>
        <w:types>
          <w:type w:val="bbPlcHdr"/>
        </w:types>
        <w:behaviors>
          <w:behavior w:val="content"/>
        </w:behaviors>
        <w:guid w:val="{C9CB7BBD-4529-45A3-AC18-E8A0A46569C6}"/>
      </w:docPartPr>
      <w:docPartBody>
        <w:p w:rsidR="00AC17F9" w:rsidRDefault="00AC17F9">
          <w:pPr>
            <w:pStyle w:val="3E351227973D4EB7B8C4D4497FB042FE"/>
          </w:pPr>
          <w:r w:rsidRPr="006453D0">
            <w:rPr>
              <w:rStyle w:val="Tekstvantijdelijkeaanduiding"/>
            </w:rPr>
            <w:t>[Functie]</w:t>
          </w:r>
        </w:p>
      </w:docPartBody>
    </w:docPart>
    <w:docPart>
      <w:docPartPr>
        <w:name w:val="1E9CC56854C947418F0A4EE763B5215F"/>
        <w:category>
          <w:name w:val="Algemeen"/>
          <w:gallery w:val="placeholder"/>
        </w:category>
        <w:types>
          <w:type w:val="bbPlcHdr"/>
        </w:types>
        <w:behaviors>
          <w:behavior w:val="content"/>
        </w:behaviors>
        <w:guid w:val="{82CF1CC5-2E8B-467D-B04C-4B62404E02E4}"/>
      </w:docPartPr>
      <w:docPartBody>
        <w:p w:rsidR="00AC17F9" w:rsidRDefault="00AC17F9">
          <w:pPr>
            <w:pStyle w:val="1E9CC56854C947418F0A4EE763B5215F"/>
          </w:pPr>
          <w:r w:rsidRPr="00E425B7">
            <w:rPr>
              <w:rStyle w:val="Tekstvantijdelijkeaanduiding"/>
            </w:rPr>
            <w:t>[Prestatie]</w:t>
          </w:r>
        </w:p>
      </w:docPartBody>
    </w:docPart>
    <w:docPart>
      <w:docPartPr>
        <w:name w:val="95554E9EC17E454A8D81BE15269C37ED"/>
        <w:category>
          <w:name w:val="Algemeen"/>
          <w:gallery w:val="placeholder"/>
        </w:category>
        <w:types>
          <w:type w:val="bbPlcHdr"/>
        </w:types>
        <w:behaviors>
          <w:behavior w:val="content"/>
        </w:behaviors>
        <w:guid w:val="{6CDD3E44-66CC-48E2-B170-4A1758D513B0}"/>
      </w:docPartPr>
      <w:docPartBody>
        <w:p w:rsidR="00AC17F9" w:rsidRDefault="00AC17F9">
          <w:pPr>
            <w:pStyle w:val="95554E9EC17E454A8D81BE15269C37ED"/>
          </w:pPr>
          <w:r w:rsidRPr="004155FA">
            <w:rPr>
              <w:highlight w:val="green"/>
            </w:rPr>
            <w:t xml:space="preserve">&lt;OPTIONEEL&gt; </w:t>
          </w:r>
        </w:p>
      </w:docPartBody>
    </w:docPart>
    <w:docPart>
      <w:docPartPr>
        <w:name w:val="D58EB7CE02554556A4E5AABCAC956955"/>
        <w:category>
          <w:name w:val="Algemeen"/>
          <w:gallery w:val="placeholder"/>
        </w:category>
        <w:types>
          <w:type w:val="bbPlcHdr"/>
        </w:types>
        <w:behaviors>
          <w:behavior w:val="content"/>
        </w:behaviors>
        <w:guid w:val="{6D31173B-B1D6-4BB4-AED8-92C8F808875D}"/>
      </w:docPartPr>
      <w:docPartBody>
        <w:p w:rsidR="00AC17F9" w:rsidRDefault="00AC17F9">
          <w:pPr>
            <w:pStyle w:val="D58EB7CE02554556A4E5AABCAC956955"/>
          </w:pPr>
          <w:r w:rsidRPr="00132FF7">
            <w:rPr>
              <w:rStyle w:val="Tekstvantijdelijkeaanduiding"/>
            </w:rPr>
            <w:t>[Tenderned kenmerk]</w:t>
          </w:r>
        </w:p>
      </w:docPartBody>
    </w:docPart>
    <w:docPart>
      <w:docPartPr>
        <w:name w:val="9774B8BD970342EF9351B9E729D5909E"/>
        <w:category>
          <w:name w:val="Algemeen"/>
          <w:gallery w:val="placeholder"/>
        </w:category>
        <w:types>
          <w:type w:val="bbPlcHdr"/>
        </w:types>
        <w:behaviors>
          <w:behavior w:val="content"/>
        </w:behaviors>
        <w:guid w:val="{CD3223B5-3E77-4589-8150-8892DF372DB9}"/>
      </w:docPartPr>
      <w:docPartBody>
        <w:p w:rsidR="00AC17F9" w:rsidRDefault="00AC17F9">
          <w:pPr>
            <w:pStyle w:val="9774B8BD970342EF9351B9E729D5909E"/>
          </w:pPr>
          <w:r w:rsidRPr="007E40C3">
            <w:rPr>
              <w:rStyle w:val="Tekstvantijdelijkeaanduiding"/>
              <w:highlight w:val="darkGray"/>
            </w:rPr>
            <w:t>[nummer]</w:t>
          </w:r>
        </w:p>
      </w:docPartBody>
    </w:docPart>
    <w:docPart>
      <w:docPartPr>
        <w:name w:val="4CDBB8AEFA2044EAB28D8DF0632DA66C"/>
        <w:category>
          <w:name w:val="Algemeen"/>
          <w:gallery w:val="placeholder"/>
        </w:category>
        <w:types>
          <w:type w:val="bbPlcHdr"/>
        </w:types>
        <w:behaviors>
          <w:behavior w:val="content"/>
        </w:behaviors>
        <w:guid w:val="{DBCB718C-E090-4523-81F1-1DF70DA232CB}"/>
      </w:docPartPr>
      <w:docPartBody>
        <w:p w:rsidR="00AC17F9" w:rsidRDefault="00AC17F9">
          <w:pPr>
            <w:pStyle w:val="4CDBB8AEFA2044EAB28D8DF0632DA66C"/>
          </w:pPr>
          <w:r w:rsidRPr="007E40C3">
            <w:rPr>
              <w:rStyle w:val="Tekstvantijdelijkeaanduiding"/>
              <w:highlight w:val="darkGray"/>
            </w:rPr>
            <w:t>[datum]</w:t>
          </w:r>
        </w:p>
      </w:docPartBody>
    </w:docPart>
    <w:docPart>
      <w:docPartPr>
        <w:name w:val="16BE2D84F3E64D819DD20169BE10FADA"/>
        <w:category>
          <w:name w:val="Algemeen"/>
          <w:gallery w:val="placeholder"/>
        </w:category>
        <w:types>
          <w:type w:val="bbPlcHdr"/>
        </w:types>
        <w:behaviors>
          <w:behavior w:val="content"/>
        </w:behaviors>
        <w:guid w:val="{9CFE92B6-1888-4A30-8384-8AA324EE76BC}"/>
      </w:docPartPr>
      <w:docPartBody>
        <w:p w:rsidR="00AC17F9" w:rsidRDefault="00AC17F9">
          <w:pPr>
            <w:pStyle w:val="16BE2D84F3E64D819DD20169BE10FADA"/>
          </w:pPr>
          <w:r w:rsidRPr="006453D0">
            <w:rPr>
              <w:highlight w:val="green"/>
            </w:rPr>
            <w:t>&lt;OPTIONEEL&gt;</w:t>
          </w:r>
          <w:r w:rsidRPr="006453D0">
            <w:t xml:space="preserve"> </w:t>
          </w:r>
        </w:p>
      </w:docPartBody>
    </w:docPart>
    <w:docPart>
      <w:docPartPr>
        <w:name w:val="01CB9FF085B240A18CDD334AA54D2094"/>
        <w:category>
          <w:name w:val="Algemeen"/>
          <w:gallery w:val="placeholder"/>
        </w:category>
        <w:types>
          <w:type w:val="bbPlcHdr"/>
        </w:types>
        <w:behaviors>
          <w:behavior w:val="content"/>
        </w:behaviors>
        <w:guid w:val="{F4976E76-32EA-42C9-BA61-5AC23F3E123A}"/>
      </w:docPartPr>
      <w:docPartBody>
        <w:p w:rsidR="00AC17F9" w:rsidRDefault="00AC17F9">
          <w:pPr>
            <w:pStyle w:val="01CB9FF085B240A18CDD334AA54D2094"/>
          </w:pPr>
          <w:r w:rsidRPr="006453D0">
            <w:rPr>
              <w:highlight w:val="green"/>
            </w:rPr>
            <w:t>&lt;OF&gt;</w:t>
          </w:r>
          <w:r w:rsidRPr="006453D0">
            <w:t xml:space="preserve"> </w:t>
          </w:r>
        </w:p>
      </w:docPartBody>
    </w:docPart>
    <w:docPart>
      <w:docPartPr>
        <w:name w:val="29CC80EDABBA4FF7B1F9152A4B2D8766"/>
        <w:category>
          <w:name w:val="Algemeen"/>
          <w:gallery w:val="placeholder"/>
        </w:category>
        <w:types>
          <w:type w:val="bbPlcHdr"/>
        </w:types>
        <w:behaviors>
          <w:behavior w:val="content"/>
        </w:behaviors>
        <w:guid w:val="{818B937D-FA9C-4D80-93D0-257D7CA3999B}"/>
      </w:docPartPr>
      <w:docPartBody>
        <w:p w:rsidR="00AC17F9" w:rsidRDefault="00AC17F9">
          <w:pPr>
            <w:pStyle w:val="29CC80EDABBA4FF7B1F9152A4B2D8766"/>
          </w:pPr>
          <w:r w:rsidRPr="006453D0">
            <w:rPr>
              <w:rStyle w:val="Tekstvantijdelijkeaanduiding"/>
            </w:rPr>
            <w:t>[….]</w:t>
          </w:r>
        </w:p>
      </w:docPartBody>
    </w:docPart>
    <w:docPart>
      <w:docPartPr>
        <w:name w:val="A77C2FAF8031404E905520FFB6532459"/>
        <w:category>
          <w:name w:val="Algemeen"/>
          <w:gallery w:val="placeholder"/>
        </w:category>
        <w:types>
          <w:type w:val="bbPlcHdr"/>
        </w:types>
        <w:behaviors>
          <w:behavior w:val="content"/>
        </w:behaviors>
        <w:guid w:val="{261CC879-15FC-4BC4-8C2E-76ABC2FA55DD}"/>
      </w:docPartPr>
      <w:docPartBody>
        <w:p w:rsidR="00AC17F9" w:rsidRDefault="00AC17F9">
          <w:pPr>
            <w:pStyle w:val="A77C2FAF8031404E905520FFB6532459"/>
          </w:pPr>
          <w:r w:rsidRPr="00C8677E">
            <w:rPr>
              <w:rStyle w:val="Tekstvantijdelijkeaanduiding"/>
              <w:highlight w:val="darkGray"/>
            </w:rPr>
            <w:t>[datum]</w:t>
          </w:r>
        </w:p>
      </w:docPartBody>
    </w:docPart>
    <w:docPart>
      <w:docPartPr>
        <w:name w:val="B3C2FDE302AD47F7A2374BFA44BD991D"/>
        <w:category>
          <w:name w:val="Algemeen"/>
          <w:gallery w:val="placeholder"/>
        </w:category>
        <w:types>
          <w:type w:val="bbPlcHdr"/>
        </w:types>
        <w:behaviors>
          <w:behavior w:val="content"/>
        </w:behaviors>
        <w:guid w:val="{9AE3D774-D871-4BD9-BDAF-E90F2A3D36A3}"/>
      </w:docPartPr>
      <w:docPartBody>
        <w:p w:rsidR="00AC17F9" w:rsidRDefault="00AC17F9">
          <w:pPr>
            <w:pStyle w:val="B3C2FDE302AD47F7A2374BFA44BD991D"/>
          </w:pPr>
          <w:r w:rsidRPr="006453D0">
            <w:rPr>
              <w:highlight w:val="green"/>
            </w:rPr>
            <w:t>&lt;OF&gt;</w:t>
          </w:r>
          <w:r w:rsidRPr="006453D0">
            <w:t xml:space="preserve"> </w:t>
          </w:r>
        </w:p>
      </w:docPartBody>
    </w:docPart>
    <w:docPart>
      <w:docPartPr>
        <w:name w:val="0C01C9E0C05744ECA2B5D3525A923055"/>
        <w:category>
          <w:name w:val="Algemeen"/>
          <w:gallery w:val="placeholder"/>
        </w:category>
        <w:types>
          <w:type w:val="bbPlcHdr"/>
        </w:types>
        <w:behaviors>
          <w:behavior w:val="content"/>
        </w:behaviors>
        <w:guid w:val="{2C875FFD-6AA3-4C5E-8D7F-170F4C4503FC}"/>
      </w:docPartPr>
      <w:docPartBody>
        <w:p w:rsidR="00AC17F9" w:rsidRDefault="00AC17F9">
          <w:pPr>
            <w:pStyle w:val="0C01C9E0C05744ECA2B5D3525A923055"/>
          </w:pPr>
          <w:r w:rsidRPr="006453D0">
            <w:rPr>
              <w:rStyle w:val="Tekstvantijdelijkeaanduiding"/>
            </w:rPr>
            <w:t>Kies prijs/prijzen</w:t>
          </w:r>
        </w:p>
      </w:docPartBody>
    </w:docPart>
    <w:docPart>
      <w:docPartPr>
        <w:name w:val="884D4CDA0C3F47D78B9AD54181BBD69B"/>
        <w:category>
          <w:name w:val="Algemeen"/>
          <w:gallery w:val="placeholder"/>
        </w:category>
        <w:types>
          <w:type w:val="bbPlcHdr"/>
        </w:types>
        <w:behaviors>
          <w:behavior w:val="content"/>
        </w:behaviors>
        <w:guid w:val="{5AE14951-D7FC-40F5-A1CA-87B5E3433EA2}"/>
      </w:docPartPr>
      <w:docPartBody>
        <w:p w:rsidR="00AC17F9" w:rsidRDefault="00AC17F9">
          <w:pPr>
            <w:pStyle w:val="884D4CDA0C3F47D78B9AD54181BBD69B"/>
          </w:pPr>
          <w:r w:rsidRPr="006453D0">
            <w:rPr>
              <w:rStyle w:val="Tekstvantijdelijkeaanduiding"/>
            </w:rPr>
            <w:t>Kies is/zijn</w:t>
          </w:r>
        </w:p>
      </w:docPartBody>
    </w:docPart>
    <w:docPart>
      <w:docPartPr>
        <w:name w:val="4D2C5D01A624434A8FA37F9E2D26483F"/>
        <w:category>
          <w:name w:val="Algemeen"/>
          <w:gallery w:val="placeholder"/>
        </w:category>
        <w:types>
          <w:type w:val="bbPlcHdr"/>
        </w:types>
        <w:behaviors>
          <w:behavior w:val="content"/>
        </w:behaviors>
        <w:guid w:val="{C5E89E20-1D2B-4199-9212-DD250982069B}"/>
      </w:docPartPr>
      <w:docPartBody>
        <w:p w:rsidR="00AC17F9" w:rsidRDefault="00AC17F9">
          <w:pPr>
            <w:pStyle w:val="4D2C5D01A624434A8FA37F9E2D26483F"/>
          </w:pPr>
          <w:r w:rsidRPr="006453D0">
            <w:rPr>
              <w:rStyle w:val="Tekstvantijdelijkeaanduiding"/>
            </w:rPr>
            <w:t>[Leverancier]</w:t>
          </w:r>
        </w:p>
      </w:docPartBody>
    </w:docPart>
    <w:docPart>
      <w:docPartPr>
        <w:name w:val="9E5FE5E06F974526862B5809EBC79347"/>
        <w:category>
          <w:name w:val="Algemeen"/>
          <w:gallery w:val="placeholder"/>
        </w:category>
        <w:types>
          <w:type w:val="bbPlcHdr"/>
        </w:types>
        <w:behaviors>
          <w:behavior w:val="content"/>
        </w:behaviors>
        <w:guid w:val="{CD1600A5-DC02-4392-8AD5-032F9D641E00}"/>
      </w:docPartPr>
      <w:docPartBody>
        <w:p w:rsidR="00AC17F9" w:rsidRDefault="00AC17F9">
          <w:pPr>
            <w:pStyle w:val="9E5FE5E06F974526862B5809EBC79347"/>
          </w:pPr>
          <w:r w:rsidRPr="006453D0">
            <w:rPr>
              <w:rStyle w:val="Tekstvantijdelijkeaanduiding"/>
            </w:rPr>
            <w:tab/>
          </w:r>
        </w:p>
      </w:docPartBody>
    </w:docPart>
    <w:docPart>
      <w:docPartPr>
        <w:name w:val="3B8456D6D5FE46F9A616C86CCB8CD156"/>
        <w:category>
          <w:name w:val="Algemeen"/>
          <w:gallery w:val="placeholder"/>
        </w:category>
        <w:types>
          <w:type w:val="bbPlcHdr"/>
        </w:types>
        <w:behaviors>
          <w:behavior w:val="content"/>
        </w:behaviors>
        <w:guid w:val="{25407F10-7855-43B1-8B92-75C5A20DB382}"/>
      </w:docPartPr>
      <w:docPartBody>
        <w:p w:rsidR="00AC17F9" w:rsidRDefault="00AC17F9">
          <w:pPr>
            <w:pStyle w:val="3B8456D6D5FE46F9A616C86CCB8CD156"/>
          </w:pPr>
          <w:r w:rsidRPr="006453D0">
            <w:rPr>
              <w:rStyle w:val="Tekstvantijdelijkeaanduiding"/>
            </w:rPr>
            <w:t>[Naam]</w:t>
          </w:r>
        </w:p>
      </w:docPartBody>
    </w:docPart>
    <w:docPart>
      <w:docPartPr>
        <w:name w:val="6895F96075CA41B68335CDFDFC62B4D7"/>
        <w:category>
          <w:name w:val="Algemeen"/>
          <w:gallery w:val="placeholder"/>
        </w:category>
        <w:types>
          <w:type w:val="bbPlcHdr"/>
        </w:types>
        <w:behaviors>
          <w:behavior w:val="content"/>
        </w:behaviors>
        <w:guid w:val="{31D201F3-B9BD-4B71-801A-106D4CBC9953}"/>
      </w:docPartPr>
      <w:docPartBody>
        <w:p w:rsidR="00AC17F9" w:rsidRDefault="00AC17F9">
          <w:pPr>
            <w:pStyle w:val="6895F96075CA41B68335CDFDFC62B4D7"/>
          </w:pPr>
          <w:r w:rsidRPr="006453D0">
            <w:rPr>
              <w:rStyle w:val="Tekstvantijdelijkeaanduiding"/>
            </w:rPr>
            <w:tab/>
          </w:r>
        </w:p>
      </w:docPartBody>
    </w:docPart>
    <w:docPart>
      <w:docPartPr>
        <w:name w:val="C2F642FE1DC14C0B8578704EC6F161E5"/>
        <w:category>
          <w:name w:val="Algemeen"/>
          <w:gallery w:val="placeholder"/>
        </w:category>
        <w:types>
          <w:type w:val="bbPlcHdr"/>
        </w:types>
        <w:behaviors>
          <w:behavior w:val="content"/>
        </w:behaviors>
        <w:guid w:val="{ECE6AA94-5238-483C-892C-2C734D64F931}"/>
      </w:docPartPr>
      <w:docPartBody>
        <w:p w:rsidR="00AC17F9" w:rsidRDefault="00AC17F9">
          <w:pPr>
            <w:pStyle w:val="C2F642FE1DC14C0B8578704EC6F161E5"/>
          </w:pPr>
          <w:r w:rsidRPr="006453D0">
            <w:rPr>
              <w:rStyle w:val="Tekstvantijdelijkeaanduiding"/>
            </w:rPr>
            <w:t>[Functie]</w:t>
          </w:r>
        </w:p>
      </w:docPartBody>
    </w:docPart>
    <w:docPart>
      <w:docPartPr>
        <w:name w:val="986BE64B33FF49889AD92F44E65BC5F3"/>
        <w:category>
          <w:name w:val="Algemeen"/>
          <w:gallery w:val="placeholder"/>
        </w:category>
        <w:types>
          <w:type w:val="bbPlcHdr"/>
        </w:types>
        <w:behaviors>
          <w:behavior w:val="content"/>
        </w:behaviors>
        <w:guid w:val="{A05E669A-A9F4-4F33-B87B-70958F3052FE}"/>
      </w:docPartPr>
      <w:docPartBody>
        <w:p w:rsidR="00AC17F9" w:rsidRDefault="00AC17F9">
          <w:pPr>
            <w:pStyle w:val="986BE64B33FF49889AD92F44E65BC5F3"/>
          </w:pPr>
          <w:r w:rsidRPr="006453D0">
            <w:rPr>
              <w:rStyle w:val="Tekstvantijdelijkeaanduiding"/>
            </w:rPr>
            <w:tab/>
          </w:r>
        </w:p>
      </w:docPartBody>
    </w:docPart>
    <w:docPart>
      <w:docPartPr>
        <w:name w:val="A29589C6CA67466D8235F10A7C91040D"/>
        <w:category>
          <w:name w:val="Algemeen"/>
          <w:gallery w:val="placeholder"/>
        </w:category>
        <w:types>
          <w:type w:val="bbPlcHdr"/>
        </w:types>
        <w:behaviors>
          <w:behavior w:val="content"/>
        </w:behaviors>
        <w:guid w:val="{FE979A00-ABFF-46E0-ACFC-547755598823}"/>
      </w:docPartPr>
      <w:docPartBody>
        <w:p w:rsidR="00AC17F9" w:rsidRDefault="00AC17F9">
          <w:pPr>
            <w:pStyle w:val="A29589C6CA67466D8235F10A7C91040D"/>
          </w:pPr>
          <w:r w:rsidRPr="006453D0">
            <w:rPr>
              <w:rStyle w:val="Tekstvantijdelijkeaanduiding"/>
            </w:rPr>
            <w:t>[Datum]</w:t>
          </w:r>
        </w:p>
      </w:docPartBody>
    </w:docPart>
    <w:docPart>
      <w:docPartPr>
        <w:name w:val="CF0EE01D73CA4FCFAA819D28D80FAE09"/>
        <w:category>
          <w:name w:val="Algemeen"/>
          <w:gallery w:val="placeholder"/>
        </w:category>
        <w:types>
          <w:type w:val="bbPlcHdr"/>
        </w:types>
        <w:behaviors>
          <w:behavior w:val="content"/>
        </w:behaviors>
        <w:guid w:val="{0F0DB8E6-3D4B-4C3D-B1F2-D6EE7C458BEB}"/>
      </w:docPartPr>
      <w:docPartBody>
        <w:p w:rsidR="00AC17F9" w:rsidRDefault="00AC17F9">
          <w:pPr>
            <w:pStyle w:val="CF0EE01D73CA4FCFAA819D28D80FAE09"/>
          </w:pPr>
          <w:r w:rsidRPr="006453D0">
            <w:rPr>
              <w:rStyle w:val="Tekstvantijdelijkeaanduiding"/>
            </w:rPr>
            <w:tab/>
          </w:r>
        </w:p>
      </w:docPartBody>
    </w:docPart>
    <w:docPart>
      <w:docPartPr>
        <w:name w:val="D6C1E08076534825B7AA4C1C3557C0C7"/>
        <w:category>
          <w:name w:val="Algemeen"/>
          <w:gallery w:val="placeholder"/>
        </w:category>
        <w:types>
          <w:type w:val="bbPlcHdr"/>
        </w:types>
        <w:behaviors>
          <w:behavior w:val="content"/>
        </w:behaviors>
        <w:guid w:val="{E94E53BB-E83B-40FA-8814-332B96E06C5B}"/>
      </w:docPartPr>
      <w:docPartBody>
        <w:p w:rsidR="00AC17F9" w:rsidRDefault="00AC17F9">
          <w:pPr>
            <w:pStyle w:val="D6C1E08076534825B7AA4C1C3557C0C7"/>
          </w:pPr>
          <w:r w:rsidRPr="006453D0">
            <w:rPr>
              <w:rStyle w:val="Tekstvantijdelijkeaanduiding"/>
            </w:rPr>
            <w:t>[Leverancier]</w:t>
          </w:r>
        </w:p>
      </w:docPartBody>
    </w:docPart>
    <w:docPart>
      <w:docPartPr>
        <w:name w:val="298F8DA58B5E450999FFA766A8C49FE9"/>
        <w:category>
          <w:name w:val="Algemeen"/>
          <w:gallery w:val="placeholder"/>
        </w:category>
        <w:types>
          <w:type w:val="bbPlcHdr"/>
        </w:types>
        <w:behaviors>
          <w:behavior w:val="content"/>
        </w:behaviors>
        <w:guid w:val="{04EA04E5-778C-4E50-B8B5-10528ECFD7ED}"/>
      </w:docPartPr>
      <w:docPartBody>
        <w:p w:rsidR="00AC17F9" w:rsidRDefault="00AC17F9">
          <w:pPr>
            <w:pStyle w:val="298F8DA58B5E450999FFA766A8C49FE9"/>
          </w:pPr>
          <w:r w:rsidRPr="006453D0">
            <w:rPr>
              <w:rStyle w:val="Tekstvantijdelijkeaanduiding"/>
            </w:rPr>
            <w:tab/>
          </w:r>
        </w:p>
      </w:docPartBody>
    </w:docPart>
    <w:docPart>
      <w:docPartPr>
        <w:name w:val="F7406AE8B61D45F9992813E68554B8CF"/>
        <w:category>
          <w:name w:val="Algemeen"/>
          <w:gallery w:val="placeholder"/>
        </w:category>
        <w:types>
          <w:type w:val="bbPlcHdr"/>
        </w:types>
        <w:behaviors>
          <w:behavior w:val="content"/>
        </w:behaviors>
        <w:guid w:val="{10174B2E-106D-4DDF-B0A9-161ACCE983EC}"/>
      </w:docPartPr>
      <w:docPartBody>
        <w:p w:rsidR="00AC17F9" w:rsidRDefault="00AC17F9">
          <w:pPr>
            <w:pStyle w:val="F7406AE8B61D45F9992813E68554B8CF"/>
          </w:pPr>
          <w:r w:rsidRPr="006453D0">
            <w:rPr>
              <w:rStyle w:val="Tekstvantijdelijkeaanduiding"/>
            </w:rPr>
            <w:t>[Naam]</w:t>
          </w:r>
        </w:p>
      </w:docPartBody>
    </w:docPart>
    <w:docPart>
      <w:docPartPr>
        <w:name w:val="2F58288E06B54A86B3573DD1D19A9203"/>
        <w:category>
          <w:name w:val="Algemeen"/>
          <w:gallery w:val="placeholder"/>
        </w:category>
        <w:types>
          <w:type w:val="bbPlcHdr"/>
        </w:types>
        <w:behaviors>
          <w:behavior w:val="content"/>
        </w:behaviors>
        <w:guid w:val="{EB0F6EB1-05E2-40A3-AF71-6FABE1181049}"/>
      </w:docPartPr>
      <w:docPartBody>
        <w:p w:rsidR="00AC17F9" w:rsidRDefault="00AC17F9">
          <w:pPr>
            <w:pStyle w:val="2F58288E06B54A86B3573DD1D19A9203"/>
          </w:pPr>
          <w:r w:rsidRPr="006453D0">
            <w:rPr>
              <w:rStyle w:val="Tekstvantijdelijkeaanduiding"/>
            </w:rPr>
            <w:tab/>
          </w:r>
        </w:p>
      </w:docPartBody>
    </w:docPart>
    <w:docPart>
      <w:docPartPr>
        <w:name w:val="701568C606EF428D8AD9C7F01FDA5F6F"/>
        <w:category>
          <w:name w:val="Algemeen"/>
          <w:gallery w:val="placeholder"/>
        </w:category>
        <w:types>
          <w:type w:val="bbPlcHdr"/>
        </w:types>
        <w:behaviors>
          <w:behavior w:val="content"/>
        </w:behaviors>
        <w:guid w:val="{2BE68BF8-EAB2-4265-AB20-AE64E2EF0555}"/>
      </w:docPartPr>
      <w:docPartBody>
        <w:p w:rsidR="00AC17F9" w:rsidRDefault="00AC17F9">
          <w:pPr>
            <w:pStyle w:val="701568C606EF428D8AD9C7F01FDA5F6F"/>
          </w:pPr>
          <w:r w:rsidRPr="006453D0">
            <w:rPr>
              <w:rStyle w:val="Tekstvantijdelijkeaanduiding"/>
            </w:rPr>
            <w:t>[Functie]</w:t>
          </w:r>
        </w:p>
      </w:docPartBody>
    </w:docPart>
    <w:docPart>
      <w:docPartPr>
        <w:name w:val="8DF60D3E7CA94F9E96AC11791500B56C"/>
        <w:category>
          <w:name w:val="Algemeen"/>
          <w:gallery w:val="placeholder"/>
        </w:category>
        <w:types>
          <w:type w:val="bbPlcHdr"/>
        </w:types>
        <w:behaviors>
          <w:behavior w:val="content"/>
        </w:behaviors>
        <w:guid w:val="{3940268F-1186-4119-90B4-06A4203408FB}"/>
      </w:docPartPr>
      <w:docPartBody>
        <w:p w:rsidR="00AC17F9" w:rsidRDefault="00AC17F9">
          <w:pPr>
            <w:pStyle w:val="8DF60D3E7CA94F9E96AC11791500B56C"/>
          </w:pPr>
          <w:r w:rsidRPr="006453D0">
            <w:rPr>
              <w:rStyle w:val="Tekstvantijdelijkeaanduiding"/>
            </w:rPr>
            <w:tab/>
          </w:r>
        </w:p>
      </w:docPartBody>
    </w:docPart>
    <w:docPart>
      <w:docPartPr>
        <w:name w:val="264B3DFF5A5B45FA923F0687BF7DDEF1"/>
        <w:category>
          <w:name w:val="Algemeen"/>
          <w:gallery w:val="placeholder"/>
        </w:category>
        <w:types>
          <w:type w:val="bbPlcHdr"/>
        </w:types>
        <w:behaviors>
          <w:behavior w:val="content"/>
        </w:behaviors>
        <w:guid w:val="{2CD49C16-1A8E-4C96-8EE8-2F27ACA85CBB}"/>
      </w:docPartPr>
      <w:docPartBody>
        <w:p w:rsidR="00AC17F9" w:rsidRDefault="00AC17F9">
          <w:pPr>
            <w:pStyle w:val="264B3DFF5A5B45FA923F0687BF7DDEF1"/>
          </w:pPr>
          <w:r w:rsidRPr="006453D0">
            <w:rPr>
              <w:rStyle w:val="Tekstvantijdelijkeaanduiding"/>
            </w:rPr>
            <w:t>[Datum]</w:t>
          </w:r>
        </w:p>
      </w:docPartBody>
    </w:docPart>
    <w:docPart>
      <w:docPartPr>
        <w:name w:val="4E38C9E1176943989077B3BC725B4BF3"/>
        <w:category>
          <w:name w:val="Algemeen"/>
          <w:gallery w:val="placeholder"/>
        </w:category>
        <w:types>
          <w:type w:val="bbPlcHdr"/>
        </w:types>
        <w:behaviors>
          <w:behavior w:val="content"/>
        </w:behaviors>
        <w:guid w:val="{0D995E62-91F3-4F26-9913-85D3657B8041}"/>
      </w:docPartPr>
      <w:docPartBody>
        <w:p w:rsidR="00AC17F9" w:rsidRDefault="00AC17F9">
          <w:pPr>
            <w:pStyle w:val="4E38C9E1176943989077B3BC725B4BF3"/>
          </w:pPr>
          <w:r w:rsidRPr="006453D0">
            <w:rPr>
              <w:rStyle w:val="Tekstvantijdelijkeaanduiding"/>
            </w:rPr>
            <w:tab/>
          </w:r>
        </w:p>
      </w:docPartBody>
    </w:docPart>
    <w:docPart>
      <w:docPartPr>
        <w:name w:val="871D721584764CCB95367404888F0C25"/>
        <w:category>
          <w:name w:val="Algemeen"/>
          <w:gallery w:val="placeholder"/>
        </w:category>
        <w:types>
          <w:type w:val="bbPlcHdr"/>
        </w:types>
        <w:behaviors>
          <w:behavior w:val="content"/>
        </w:behaviors>
        <w:guid w:val="{7F6CEA07-5561-4BDF-9592-1EFD45B6403C}"/>
      </w:docPartPr>
      <w:docPartBody>
        <w:p w:rsidR="00AC17F9" w:rsidRDefault="00AC17F9">
          <w:pPr>
            <w:pStyle w:val="871D721584764CCB95367404888F0C25"/>
          </w:pPr>
          <w:r w:rsidRPr="006453D0">
            <w:rPr>
              <w:highlight w:val="green"/>
            </w:rPr>
            <w:t>&lt;OPTIONEEL&gt;</w:t>
          </w:r>
          <w:r w:rsidRPr="006453D0">
            <w:t xml:space="preserve"> </w:t>
          </w:r>
        </w:p>
      </w:docPartBody>
    </w:docPart>
    <w:docPart>
      <w:docPartPr>
        <w:name w:val="2EDF97CA74F84F518DFD0FDE91716BB0"/>
        <w:category>
          <w:name w:val="Algemeen"/>
          <w:gallery w:val="placeholder"/>
        </w:category>
        <w:types>
          <w:type w:val="bbPlcHdr"/>
        </w:types>
        <w:behaviors>
          <w:behavior w:val="content"/>
        </w:behaviors>
        <w:guid w:val="{A7C277A8-D3C2-41FA-B973-DF0BFC9FFE21}"/>
      </w:docPartPr>
      <w:docPartBody>
        <w:p w:rsidR="00AC17F9" w:rsidRDefault="00AC17F9">
          <w:pPr>
            <w:pStyle w:val="2EDF97CA74F84F518DFD0FDE91716BB0"/>
          </w:pPr>
          <w:r w:rsidRPr="006453D0">
            <w:rPr>
              <w:highlight w:val="green"/>
            </w:rPr>
            <w:t>&lt;OPTIONEEL&gt;</w:t>
          </w:r>
          <w:r w:rsidRPr="006453D0">
            <w:t xml:space="preserve"> </w:t>
          </w:r>
        </w:p>
      </w:docPartBody>
    </w:docPart>
    <w:docPart>
      <w:docPartPr>
        <w:name w:val="9201848DA8F446AE9992F331E12CC6B0"/>
        <w:category>
          <w:name w:val="Algemeen"/>
          <w:gallery w:val="placeholder"/>
        </w:category>
        <w:types>
          <w:type w:val="bbPlcHdr"/>
        </w:types>
        <w:behaviors>
          <w:behavior w:val="content"/>
        </w:behaviors>
        <w:guid w:val="{3FD76D32-D9B9-46B0-833B-FD018619A55A}"/>
      </w:docPartPr>
      <w:docPartBody>
        <w:p w:rsidR="00AC17F9" w:rsidRDefault="00AC17F9">
          <w:pPr>
            <w:pStyle w:val="9201848DA8F446AE9992F331E12CC6B0"/>
          </w:pPr>
          <w:r w:rsidRPr="006453D0">
            <w:rPr>
              <w:highlight w:val="green"/>
            </w:rPr>
            <w:t>&lt;OF&gt;</w:t>
          </w:r>
          <w:r w:rsidRPr="006453D0">
            <w:t xml:space="preserve"> </w:t>
          </w:r>
        </w:p>
      </w:docPartBody>
    </w:docPart>
    <w:docPart>
      <w:docPartPr>
        <w:name w:val="BD33B1347D24466CB351A635CD143613"/>
        <w:category>
          <w:name w:val="Algemeen"/>
          <w:gallery w:val="placeholder"/>
        </w:category>
        <w:types>
          <w:type w:val="bbPlcHdr"/>
        </w:types>
        <w:behaviors>
          <w:behavior w:val="content"/>
        </w:behaviors>
        <w:guid w:val="{F9E909FF-CA60-475F-883C-9CA15AC9D5F6}"/>
      </w:docPartPr>
      <w:docPartBody>
        <w:p w:rsidR="00AC17F9" w:rsidRDefault="00AC17F9">
          <w:pPr>
            <w:pStyle w:val="BD33B1347D24466CB351A635CD143613"/>
          </w:pPr>
          <w:r w:rsidRPr="006453D0">
            <w:rPr>
              <w:highlight w:val="green"/>
            </w:rPr>
            <w:t>&lt;OPTIONEEL&gt;</w:t>
          </w:r>
          <w:r w:rsidRPr="006453D0">
            <w:t xml:space="preserve"> </w:t>
          </w:r>
        </w:p>
      </w:docPartBody>
    </w:docPart>
    <w:docPart>
      <w:docPartPr>
        <w:name w:val="7EEA37592C7C4A2BA6C70D753E153F04"/>
        <w:category>
          <w:name w:val="Algemeen"/>
          <w:gallery w:val="placeholder"/>
        </w:category>
        <w:types>
          <w:type w:val="bbPlcHdr"/>
        </w:types>
        <w:behaviors>
          <w:behavior w:val="content"/>
        </w:behaviors>
        <w:guid w:val="{CE439CBF-C46D-4B71-964B-78C23760F418}"/>
      </w:docPartPr>
      <w:docPartBody>
        <w:p w:rsidR="00AC17F9" w:rsidRDefault="00AC17F9">
          <w:pPr>
            <w:pStyle w:val="7EEA37592C7C4A2BA6C70D753E153F04"/>
          </w:pPr>
          <w:r w:rsidRPr="006453D0">
            <w:rPr>
              <w:highlight w:val="green"/>
            </w:rPr>
            <w:t>&lt;OPTIONEEL&gt;</w:t>
          </w:r>
          <w:r w:rsidRPr="006453D0">
            <w:t xml:space="preserve"> </w:t>
          </w:r>
        </w:p>
      </w:docPartBody>
    </w:docPart>
    <w:docPart>
      <w:docPartPr>
        <w:name w:val="DE2D76CB458840D99AE72A752A097210"/>
        <w:category>
          <w:name w:val="Algemeen"/>
          <w:gallery w:val="placeholder"/>
        </w:category>
        <w:types>
          <w:type w:val="bbPlcHdr"/>
        </w:types>
        <w:behaviors>
          <w:behavior w:val="content"/>
        </w:behaviors>
        <w:guid w:val="{739748A0-959F-40C1-B65B-EB52091A45F4}"/>
      </w:docPartPr>
      <w:docPartBody>
        <w:p w:rsidR="00AC17F9" w:rsidRDefault="00AC17F9">
          <w:pPr>
            <w:pStyle w:val="DE2D76CB458840D99AE72A752A097210"/>
          </w:pPr>
          <w:r w:rsidRPr="006453D0">
            <w:rPr>
              <w:highlight w:val="green"/>
            </w:rPr>
            <w:t>&lt;OPTIONEEL&gt;</w:t>
          </w:r>
          <w:r w:rsidRPr="006453D0">
            <w:t xml:space="preserve"> </w:t>
          </w:r>
        </w:p>
      </w:docPartBody>
    </w:docPart>
    <w:docPart>
      <w:docPartPr>
        <w:name w:val="5337F1B570C846369314F3D25C2A641E"/>
        <w:category>
          <w:name w:val="Algemeen"/>
          <w:gallery w:val="placeholder"/>
        </w:category>
        <w:types>
          <w:type w:val="bbPlcHdr"/>
        </w:types>
        <w:behaviors>
          <w:behavior w:val="content"/>
        </w:behaviors>
        <w:guid w:val="{25568F59-C292-494F-B4CD-B924FD0AAE68}"/>
      </w:docPartPr>
      <w:docPartBody>
        <w:p w:rsidR="00AC17F9" w:rsidRDefault="00AC17F9">
          <w:pPr>
            <w:pStyle w:val="5337F1B570C846369314F3D25C2A641E"/>
          </w:pPr>
          <w:r w:rsidRPr="006453D0">
            <w:rPr>
              <w:highlight w:val="green"/>
            </w:rPr>
            <w:t>&lt;OPTIONEEL&gt;</w:t>
          </w:r>
          <w:r w:rsidRPr="006453D0">
            <w:t xml:space="preserve"> </w:t>
          </w:r>
        </w:p>
      </w:docPartBody>
    </w:docPart>
    <w:docPart>
      <w:docPartPr>
        <w:name w:val="06C13B1103DE46D8B893EDC6E3F323B3"/>
        <w:category>
          <w:name w:val="Algemeen"/>
          <w:gallery w:val="placeholder"/>
        </w:category>
        <w:types>
          <w:type w:val="bbPlcHdr"/>
        </w:types>
        <w:behaviors>
          <w:behavior w:val="content"/>
        </w:behaviors>
        <w:guid w:val="{29AF2E97-1978-4453-A357-BFCFE9DF427C}"/>
      </w:docPartPr>
      <w:docPartBody>
        <w:p w:rsidR="00AC17F9" w:rsidRDefault="00AC17F9">
          <w:pPr>
            <w:pStyle w:val="06C13B1103DE46D8B893EDC6E3F323B3"/>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F9"/>
    <w:rsid w:val="00382E27"/>
    <w:rsid w:val="00807D21"/>
    <w:rsid w:val="00AC1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286ED79E9FC44BBA001399A4413E6E2">
    <w:name w:val="2286ED79E9FC44BBA001399A4413E6E2"/>
  </w:style>
  <w:style w:type="paragraph" w:customStyle="1" w:styleId="E6A58F4BCDFB47C5932C3D264DC5BA14">
    <w:name w:val="E6A58F4BCDFB47C5932C3D264DC5BA14"/>
  </w:style>
  <w:style w:type="paragraph" w:customStyle="1" w:styleId="AA8440D9AE9A44F0A36E9607E794ED33">
    <w:name w:val="AA8440D9AE9A44F0A36E9607E794ED33"/>
  </w:style>
  <w:style w:type="paragraph" w:customStyle="1" w:styleId="482545ED871145D88973D51F5EB7177A">
    <w:name w:val="482545ED871145D88973D51F5EB7177A"/>
  </w:style>
  <w:style w:type="paragraph" w:customStyle="1" w:styleId="664681857D2C4A85928DFE43421D6F19">
    <w:name w:val="664681857D2C4A85928DFE43421D6F19"/>
  </w:style>
  <w:style w:type="paragraph" w:customStyle="1" w:styleId="8D7601A17D3E462498140FAE4FFCD86A">
    <w:name w:val="8D7601A17D3E462498140FAE4FFCD86A"/>
  </w:style>
  <w:style w:type="paragraph" w:customStyle="1" w:styleId="11DB5178CB234C508E2F1A862B4DB015">
    <w:name w:val="11DB5178CB234C508E2F1A862B4DB015"/>
  </w:style>
  <w:style w:type="paragraph" w:customStyle="1" w:styleId="3E351227973D4EB7B8C4D4497FB042FE">
    <w:name w:val="3E351227973D4EB7B8C4D4497FB042FE"/>
  </w:style>
  <w:style w:type="paragraph" w:customStyle="1" w:styleId="1E9CC56854C947418F0A4EE763B5215F">
    <w:name w:val="1E9CC56854C947418F0A4EE763B5215F"/>
  </w:style>
  <w:style w:type="paragraph" w:customStyle="1" w:styleId="95554E9EC17E454A8D81BE15269C37ED">
    <w:name w:val="95554E9EC17E454A8D81BE15269C37ED"/>
  </w:style>
  <w:style w:type="paragraph" w:customStyle="1" w:styleId="D58EB7CE02554556A4E5AABCAC956955">
    <w:name w:val="D58EB7CE02554556A4E5AABCAC956955"/>
  </w:style>
  <w:style w:type="paragraph" w:customStyle="1" w:styleId="9774B8BD970342EF9351B9E729D5909E">
    <w:name w:val="9774B8BD970342EF9351B9E729D5909E"/>
  </w:style>
  <w:style w:type="paragraph" w:customStyle="1" w:styleId="4CDBB8AEFA2044EAB28D8DF0632DA66C">
    <w:name w:val="4CDBB8AEFA2044EAB28D8DF0632DA66C"/>
  </w:style>
  <w:style w:type="paragraph" w:customStyle="1" w:styleId="16BE2D84F3E64D819DD20169BE10FADA">
    <w:name w:val="16BE2D84F3E64D819DD20169BE10FADA"/>
  </w:style>
  <w:style w:type="paragraph" w:customStyle="1" w:styleId="01CB9FF085B240A18CDD334AA54D2094">
    <w:name w:val="01CB9FF085B240A18CDD334AA54D2094"/>
  </w:style>
  <w:style w:type="paragraph" w:customStyle="1" w:styleId="29CC80EDABBA4FF7B1F9152A4B2D8766">
    <w:name w:val="29CC80EDABBA4FF7B1F9152A4B2D8766"/>
  </w:style>
  <w:style w:type="paragraph" w:customStyle="1" w:styleId="A77C2FAF8031404E905520FFB6532459">
    <w:name w:val="A77C2FAF8031404E905520FFB6532459"/>
  </w:style>
  <w:style w:type="paragraph" w:customStyle="1" w:styleId="B3C2FDE302AD47F7A2374BFA44BD991D">
    <w:name w:val="B3C2FDE302AD47F7A2374BFA44BD991D"/>
  </w:style>
  <w:style w:type="paragraph" w:customStyle="1" w:styleId="0C01C9E0C05744ECA2B5D3525A923055">
    <w:name w:val="0C01C9E0C05744ECA2B5D3525A923055"/>
  </w:style>
  <w:style w:type="paragraph" w:customStyle="1" w:styleId="884D4CDA0C3F47D78B9AD54181BBD69B">
    <w:name w:val="884D4CDA0C3F47D78B9AD54181BBD69B"/>
  </w:style>
  <w:style w:type="paragraph" w:customStyle="1" w:styleId="4D2C5D01A624434A8FA37F9E2D26483F">
    <w:name w:val="4D2C5D01A624434A8FA37F9E2D26483F"/>
  </w:style>
  <w:style w:type="paragraph" w:customStyle="1" w:styleId="9E5FE5E06F974526862B5809EBC79347">
    <w:name w:val="9E5FE5E06F974526862B5809EBC79347"/>
  </w:style>
  <w:style w:type="paragraph" w:customStyle="1" w:styleId="3B8456D6D5FE46F9A616C86CCB8CD156">
    <w:name w:val="3B8456D6D5FE46F9A616C86CCB8CD156"/>
  </w:style>
  <w:style w:type="paragraph" w:customStyle="1" w:styleId="6895F96075CA41B68335CDFDFC62B4D7">
    <w:name w:val="6895F96075CA41B68335CDFDFC62B4D7"/>
  </w:style>
  <w:style w:type="paragraph" w:customStyle="1" w:styleId="C2F642FE1DC14C0B8578704EC6F161E5">
    <w:name w:val="C2F642FE1DC14C0B8578704EC6F161E5"/>
  </w:style>
  <w:style w:type="paragraph" w:customStyle="1" w:styleId="986BE64B33FF49889AD92F44E65BC5F3">
    <w:name w:val="986BE64B33FF49889AD92F44E65BC5F3"/>
  </w:style>
  <w:style w:type="paragraph" w:customStyle="1" w:styleId="A29589C6CA67466D8235F10A7C91040D">
    <w:name w:val="A29589C6CA67466D8235F10A7C91040D"/>
  </w:style>
  <w:style w:type="paragraph" w:customStyle="1" w:styleId="CF0EE01D73CA4FCFAA819D28D80FAE09">
    <w:name w:val="CF0EE01D73CA4FCFAA819D28D80FAE09"/>
  </w:style>
  <w:style w:type="paragraph" w:customStyle="1" w:styleId="D6C1E08076534825B7AA4C1C3557C0C7">
    <w:name w:val="D6C1E08076534825B7AA4C1C3557C0C7"/>
  </w:style>
  <w:style w:type="paragraph" w:customStyle="1" w:styleId="298F8DA58B5E450999FFA766A8C49FE9">
    <w:name w:val="298F8DA58B5E450999FFA766A8C49FE9"/>
  </w:style>
  <w:style w:type="paragraph" w:customStyle="1" w:styleId="F7406AE8B61D45F9992813E68554B8CF">
    <w:name w:val="F7406AE8B61D45F9992813E68554B8CF"/>
  </w:style>
  <w:style w:type="paragraph" w:customStyle="1" w:styleId="2F58288E06B54A86B3573DD1D19A9203">
    <w:name w:val="2F58288E06B54A86B3573DD1D19A9203"/>
  </w:style>
  <w:style w:type="paragraph" w:customStyle="1" w:styleId="701568C606EF428D8AD9C7F01FDA5F6F">
    <w:name w:val="701568C606EF428D8AD9C7F01FDA5F6F"/>
  </w:style>
  <w:style w:type="paragraph" w:customStyle="1" w:styleId="8DF60D3E7CA94F9E96AC11791500B56C">
    <w:name w:val="8DF60D3E7CA94F9E96AC11791500B56C"/>
  </w:style>
  <w:style w:type="paragraph" w:customStyle="1" w:styleId="264B3DFF5A5B45FA923F0687BF7DDEF1">
    <w:name w:val="264B3DFF5A5B45FA923F0687BF7DDEF1"/>
  </w:style>
  <w:style w:type="paragraph" w:customStyle="1" w:styleId="4E38C9E1176943989077B3BC725B4BF3">
    <w:name w:val="4E38C9E1176943989077B3BC725B4BF3"/>
  </w:style>
  <w:style w:type="paragraph" w:customStyle="1" w:styleId="871D721584764CCB95367404888F0C25">
    <w:name w:val="871D721584764CCB95367404888F0C25"/>
  </w:style>
  <w:style w:type="paragraph" w:customStyle="1" w:styleId="2EDF97CA74F84F518DFD0FDE91716BB0">
    <w:name w:val="2EDF97CA74F84F518DFD0FDE91716BB0"/>
  </w:style>
  <w:style w:type="paragraph" w:customStyle="1" w:styleId="9201848DA8F446AE9992F331E12CC6B0">
    <w:name w:val="9201848DA8F446AE9992F331E12CC6B0"/>
  </w:style>
  <w:style w:type="paragraph" w:customStyle="1" w:styleId="BD33B1347D24466CB351A635CD143613">
    <w:name w:val="BD33B1347D24466CB351A635CD143613"/>
  </w:style>
  <w:style w:type="paragraph" w:customStyle="1" w:styleId="7EEA37592C7C4A2BA6C70D753E153F04">
    <w:name w:val="7EEA37592C7C4A2BA6C70D753E153F04"/>
  </w:style>
  <w:style w:type="paragraph" w:customStyle="1" w:styleId="DE2D76CB458840D99AE72A752A097210">
    <w:name w:val="DE2D76CB458840D99AE72A752A097210"/>
  </w:style>
  <w:style w:type="paragraph" w:customStyle="1" w:styleId="5337F1B570C846369314F3D25C2A641E">
    <w:name w:val="5337F1B570C846369314F3D25C2A641E"/>
  </w:style>
  <w:style w:type="paragraph" w:customStyle="1" w:styleId="06C13B1103DE46D8B893EDC6E3F323B3">
    <w:name w:val="06C13B1103DE46D8B893EDC6E3F323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ECAF40-4DF7-43A6-804A-ACA042680903}">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668FDE0C-7BA6-4BA4-B42F-51D1CCCE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096EE-4008-430E-A1A1-718E9AE072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 Raamovereenkomst Amsterdam UMC Plus begrippenlijst Maart 24 GoedJZ</Template>
  <TotalTime>3</TotalTime>
  <Pages>19</Pages>
  <Words>4280</Words>
  <Characters>27518</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3</cp:revision>
  <cp:lastPrinted>2021-01-26T14:49:00Z</cp:lastPrinted>
  <dcterms:created xsi:type="dcterms:W3CDTF">2025-05-06T13:48:00Z</dcterms:created>
  <dcterms:modified xsi:type="dcterms:W3CDTF">2025-05-06T13:50:00Z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