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573DF33C" w:rsidR="00DD0E19" w:rsidRPr="007F7BB0" w:rsidRDefault="00DE6A74" w:rsidP="00075E48">
            <w:pPr>
              <w:pStyle w:val="CoverSubtitel"/>
              <w:rPr>
                <w:sz w:val="40"/>
                <w:szCs w:val="40"/>
              </w:rPr>
            </w:pPr>
            <w:r w:rsidRPr="007F7BB0">
              <w:rPr>
                <w:sz w:val="40"/>
                <w:szCs w:val="40"/>
              </w:rPr>
              <w:t xml:space="preserve">Bijlage </w:t>
            </w:r>
            <w:r w:rsidR="00413E6E">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3BAD5674" w14:textId="65C4A06C" w:rsidR="00542E32" w:rsidRPr="00464E53" w:rsidRDefault="00E728CF" w:rsidP="00D67EE8">
            <w:pPr>
              <w:tabs>
                <w:tab w:val="left" w:pos="6810"/>
              </w:tabs>
              <w:rPr>
                <w:rFonts w:cstheme="minorHAnsi"/>
                <w:b/>
                <w:sz w:val="20"/>
                <w:szCs w:val="20"/>
              </w:rPr>
            </w:pPr>
            <w:r w:rsidRPr="003126FE">
              <w:rPr>
                <w:lang w:eastAsia="nl-NL"/>
              </w:rPr>
              <w:t xml:space="preserve">Ervaring in de afgelopen 3 jaren met </w:t>
            </w:r>
            <w:r>
              <w:rPr>
                <w:lang w:eastAsia="nl-NL"/>
              </w:rPr>
              <w:t>het uitvoeren van plaagdierbeheersing</w:t>
            </w:r>
            <w:r w:rsidRPr="003126FE">
              <w:rPr>
                <w:lang w:eastAsia="nl-NL"/>
              </w:rPr>
              <w:t xml:space="preserve"> </w:t>
            </w:r>
            <w:r>
              <w:rPr>
                <w:lang w:eastAsia="nl-NL"/>
              </w:rPr>
              <w:t xml:space="preserve">voor een organisatie met </w:t>
            </w:r>
            <w:r w:rsidRPr="003B4402">
              <w:rPr>
                <w:lang w:eastAsia="nl-NL"/>
              </w:rPr>
              <w:t>minimaal 20 locaties</w:t>
            </w:r>
            <w:r>
              <w:rPr>
                <w:lang w:eastAsia="nl-NL"/>
              </w:rPr>
              <w:t xml:space="preserve"> en een spreiding over minimaal 4 provincies</w:t>
            </w:r>
            <w:r w:rsidR="00B256BA">
              <w:rPr>
                <w:lang w:eastAsia="nl-NL"/>
              </w:rPr>
              <w:t>.</w:t>
            </w:r>
            <w:r w:rsidRPr="00464E53">
              <w:rPr>
                <w:rFonts w:cstheme="minorHAnsi"/>
                <w:b/>
                <w:sz w:val="20"/>
                <w:szCs w:val="20"/>
              </w:rPr>
              <w:t xml:space="preserve"> </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7795432C" w:rsidR="00542E32" w:rsidRPr="00464E53" w:rsidRDefault="00542E32" w:rsidP="00D67EE8">
            <w:pPr>
              <w:rPr>
                <w:rFonts w:cstheme="minorHAnsi"/>
                <w:bCs/>
                <w:sz w:val="20"/>
                <w:szCs w:val="20"/>
              </w:rPr>
            </w:pPr>
            <w:r w:rsidRPr="00413E6E">
              <w:rPr>
                <w:rFonts w:cstheme="minorHAnsi"/>
                <w:bCs/>
                <w:sz w:val="20"/>
                <w:szCs w:val="20"/>
              </w:rPr>
              <w:t xml:space="preserve">Omvang </w:t>
            </w:r>
            <w:r w:rsidR="004A4E63" w:rsidRPr="00413E6E">
              <w:rPr>
                <w:rFonts w:cstheme="minorHAnsi"/>
                <w:bCs/>
                <w:sz w:val="20"/>
                <w:szCs w:val="20"/>
              </w:rPr>
              <w:t xml:space="preserve">in aantal </w:t>
            </w:r>
            <w:r w:rsidR="00413E6E" w:rsidRPr="00413E6E">
              <w:rPr>
                <w:rFonts w:cstheme="minorHAnsi"/>
                <w:bCs/>
                <w:sz w:val="20"/>
                <w:szCs w:val="20"/>
              </w:rPr>
              <w:t xml:space="preserve">locaties en aantal provincies </w:t>
            </w:r>
            <w:r w:rsidRPr="00413E6E">
              <w:rPr>
                <w:rFonts w:cstheme="minorHAnsi"/>
                <w:bCs/>
                <w:sz w:val="20"/>
                <w:szCs w:val="20"/>
              </w:rPr>
              <w:t xml:space="preserve">van de </w:t>
            </w:r>
            <w:r w:rsidR="004A4E63" w:rsidRPr="00413E6E">
              <w:rPr>
                <w:rFonts w:cstheme="minorHAnsi"/>
                <w:bCs/>
                <w:sz w:val="20"/>
                <w:szCs w:val="20"/>
              </w:rPr>
              <w:t>total</w:t>
            </w:r>
            <w:r w:rsidR="004A4E63">
              <w:rPr>
                <w:rFonts w:cstheme="minorHAnsi"/>
                <w:bCs/>
                <w:sz w:val="20"/>
                <w:szCs w:val="20"/>
              </w:rPr>
              <w:t xml:space="preserve">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12B8D5BD" w:rsidR="00542E32" w:rsidRPr="00464E53" w:rsidRDefault="004A4E63" w:rsidP="00D67EE8">
            <w:pPr>
              <w:rPr>
                <w:rFonts w:cstheme="minorHAnsi"/>
                <w:bCs/>
                <w:sz w:val="20"/>
                <w:szCs w:val="20"/>
              </w:rPr>
            </w:pPr>
            <w:r>
              <w:rPr>
                <w:rFonts w:cstheme="minorHAnsi"/>
                <w:bCs/>
                <w:sz w:val="20"/>
                <w:szCs w:val="20"/>
              </w:rPr>
              <w:t xml:space="preserve">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0D570E" w:rsidRPr="00464E53" w14:paraId="2502BEC9" w14:textId="77777777" w:rsidTr="005A6FA2">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4095E048" w14:textId="54BC7958" w:rsidR="000D570E" w:rsidRPr="00464E53" w:rsidRDefault="000D570E" w:rsidP="005A6FA2">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50C9F263" w14:textId="77777777" w:rsidR="000D570E" w:rsidRPr="00464E53" w:rsidRDefault="000D570E" w:rsidP="005A6FA2">
            <w:pPr>
              <w:tabs>
                <w:tab w:val="left" w:pos="6810"/>
              </w:tabs>
              <w:rPr>
                <w:rFonts w:cstheme="minorHAnsi"/>
                <w:b/>
                <w:sz w:val="20"/>
                <w:szCs w:val="20"/>
              </w:rPr>
            </w:pPr>
          </w:p>
          <w:p w14:paraId="6E649DB3" w14:textId="67C4036F" w:rsidR="000D570E" w:rsidRPr="00464E53" w:rsidRDefault="000D570E" w:rsidP="005A6FA2">
            <w:pPr>
              <w:tabs>
                <w:tab w:val="left" w:pos="6810"/>
              </w:tabs>
              <w:rPr>
                <w:rFonts w:cstheme="minorHAnsi"/>
                <w:b/>
                <w:sz w:val="20"/>
                <w:szCs w:val="20"/>
              </w:rPr>
            </w:pPr>
            <w:r w:rsidRPr="003126FE">
              <w:rPr>
                <w:lang w:eastAsia="nl-NL"/>
              </w:rPr>
              <w:t xml:space="preserve">Ervaring </w:t>
            </w:r>
            <w:r w:rsidR="009852A1">
              <w:rPr>
                <w:lang w:eastAsia="nl-NL"/>
              </w:rPr>
              <w:t>met een gemiddelde jaaromzet van € 45.000</w:t>
            </w:r>
            <w:r w:rsidRPr="00923576">
              <w:rPr>
                <w:lang w:eastAsia="nl-NL"/>
              </w:rPr>
              <w:t xml:space="preserve"> </w:t>
            </w:r>
            <w:r w:rsidR="00B256BA">
              <w:rPr>
                <w:lang w:eastAsia="nl-NL"/>
              </w:rPr>
              <w:t xml:space="preserve">per jaar (excl. BTW) </w:t>
            </w:r>
            <w:r w:rsidR="00923576" w:rsidRPr="00923576">
              <w:rPr>
                <w:lang w:eastAsia="nl-NL"/>
              </w:rPr>
              <w:t>bij 1 opdrachtgever</w:t>
            </w:r>
          </w:p>
        </w:tc>
      </w:tr>
      <w:tr w:rsidR="000D570E" w:rsidRPr="00464E53" w14:paraId="2E9D36E9" w14:textId="77777777" w:rsidTr="005A6FA2">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55DE814" w14:textId="77777777" w:rsidR="000D570E" w:rsidRPr="00464E53" w:rsidRDefault="000D570E" w:rsidP="005A6FA2">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0D570E" w:rsidRPr="00464E53" w14:paraId="2F3BA387" w14:textId="77777777" w:rsidTr="005A6FA2">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605054FF" w14:textId="77777777" w:rsidR="000D570E" w:rsidRPr="00464E53" w:rsidRDefault="000D570E" w:rsidP="005A6FA2">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4D99800" w14:textId="77777777" w:rsidR="000D570E" w:rsidRPr="00464E53" w:rsidRDefault="000D570E" w:rsidP="005A6FA2">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AA8F7EA" w14:textId="77777777" w:rsidR="000D570E" w:rsidRPr="00464E53" w:rsidRDefault="000D570E" w:rsidP="005A6FA2">
            <w:pPr>
              <w:rPr>
                <w:rFonts w:cstheme="minorHAnsi"/>
                <w:bCs/>
                <w:sz w:val="20"/>
                <w:szCs w:val="20"/>
              </w:rPr>
            </w:pPr>
          </w:p>
        </w:tc>
      </w:tr>
      <w:tr w:rsidR="000D570E" w:rsidRPr="00464E53" w14:paraId="61E6EF6B" w14:textId="77777777" w:rsidTr="005A6FA2">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DFD2B84"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47B26A5" w14:textId="77777777" w:rsidR="000D570E" w:rsidRPr="00464E53" w:rsidRDefault="000D570E" w:rsidP="005A6FA2">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3864A8D" w14:textId="77777777" w:rsidR="000D570E" w:rsidRPr="00464E53" w:rsidRDefault="000D570E" w:rsidP="005A6FA2">
            <w:pPr>
              <w:rPr>
                <w:rFonts w:cstheme="minorHAnsi"/>
                <w:bCs/>
                <w:sz w:val="20"/>
                <w:szCs w:val="20"/>
              </w:rPr>
            </w:pPr>
          </w:p>
        </w:tc>
      </w:tr>
      <w:tr w:rsidR="000D570E" w:rsidRPr="00464E53" w14:paraId="72B415FA" w14:textId="77777777" w:rsidTr="005A6FA2">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37BC0CC"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6DA045A5" w14:textId="77777777" w:rsidR="000D570E" w:rsidRPr="00464E53" w:rsidRDefault="000D570E" w:rsidP="005A6FA2">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389CCEBE" w14:textId="77777777" w:rsidR="000D570E" w:rsidRPr="00464E53" w:rsidRDefault="000D570E" w:rsidP="005A6FA2">
            <w:pPr>
              <w:rPr>
                <w:rFonts w:cstheme="minorHAnsi"/>
                <w:bCs/>
                <w:sz w:val="20"/>
                <w:szCs w:val="20"/>
              </w:rPr>
            </w:pPr>
          </w:p>
        </w:tc>
      </w:tr>
      <w:tr w:rsidR="000D570E" w:rsidRPr="00464E53" w14:paraId="5A337FEB" w14:textId="77777777" w:rsidTr="005A6FA2">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01BC188D" w14:textId="77777777" w:rsidR="000D570E" w:rsidRPr="00464E53" w:rsidRDefault="000D570E" w:rsidP="005A6FA2">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28068F19" w14:textId="77777777" w:rsidR="000D570E" w:rsidRPr="00464E53" w:rsidRDefault="000D570E" w:rsidP="005A6FA2">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EAC7C91" w14:textId="77777777" w:rsidR="000D570E" w:rsidRPr="00464E53" w:rsidRDefault="000D570E" w:rsidP="005A6FA2">
            <w:pPr>
              <w:rPr>
                <w:rFonts w:cstheme="minorHAnsi"/>
                <w:bCs/>
                <w:sz w:val="20"/>
                <w:szCs w:val="20"/>
              </w:rPr>
            </w:pPr>
          </w:p>
        </w:tc>
      </w:tr>
      <w:tr w:rsidR="000D570E" w:rsidRPr="00464E53" w14:paraId="794180F2" w14:textId="77777777" w:rsidTr="005A6FA2">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4BF51E3"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AB51A14" w14:textId="77777777" w:rsidR="000D570E" w:rsidRPr="00464E53" w:rsidRDefault="000D570E" w:rsidP="005A6FA2">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0B635F9" w14:textId="77777777" w:rsidR="000D570E" w:rsidRPr="00464E53" w:rsidRDefault="000D570E" w:rsidP="005A6FA2">
            <w:pPr>
              <w:rPr>
                <w:rFonts w:cstheme="minorHAnsi"/>
                <w:bCs/>
                <w:sz w:val="20"/>
                <w:szCs w:val="20"/>
              </w:rPr>
            </w:pPr>
          </w:p>
        </w:tc>
      </w:tr>
      <w:tr w:rsidR="000D570E" w:rsidRPr="00464E53" w14:paraId="0A420747" w14:textId="77777777" w:rsidTr="005A6FA2">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0FCCEE8"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D9A7205" w14:textId="77777777" w:rsidR="000D570E" w:rsidRPr="00464E53" w:rsidRDefault="000D570E" w:rsidP="005A6FA2">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9151E8F" w14:textId="77777777" w:rsidR="000D570E" w:rsidRPr="00464E53" w:rsidRDefault="000D570E" w:rsidP="005A6FA2">
            <w:pPr>
              <w:rPr>
                <w:rFonts w:cstheme="minorHAnsi"/>
                <w:bCs/>
                <w:sz w:val="20"/>
                <w:szCs w:val="20"/>
              </w:rPr>
            </w:pPr>
          </w:p>
        </w:tc>
      </w:tr>
      <w:tr w:rsidR="000D570E" w:rsidRPr="00464E53" w14:paraId="60178B19" w14:textId="77777777" w:rsidTr="005A6FA2">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21DF288"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1EE06AC" w14:textId="77777777" w:rsidR="000D570E" w:rsidRPr="00464E53" w:rsidRDefault="000D570E" w:rsidP="005A6FA2">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382E853" w14:textId="77777777" w:rsidR="000D570E" w:rsidRPr="00464E53" w:rsidRDefault="000D570E" w:rsidP="005A6FA2">
            <w:pPr>
              <w:rPr>
                <w:rFonts w:cstheme="minorHAnsi"/>
                <w:bCs/>
                <w:sz w:val="20"/>
                <w:szCs w:val="20"/>
              </w:rPr>
            </w:pPr>
          </w:p>
        </w:tc>
      </w:tr>
      <w:tr w:rsidR="000D570E" w:rsidRPr="001430D4" w14:paraId="7052A55C"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2401AD9" w14:textId="77777777" w:rsidR="000D570E" w:rsidRPr="00464E53" w:rsidRDefault="000D570E" w:rsidP="005A6FA2">
            <w:pPr>
              <w:tabs>
                <w:tab w:val="left" w:pos="6810"/>
              </w:tabs>
              <w:rPr>
                <w:rFonts w:cstheme="minorHAnsi"/>
                <w:b/>
                <w:sz w:val="20"/>
                <w:szCs w:val="20"/>
              </w:rPr>
            </w:pPr>
            <w:r w:rsidRPr="00464E53">
              <w:rPr>
                <w:rFonts w:cstheme="minorHAnsi"/>
                <w:b/>
                <w:sz w:val="20"/>
                <w:szCs w:val="20"/>
              </w:rPr>
              <w:t>Projectgegevens</w:t>
            </w:r>
          </w:p>
        </w:tc>
      </w:tr>
      <w:tr w:rsidR="000D570E" w:rsidRPr="00464E53" w14:paraId="2D1AE2C5"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D9EB2E9" w14:textId="77777777" w:rsidR="000D570E" w:rsidRDefault="000D570E" w:rsidP="005A6FA2">
            <w:pPr>
              <w:rPr>
                <w:rFonts w:cstheme="minorHAnsi"/>
                <w:bCs/>
                <w:sz w:val="20"/>
                <w:szCs w:val="20"/>
              </w:rPr>
            </w:pPr>
          </w:p>
          <w:p w14:paraId="3C426232" w14:textId="77777777" w:rsidR="000D570E" w:rsidRPr="00464E53" w:rsidRDefault="000D570E" w:rsidP="005A6FA2">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9BDF1ED" w14:textId="77777777" w:rsidR="000D570E" w:rsidRPr="00464E53" w:rsidRDefault="000D570E" w:rsidP="005A6FA2">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6F7022A" w14:textId="77777777" w:rsidR="000D570E" w:rsidRPr="00464E53" w:rsidRDefault="000D570E" w:rsidP="005A6FA2">
            <w:pPr>
              <w:rPr>
                <w:rFonts w:cstheme="minorHAnsi"/>
                <w:bCs/>
                <w:sz w:val="20"/>
                <w:szCs w:val="20"/>
              </w:rPr>
            </w:pPr>
          </w:p>
        </w:tc>
      </w:tr>
      <w:tr w:rsidR="000D570E" w:rsidRPr="00464E53" w14:paraId="4F7679EE"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B7A6D6A"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2C47126" w14:textId="77777777" w:rsidR="000D570E" w:rsidRPr="00464E53" w:rsidRDefault="000D570E" w:rsidP="005A6FA2">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535792C" w14:textId="77777777" w:rsidR="000D570E" w:rsidRPr="00464E53" w:rsidRDefault="000D570E" w:rsidP="005A6FA2">
            <w:pPr>
              <w:rPr>
                <w:rFonts w:cstheme="minorHAnsi"/>
                <w:bCs/>
                <w:sz w:val="20"/>
                <w:szCs w:val="20"/>
              </w:rPr>
            </w:pPr>
          </w:p>
        </w:tc>
      </w:tr>
      <w:tr w:rsidR="000D570E" w:rsidRPr="00464E53" w14:paraId="4973AD0E"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F307D59"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24589A9" w14:textId="77777777" w:rsidR="000D570E" w:rsidRPr="00464E53" w:rsidRDefault="000D570E" w:rsidP="005A6FA2">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50BEF96D" w14:textId="77777777" w:rsidR="000D570E" w:rsidRPr="00464E53" w:rsidRDefault="000D570E" w:rsidP="005A6FA2">
            <w:pPr>
              <w:rPr>
                <w:rFonts w:cstheme="minorHAnsi"/>
                <w:bCs/>
                <w:sz w:val="20"/>
                <w:szCs w:val="20"/>
              </w:rPr>
            </w:pPr>
          </w:p>
        </w:tc>
      </w:tr>
      <w:tr w:rsidR="000D570E" w:rsidRPr="00464E53" w14:paraId="5F275D91"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75C2BF7C" w14:textId="77777777" w:rsidR="000D570E" w:rsidRPr="00464E53" w:rsidRDefault="000D570E" w:rsidP="005A6FA2">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4B38EA3D" w14:textId="3887CAB5" w:rsidR="000D570E" w:rsidRPr="00464E53" w:rsidRDefault="000D570E" w:rsidP="005A6FA2">
            <w:pPr>
              <w:rPr>
                <w:rFonts w:cstheme="minorHAnsi"/>
                <w:bCs/>
                <w:sz w:val="20"/>
                <w:szCs w:val="20"/>
              </w:rPr>
            </w:pPr>
            <w:r w:rsidRPr="00464E53">
              <w:rPr>
                <w:rFonts w:cstheme="minorHAnsi"/>
                <w:bCs/>
                <w:sz w:val="20"/>
                <w:szCs w:val="20"/>
              </w:rPr>
              <w:t xml:space="preserve">Omvang </w:t>
            </w:r>
            <w:r w:rsidRPr="00413E6E">
              <w:rPr>
                <w:rFonts w:cstheme="minorHAnsi"/>
                <w:bCs/>
                <w:sz w:val="20"/>
                <w:szCs w:val="20"/>
              </w:rPr>
              <w:t>in EUR van</w:t>
            </w:r>
            <w:r w:rsidRPr="00464E53">
              <w:rPr>
                <w:rFonts w:cstheme="minorHAnsi"/>
                <w:bCs/>
                <w:sz w:val="20"/>
                <w:szCs w:val="20"/>
              </w:rPr>
              <w:t xml:space="preserve">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17EF91B" w14:textId="4C7854D9" w:rsidR="000D570E" w:rsidRPr="00464E53" w:rsidRDefault="000D570E" w:rsidP="005A6FA2">
            <w:pPr>
              <w:rPr>
                <w:rFonts w:cstheme="minorHAnsi"/>
                <w:bCs/>
                <w:sz w:val="20"/>
                <w:szCs w:val="20"/>
              </w:rPr>
            </w:pPr>
          </w:p>
        </w:tc>
      </w:tr>
      <w:tr w:rsidR="000D570E" w:rsidRPr="00464E53" w14:paraId="10BEC83A"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43D7EF0" w14:textId="77777777" w:rsidR="000D570E" w:rsidRPr="00464E53" w:rsidRDefault="000D570E" w:rsidP="005A6FA2">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63B68F2" w14:textId="77777777" w:rsidR="000D570E" w:rsidRPr="00464E53" w:rsidRDefault="000D570E" w:rsidP="005A6FA2">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7035E8BF" w14:textId="77777777" w:rsidR="000D570E" w:rsidRDefault="000D570E" w:rsidP="005A6FA2">
            <w:pPr>
              <w:rPr>
                <w:rFonts w:cstheme="minorHAnsi"/>
                <w:sz w:val="20"/>
                <w:szCs w:val="20"/>
              </w:rPr>
            </w:pPr>
          </w:p>
          <w:p w14:paraId="5F2EE99C" w14:textId="77777777" w:rsidR="000D570E" w:rsidRDefault="000D570E" w:rsidP="005A6FA2">
            <w:pPr>
              <w:rPr>
                <w:rFonts w:cstheme="minorHAnsi"/>
                <w:sz w:val="20"/>
                <w:szCs w:val="20"/>
              </w:rPr>
            </w:pPr>
          </w:p>
          <w:p w14:paraId="25C4FA30" w14:textId="77777777" w:rsidR="000D570E" w:rsidRPr="00464E53" w:rsidRDefault="000D570E" w:rsidP="005A6FA2">
            <w:pPr>
              <w:rPr>
                <w:rFonts w:cstheme="minorHAnsi"/>
                <w:sz w:val="20"/>
                <w:szCs w:val="20"/>
              </w:rPr>
            </w:pPr>
          </w:p>
        </w:tc>
      </w:tr>
    </w:tbl>
    <w:p w14:paraId="345F2186" w14:textId="77777777" w:rsidR="000D570E" w:rsidRPr="00464E53" w:rsidRDefault="000D570E" w:rsidP="004A4E63">
      <w:pPr>
        <w:rPr>
          <w:rFonts w:cstheme="minorHAnsi"/>
        </w:rPr>
      </w:pPr>
    </w:p>
    <w:p w14:paraId="5B4F7747" w14:textId="1E85463B" w:rsidR="00464E53" w:rsidRPr="00464E53" w:rsidRDefault="00464E53" w:rsidP="00464E53">
      <w:pPr>
        <w:rPr>
          <w:rFonts w:cstheme="minorHAnsi"/>
          <w:bCs/>
          <w:sz w:val="20"/>
          <w:szCs w:val="20"/>
        </w:rPr>
      </w:pPr>
      <w:r w:rsidRPr="00464E53">
        <w:rPr>
          <w:rFonts w:cstheme="minorHAnsi"/>
          <w:bCs/>
          <w:sz w:val="20"/>
          <w:szCs w:val="20"/>
        </w:rPr>
        <w:lastRenderedPageBreak/>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Default="000D50B5" w:rsidP="000D50B5">
      <w:pPr>
        <w:tabs>
          <w:tab w:val="left" w:pos="2730"/>
        </w:tabs>
      </w:pPr>
    </w:p>
    <w:p w14:paraId="616C74D6" w14:textId="193E19D1" w:rsidR="00D02ABE" w:rsidRPr="00464E53" w:rsidRDefault="00D02ABE" w:rsidP="00D02ABE">
      <w:pPr>
        <w:rPr>
          <w:rFonts w:cstheme="minorHAnsi"/>
          <w:b/>
          <w:bCs/>
          <w:sz w:val="20"/>
          <w:szCs w:val="20"/>
        </w:rPr>
      </w:pPr>
      <w:r>
        <w:rPr>
          <w:rFonts w:cstheme="minorHAnsi"/>
          <w:b/>
          <w:bCs/>
          <w:sz w:val="20"/>
          <w:szCs w:val="20"/>
        </w:rPr>
        <w:t>Yuverta</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D02ABE" w:rsidRPr="00464E53" w14:paraId="7DF656A8" w14:textId="77777777" w:rsidTr="009F0A96">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18CB1068" w14:textId="77777777" w:rsidR="00D02ABE" w:rsidRPr="00464E53" w:rsidRDefault="00D02ABE" w:rsidP="009F0A96">
            <w:pPr>
              <w:rPr>
                <w:rFonts w:cstheme="minorHAnsi"/>
                <w:bCs/>
                <w:sz w:val="20"/>
                <w:szCs w:val="20"/>
              </w:rPr>
            </w:pPr>
            <w:r w:rsidRPr="00464E53">
              <w:rPr>
                <w:rFonts w:cstheme="minorHAnsi"/>
                <w:bCs/>
                <w:sz w:val="20"/>
                <w:szCs w:val="20"/>
              </w:rPr>
              <w:t>Naam</w:t>
            </w:r>
            <w:r>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41413761" w14:textId="77777777" w:rsidR="00D02ABE" w:rsidRPr="00464E53" w:rsidRDefault="00D02ABE" w:rsidP="009F0A96">
            <w:pPr>
              <w:rPr>
                <w:rFonts w:cstheme="minorHAnsi"/>
                <w:bCs/>
                <w:sz w:val="20"/>
                <w:szCs w:val="20"/>
              </w:rPr>
            </w:pPr>
          </w:p>
        </w:tc>
      </w:tr>
      <w:tr w:rsidR="00D02ABE" w:rsidRPr="00464E53" w14:paraId="79788DDC" w14:textId="77777777" w:rsidTr="009F0A96">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6E6763BD" w14:textId="77777777" w:rsidR="00D02ABE" w:rsidRPr="00464E53" w:rsidRDefault="00D02ABE" w:rsidP="009F0A96">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0F6A3B7B" w14:textId="77777777" w:rsidR="00D02ABE" w:rsidRPr="00464E53" w:rsidRDefault="00D02ABE" w:rsidP="009F0A96">
            <w:pPr>
              <w:rPr>
                <w:rFonts w:cstheme="minorHAnsi"/>
                <w:bCs/>
                <w:sz w:val="20"/>
                <w:szCs w:val="20"/>
              </w:rPr>
            </w:pPr>
          </w:p>
        </w:tc>
      </w:tr>
      <w:tr w:rsidR="00D02ABE" w:rsidRPr="00464E53" w14:paraId="66A31038" w14:textId="77777777" w:rsidTr="009F0A96">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20E72942" w14:textId="77777777" w:rsidR="00D02ABE" w:rsidRPr="00464E53" w:rsidRDefault="00D02ABE" w:rsidP="009F0A96">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5F269806" w14:textId="77777777" w:rsidR="00D02ABE" w:rsidRPr="00464E53" w:rsidRDefault="00D02ABE" w:rsidP="009F0A96">
            <w:pPr>
              <w:rPr>
                <w:rFonts w:cstheme="minorHAnsi"/>
                <w:bCs/>
                <w:sz w:val="20"/>
                <w:szCs w:val="20"/>
              </w:rPr>
            </w:pPr>
          </w:p>
        </w:tc>
      </w:tr>
      <w:tr w:rsidR="00D02ABE" w:rsidRPr="00464E53" w14:paraId="2380136A" w14:textId="77777777" w:rsidTr="009F0A96">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18B21FB8" w14:textId="77777777" w:rsidR="00D02ABE" w:rsidRPr="00464E53" w:rsidRDefault="00D02ABE" w:rsidP="009F0A96">
            <w:pPr>
              <w:rPr>
                <w:rFonts w:cstheme="minorHAnsi"/>
                <w:bCs/>
                <w:sz w:val="20"/>
                <w:szCs w:val="20"/>
              </w:rPr>
            </w:pPr>
            <w:r w:rsidRPr="00464E53">
              <w:rPr>
                <w:rFonts w:cstheme="minorHAnsi"/>
                <w:bCs/>
                <w:sz w:val="20"/>
                <w:szCs w:val="20"/>
              </w:rPr>
              <w:t>Handtekening</w:t>
            </w:r>
          </w:p>
          <w:p w14:paraId="0477947D" w14:textId="77777777" w:rsidR="00D02ABE" w:rsidRPr="00464E53" w:rsidRDefault="00D02ABE" w:rsidP="009F0A96">
            <w:pPr>
              <w:rPr>
                <w:rFonts w:cstheme="minorHAnsi"/>
                <w:bCs/>
                <w:sz w:val="20"/>
                <w:szCs w:val="20"/>
              </w:rPr>
            </w:pPr>
          </w:p>
          <w:p w14:paraId="7A882D30" w14:textId="77777777" w:rsidR="00D02ABE" w:rsidRPr="00464E53" w:rsidRDefault="00D02ABE" w:rsidP="009F0A96">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553A89F7" w14:textId="77777777" w:rsidR="00D02ABE" w:rsidRPr="00464E53" w:rsidRDefault="00D02ABE" w:rsidP="009F0A96">
            <w:pPr>
              <w:rPr>
                <w:rFonts w:cstheme="minorHAnsi"/>
                <w:bCs/>
                <w:sz w:val="20"/>
                <w:szCs w:val="20"/>
              </w:rPr>
            </w:pPr>
          </w:p>
          <w:p w14:paraId="41CBA890" w14:textId="77777777" w:rsidR="00D02ABE" w:rsidRPr="00464E53" w:rsidRDefault="00D02ABE" w:rsidP="009F0A96">
            <w:pPr>
              <w:rPr>
                <w:rFonts w:cstheme="minorHAnsi"/>
                <w:bCs/>
                <w:sz w:val="20"/>
                <w:szCs w:val="20"/>
              </w:rPr>
            </w:pPr>
          </w:p>
          <w:p w14:paraId="3D0E825E" w14:textId="77777777" w:rsidR="00D02ABE" w:rsidRPr="00464E53" w:rsidRDefault="00D02ABE" w:rsidP="009F0A96">
            <w:pPr>
              <w:rPr>
                <w:rFonts w:cstheme="minorHAnsi"/>
                <w:bCs/>
                <w:sz w:val="20"/>
                <w:szCs w:val="20"/>
              </w:rPr>
            </w:pPr>
          </w:p>
          <w:p w14:paraId="70AC12C2" w14:textId="77777777" w:rsidR="00D02ABE" w:rsidRPr="00464E53" w:rsidRDefault="00D02ABE" w:rsidP="009F0A96">
            <w:pPr>
              <w:rPr>
                <w:rFonts w:cstheme="minorHAnsi"/>
                <w:bCs/>
                <w:sz w:val="20"/>
                <w:szCs w:val="20"/>
              </w:rPr>
            </w:pPr>
          </w:p>
          <w:p w14:paraId="145888AD" w14:textId="77777777" w:rsidR="00D02ABE" w:rsidRPr="00464E53" w:rsidRDefault="00D02ABE" w:rsidP="009F0A96">
            <w:pPr>
              <w:rPr>
                <w:rFonts w:cstheme="minorHAnsi"/>
                <w:bCs/>
                <w:sz w:val="20"/>
                <w:szCs w:val="20"/>
              </w:rPr>
            </w:pPr>
          </w:p>
        </w:tc>
      </w:tr>
      <w:tr w:rsidR="00D02ABE" w:rsidRPr="00464E53" w14:paraId="36B59B3B" w14:textId="77777777" w:rsidTr="009F0A96">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37596B0" w14:textId="77777777" w:rsidR="00D02ABE" w:rsidRPr="00464E53" w:rsidRDefault="00D02ABE" w:rsidP="009F0A96">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12294DC" w14:textId="77777777" w:rsidR="00D02ABE" w:rsidRPr="00464E53" w:rsidRDefault="00D02ABE" w:rsidP="009F0A96">
            <w:pPr>
              <w:rPr>
                <w:rFonts w:cstheme="minorHAnsi"/>
                <w:bCs/>
                <w:sz w:val="20"/>
                <w:szCs w:val="20"/>
              </w:rPr>
            </w:pPr>
          </w:p>
        </w:tc>
      </w:tr>
    </w:tbl>
    <w:p w14:paraId="70110211" w14:textId="77777777" w:rsidR="00D02ABE" w:rsidRDefault="00D02ABE" w:rsidP="00D02ABE">
      <w:pPr>
        <w:spacing w:after="160" w:line="259" w:lineRule="auto"/>
        <w:rPr>
          <w:b/>
          <w:bCs/>
        </w:rPr>
      </w:pPr>
    </w:p>
    <w:p w14:paraId="57894BFF" w14:textId="77777777" w:rsidR="00D02ABE" w:rsidRPr="000D50B5" w:rsidRDefault="00D02ABE" w:rsidP="00D02ABE"/>
    <w:p w14:paraId="49355F5C" w14:textId="77777777" w:rsidR="00D02ABE" w:rsidRPr="000D50B5" w:rsidRDefault="00D02ABE" w:rsidP="00D02ABE"/>
    <w:p w14:paraId="1F983194" w14:textId="77777777" w:rsidR="00D02ABE" w:rsidRPr="000D50B5" w:rsidRDefault="00D02ABE" w:rsidP="00D02ABE"/>
    <w:p w14:paraId="2CB2B67C" w14:textId="77777777" w:rsidR="00D02ABE" w:rsidRPr="000D50B5" w:rsidRDefault="00D02ABE" w:rsidP="00D02ABE"/>
    <w:p w14:paraId="5F0F83F8" w14:textId="77777777" w:rsidR="00D02ABE" w:rsidRPr="000D50B5" w:rsidRDefault="00D02ABE" w:rsidP="00D02ABE"/>
    <w:p w14:paraId="7146A186" w14:textId="77777777" w:rsidR="00D02ABE" w:rsidRPr="000D50B5" w:rsidRDefault="00D02ABE" w:rsidP="00D02ABE"/>
    <w:p w14:paraId="3DAF891E" w14:textId="77777777" w:rsidR="00D02ABE" w:rsidRPr="000D50B5" w:rsidRDefault="00D02ABE" w:rsidP="00D02ABE"/>
    <w:p w14:paraId="122C0C0F" w14:textId="77777777" w:rsidR="00D02ABE" w:rsidRDefault="00D02ABE" w:rsidP="00D02ABE"/>
    <w:p w14:paraId="3ED74BDA" w14:textId="77777777" w:rsidR="00D02ABE" w:rsidRDefault="00D02ABE" w:rsidP="00D02ABE">
      <w:pPr>
        <w:tabs>
          <w:tab w:val="left" w:pos="2730"/>
        </w:tabs>
        <w:rPr>
          <w:b/>
        </w:rPr>
      </w:pPr>
    </w:p>
    <w:p w14:paraId="6485D112" w14:textId="77777777" w:rsidR="00D02ABE" w:rsidRPr="000D50B5" w:rsidRDefault="00D02ABE" w:rsidP="00D02ABE">
      <w:pPr>
        <w:tabs>
          <w:tab w:val="left" w:pos="2730"/>
        </w:tabs>
      </w:pPr>
    </w:p>
    <w:p w14:paraId="45156910" w14:textId="77777777" w:rsidR="00D02ABE" w:rsidRPr="000D50B5" w:rsidRDefault="00D02ABE" w:rsidP="000D50B5">
      <w:pPr>
        <w:tabs>
          <w:tab w:val="left" w:pos="2730"/>
        </w:tabs>
      </w:pPr>
    </w:p>
    <w:sectPr w:rsidR="00D02ABE"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3F23" w14:textId="77777777" w:rsidR="003930CA" w:rsidRDefault="003930CA" w:rsidP="003B595D">
      <w:pPr>
        <w:spacing w:line="240" w:lineRule="auto"/>
      </w:pPr>
      <w:r>
        <w:separator/>
      </w:r>
    </w:p>
  </w:endnote>
  <w:endnote w:type="continuationSeparator" w:id="0">
    <w:p w14:paraId="7F32D84A" w14:textId="77777777" w:rsidR="003930CA" w:rsidRDefault="003930CA"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7CC3BF5"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3930CA" w14:paraId="36F23072" w14:textId="77777777" w:rsidTr="004233FB">
        <w:trPr>
          <w:cantSplit/>
          <w:trHeight w:hRule="exact" w:val="280"/>
        </w:trPr>
        <w:tc>
          <w:tcPr>
            <w:tcW w:w="709" w:type="dxa"/>
            <w:tcBorders>
              <w:top w:val="nil"/>
              <w:left w:val="nil"/>
              <w:bottom w:val="single" w:sz="18" w:space="0" w:color="9196CA" w:themeColor="accent1"/>
              <w:right w:val="nil"/>
            </w:tcBorders>
          </w:tcPr>
          <w:p w14:paraId="022DED38" w14:textId="77777777" w:rsidR="003930CA" w:rsidRDefault="003930CA" w:rsidP="004233FB">
            <w:pPr>
              <w:spacing w:before="280" w:line="240" w:lineRule="auto"/>
            </w:pPr>
          </w:p>
        </w:tc>
      </w:tr>
    </w:tbl>
    <w:p w14:paraId="04395A9D" w14:textId="77777777" w:rsidR="003930CA" w:rsidRDefault="003930CA" w:rsidP="0032501C">
      <w:pPr>
        <w:spacing w:line="160" w:lineRule="exact"/>
      </w:pPr>
    </w:p>
  </w:footnote>
  <w:footnote w:type="continuationSeparator" w:id="0">
    <w:p w14:paraId="271726FD" w14:textId="77777777" w:rsidR="003930CA" w:rsidRDefault="003930CA"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F48523E"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Jy8r3kFdwAABXcAABQAAABkcnMvbWVkaWEvaW1hZ2UxLnBuZ4lQTkcNChoKAAAADUlIRFIAAAJw&#10;AAADAAgGAAAApEZa1gAAAAFzUkdCAK7OHOkAAAAEZ0FNQQAAsY8L/GEFAAAACXBIWXMAADsOAAA7&#10;DgHMtqGDAAB2mklEQVR4Xu3dy40kWbLw9xThitAKTPeIUCK0CCXCiFAa1IIAuUxUK1Cb77s9GzJA&#10;UICSgEgQ4Iqb0cCTsOPmmZ7H/Ryz8/Bn/n+AYe7tivDwiIwItzA7j6cn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D570E"/>
    <w:rsid w:val="000D5A76"/>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5545"/>
    <w:rsid w:val="001667F0"/>
    <w:rsid w:val="001703D4"/>
    <w:rsid w:val="0017257F"/>
    <w:rsid w:val="00174C8A"/>
    <w:rsid w:val="0017534C"/>
    <w:rsid w:val="00177C6F"/>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30CA"/>
    <w:rsid w:val="0039432C"/>
    <w:rsid w:val="003B595D"/>
    <w:rsid w:val="003C4159"/>
    <w:rsid w:val="003C797D"/>
    <w:rsid w:val="003D15FA"/>
    <w:rsid w:val="003F2120"/>
    <w:rsid w:val="003F588C"/>
    <w:rsid w:val="00401BCC"/>
    <w:rsid w:val="00410BC9"/>
    <w:rsid w:val="00413E6E"/>
    <w:rsid w:val="004210F5"/>
    <w:rsid w:val="004233FB"/>
    <w:rsid w:val="00424E20"/>
    <w:rsid w:val="0042611E"/>
    <w:rsid w:val="0043223D"/>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2770D"/>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3576"/>
    <w:rsid w:val="00926804"/>
    <w:rsid w:val="009367B9"/>
    <w:rsid w:val="00962ED2"/>
    <w:rsid w:val="00965C70"/>
    <w:rsid w:val="00981BEF"/>
    <w:rsid w:val="009823C1"/>
    <w:rsid w:val="0098488A"/>
    <w:rsid w:val="009852A1"/>
    <w:rsid w:val="00987340"/>
    <w:rsid w:val="009B28E7"/>
    <w:rsid w:val="009B5F72"/>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34F8"/>
    <w:rsid w:val="00AA746D"/>
    <w:rsid w:val="00AA7D17"/>
    <w:rsid w:val="00AB0216"/>
    <w:rsid w:val="00AC5746"/>
    <w:rsid w:val="00AE244F"/>
    <w:rsid w:val="00AE36CA"/>
    <w:rsid w:val="00AF1325"/>
    <w:rsid w:val="00B119A2"/>
    <w:rsid w:val="00B256BA"/>
    <w:rsid w:val="00B26BEB"/>
    <w:rsid w:val="00B347E3"/>
    <w:rsid w:val="00B35F87"/>
    <w:rsid w:val="00B40872"/>
    <w:rsid w:val="00B674DC"/>
    <w:rsid w:val="00B67DF1"/>
    <w:rsid w:val="00B74822"/>
    <w:rsid w:val="00B7699E"/>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922FB"/>
    <w:rsid w:val="00CA398F"/>
    <w:rsid w:val="00CA39D7"/>
    <w:rsid w:val="00CC2592"/>
    <w:rsid w:val="00CD7DF8"/>
    <w:rsid w:val="00D02ABE"/>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728CF"/>
    <w:rsid w:val="00E8505F"/>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362"/>
    <w:rsid w:val="00F91883"/>
    <w:rsid w:val="00FA67C8"/>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ElementMetadata xmlns="http://www.made-in-office.com/empower/docs/element/v1">
  <BinaryId>6634d2ae-2a43-481a-a357-8fd7edc522ff</BinaryId>
  <ElementId>bf1bcb29-f2dc-49ff-a646-0732f9a66292</ElementId>
</ElementMetadata>
</file>

<file path=customXml/item3.xml><?xml version="1.0" encoding="utf-8"?>
<ct:contentTypeSchema xmlns:ct="http://schemas.microsoft.com/office/2006/metadata/contentType" xmlns:ma="http://schemas.microsoft.com/office/2006/metadata/properties/metaAttributes" ct:_="" ma:_="" ma:contentTypeName="Document" ma:contentTypeID="0x01010093427EED43B99745A7F9129FA298C5F4" ma:contentTypeVersion="4" ma:contentTypeDescription="Een nieuw document maken." ma:contentTypeScope="" ma:versionID="5be0626f3149ea205583e38a0c174fc5">
  <xsd:schema xmlns:xsd="http://www.w3.org/2001/XMLSchema" xmlns:xs="http://www.w3.org/2001/XMLSchema" xmlns:p="http://schemas.microsoft.com/office/2006/metadata/properties" xmlns:ns2="36765a72-4e04-462e-9704-7129ff01e486" targetNamespace="http://schemas.microsoft.com/office/2006/metadata/properties" ma:root="true" ma:fieldsID="fb811ea2424c1d3f1b9a5056fb7de495" ns2:_="">
    <xsd:import namespace="36765a72-4e04-462e-9704-7129ff01e4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5a72-4e04-462e-9704-7129ff01e4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DocsTemplateContainer xmlns="http://www.made-in-office.com/empower/docs/template/v1">
  <DocsTextTemplateDictionary/>
  <DocsImageTemplateDictionary/>
  <PlaceholderHiddenState>
    <HideablePlaceholderGuids/>
  </PlaceholderHiddenState>
</DocsTemplateContainer>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3.xml><?xml version="1.0" encoding="utf-8"?>
<ds:datastoreItem xmlns:ds="http://schemas.openxmlformats.org/officeDocument/2006/customXml" ds:itemID="{A5618116-E84C-49EC-8C2B-220ADEBC8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5a72-4e04-462e-9704-7129ff01e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5.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6.xml><?xml version="1.0" encoding="utf-8"?>
<ds:datastoreItem xmlns:ds="http://schemas.openxmlformats.org/officeDocument/2006/customXml" ds:itemID="{D397BC51-291B-44E9-AF24-5EE37A3BB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 v1.0</Template>
  <TotalTime>0</TotalTime>
  <Pages>2</Pages>
  <Words>266</Words>
  <Characters>1468</Characters>
  <Application>Microsoft Office Word</Application>
  <DocSecurity>0</DocSecurity>
  <Lines>12</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Ilse Welter</cp:lastModifiedBy>
  <cp:revision>4</cp:revision>
  <dcterms:created xsi:type="dcterms:W3CDTF">2025-09-03T08:37:00Z</dcterms:created>
  <dcterms:modified xsi:type="dcterms:W3CDTF">2025-09-15T08:07:00Z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0x01010093427EED43B99745A7F9129FA298C5F4</vt:lpwstr>
  </property>
  <property fmtid="{D5CDD505-2E9C-101B-9397-08002B2CF9AE}" pid="5" name="MediaServiceImageTags">
    <vt:lpwstr/>
  </property>
</Properties>
</file>