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5A656" w14:textId="73717C57" w:rsidR="006F4A9B" w:rsidRPr="00BE4E6B" w:rsidRDefault="00A638FE" w:rsidP="00BE4E6B">
      <w:pPr>
        <w:pStyle w:val="Titel"/>
      </w:pPr>
      <w:r w:rsidRPr="00BE4E6B">
        <w:drawing>
          <wp:anchor distT="0" distB="0" distL="114300" distR="114300" simplePos="0" relativeHeight="251658240" behindDoc="0" locked="0" layoutInCell="1" allowOverlap="1" wp14:anchorId="380CAF11" wp14:editId="4E4CE0E8">
            <wp:simplePos x="0" y="0"/>
            <wp:positionH relativeFrom="column">
              <wp:posOffset>10222865</wp:posOffset>
            </wp:positionH>
            <wp:positionV relativeFrom="paragraph">
              <wp:posOffset>9113520</wp:posOffset>
            </wp:positionV>
            <wp:extent cx="1163353" cy="664144"/>
            <wp:effectExtent l="0" t="0" r="0" b="0"/>
            <wp:wrapNone/>
            <wp:docPr id="2082516209" name="Afbeelding 2082516209"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31975" name="Afbeelding 1721831975" descr="Afbeelding met Lettertype, tekst, Graphics, logo&#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6528"/>
                    <a:stretch/>
                  </pic:blipFill>
                  <pic:spPr bwMode="auto">
                    <a:xfrm>
                      <a:off x="0" y="0"/>
                      <a:ext cx="1163353" cy="6641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441E" w:rsidRPr="00BE4E6B">
        <w:t>Format r</w:t>
      </w:r>
      <w:r w:rsidR="00B939CD" w:rsidRPr="00BE4E6B">
        <w:t>eferentieopdracht</w:t>
      </w:r>
      <w:r w:rsidR="003200F1">
        <w:t>en</w:t>
      </w:r>
    </w:p>
    <w:p w14:paraId="5C7F7F36" w14:textId="77777777" w:rsidR="00955BEE" w:rsidRDefault="00955BEE" w:rsidP="00D347B5"/>
    <w:p w14:paraId="40A8966E" w14:textId="4334269F" w:rsidR="003B6AFC" w:rsidRDefault="00A57B36" w:rsidP="00D347B5">
      <w:r w:rsidRPr="00A57B36">
        <w:t>Vul het format referentieopdrachten volledig in en zorg dat het voldoen aan de kerncompetenties duidelijk blijkt uit uw beschrijving. De opgegeven contactpersoon moet op de hoogte zijn, omdat Milieu Centraal de referenties bij geselecteerde partijen verifieert.</w:t>
      </w:r>
    </w:p>
    <w:p w14:paraId="0D5B7CA9" w14:textId="77777777" w:rsidR="00A57B36" w:rsidRDefault="00A57B36" w:rsidP="00D347B5"/>
    <w:p w14:paraId="1EE69BD8" w14:textId="1F133B84" w:rsidR="0010666D" w:rsidRDefault="003F1E8C" w:rsidP="00D347B5">
      <w:r>
        <w:t>Naam van uw organisatie</w:t>
      </w:r>
      <w:r w:rsidR="007C29A0">
        <w:t>:</w:t>
      </w:r>
      <w:r w:rsidR="007C29A0">
        <w:tab/>
      </w:r>
      <w:r w:rsidR="007C29A0" w:rsidRPr="00B6589E">
        <w:rPr>
          <w:highlight w:val="green"/>
        </w:rPr>
        <w:t>&lt;NAAM ONDERNEMING&gt;</w:t>
      </w:r>
    </w:p>
    <w:p w14:paraId="58212135" w14:textId="570ACF67" w:rsidR="0010666D" w:rsidRPr="000A22E6" w:rsidRDefault="00E00321" w:rsidP="000A22E6">
      <w:pPr>
        <w:pStyle w:val="Kop1"/>
      </w:pPr>
      <w:r w:rsidRPr="000A22E6">
        <w:t xml:space="preserve">Kerncompetentie 1: </w:t>
      </w:r>
      <w:proofErr w:type="spellStart"/>
      <w:r w:rsidR="0017483C">
        <w:t>f</w:t>
      </w:r>
      <w:r w:rsidRPr="000A22E6">
        <w:t>rontend</w:t>
      </w:r>
      <w:proofErr w:type="spellEnd"/>
    </w:p>
    <w:tbl>
      <w:tblPr>
        <w:tblStyle w:val="Tabelraster"/>
        <w:tblW w:w="0" w:type="auto"/>
        <w:tblLook w:val="04A0" w:firstRow="1" w:lastRow="0" w:firstColumn="1" w:lastColumn="0" w:noHBand="0" w:noVBand="1"/>
      </w:tblPr>
      <w:tblGrid>
        <w:gridCol w:w="2830"/>
        <w:gridCol w:w="6004"/>
      </w:tblGrid>
      <w:tr w:rsidR="00955BEE" w14:paraId="2A8E320B" w14:textId="77777777" w:rsidTr="00B9522E">
        <w:tc>
          <w:tcPr>
            <w:tcW w:w="8834" w:type="dxa"/>
            <w:gridSpan w:val="2"/>
          </w:tcPr>
          <w:p w14:paraId="3EBE6DFC" w14:textId="508A4024" w:rsidR="00955BEE" w:rsidRPr="00E353F2" w:rsidRDefault="00955BEE" w:rsidP="00DF6477">
            <w:pPr>
              <w:pStyle w:val="Streamer"/>
            </w:pPr>
            <w:r w:rsidRPr="00E353F2">
              <w:t>Re</w:t>
            </w:r>
            <w:r w:rsidR="00E353F2">
              <w:t>fe</w:t>
            </w:r>
            <w:r w:rsidRPr="00E353F2">
              <w:t>rentieopdracht</w:t>
            </w:r>
          </w:p>
        </w:tc>
      </w:tr>
      <w:tr w:rsidR="00955BEE" w14:paraId="7DC077C5" w14:textId="77777777" w:rsidTr="00FD3336">
        <w:tc>
          <w:tcPr>
            <w:tcW w:w="2830" w:type="dxa"/>
          </w:tcPr>
          <w:p w14:paraId="64A5C9D4" w14:textId="25566F99" w:rsidR="002B3F73" w:rsidRPr="00106615" w:rsidRDefault="00263F07" w:rsidP="00D347B5">
            <w:pPr>
              <w:rPr>
                <w:sz w:val="22"/>
                <w:szCs w:val="22"/>
              </w:rPr>
            </w:pPr>
            <w:r w:rsidRPr="00106615">
              <w:rPr>
                <w:sz w:val="22"/>
                <w:szCs w:val="22"/>
              </w:rPr>
              <w:t xml:space="preserve">Referentieopdracht gaat in op de volgende </w:t>
            </w:r>
            <w:r w:rsidR="00A1560C">
              <w:rPr>
                <w:sz w:val="22"/>
                <w:szCs w:val="22"/>
              </w:rPr>
              <w:t>kerncompetentie</w:t>
            </w:r>
          </w:p>
          <w:p w14:paraId="2C228D24" w14:textId="6BC47D0E" w:rsidR="002B3F73" w:rsidRPr="00106615" w:rsidRDefault="002B3F73" w:rsidP="00D347B5">
            <w:pPr>
              <w:rPr>
                <w:sz w:val="22"/>
                <w:szCs w:val="22"/>
              </w:rPr>
            </w:pPr>
          </w:p>
        </w:tc>
        <w:tc>
          <w:tcPr>
            <w:tcW w:w="6004" w:type="dxa"/>
          </w:tcPr>
          <w:p w14:paraId="2FDE11F3" w14:textId="6C93A798" w:rsidR="009B2EC1" w:rsidRPr="00DC1734" w:rsidRDefault="009B2EC1" w:rsidP="00DC1734">
            <w:pPr>
              <w:rPr>
                <w:b/>
                <w:i/>
                <w:color w:val="3FA1ED"/>
                <w:sz w:val="20"/>
                <w:szCs w:val="20"/>
              </w:rPr>
            </w:pPr>
            <w:r w:rsidRPr="00DC1734">
              <w:rPr>
                <w:b/>
                <w:i/>
                <w:color w:val="3FA1ED"/>
                <w:sz w:val="20"/>
                <w:szCs w:val="20"/>
              </w:rPr>
              <w:t xml:space="preserve">Kerncompetentie 1: </w:t>
            </w:r>
            <w:proofErr w:type="spellStart"/>
            <w:r w:rsidRPr="00DC1734">
              <w:rPr>
                <w:b/>
                <w:i/>
                <w:color w:val="3FA1ED"/>
                <w:sz w:val="20"/>
                <w:szCs w:val="20"/>
              </w:rPr>
              <w:t>frontend</w:t>
            </w:r>
            <w:proofErr w:type="spellEnd"/>
          </w:p>
          <w:p w14:paraId="448D59F2" w14:textId="49C1F5BC" w:rsidR="00955BEE" w:rsidRPr="00825DDA" w:rsidRDefault="0010666D" w:rsidP="00270FCC">
            <w:pPr>
              <w:rPr>
                <w:b/>
                <w:i/>
                <w:color w:val="3FA1ED"/>
                <w:sz w:val="20"/>
                <w:szCs w:val="20"/>
              </w:rPr>
            </w:pPr>
            <w:r w:rsidRPr="0010666D">
              <w:rPr>
                <w:sz w:val="22"/>
                <w:szCs w:val="22"/>
              </w:rPr>
              <w:t>U heeft aantoonbare ervaring met het opzetten van websites waarbij de richtlijnen van de WCAG 2.1 AA zijn gevolgd. Hierbij dient u één referentieopdracht te overleggen waarin u minimaal één website met nalevingsstatus A heeft gerealiseerd.</w:t>
            </w:r>
          </w:p>
        </w:tc>
      </w:tr>
      <w:tr w:rsidR="00106615" w14:paraId="22A51ED4" w14:textId="77777777" w:rsidTr="00E3278C">
        <w:tc>
          <w:tcPr>
            <w:tcW w:w="8834" w:type="dxa"/>
            <w:gridSpan w:val="2"/>
          </w:tcPr>
          <w:p w14:paraId="6613DA28" w14:textId="75C2420C" w:rsidR="00106615" w:rsidRPr="00E353F2" w:rsidRDefault="003B5139" w:rsidP="00DF6477">
            <w:pPr>
              <w:pStyle w:val="Streamer"/>
            </w:pPr>
            <w:r>
              <w:t>Gegevens opdrachtgever</w:t>
            </w:r>
          </w:p>
        </w:tc>
      </w:tr>
      <w:tr w:rsidR="00955BEE" w14:paraId="782F2ECF" w14:textId="77777777" w:rsidTr="00FD3336">
        <w:tc>
          <w:tcPr>
            <w:tcW w:w="2830" w:type="dxa"/>
          </w:tcPr>
          <w:p w14:paraId="339C6CE1" w14:textId="297E8A23" w:rsidR="00955BEE" w:rsidRPr="008E42A2" w:rsidRDefault="007A6CC2" w:rsidP="00D347B5">
            <w:pPr>
              <w:rPr>
                <w:sz w:val="22"/>
                <w:szCs w:val="22"/>
              </w:rPr>
            </w:pPr>
            <w:r>
              <w:rPr>
                <w:sz w:val="22"/>
                <w:szCs w:val="22"/>
              </w:rPr>
              <w:t>Naam organisatie opdrachtgever</w:t>
            </w:r>
          </w:p>
        </w:tc>
        <w:tc>
          <w:tcPr>
            <w:tcW w:w="6004" w:type="dxa"/>
          </w:tcPr>
          <w:p w14:paraId="1309C09E" w14:textId="77777777" w:rsidR="00955BEE" w:rsidRPr="008E42A2" w:rsidRDefault="00955BEE" w:rsidP="00D347B5">
            <w:pPr>
              <w:rPr>
                <w:sz w:val="22"/>
                <w:szCs w:val="22"/>
              </w:rPr>
            </w:pPr>
          </w:p>
        </w:tc>
      </w:tr>
      <w:tr w:rsidR="00955BEE" w14:paraId="5E99C9D8" w14:textId="77777777" w:rsidTr="00FD3336">
        <w:tc>
          <w:tcPr>
            <w:tcW w:w="2830" w:type="dxa"/>
          </w:tcPr>
          <w:p w14:paraId="089D0D5F" w14:textId="4D8E3EB0" w:rsidR="00106615" w:rsidRPr="008E42A2" w:rsidRDefault="00106615" w:rsidP="00D347B5">
            <w:pPr>
              <w:rPr>
                <w:sz w:val="22"/>
                <w:szCs w:val="22"/>
              </w:rPr>
            </w:pPr>
            <w:r w:rsidRPr="008E42A2">
              <w:rPr>
                <w:sz w:val="22"/>
                <w:szCs w:val="22"/>
              </w:rPr>
              <w:t>Contactpersoon</w:t>
            </w:r>
            <w:r w:rsidR="00DD38B2">
              <w:rPr>
                <w:sz w:val="22"/>
                <w:szCs w:val="22"/>
              </w:rPr>
              <w:t xml:space="preserve"> </w:t>
            </w:r>
          </w:p>
        </w:tc>
        <w:tc>
          <w:tcPr>
            <w:tcW w:w="6004" w:type="dxa"/>
          </w:tcPr>
          <w:p w14:paraId="0C16B7E7" w14:textId="77777777" w:rsidR="00955BEE" w:rsidRPr="008E42A2" w:rsidRDefault="00955BEE" w:rsidP="00D347B5">
            <w:pPr>
              <w:rPr>
                <w:sz w:val="22"/>
                <w:szCs w:val="22"/>
              </w:rPr>
            </w:pPr>
          </w:p>
        </w:tc>
      </w:tr>
      <w:tr w:rsidR="00955BEE" w14:paraId="19F97AAE" w14:textId="77777777" w:rsidTr="00FD3336">
        <w:tc>
          <w:tcPr>
            <w:tcW w:w="2830" w:type="dxa"/>
          </w:tcPr>
          <w:p w14:paraId="4CE154C3" w14:textId="5C490E22" w:rsidR="00955BEE" w:rsidRPr="008E42A2" w:rsidRDefault="00106615" w:rsidP="00D347B5">
            <w:pPr>
              <w:rPr>
                <w:sz w:val="22"/>
                <w:szCs w:val="22"/>
              </w:rPr>
            </w:pPr>
            <w:r w:rsidRPr="008E42A2">
              <w:rPr>
                <w:sz w:val="22"/>
                <w:szCs w:val="22"/>
              </w:rPr>
              <w:t>Te</w:t>
            </w:r>
            <w:r w:rsidR="008B3A9B">
              <w:rPr>
                <w:sz w:val="22"/>
                <w:szCs w:val="22"/>
              </w:rPr>
              <w:t xml:space="preserve">l. </w:t>
            </w:r>
            <w:r w:rsidR="007A6CC2">
              <w:rPr>
                <w:sz w:val="22"/>
                <w:szCs w:val="22"/>
              </w:rPr>
              <w:t xml:space="preserve">contactpersoon </w:t>
            </w:r>
          </w:p>
        </w:tc>
        <w:tc>
          <w:tcPr>
            <w:tcW w:w="6004" w:type="dxa"/>
          </w:tcPr>
          <w:p w14:paraId="7B7D88E4" w14:textId="77777777" w:rsidR="00955BEE" w:rsidRPr="008E42A2" w:rsidRDefault="00955BEE" w:rsidP="00D347B5">
            <w:pPr>
              <w:rPr>
                <w:sz w:val="22"/>
                <w:szCs w:val="22"/>
              </w:rPr>
            </w:pPr>
          </w:p>
        </w:tc>
      </w:tr>
      <w:tr w:rsidR="00106615" w14:paraId="00360DB8" w14:textId="77777777" w:rsidTr="00FD3336">
        <w:tc>
          <w:tcPr>
            <w:tcW w:w="2830" w:type="dxa"/>
          </w:tcPr>
          <w:p w14:paraId="54F84507" w14:textId="57461BDF" w:rsidR="00106615" w:rsidRPr="008E42A2" w:rsidRDefault="00106615" w:rsidP="00D347B5">
            <w:pPr>
              <w:rPr>
                <w:sz w:val="22"/>
                <w:szCs w:val="22"/>
              </w:rPr>
            </w:pPr>
            <w:r w:rsidRPr="008E42A2">
              <w:rPr>
                <w:sz w:val="22"/>
                <w:szCs w:val="22"/>
              </w:rPr>
              <w:t>E-mailadres</w:t>
            </w:r>
            <w:r w:rsidR="007A6CC2">
              <w:rPr>
                <w:sz w:val="22"/>
                <w:szCs w:val="22"/>
              </w:rPr>
              <w:t xml:space="preserve"> contactpersoon</w:t>
            </w:r>
          </w:p>
        </w:tc>
        <w:tc>
          <w:tcPr>
            <w:tcW w:w="6004" w:type="dxa"/>
          </w:tcPr>
          <w:p w14:paraId="537D125B" w14:textId="77777777" w:rsidR="00106615" w:rsidRPr="008E42A2" w:rsidRDefault="00106615" w:rsidP="00D347B5">
            <w:pPr>
              <w:rPr>
                <w:sz w:val="22"/>
                <w:szCs w:val="22"/>
              </w:rPr>
            </w:pPr>
          </w:p>
        </w:tc>
      </w:tr>
      <w:tr w:rsidR="00106615" w14:paraId="1CF4D483" w14:textId="77777777" w:rsidTr="00540194">
        <w:tc>
          <w:tcPr>
            <w:tcW w:w="8834" w:type="dxa"/>
            <w:gridSpan w:val="2"/>
          </w:tcPr>
          <w:p w14:paraId="6147DCF7" w14:textId="3F805A44" w:rsidR="00106615" w:rsidRPr="00E353F2" w:rsidRDefault="00106615" w:rsidP="00DF6477">
            <w:pPr>
              <w:pStyle w:val="Streamer"/>
            </w:pPr>
            <w:r w:rsidRPr="00E353F2">
              <w:t>Algemene informatie</w:t>
            </w:r>
          </w:p>
        </w:tc>
      </w:tr>
      <w:tr w:rsidR="00106615" w14:paraId="3BD93B46" w14:textId="77777777" w:rsidTr="00FD3336">
        <w:tc>
          <w:tcPr>
            <w:tcW w:w="2830" w:type="dxa"/>
          </w:tcPr>
          <w:p w14:paraId="014AF922" w14:textId="74F7218E" w:rsidR="00106615" w:rsidRPr="008E42A2" w:rsidRDefault="00C51035" w:rsidP="00D347B5">
            <w:pPr>
              <w:rPr>
                <w:sz w:val="22"/>
                <w:szCs w:val="22"/>
              </w:rPr>
            </w:pPr>
            <w:r w:rsidRPr="008E42A2">
              <w:rPr>
                <w:sz w:val="22"/>
                <w:szCs w:val="22"/>
              </w:rPr>
              <w:t>Titel opdracht</w:t>
            </w:r>
          </w:p>
        </w:tc>
        <w:tc>
          <w:tcPr>
            <w:tcW w:w="6004" w:type="dxa"/>
          </w:tcPr>
          <w:p w14:paraId="344450B7" w14:textId="77777777" w:rsidR="00106615" w:rsidRPr="008E42A2" w:rsidRDefault="00106615" w:rsidP="00D347B5">
            <w:pPr>
              <w:rPr>
                <w:sz w:val="22"/>
                <w:szCs w:val="22"/>
              </w:rPr>
            </w:pPr>
          </w:p>
        </w:tc>
      </w:tr>
      <w:tr w:rsidR="00C51035" w14:paraId="4A740677" w14:textId="77777777" w:rsidTr="00FD3336">
        <w:tc>
          <w:tcPr>
            <w:tcW w:w="2830" w:type="dxa"/>
          </w:tcPr>
          <w:p w14:paraId="545ADE2C" w14:textId="277573AF" w:rsidR="00C51035" w:rsidRPr="003F2571" w:rsidRDefault="00C51035" w:rsidP="00D347B5">
            <w:pPr>
              <w:rPr>
                <w:sz w:val="22"/>
                <w:szCs w:val="22"/>
              </w:rPr>
            </w:pPr>
            <w:r w:rsidRPr="003F2571">
              <w:rPr>
                <w:sz w:val="22"/>
                <w:szCs w:val="22"/>
              </w:rPr>
              <w:t>Startdatum opdracht</w:t>
            </w:r>
          </w:p>
        </w:tc>
        <w:tc>
          <w:tcPr>
            <w:tcW w:w="6004" w:type="dxa"/>
          </w:tcPr>
          <w:p w14:paraId="3D0A2D2E" w14:textId="77777777" w:rsidR="00C51035" w:rsidRPr="008E42A2" w:rsidRDefault="00C51035" w:rsidP="00D347B5">
            <w:pPr>
              <w:rPr>
                <w:sz w:val="22"/>
                <w:szCs w:val="22"/>
              </w:rPr>
            </w:pPr>
          </w:p>
        </w:tc>
      </w:tr>
      <w:tr w:rsidR="00106615" w14:paraId="34251B25" w14:textId="77777777" w:rsidTr="00FD3336">
        <w:tc>
          <w:tcPr>
            <w:tcW w:w="2830" w:type="dxa"/>
          </w:tcPr>
          <w:p w14:paraId="59BD4EF2" w14:textId="4418A833" w:rsidR="00106615" w:rsidRPr="003F2571" w:rsidRDefault="00106615" w:rsidP="00D347B5">
            <w:pPr>
              <w:rPr>
                <w:sz w:val="22"/>
                <w:szCs w:val="22"/>
              </w:rPr>
            </w:pPr>
            <w:r w:rsidRPr="003F2571">
              <w:rPr>
                <w:sz w:val="22"/>
                <w:szCs w:val="22"/>
              </w:rPr>
              <w:t>Einddatum opdracht</w:t>
            </w:r>
          </w:p>
        </w:tc>
        <w:tc>
          <w:tcPr>
            <w:tcW w:w="6004" w:type="dxa"/>
          </w:tcPr>
          <w:p w14:paraId="4E8A8BE1" w14:textId="77777777" w:rsidR="00106615" w:rsidRPr="008E42A2" w:rsidRDefault="00106615" w:rsidP="00D347B5">
            <w:pPr>
              <w:rPr>
                <w:sz w:val="22"/>
                <w:szCs w:val="22"/>
              </w:rPr>
            </w:pPr>
          </w:p>
        </w:tc>
      </w:tr>
      <w:tr w:rsidR="00845D3F" w14:paraId="3646803E" w14:textId="77777777" w:rsidTr="00FD3336">
        <w:tc>
          <w:tcPr>
            <w:tcW w:w="2830" w:type="dxa"/>
          </w:tcPr>
          <w:p w14:paraId="11425678" w14:textId="1DBA178F" w:rsidR="00845D3F" w:rsidRPr="003F2571" w:rsidRDefault="003F2571" w:rsidP="00D347B5">
            <w:pPr>
              <w:rPr>
                <w:sz w:val="22"/>
                <w:szCs w:val="22"/>
              </w:rPr>
            </w:pPr>
            <w:r w:rsidRPr="003F2571">
              <w:rPr>
                <w:sz w:val="22"/>
                <w:szCs w:val="22"/>
              </w:rPr>
              <w:t xml:space="preserve">Omvang </w:t>
            </w:r>
            <w:r w:rsidR="00845D3F" w:rsidRPr="003F2571">
              <w:rPr>
                <w:sz w:val="22"/>
                <w:szCs w:val="22"/>
              </w:rPr>
              <w:t>(</w:t>
            </w:r>
            <w:r w:rsidR="004E0D61" w:rsidRPr="003F2571">
              <w:rPr>
                <w:sz w:val="22"/>
                <w:szCs w:val="22"/>
              </w:rPr>
              <w:t>opdrachtwaarde, teamgrootte, scope)</w:t>
            </w:r>
          </w:p>
        </w:tc>
        <w:tc>
          <w:tcPr>
            <w:tcW w:w="6004" w:type="dxa"/>
          </w:tcPr>
          <w:p w14:paraId="38FBFDDB" w14:textId="77777777" w:rsidR="00845D3F" w:rsidRPr="008E42A2" w:rsidRDefault="00845D3F" w:rsidP="00D347B5"/>
        </w:tc>
      </w:tr>
      <w:tr w:rsidR="00106615" w14:paraId="4268F0F2" w14:textId="77777777" w:rsidTr="00DE7AE9">
        <w:trPr>
          <w:trHeight w:val="389"/>
        </w:trPr>
        <w:tc>
          <w:tcPr>
            <w:tcW w:w="8834" w:type="dxa"/>
            <w:gridSpan w:val="2"/>
          </w:tcPr>
          <w:p w14:paraId="475FD486" w14:textId="28F3184B" w:rsidR="00106615" w:rsidRPr="00FD3336" w:rsidRDefault="007751B0" w:rsidP="00DF6477">
            <w:pPr>
              <w:pStyle w:val="Streamer"/>
            </w:pPr>
            <w:proofErr w:type="spellStart"/>
            <w:r>
              <w:t>Onderaanneming</w:t>
            </w:r>
            <w:proofErr w:type="spellEnd"/>
            <w:r w:rsidR="00CE1526">
              <w:t>*</w:t>
            </w:r>
          </w:p>
        </w:tc>
      </w:tr>
      <w:tr w:rsidR="00106615" w14:paraId="15A3890C" w14:textId="77777777" w:rsidTr="00FD3336">
        <w:tc>
          <w:tcPr>
            <w:tcW w:w="2830" w:type="dxa"/>
          </w:tcPr>
          <w:p w14:paraId="7A0E4BF0" w14:textId="1B0C5029" w:rsidR="00106615" w:rsidRPr="008E42A2" w:rsidRDefault="00051665" w:rsidP="00D347B5">
            <w:pPr>
              <w:rPr>
                <w:sz w:val="22"/>
                <w:szCs w:val="22"/>
              </w:rPr>
            </w:pPr>
            <w:r w:rsidRPr="008E42A2">
              <w:rPr>
                <w:sz w:val="22"/>
                <w:szCs w:val="22"/>
              </w:rPr>
              <w:t xml:space="preserve">Is er gebruikgemaakt van </w:t>
            </w:r>
            <w:proofErr w:type="spellStart"/>
            <w:r w:rsidRPr="008E42A2">
              <w:rPr>
                <w:sz w:val="22"/>
                <w:szCs w:val="22"/>
              </w:rPr>
              <w:t>onderaanneming</w:t>
            </w:r>
            <w:proofErr w:type="spellEnd"/>
            <w:r w:rsidRPr="008E42A2">
              <w:rPr>
                <w:sz w:val="22"/>
                <w:szCs w:val="22"/>
              </w:rPr>
              <w:t>?</w:t>
            </w:r>
          </w:p>
        </w:tc>
        <w:tc>
          <w:tcPr>
            <w:tcW w:w="6004" w:type="dxa"/>
          </w:tcPr>
          <w:p w14:paraId="1184259C" w14:textId="77777777" w:rsidR="00106615" w:rsidRPr="008E42A2" w:rsidRDefault="00106615" w:rsidP="00D347B5">
            <w:pPr>
              <w:rPr>
                <w:sz w:val="22"/>
                <w:szCs w:val="22"/>
              </w:rPr>
            </w:pPr>
          </w:p>
        </w:tc>
      </w:tr>
      <w:tr w:rsidR="00051665" w14:paraId="53F7EBBF" w14:textId="77777777" w:rsidTr="00FD3336">
        <w:tc>
          <w:tcPr>
            <w:tcW w:w="2830" w:type="dxa"/>
          </w:tcPr>
          <w:p w14:paraId="1A35E723" w14:textId="63AD8673" w:rsidR="00051665" w:rsidRPr="008E42A2" w:rsidRDefault="00051665" w:rsidP="00D347B5">
            <w:pPr>
              <w:rPr>
                <w:sz w:val="22"/>
                <w:szCs w:val="22"/>
              </w:rPr>
            </w:pPr>
            <w:r w:rsidRPr="008E42A2">
              <w:rPr>
                <w:sz w:val="22"/>
                <w:szCs w:val="22"/>
              </w:rPr>
              <w:t>Naam, adres onderaannemer(s)</w:t>
            </w:r>
          </w:p>
        </w:tc>
        <w:tc>
          <w:tcPr>
            <w:tcW w:w="6004" w:type="dxa"/>
          </w:tcPr>
          <w:p w14:paraId="20F0E117" w14:textId="77777777" w:rsidR="00051665" w:rsidRPr="008E42A2" w:rsidRDefault="00051665" w:rsidP="00D347B5">
            <w:pPr>
              <w:rPr>
                <w:sz w:val="22"/>
                <w:szCs w:val="22"/>
              </w:rPr>
            </w:pPr>
          </w:p>
        </w:tc>
      </w:tr>
      <w:tr w:rsidR="00051665" w14:paraId="6C11E1F6" w14:textId="77777777" w:rsidTr="00FD3336">
        <w:tc>
          <w:tcPr>
            <w:tcW w:w="2830" w:type="dxa"/>
          </w:tcPr>
          <w:p w14:paraId="550BD212" w14:textId="7356042B" w:rsidR="00051665" w:rsidRPr="008E42A2" w:rsidRDefault="008E42A2" w:rsidP="00D347B5">
            <w:pPr>
              <w:rPr>
                <w:sz w:val="22"/>
                <w:szCs w:val="22"/>
              </w:rPr>
            </w:pPr>
            <w:r w:rsidRPr="008E42A2">
              <w:rPr>
                <w:sz w:val="22"/>
                <w:szCs w:val="22"/>
              </w:rPr>
              <w:t xml:space="preserve">Opdrachtwaarde van het </w:t>
            </w:r>
            <w:r w:rsidR="007C75CD">
              <w:rPr>
                <w:sz w:val="22"/>
                <w:szCs w:val="22"/>
              </w:rPr>
              <w:t>deel</w:t>
            </w:r>
            <w:r w:rsidRPr="008E42A2">
              <w:rPr>
                <w:sz w:val="22"/>
                <w:szCs w:val="22"/>
              </w:rPr>
              <w:t xml:space="preserv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4186D122" w14:textId="77777777" w:rsidR="00051665" w:rsidRPr="008E42A2" w:rsidRDefault="00051665" w:rsidP="00D347B5">
            <w:pPr>
              <w:rPr>
                <w:sz w:val="22"/>
                <w:szCs w:val="22"/>
              </w:rPr>
            </w:pPr>
          </w:p>
        </w:tc>
      </w:tr>
      <w:tr w:rsidR="00CE1526" w14:paraId="37DA532A" w14:textId="77777777" w:rsidTr="009C76A7">
        <w:tc>
          <w:tcPr>
            <w:tcW w:w="8834" w:type="dxa"/>
            <w:gridSpan w:val="2"/>
          </w:tcPr>
          <w:p w14:paraId="47A24914" w14:textId="04C2B290" w:rsidR="00CE1526" w:rsidRPr="008B3A9B" w:rsidRDefault="00CE1526" w:rsidP="00D347B5">
            <w:pPr>
              <w:rPr>
                <w:sz w:val="22"/>
                <w:szCs w:val="22"/>
              </w:rPr>
            </w:pPr>
            <w:r w:rsidRPr="008B3A9B">
              <w:rPr>
                <w:sz w:val="22"/>
                <w:szCs w:val="22"/>
              </w:rPr>
              <w:t xml:space="preserve">*Bij </w:t>
            </w:r>
            <w:proofErr w:type="spellStart"/>
            <w:r w:rsidRPr="008B3A9B">
              <w:rPr>
                <w:sz w:val="22"/>
                <w:szCs w:val="22"/>
              </w:rPr>
              <w:t>onderaanneming</w:t>
            </w:r>
            <w:proofErr w:type="spellEnd"/>
            <w:r w:rsidRPr="008B3A9B">
              <w:rPr>
                <w:sz w:val="22"/>
                <w:szCs w:val="22"/>
              </w:rPr>
              <w:t>: maak in de beschrijving van de opdracht duidelijk welke werk</w:t>
            </w:r>
            <w:r w:rsidR="00FB4485" w:rsidRPr="008B3A9B">
              <w:rPr>
                <w:sz w:val="22"/>
                <w:szCs w:val="22"/>
              </w:rPr>
              <w:t xml:space="preserve">zaamheden in </w:t>
            </w:r>
            <w:proofErr w:type="spellStart"/>
            <w:r w:rsidR="00FB4485" w:rsidRPr="008B3A9B">
              <w:rPr>
                <w:sz w:val="22"/>
                <w:szCs w:val="22"/>
              </w:rPr>
              <w:t>onderaanneming</w:t>
            </w:r>
            <w:proofErr w:type="spellEnd"/>
            <w:r w:rsidR="00FB4485" w:rsidRPr="008B3A9B">
              <w:rPr>
                <w:sz w:val="22"/>
                <w:szCs w:val="22"/>
              </w:rPr>
              <w:t xml:space="preserve"> zijn uitgevoerd.</w:t>
            </w:r>
          </w:p>
        </w:tc>
      </w:tr>
      <w:tr w:rsidR="00AB2B02" w14:paraId="105FEF70" w14:textId="77777777" w:rsidTr="003F2571">
        <w:trPr>
          <w:trHeight w:val="575"/>
        </w:trPr>
        <w:tc>
          <w:tcPr>
            <w:tcW w:w="8834" w:type="dxa"/>
            <w:gridSpan w:val="2"/>
          </w:tcPr>
          <w:p w14:paraId="0972B394" w14:textId="0BE93DA7" w:rsidR="00AB2B02" w:rsidRPr="00C51035" w:rsidRDefault="000E47A7" w:rsidP="00DF6477">
            <w:pPr>
              <w:pStyle w:val="Streamer"/>
            </w:pPr>
            <w:r>
              <w:lastRenderedPageBreak/>
              <w:t>Beschrijving</w:t>
            </w:r>
            <w:r w:rsidR="00C51035" w:rsidRPr="00C51035">
              <w:t xml:space="preserve"> van de opdracht</w:t>
            </w:r>
            <w:r w:rsidR="00F637ED">
              <w:t xml:space="preserve"> (max </w:t>
            </w:r>
            <w:r w:rsidR="0010666D">
              <w:t>1</w:t>
            </w:r>
            <w:r w:rsidR="00F637ED">
              <w:t xml:space="preserve"> A4)</w:t>
            </w:r>
          </w:p>
        </w:tc>
      </w:tr>
      <w:tr w:rsidR="006805F8" w14:paraId="0A0A9110" w14:textId="77777777" w:rsidTr="0010666D">
        <w:trPr>
          <w:trHeight w:val="6579"/>
        </w:trPr>
        <w:tc>
          <w:tcPr>
            <w:tcW w:w="8834" w:type="dxa"/>
            <w:gridSpan w:val="2"/>
          </w:tcPr>
          <w:p w14:paraId="369EED83" w14:textId="77777777" w:rsidR="006805F8" w:rsidRPr="008E42A2" w:rsidRDefault="006805F8" w:rsidP="00D347B5"/>
        </w:tc>
      </w:tr>
    </w:tbl>
    <w:p w14:paraId="3112C27C" w14:textId="3A37F148" w:rsidR="0010666D" w:rsidRDefault="0010666D" w:rsidP="007643F5">
      <w:pPr>
        <w:spacing w:after="160" w:line="259" w:lineRule="auto"/>
        <w:contextualSpacing w:val="0"/>
      </w:pPr>
    </w:p>
    <w:p w14:paraId="34BAE15B" w14:textId="1D20B347" w:rsidR="00DA2229" w:rsidRDefault="0010666D">
      <w:pPr>
        <w:spacing w:after="160" w:line="259" w:lineRule="auto"/>
        <w:contextualSpacing w:val="0"/>
      </w:pPr>
      <w:r>
        <w:br w:type="page"/>
      </w:r>
    </w:p>
    <w:p w14:paraId="5A5A6FC1" w14:textId="7C7FAA02" w:rsidR="00DF6477" w:rsidRDefault="00DA2229" w:rsidP="00DA2229">
      <w:pPr>
        <w:pStyle w:val="Kop1"/>
      </w:pPr>
      <w:r>
        <w:lastRenderedPageBreak/>
        <w:t xml:space="preserve">Kerncompetentie </w:t>
      </w:r>
      <w:r w:rsidR="003200F1">
        <w:t>2</w:t>
      </w:r>
      <w:r w:rsidR="00B52652">
        <w:t>: contentmigratie</w:t>
      </w:r>
    </w:p>
    <w:tbl>
      <w:tblPr>
        <w:tblStyle w:val="Tabelraster"/>
        <w:tblW w:w="0" w:type="auto"/>
        <w:tblLook w:val="04A0" w:firstRow="1" w:lastRow="0" w:firstColumn="1" w:lastColumn="0" w:noHBand="0" w:noVBand="1"/>
      </w:tblPr>
      <w:tblGrid>
        <w:gridCol w:w="2830"/>
        <w:gridCol w:w="6004"/>
      </w:tblGrid>
      <w:tr w:rsidR="00B52652" w:rsidRPr="00CD48D2" w14:paraId="12670205" w14:textId="77777777" w:rsidTr="00FD7E0C">
        <w:tc>
          <w:tcPr>
            <w:tcW w:w="8834" w:type="dxa"/>
            <w:gridSpan w:val="2"/>
          </w:tcPr>
          <w:p w14:paraId="0C78D3EE" w14:textId="77777777" w:rsidR="00B52652" w:rsidRPr="00CD48D2" w:rsidRDefault="00B52652" w:rsidP="00FD7E0C">
            <w:pPr>
              <w:pStyle w:val="Streamer"/>
              <w:rPr>
                <w:rFonts w:cs="Calibri"/>
                <w:b/>
                <w:bCs/>
              </w:rPr>
            </w:pPr>
            <w:r w:rsidRPr="00CD48D2">
              <w:rPr>
                <w:rFonts w:cs="Calibri"/>
                <w:b/>
                <w:bCs/>
              </w:rPr>
              <w:t>Referentieopdracht</w:t>
            </w:r>
          </w:p>
        </w:tc>
      </w:tr>
      <w:tr w:rsidR="00B52652" w:rsidRPr="00CD48D2" w14:paraId="3C6C3DA9" w14:textId="77777777" w:rsidTr="00FD7E0C">
        <w:tc>
          <w:tcPr>
            <w:tcW w:w="2830" w:type="dxa"/>
          </w:tcPr>
          <w:p w14:paraId="14C521E8"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Referentieopdracht gaat in op de volgende kerncompetentie</w:t>
            </w:r>
          </w:p>
          <w:p w14:paraId="69B27B93" w14:textId="77777777" w:rsidR="00B52652" w:rsidRPr="008B3A9B" w:rsidRDefault="00B52652" w:rsidP="00FD7E0C">
            <w:pPr>
              <w:rPr>
                <w:rFonts w:ascii="Calibri" w:hAnsi="Calibri" w:cs="Calibri"/>
                <w:sz w:val="22"/>
                <w:szCs w:val="22"/>
              </w:rPr>
            </w:pPr>
          </w:p>
        </w:tc>
        <w:tc>
          <w:tcPr>
            <w:tcW w:w="6004" w:type="dxa"/>
          </w:tcPr>
          <w:p w14:paraId="7F3B9C60" w14:textId="3C0EF49C" w:rsidR="00B52652" w:rsidRPr="008B3A9B" w:rsidRDefault="00B52652" w:rsidP="00FD7E0C">
            <w:pPr>
              <w:rPr>
                <w:rFonts w:ascii="Calibri" w:hAnsi="Calibri" w:cs="Calibri"/>
                <w:b/>
                <w:i/>
                <w:color w:val="3FA1ED"/>
                <w:sz w:val="22"/>
                <w:szCs w:val="22"/>
              </w:rPr>
            </w:pPr>
            <w:r w:rsidRPr="008B3A9B">
              <w:rPr>
                <w:rFonts w:ascii="Calibri" w:hAnsi="Calibri" w:cs="Calibri"/>
                <w:b/>
                <w:i/>
                <w:color w:val="3FA1ED"/>
                <w:sz w:val="22"/>
                <w:szCs w:val="22"/>
              </w:rPr>
              <w:t xml:space="preserve">Kerncompetentie </w:t>
            </w:r>
            <w:r w:rsidR="003200F1">
              <w:rPr>
                <w:rFonts w:ascii="Calibri" w:hAnsi="Calibri" w:cs="Calibri"/>
                <w:b/>
                <w:i/>
                <w:color w:val="3FA1ED"/>
                <w:sz w:val="22"/>
                <w:szCs w:val="22"/>
              </w:rPr>
              <w:t>2</w:t>
            </w:r>
            <w:r w:rsidRPr="008B3A9B">
              <w:rPr>
                <w:rFonts w:ascii="Calibri" w:hAnsi="Calibri" w:cs="Calibri"/>
                <w:b/>
                <w:i/>
                <w:color w:val="3FA1ED"/>
                <w:sz w:val="22"/>
                <w:szCs w:val="22"/>
              </w:rPr>
              <w:t>: contentmigratie</w:t>
            </w:r>
          </w:p>
          <w:p w14:paraId="51E795D7" w14:textId="6F2CEA12" w:rsidR="00B52652" w:rsidRPr="008B3A9B" w:rsidRDefault="00B52652" w:rsidP="00FD7E0C">
            <w:pPr>
              <w:rPr>
                <w:rFonts w:ascii="Calibri" w:hAnsi="Calibri" w:cs="Calibri"/>
                <w:sz w:val="22"/>
                <w:szCs w:val="22"/>
              </w:rPr>
            </w:pPr>
            <w:r w:rsidRPr="008B3A9B">
              <w:rPr>
                <w:rFonts w:ascii="Calibri" w:hAnsi="Calibri" w:cs="Calibri"/>
                <w:sz w:val="22"/>
                <w:szCs w:val="22"/>
              </w:rPr>
              <w:t xml:space="preserve">U heeft aantoonbare ervaring met een contentmigratie. Dit omvat het analyseren, opschonen en overzetten van content van meerdere websites naar een nieuw </w:t>
            </w:r>
            <w:proofErr w:type="spellStart"/>
            <w:r w:rsidRPr="008B3A9B">
              <w:rPr>
                <w:rFonts w:ascii="Calibri" w:hAnsi="Calibri" w:cs="Calibri"/>
                <w:sz w:val="22"/>
                <w:szCs w:val="22"/>
              </w:rPr>
              <w:t>cms</w:t>
            </w:r>
            <w:proofErr w:type="spellEnd"/>
            <w:r w:rsidRPr="008B3A9B">
              <w:rPr>
                <w:rFonts w:ascii="Calibri" w:hAnsi="Calibri" w:cs="Calibri"/>
                <w:sz w:val="22"/>
                <w:szCs w:val="22"/>
              </w:rPr>
              <w:t xml:space="preserve">. U wordt gevraagd om één referentieopdracht te beschrijven, waarbij content is gemigreerd van een traditioneel naar een </w:t>
            </w:r>
            <w:proofErr w:type="spellStart"/>
            <w:r w:rsidRPr="008B3A9B">
              <w:rPr>
                <w:rFonts w:ascii="Calibri" w:hAnsi="Calibri" w:cs="Calibri"/>
                <w:sz w:val="22"/>
                <w:szCs w:val="22"/>
              </w:rPr>
              <w:t>headless</w:t>
            </w:r>
            <w:proofErr w:type="spellEnd"/>
            <w:r w:rsidRPr="008B3A9B">
              <w:rPr>
                <w:rFonts w:ascii="Calibri" w:hAnsi="Calibri" w:cs="Calibri"/>
                <w:sz w:val="22"/>
                <w:szCs w:val="22"/>
              </w:rPr>
              <w:t xml:space="preserve"> </w:t>
            </w:r>
            <w:proofErr w:type="spellStart"/>
            <w:r w:rsidRPr="008B3A9B">
              <w:rPr>
                <w:rFonts w:ascii="Calibri" w:hAnsi="Calibri" w:cs="Calibri"/>
                <w:sz w:val="22"/>
                <w:szCs w:val="22"/>
              </w:rPr>
              <w:t>cms</w:t>
            </w:r>
            <w:proofErr w:type="spellEnd"/>
            <w:r w:rsidRPr="008B3A9B">
              <w:rPr>
                <w:rFonts w:ascii="Calibri" w:hAnsi="Calibri" w:cs="Calibri"/>
                <w:sz w:val="22"/>
                <w:szCs w:val="22"/>
              </w:rPr>
              <w:t>.</w:t>
            </w:r>
          </w:p>
        </w:tc>
      </w:tr>
      <w:tr w:rsidR="00B52652" w:rsidRPr="00CD48D2" w14:paraId="7E485D3E" w14:textId="77777777" w:rsidTr="00FD7E0C">
        <w:tc>
          <w:tcPr>
            <w:tcW w:w="8834" w:type="dxa"/>
            <w:gridSpan w:val="2"/>
          </w:tcPr>
          <w:p w14:paraId="1F864D18" w14:textId="77777777" w:rsidR="00B52652" w:rsidRPr="00CD48D2" w:rsidRDefault="00B52652" w:rsidP="00FD7E0C">
            <w:pPr>
              <w:pStyle w:val="Streamer"/>
              <w:rPr>
                <w:rFonts w:cs="Calibri"/>
              </w:rPr>
            </w:pPr>
            <w:r w:rsidRPr="00CD48D2">
              <w:rPr>
                <w:rFonts w:cs="Calibri"/>
              </w:rPr>
              <w:t>Gegevens opdrachtgever</w:t>
            </w:r>
          </w:p>
        </w:tc>
      </w:tr>
      <w:tr w:rsidR="00B52652" w:rsidRPr="00CD48D2" w14:paraId="468F1689" w14:textId="77777777" w:rsidTr="00FD7E0C">
        <w:tc>
          <w:tcPr>
            <w:tcW w:w="2830" w:type="dxa"/>
          </w:tcPr>
          <w:p w14:paraId="392E1753"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Naam organisatie opdrachtgever</w:t>
            </w:r>
          </w:p>
        </w:tc>
        <w:tc>
          <w:tcPr>
            <w:tcW w:w="6004" w:type="dxa"/>
          </w:tcPr>
          <w:p w14:paraId="3841921C" w14:textId="77777777" w:rsidR="00B52652" w:rsidRPr="008B3A9B" w:rsidRDefault="00B52652" w:rsidP="00FD7E0C">
            <w:pPr>
              <w:rPr>
                <w:rFonts w:ascii="Calibri" w:hAnsi="Calibri" w:cs="Calibri"/>
                <w:sz w:val="22"/>
                <w:szCs w:val="22"/>
              </w:rPr>
            </w:pPr>
          </w:p>
        </w:tc>
      </w:tr>
      <w:tr w:rsidR="00B52652" w:rsidRPr="00CD48D2" w14:paraId="5FBA3314" w14:textId="77777777" w:rsidTr="00FD7E0C">
        <w:tc>
          <w:tcPr>
            <w:tcW w:w="2830" w:type="dxa"/>
          </w:tcPr>
          <w:p w14:paraId="7A6061DA"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 xml:space="preserve">Contactpersoon </w:t>
            </w:r>
          </w:p>
        </w:tc>
        <w:tc>
          <w:tcPr>
            <w:tcW w:w="6004" w:type="dxa"/>
          </w:tcPr>
          <w:p w14:paraId="5E96F176" w14:textId="77777777" w:rsidR="00B52652" w:rsidRPr="008B3A9B" w:rsidRDefault="00B52652" w:rsidP="00FD7E0C">
            <w:pPr>
              <w:rPr>
                <w:rFonts w:ascii="Calibri" w:hAnsi="Calibri" w:cs="Calibri"/>
                <w:sz w:val="22"/>
                <w:szCs w:val="22"/>
              </w:rPr>
            </w:pPr>
          </w:p>
        </w:tc>
      </w:tr>
      <w:tr w:rsidR="00B52652" w:rsidRPr="00CD48D2" w14:paraId="02CEDFA0" w14:textId="77777777" w:rsidTr="00FD7E0C">
        <w:tc>
          <w:tcPr>
            <w:tcW w:w="2830" w:type="dxa"/>
          </w:tcPr>
          <w:p w14:paraId="05465FBC" w14:textId="550FA0E2" w:rsidR="00B52652" w:rsidRPr="008B3A9B" w:rsidRDefault="00B52652" w:rsidP="00FD7E0C">
            <w:pPr>
              <w:rPr>
                <w:rFonts w:ascii="Calibri" w:hAnsi="Calibri" w:cs="Calibri"/>
                <w:sz w:val="22"/>
                <w:szCs w:val="22"/>
              </w:rPr>
            </w:pPr>
            <w:r w:rsidRPr="008B3A9B">
              <w:rPr>
                <w:rFonts w:ascii="Calibri" w:hAnsi="Calibri" w:cs="Calibri"/>
                <w:sz w:val="22"/>
                <w:szCs w:val="22"/>
              </w:rPr>
              <w:t>Te</w:t>
            </w:r>
            <w:r w:rsidR="008B3A9B" w:rsidRPr="008B3A9B">
              <w:rPr>
                <w:rFonts w:ascii="Calibri" w:hAnsi="Calibri" w:cs="Calibri"/>
                <w:sz w:val="22"/>
                <w:szCs w:val="22"/>
              </w:rPr>
              <w:t xml:space="preserve">l. </w:t>
            </w:r>
            <w:r w:rsidRPr="008B3A9B">
              <w:rPr>
                <w:rFonts w:ascii="Calibri" w:hAnsi="Calibri" w:cs="Calibri"/>
                <w:sz w:val="22"/>
                <w:szCs w:val="22"/>
              </w:rPr>
              <w:t xml:space="preserve">contactpersoon </w:t>
            </w:r>
          </w:p>
        </w:tc>
        <w:tc>
          <w:tcPr>
            <w:tcW w:w="6004" w:type="dxa"/>
          </w:tcPr>
          <w:p w14:paraId="77D35E20" w14:textId="77777777" w:rsidR="00B52652" w:rsidRPr="008B3A9B" w:rsidRDefault="00B52652" w:rsidP="00FD7E0C">
            <w:pPr>
              <w:rPr>
                <w:rFonts w:ascii="Calibri" w:hAnsi="Calibri" w:cs="Calibri"/>
                <w:sz w:val="22"/>
                <w:szCs w:val="22"/>
              </w:rPr>
            </w:pPr>
          </w:p>
        </w:tc>
      </w:tr>
      <w:tr w:rsidR="00B52652" w:rsidRPr="00CD48D2" w14:paraId="31718A79" w14:textId="77777777" w:rsidTr="00FD7E0C">
        <w:tc>
          <w:tcPr>
            <w:tcW w:w="2830" w:type="dxa"/>
          </w:tcPr>
          <w:p w14:paraId="5565A31D" w14:textId="1C001281" w:rsidR="00B52652" w:rsidRPr="008B3A9B" w:rsidRDefault="00B52652" w:rsidP="00FD7E0C">
            <w:pPr>
              <w:rPr>
                <w:rFonts w:ascii="Calibri" w:hAnsi="Calibri" w:cs="Calibri"/>
                <w:sz w:val="22"/>
                <w:szCs w:val="22"/>
              </w:rPr>
            </w:pPr>
            <w:r w:rsidRPr="008B3A9B">
              <w:rPr>
                <w:rFonts w:ascii="Calibri" w:hAnsi="Calibri" w:cs="Calibri"/>
                <w:sz w:val="22"/>
                <w:szCs w:val="22"/>
              </w:rPr>
              <w:t>E-mail</w:t>
            </w:r>
            <w:r w:rsidR="008B3A9B" w:rsidRPr="008B3A9B">
              <w:rPr>
                <w:rFonts w:ascii="Calibri" w:hAnsi="Calibri" w:cs="Calibri"/>
                <w:sz w:val="22"/>
                <w:szCs w:val="22"/>
              </w:rPr>
              <w:t xml:space="preserve"> </w:t>
            </w:r>
            <w:r w:rsidRPr="008B3A9B">
              <w:rPr>
                <w:rFonts w:ascii="Calibri" w:hAnsi="Calibri" w:cs="Calibri"/>
                <w:sz w:val="22"/>
                <w:szCs w:val="22"/>
              </w:rPr>
              <w:t>contactpersoon</w:t>
            </w:r>
          </w:p>
        </w:tc>
        <w:tc>
          <w:tcPr>
            <w:tcW w:w="6004" w:type="dxa"/>
          </w:tcPr>
          <w:p w14:paraId="372F6CE6" w14:textId="77777777" w:rsidR="00B52652" w:rsidRPr="008B3A9B" w:rsidRDefault="00B52652" w:rsidP="00FD7E0C">
            <w:pPr>
              <w:rPr>
                <w:rFonts w:ascii="Calibri" w:hAnsi="Calibri" w:cs="Calibri"/>
                <w:sz w:val="22"/>
                <w:szCs w:val="22"/>
              </w:rPr>
            </w:pPr>
          </w:p>
        </w:tc>
      </w:tr>
      <w:tr w:rsidR="00B52652" w:rsidRPr="00CD48D2" w14:paraId="28010071" w14:textId="77777777" w:rsidTr="00FD7E0C">
        <w:tc>
          <w:tcPr>
            <w:tcW w:w="8834" w:type="dxa"/>
            <w:gridSpan w:val="2"/>
          </w:tcPr>
          <w:p w14:paraId="6BDA1268" w14:textId="77777777" w:rsidR="00B52652" w:rsidRPr="00CD48D2" w:rsidRDefault="00B52652" w:rsidP="00FD7E0C">
            <w:pPr>
              <w:pStyle w:val="Streamer"/>
              <w:rPr>
                <w:rFonts w:cs="Calibri"/>
              </w:rPr>
            </w:pPr>
            <w:r w:rsidRPr="00CD48D2">
              <w:rPr>
                <w:rFonts w:cs="Calibri"/>
              </w:rPr>
              <w:t>Algemene informatie</w:t>
            </w:r>
          </w:p>
        </w:tc>
      </w:tr>
      <w:tr w:rsidR="00B52652" w:rsidRPr="00CD48D2" w14:paraId="1BF0A9F1" w14:textId="77777777" w:rsidTr="00FD7E0C">
        <w:tc>
          <w:tcPr>
            <w:tcW w:w="2830" w:type="dxa"/>
          </w:tcPr>
          <w:p w14:paraId="497AAED1"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Titel opdracht</w:t>
            </w:r>
          </w:p>
        </w:tc>
        <w:tc>
          <w:tcPr>
            <w:tcW w:w="6004" w:type="dxa"/>
          </w:tcPr>
          <w:p w14:paraId="02915182" w14:textId="77777777" w:rsidR="00B52652" w:rsidRPr="008B3A9B" w:rsidRDefault="00B52652" w:rsidP="00FD7E0C">
            <w:pPr>
              <w:rPr>
                <w:rFonts w:ascii="Calibri" w:hAnsi="Calibri" w:cs="Calibri"/>
                <w:sz w:val="22"/>
                <w:szCs w:val="22"/>
              </w:rPr>
            </w:pPr>
          </w:p>
        </w:tc>
      </w:tr>
      <w:tr w:rsidR="00B52652" w:rsidRPr="00CD48D2" w14:paraId="16F6E517" w14:textId="77777777" w:rsidTr="00FD7E0C">
        <w:tc>
          <w:tcPr>
            <w:tcW w:w="2830" w:type="dxa"/>
          </w:tcPr>
          <w:p w14:paraId="7AB4417D"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Startdatum opdracht</w:t>
            </w:r>
          </w:p>
        </w:tc>
        <w:tc>
          <w:tcPr>
            <w:tcW w:w="6004" w:type="dxa"/>
          </w:tcPr>
          <w:p w14:paraId="70415F6E" w14:textId="77777777" w:rsidR="00B52652" w:rsidRPr="008B3A9B" w:rsidRDefault="00B52652" w:rsidP="00FD7E0C">
            <w:pPr>
              <w:rPr>
                <w:rFonts w:ascii="Calibri" w:hAnsi="Calibri" w:cs="Calibri"/>
                <w:sz w:val="22"/>
                <w:szCs w:val="22"/>
              </w:rPr>
            </w:pPr>
          </w:p>
        </w:tc>
      </w:tr>
      <w:tr w:rsidR="00B52652" w:rsidRPr="00CD48D2" w14:paraId="7A806ABF" w14:textId="77777777" w:rsidTr="00FD7E0C">
        <w:tc>
          <w:tcPr>
            <w:tcW w:w="2830" w:type="dxa"/>
          </w:tcPr>
          <w:p w14:paraId="18BF6D03"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Einddatum opdracht</w:t>
            </w:r>
          </w:p>
        </w:tc>
        <w:tc>
          <w:tcPr>
            <w:tcW w:w="6004" w:type="dxa"/>
          </w:tcPr>
          <w:p w14:paraId="02C5D4C6" w14:textId="77777777" w:rsidR="00B52652" w:rsidRPr="008B3A9B" w:rsidRDefault="00B52652" w:rsidP="00FD7E0C">
            <w:pPr>
              <w:rPr>
                <w:rFonts w:ascii="Calibri" w:hAnsi="Calibri" w:cs="Calibri"/>
                <w:sz w:val="22"/>
                <w:szCs w:val="22"/>
              </w:rPr>
            </w:pPr>
          </w:p>
        </w:tc>
      </w:tr>
      <w:tr w:rsidR="00B52652" w:rsidRPr="00CD48D2" w14:paraId="626E2717" w14:textId="77777777" w:rsidTr="00FD7E0C">
        <w:tc>
          <w:tcPr>
            <w:tcW w:w="2830" w:type="dxa"/>
          </w:tcPr>
          <w:p w14:paraId="2B8C11C8"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Omvang (opdrachtwaarde, teamgrootte, scope)</w:t>
            </w:r>
          </w:p>
        </w:tc>
        <w:tc>
          <w:tcPr>
            <w:tcW w:w="6004" w:type="dxa"/>
          </w:tcPr>
          <w:p w14:paraId="379301E5" w14:textId="77777777" w:rsidR="00B52652" w:rsidRPr="008B3A9B" w:rsidRDefault="00B52652" w:rsidP="00FD7E0C">
            <w:pPr>
              <w:rPr>
                <w:rFonts w:ascii="Calibri" w:hAnsi="Calibri" w:cs="Calibri"/>
                <w:sz w:val="22"/>
                <w:szCs w:val="22"/>
              </w:rPr>
            </w:pPr>
          </w:p>
          <w:p w14:paraId="1DBC78AC" w14:textId="77777777" w:rsidR="00B52652" w:rsidRPr="008B3A9B" w:rsidRDefault="00B52652" w:rsidP="00FD7E0C">
            <w:pPr>
              <w:rPr>
                <w:rFonts w:ascii="Calibri" w:hAnsi="Calibri" w:cs="Calibri"/>
                <w:sz w:val="22"/>
                <w:szCs w:val="22"/>
              </w:rPr>
            </w:pPr>
          </w:p>
        </w:tc>
      </w:tr>
      <w:tr w:rsidR="00B52652" w:rsidRPr="00CD48D2" w14:paraId="0F9DEA31" w14:textId="77777777" w:rsidTr="00FD7E0C">
        <w:tc>
          <w:tcPr>
            <w:tcW w:w="8834" w:type="dxa"/>
            <w:gridSpan w:val="2"/>
          </w:tcPr>
          <w:p w14:paraId="36DE7792" w14:textId="77777777" w:rsidR="00B52652" w:rsidRPr="00CD48D2" w:rsidRDefault="00B52652" w:rsidP="00FD7E0C">
            <w:pPr>
              <w:pStyle w:val="Streamer"/>
              <w:rPr>
                <w:rFonts w:cs="Calibri"/>
              </w:rPr>
            </w:pPr>
            <w:proofErr w:type="spellStart"/>
            <w:r w:rsidRPr="00CD48D2">
              <w:rPr>
                <w:rFonts w:cs="Calibri"/>
              </w:rPr>
              <w:t>Onderaanneming</w:t>
            </w:r>
            <w:proofErr w:type="spellEnd"/>
            <w:r w:rsidRPr="00CD48D2">
              <w:rPr>
                <w:rFonts w:cs="Calibri"/>
              </w:rPr>
              <w:t>*</w:t>
            </w:r>
          </w:p>
        </w:tc>
      </w:tr>
      <w:tr w:rsidR="00B52652" w:rsidRPr="00CD48D2" w14:paraId="3E4CF15D" w14:textId="77777777" w:rsidTr="00FD7E0C">
        <w:tc>
          <w:tcPr>
            <w:tcW w:w="2830" w:type="dxa"/>
          </w:tcPr>
          <w:p w14:paraId="382E1E96"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 xml:space="preserve">Is er gebruikgemaakt van </w:t>
            </w:r>
            <w:proofErr w:type="spellStart"/>
            <w:r w:rsidRPr="008B3A9B">
              <w:rPr>
                <w:rFonts w:ascii="Calibri" w:hAnsi="Calibri" w:cs="Calibri"/>
                <w:sz w:val="22"/>
                <w:szCs w:val="22"/>
              </w:rPr>
              <w:t>onderaanneming</w:t>
            </w:r>
            <w:proofErr w:type="spellEnd"/>
            <w:r w:rsidRPr="008B3A9B">
              <w:rPr>
                <w:rFonts w:ascii="Calibri" w:hAnsi="Calibri" w:cs="Calibri"/>
                <w:sz w:val="22"/>
                <w:szCs w:val="22"/>
              </w:rPr>
              <w:t>?</w:t>
            </w:r>
          </w:p>
        </w:tc>
        <w:tc>
          <w:tcPr>
            <w:tcW w:w="6004" w:type="dxa"/>
          </w:tcPr>
          <w:p w14:paraId="5C583097" w14:textId="77777777" w:rsidR="00B52652" w:rsidRPr="008B3A9B" w:rsidRDefault="00B52652" w:rsidP="00FD7E0C">
            <w:pPr>
              <w:rPr>
                <w:rFonts w:ascii="Calibri" w:hAnsi="Calibri" w:cs="Calibri"/>
                <w:sz w:val="22"/>
                <w:szCs w:val="22"/>
              </w:rPr>
            </w:pPr>
          </w:p>
        </w:tc>
      </w:tr>
      <w:tr w:rsidR="00B52652" w:rsidRPr="00CD48D2" w14:paraId="1346C320" w14:textId="77777777" w:rsidTr="00FD7E0C">
        <w:tc>
          <w:tcPr>
            <w:tcW w:w="2830" w:type="dxa"/>
          </w:tcPr>
          <w:p w14:paraId="28D454D4"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Naam, adres onderaannemer(s)</w:t>
            </w:r>
          </w:p>
        </w:tc>
        <w:tc>
          <w:tcPr>
            <w:tcW w:w="6004" w:type="dxa"/>
          </w:tcPr>
          <w:p w14:paraId="74C70CE6" w14:textId="77777777" w:rsidR="00B52652" w:rsidRPr="008B3A9B" w:rsidRDefault="00B52652" w:rsidP="00FD7E0C">
            <w:pPr>
              <w:rPr>
                <w:rFonts w:ascii="Calibri" w:hAnsi="Calibri" w:cs="Calibri"/>
                <w:sz w:val="22"/>
                <w:szCs w:val="22"/>
              </w:rPr>
            </w:pPr>
          </w:p>
        </w:tc>
      </w:tr>
      <w:tr w:rsidR="00B52652" w:rsidRPr="00CD48D2" w14:paraId="3EFDCB44" w14:textId="77777777" w:rsidTr="00FD7E0C">
        <w:tc>
          <w:tcPr>
            <w:tcW w:w="2830" w:type="dxa"/>
          </w:tcPr>
          <w:p w14:paraId="1CB867F0" w14:textId="491A5606" w:rsidR="00B52652" w:rsidRPr="008B3A9B" w:rsidRDefault="0057639D" w:rsidP="00FD7E0C">
            <w:pPr>
              <w:rPr>
                <w:rFonts w:ascii="Calibri" w:hAnsi="Calibri" w:cs="Calibri"/>
                <w:sz w:val="22"/>
                <w:szCs w:val="22"/>
              </w:rPr>
            </w:pPr>
            <w:r w:rsidRPr="008E42A2">
              <w:rPr>
                <w:sz w:val="22"/>
                <w:szCs w:val="22"/>
              </w:rPr>
              <w:t xml:space="preserve">Opdrachtwaarde van het </w:t>
            </w:r>
            <w:r>
              <w:rPr>
                <w:sz w:val="22"/>
                <w:szCs w:val="22"/>
              </w:rPr>
              <w:t>deel</w:t>
            </w:r>
            <w:r w:rsidRPr="008E42A2">
              <w:rPr>
                <w:sz w:val="22"/>
                <w:szCs w:val="22"/>
              </w:rPr>
              <w:t xml:space="preserv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69781656" w14:textId="77777777" w:rsidR="00B52652" w:rsidRPr="008B3A9B" w:rsidRDefault="00B52652" w:rsidP="00FD7E0C">
            <w:pPr>
              <w:rPr>
                <w:rFonts w:ascii="Calibri" w:hAnsi="Calibri" w:cs="Calibri"/>
                <w:sz w:val="22"/>
                <w:szCs w:val="22"/>
              </w:rPr>
            </w:pPr>
          </w:p>
        </w:tc>
      </w:tr>
      <w:tr w:rsidR="00B52652" w:rsidRPr="00CD48D2" w14:paraId="273F49BF" w14:textId="77777777" w:rsidTr="00FD7E0C">
        <w:tc>
          <w:tcPr>
            <w:tcW w:w="8834" w:type="dxa"/>
            <w:gridSpan w:val="2"/>
          </w:tcPr>
          <w:p w14:paraId="296BCA5E" w14:textId="77777777" w:rsidR="00B52652" w:rsidRPr="008B3A9B" w:rsidRDefault="00B52652" w:rsidP="00FD7E0C">
            <w:pPr>
              <w:rPr>
                <w:rFonts w:ascii="Calibri" w:hAnsi="Calibri" w:cs="Calibri"/>
                <w:sz w:val="22"/>
                <w:szCs w:val="22"/>
              </w:rPr>
            </w:pPr>
            <w:r w:rsidRPr="008B3A9B">
              <w:rPr>
                <w:rFonts w:ascii="Calibri" w:hAnsi="Calibri" w:cs="Calibri"/>
                <w:sz w:val="22"/>
                <w:szCs w:val="22"/>
              </w:rPr>
              <w:t xml:space="preserve">*Bij </w:t>
            </w:r>
            <w:proofErr w:type="spellStart"/>
            <w:r w:rsidRPr="008B3A9B">
              <w:rPr>
                <w:rFonts w:ascii="Calibri" w:hAnsi="Calibri" w:cs="Calibri"/>
                <w:sz w:val="22"/>
                <w:szCs w:val="22"/>
              </w:rPr>
              <w:t>onderaanneming</w:t>
            </w:r>
            <w:proofErr w:type="spellEnd"/>
            <w:r w:rsidRPr="008B3A9B">
              <w:rPr>
                <w:rFonts w:ascii="Calibri" w:hAnsi="Calibri" w:cs="Calibri"/>
                <w:sz w:val="22"/>
                <w:szCs w:val="22"/>
              </w:rPr>
              <w:t xml:space="preserve">: maak in de beschrijving van de opdracht duidelijk welke werkzaamheden in </w:t>
            </w:r>
            <w:proofErr w:type="spellStart"/>
            <w:r w:rsidRPr="008B3A9B">
              <w:rPr>
                <w:rFonts w:ascii="Calibri" w:hAnsi="Calibri" w:cs="Calibri"/>
                <w:sz w:val="22"/>
                <w:szCs w:val="22"/>
              </w:rPr>
              <w:t>onderaanneming</w:t>
            </w:r>
            <w:proofErr w:type="spellEnd"/>
            <w:r w:rsidRPr="008B3A9B">
              <w:rPr>
                <w:rFonts w:ascii="Calibri" w:hAnsi="Calibri" w:cs="Calibri"/>
                <w:sz w:val="22"/>
                <w:szCs w:val="22"/>
              </w:rPr>
              <w:t xml:space="preserve"> zijn uitgevoerd.</w:t>
            </w:r>
          </w:p>
        </w:tc>
      </w:tr>
    </w:tbl>
    <w:p w14:paraId="50093666" w14:textId="3F186F29" w:rsidR="00B52652" w:rsidRDefault="00B52652" w:rsidP="00B52652"/>
    <w:p w14:paraId="276D5C86" w14:textId="77777777" w:rsidR="00B52652" w:rsidRDefault="00B52652">
      <w:pPr>
        <w:spacing w:after="160" w:line="259" w:lineRule="auto"/>
        <w:contextualSpacing w:val="0"/>
      </w:pPr>
      <w:r>
        <w:br w:type="page"/>
      </w:r>
    </w:p>
    <w:tbl>
      <w:tblPr>
        <w:tblStyle w:val="Tabelraster"/>
        <w:tblW w:w="0" w:type="auto"/>
        <w:tblLook w:val="04A0" w:firstRow="1" w:lastRow="0" w:firstColumn="1" w:lastColumn="0" w:noHBand="0" w:noVBand="1"/>
      </w:tblPr>
      <w:tblGrid>
        <w:gridCol w:w="8834"/>
      </w:tblGrid>
      <w:tr w:rsidR="0017483C" w:rsidRPr="00CD48D2" w14:paraId="376C5951" w14:textId="77777777" w:rsidTr="00FD7E0C">
        <w:trPr>
          <w:trHeight w:val="575"/>
        </w:trPr>
        <w:tc>
          <w:tcPr>
            <w:tcW w:w="8834" w:type="dxa"/>
          </w:tcPr>
          <w:p w14:paraId="621E172F" w14:textId="77777777" w:rsidR="0017483C" w:rsidRPr="00CD48D2" w:rsidRDefault="0017483C" w:rsidP="00FD7E0C">
            <w:pPr>
              <w:pStyle w:val="Streamer"/>
              <w:rPr>
                <w:rFonts w:cs="Calibri"/>
              </w:rPr>
            </w:pPr>
            <w:r w:rsidRPr="00CD48D2">
              <w:rPr>
                <w:rFonts w:cs="Calibri"/>
              </w:rPr>
              <w:lastRenderedPageBreak/>
              <w:t>Beschrijving van de opdracht (max 2 A4)</w:t>
            </w:r>
          </w:p>
        </w:tc>
      </w:tr>
      <w:tr w:rsidR="0017483C" w:rsidRPr="00CD48D2" w14:paraId="0DD6B68A" w14:textId="77777777" w:rsidTr="00FD7E0C">
        <w:trPr>
          <w:trHeight w:val="423"/>
        </w:trPr>
        <w:tc>
          <w:tcPr>
            <w:tcW w:w="8834" w:type="dxa"/>
          </w:tcPr>
          <w:p w14:paraId="52AB39D6" w14:textId="77777777" w:rsidR="0017483C" w:rsidRPr="00CD48D2" w:rsidRDefault="0017483C" w:rsidP="00FD7E0C">
            <w:pPr>
              <w:rPr>
                <w:rFonts w:ascii="Calibri" w:hAnsi="Calibri" w:cs="Calibri"/>
              </w:rPr>
            </w:pPr>
            <w:r w:rsidRPr="00CD48D2">
              <w:rPr>
                <w:rFonts w:ascii="Calibri" w:hAnsi="Calibri" w:cs="Calibri"/>
                <w:b/>
                <w:i/>
                <w:color w:val="3FA1ED"/>
                <w:szCs w:val="20"/>
              </w:rPr>
              <w:t xml:space="preserve">Geef een omschrijving van de opdracht omtrent het </w:t>
            </w:r>
            <w:r>
              <w:rPr>
                <w:rFonts w:ascii="Calibri" w:hAnsi="Calibri" w:cs="Calibri"/>
                <w:b/>
                <w:i/>
                <w:color w:val="3FA1ED"/>
                <w:szCs w:val="20"/>
              </w:rPr>
              <w:t xml:space="preserve">migreren van content </w:t>
            </w:r>
          </w:p>
        </w:tc>
      </w:tr>
      <w:tr w:rsidR="0017483C" w:rsidRPr="00CD48D2" w14:paraId="16A8D4D4" w14:textId="77777777" w:rsidTr="00FD7E0C">
        <w:trPr>
          <w:trHeight w:val="3710"/>
        </w:trPr>
        <w:tc>
          <w:tcPr>
            <w:tcW w:w="8834" w:type="dxa"/>
          </w:tcPr>
          <w:p w14:paraId="01257FEA" w14:textId="77777777" w:rsidR="0017483C" w:rsidRPr="008B3A9B" w:rsidRDefault="0017483C" w:rsidP="00FD7E0C">
            <w:pPr>
              <w:rPr>
                <w:rFonts w:ascii="Calibri" w:hAnsi="Calibri" w:cs="Calibri"/>
                <w:sz w:val="22"/>
                <w:szCs w:val="22"/>
              </w:rPr>
            </w:pPr>
          </w:p>
        </w:tc>
      </w:tr>
      <w:tr w:rsidR="0017483C" w:rsidRPr="00CD48D2" w14:paraId="2405DAA5" w14:textId="77777777" w:rsidTr="00FD7E0C">
        <w:trPr>
          <w:trHeight w:val="487"/>
        </w:trPr>
        <w:tc>
          <w:tcPr>
            <w:tcW w:w="8834" w:type="dxa"/>
          </w:tcPr>
          <w:p w14:paraId="65F991EC" w14:textId="77777777" w:rsidR="0017483C" w:rsidRDefault="0017483C" w:rsidP="00FD7E0C">
            <w:pPr>
              <w:rPr>
                <w:rFonts w:ascii="Calibri" w:hAnsi="Calibri" w:cs="Calibri"/>
                <w:b/>
                <w:i/>
                <w:color w:val="3FA1ED"/>
                <w:szCs w:val="20"/>
              </w:rPr>
            </w:pPr>
            <w:r w:rsidRPr="00CD48D2">
              <w:rPr>
                <w:rFonts w:ascii="Calibri" w:hAnsi="Calibri" w:cs="Calibri"/>
                <w:b/>
                <w:i/>
                <w:color w:val="3FA1ED"/>
                <w:szCs w:val="20"/>
              </w:rPr>
              <w:t xml:space="preserve">Geef een beschrijving </w:t>
            </w:r>
            <w:r>
              <w:rPr>
                <w:rFonts w:ascii="Calibri" w:hAnsi="Calibri" w:cs="Calibri"/>
                <w:b/>
                <w:i/>
                <w:color w:val="3FA1ED"/>
                <w:szCs w:val="20"/>
              </w:rPr>
              <w:t>over de inhoud, omvang (aantal pagina’s) en aanpak van de contentmigratie</w:t>
            </w:r>
          </w:p>
          <w:p w14:paraId="325FE5F6" w14:textId="77777777" w:rsidR="0017483C" w:rsidRPr="00CD48D2" w:rsidRDefault="0017483C" w:rsidP="00FD7E0C">
            <w:pPr>
              <w:rPr>
                <w:rFonts w:ascii="Calibri" w:hAnsi="Calibri" w:cs="Calibri"/>
                <w:b/>
                <w:i/>
                <w:color w:val="3FA1ED"/>
                <w:szCs w:val="20"/>
              </w:rPr>
            </w:pPr>
          </w:p>
        </w:tc>
      </w:tr>
      <w:tr w:rsidR="0017483C" w:rsidRPr="00CD48D2" w14:paraId="4BA92147" w14:textId="77777777" w:rsidTr="0028338C">
        <w:trPr>
          <w:trHeight w:val="4316"/>
        </w:trPr>
        <w:tc>
          <w:tcPr>
            <w:tcW w:w="8834" w:type="dxa"/>
          </w:tcPr>
          <w:p w14:paraId="0FA1C256" w14:textId="77777777" w:rsidR="0017483C" w:rsidRPr="008B3A9B" w:rsidRDefault="0017483C" w:rsidP="00FD7E0C">
            <w:pPr>
              <w:rPr>
                <w:rFonts w:ascii="Calibri" w:hAnsi="Calibri" w:cs="Calibri"/>
                <w:sz w:val="22"/>
                <w:szCs w:val="22"/>
              </w:rPr>
            </w:pPr>
          </w:p>
        </w:tc>
      </w:tr>
    </w:tbl>
    <w:p w14:paraId="6F58DCB8" w14:textId="2418C90E" w:rsidR="003200F1" w:rsidRDefault="003200F1" w:rsidP="00B52652"/>
    <w:p w14:paraId="65E5E198" w14:textId="77777777" w:rsidR="003200F1" w:rsidRDefault="003200F1">
      <w:pPr>
        <w:spacing w:after="160" w:line="259" w:lineRule="auto"/>
        <w:contextualSpacing w:val="0"/>
      </w:pPr>
      <w:r>
        <w:br w:type="page"/>
      </w:r>
    </w:p>
    <w:p w14:paraId="3F0C774F" w14:textId="1C44D183" w:rsidR="003200F1" w:rsidRDefault="003200F1" w:rsidP="003200F1">
      <w:pPr>
        <w:pStyle w:val="Kop1"/>
      </w:pPr>
      <w:r>
        <w:lastRenderedPageBreak/>
        <w:t>Kerncompetentie 3: backend</w:t>
      </w:r>
    </w:p>
    <w:p w14:paraId="5C49EB89" w14:textId="77777777" w:rsidR="003200F1" w:rsidRDefault="003200F1" w:rsidP="003200F1"/>
    <w:tbl>
      <w:tblPr>
        <w:tblStyle w:val="Tabelraster"/>
        <w:tblW w:w="0" w:type="auto"/>
        <w:tblLook w:val="04A0" w:firstRow="1" w:lastRow="0" w:firstColumn="1" w:lastColumn="0" w:noHBand="0" w:noVBand="1"/>
      </w:tblPr>
      <w:tblGrid>
        <w:gridCol w:w="2830"/>
        <w:gridCol w:w="6004"/>
      </w:tblGrid>
      <w:tr w:rsidR="003200F1" w14:paraId="4CB95E3A" w14:textId="77777777" w:rsidTr="00FD7E0C">
        <w:trPr>
          <w:trHeight w:val="576"/>
        </w:trPr>
        <w:tc>
          <w:tcPr>
            <w:tcW w:w="8834" w:type="dxa"/>
            <w:gridSpan w:val="2"/>
          </w:tcPr>
          <w:p w14:paraId="1ADDDECF" w14:textId="77777777" w:rsidR="003200F1" w:rsidRPr="00E353F2" w:rsidRDefault="003200F1" w:rsidP="00FD7E0C">
            <w:pPr>
              <w:pStyle w:val="Streamer"/>
            </w:pPr>
            <w:r w:rsidRPr="00E353F2">
              <w:t>Re</w:t>
            </w:r>
            <w:r>
              <w:t>fe</w:t>
            </w:r>
            <w:r w:rsidRPr="00E353F2">
              <w:t>rentieopdracht</w:t>
            </w:r>
          </w:p>
        </w:tc>
      </w:tr>
      <w:tr w:rsidR="003200F1" w14:paraId="738AA66A" w14:textId="77777777" w:rsidTr="003200F1">
        <w:trPr>
          <w:trHeight w:val="1745"/>
        </w:trPr>
        <w:tc>
          <w:tcPr>
            <w:tcW w:w="2830" w:type="dxa"/>
          </w:tcPr>
          <w:p w14:paraId="7E60A54B" w14:textId="77777777" w:rsidR="003200F1" w:rsidRPr="008B3A9B" w:rsidRDefault="003200F1" w:rsidP="00FD7E0C">
            <w:pPr>
              <w:rPr>
                <w:sz w:val="22"/>
                <w:szCs w:val="22"/>
              </w:rPr>
            </w:pPr>
            <w:r w:rsidRPr="008B3A9B">
              <w:rPr>
                <w:sz w:val="22"/>
                <w:szCs w:val="22"/>
              </w:rPr>
              <w:t>Referentieopdracht gaat in op de volgende kerncompetentie</w:t>
            </w:r>
          </w:p>
          <w:p w14:paraId="5CB2205C" w14:textId="77777777" w:rsidR="003200F1" w:rsidRPr="008B3A9B" w:rsidRDefault="003200F1" w:rsidP="00FD7E0C">
            <w:pPr>
              <w:rPr>
                <w:sz w:val="22"/>
                <w:szCs w:val="22"/>
              </w:rPr>
            </w:pPr>
          </w:p>
        </w:tc>
        <w:tc>
          <w:tcPr>
            <w:tcW w:w="6004" w:type="dxa"/>
          </w:tcPr>
          <w:p w14:paraId="38905BD7" w14:textId="317C5AF4" w:rsidR="003200F1" w:rsidRPr="008B3A9B" w:rsidRDefault="003200F1" w:rsidP="00FD7E0C">
            <w:pPr>
              <w:rPr>
                <w:b/>
                <w:bCs/>
                <w:sz w:val="22"/>
                <w:szCs w:val="22"/>
              </w:rPr>
            </w:pPr>
            <w:r w:rsidRPr="008B3A9B">
              <w:rPr>
                <w:b/>
                <w:bCs/>
                <w:sz w:val="22"/>
                <w:szCs w:val="22"/>
              </w:rPr>
              <w:t xml:space="preserve">Kerncompetentie </w:t>
            </w:r>
            <w:r>
              <w:rPr>
                <w:b/>
                <w:bCs/>
                <w:sz w:val="22"/>
                <w:szCs w:val="22"/>
              </w:rPr>
              <w:t>3</w:t>
            </w:r>
            <w:r w:rsidRPr="008B3A9B">
              <w:rPr>
                <w:b/>
                <w:bCs/>
                <w:sz w:val="22"/>
                <w:szCs w:val="22"/>
              </w:rPr>
              <w:t>: backend</w:t>
            </w:r>
          </w:p>
          <w:p w14:paraId="08F67F9F" w14:textId="2EB0E4B9" w:rsidR="003200F1" w:rsidRPr="008B3A9B" w:rsidRDefault="003200F1" w:rsidP="00FD7E0C">
            <w:pPr>
              <w:rPr>
                <w:sz w:val="22"/>
                <w:szCs w:val="22"/>
              </w:rPr>
            </w:pPr>
            <w:r w:rsidRPr="008B3A9B">
              <w:rPr>
                <w:sz w:val="22"/>
                <w:szCs w:val="22"/>
              </w:rPr>
              <w:t xml:space="preserve">U heeft aantoonbare ervaring met het realiseren van een </w:t>
            </w:r>
            <w:proofErr w:type="spellStart"/>
            <w:r w:rsidRPr="008B3A9B">
              <w:rPr>
                <w:sz w:val="22"/>
                <w:szCs w:val="22"/>
              </w:rPr>
              <w:t>headless</w:t>
            </w:r>
            <w:proofErr w:type="spellEnd"/>
            <w:r w:rsidRPr="008B3A9B">
              <w:rPr>
                <w:sz w:val="22"/>
                <w:szCs w:val="22"/>
              </w:rPr>
              <w:t xml:space="preserve"> </w:t>
            </w:r>
            <w:proofErr w:type="spellStart"/>
            <w:r w:rsidRPr="008B3A9B">
              <w:rPr>
                <w:sz w:val="22"/>
                <w:szCs w:val="22"/>
              </w:rPr>
              <w:t>multisite</w:t>
            </w:r>
            <w:proofErr w:type="spellEnd"/>
            <w:r w:rsidRPr="008B3A9B">
              <w:rPr>
                <w:sz w:val="22"/>
                <w:szCs w:val="22"/>
              </w:rPr>
              <w:t>-platform met een modulaire backend structuur en herbruikbare componenten. Hierbij dient u één referentieopdracht te overleggen waarin een dergelijk platform is ontwikkeld.</w:t>
            </w:r>
          </w:p>
        </w:tc>
      </w:tr>
      <w:tr w:rsidR="003200F1" w14:paraId="29DF276C" w14:textId="77777777" w:rsidTr="00FD7E0C">
        <w:tc>
          <w:tcPr>
            <w:tcW w:w="8834" w:type="dxa"/>
            <w:gridSpan w:val="2"/>
          </w:tcPr>
          <w:p w14:paraId="291F1E6E" w14:textId="77777777" w:rsidR="003200F1" w:rsidRPr="00E353F2" w:rsidRDefault="003200F1" w:rsidP="00FD7E0C">
            <w:pPr>
              <w:pStyle w:val="Streamer"/>
            </w:pPr>
            <w:r>
              <w:t xml:space="preserve">Gegevens </w:t>
            </w:r>
            <w:r w:rsidRPr="00DF6477">
              <w:t>opdrachtgever</w:t>
            </w:r>
          </w:p>
        </w:tc>
      </w:tr>
      <w:tr w:rsidR="003200F1" w14:paraId="73235786" w14:textId="77777777" w:rsidTr="00FD7E0C">
        <w:tc>
          <w:tcPr>
            <w:tcW w:w="2830" w:type="dxa"/>
          </w:tcPr>
          <w:p w14:paraId="70F81C52" w14:textId="77777777" w:rsidR="003200F1" w:rsidRPr="008B3A9B" w:rsidRDefault="003200F1" w:rsidP="00FD7E0C">
            <w:pPr>
              <w:rPr>
                <w:sz w:val="22"/>
                <w:szCs w:val="22"/>
              </w:rPr>
            </w:pPr>
            <w:r w:rsidRPr="008B3A9B">
              <w:rPr>
                <w:sz w:val="22"/>
                <w:szCs w:val="22"/>
              </w:rPr>
              <w:t>Naam organisatie opdrachtgever</w:t>
            </w:r>
          </w:p>
        </w:tc>
        <w:tc>
          <w:tcPr>
            <w:tcW w:w="6004" w:type="dxa"/>
          </w:tcPr>
          <w:p w14:paraId="79635791" w14:textId="77777777" w:rsidR="003200F1" w:rsidRPr="008E42A2" w:rsidRDefault="003200F1" w:rsidP="00FD7E0C"/>
        </w:tc>
      </w:tr>
      <w:tr w:rsidR="003200F1" w14:paraId="3C40DF38" w14:textId="77777777" w:rsidTr="00FD7E0C">
        <w:tc>
          <w:tcPr>
            <w:tcW w:w="2830" w:type="dxa"/>
          </w:tcPr>
          <w:p w14:paraId="2DE1A7A4" w14:textId="77777777" w:rsidR="003200F1" w:rsidRPr="008B3A9B" w:rsidRDefault="003200F1" w:rsidP="00FD7E0C">
            <w:pPr>
              <w:rPr>
                <w:sz w:val="22"/>
                <w:szCs w:val="22"/>
              </w:rPr>
            </w:pPr>
            <w:r w:rsidRPr="008B3A9B">
              <w:rPr>
                <w:sz w:val="22"/>
                <w:szCs w:val="22"/>
              </w:rPr>
              <w:t xml:space="preserve">Contactpersoon </w:t>
            </w:r>
          </w:p>
        </w:tc>
        <w:tc>
          <w:tcPr>
            <w:tcW w:w="6004" w:type="dxa"/>
          </w:tcPr>
          <w:p w14:paraId="44E91113" w14:textId="77777777" w:rsidR="003200F1" w:rsidRPr="008E42A2" w:rsidRDefault="003200F1" w:rsidP="00FD7E0C"/>
        </w:tc>
      </w:tr>
      <w:tr w:rsidR="003200F1" w14:paraId="6CC1D8E4" w14:textId="77777777" w:rsidTr="00FD7E0C">
        <w:tc>
          <w:tcPr>
            <w:tcW w:w="2830" w:type="dxa"/>
          </w:tcPr>
          <w:p w14:paraId="1FC02E9A" w14:textId="77777777" w:rsidR="003200F1" w:rsidRPr="008B3A9B" w:rsidRDefault="003200F1" w:rsidP="00FD7E0C">
            <w:pPr>
              <w:rPr>
                <w:sz w:val="22"/>
                <w:szCs w:val="22"/>
              </w:rPr>
            </w:pPr>
            <w:r w:rsidRPr="008B3A9B">
              <w:rPr>
                <w:sz w:val="22"/>
                <w:szCs w:val="22"/>
              </w:rPr>
              <w:t xml:space="preserve">Tel. contactpersoon </w:t>
            </w:r>
          </w:p>
        </w:tc>
        <w:tc>
          <w:tcPr>
            <w:tcW w:w="6004" w:type="dxa"/>
          </w:tcPr>
          <w:p w14:paraId="2AC899D2" w14:textId="77777777" w:rsidR="003200F1" w:rsidRPr="008E42A2" w:rsidRDefault="003200F1" w:rsidP="00FD7E0C"/>
        </w:tc>
      </w:tr>
      <w:tr w:rsidR="003200F1" w14:paraId="0C1800B9" w14:textId="77777777" w:rsidTr="00FD7E0C">
        <w:tc>
          <w:tcPr>
            <w:tcW w:w="2830" w:type="dxa"/>
          </w:tcPr>
          <w:p w14:paraId="63AA873B" w14:textId="77777777" w:rsidR="003200F1" w:rsidRPr="008B3A9B" w:rsidRDefault="003200F1" w:rsidP="00FD7E0C">
            <w:pPr>
              <w:rPr>
                <w:sz w:val="22"/>
                <w:szCs w:val="22"/>
              </w:rPr>
            </w:pPr>
            <w:r w:rsidRPr="008B3A9B">
              <w:rPr>
                <w:sz w:val="22"/>
                <w:szCs w:val="22"/>
              </w:rPr>
              <w:t>E-mail contactpersoon</w:t>
            </w:r>
          </w:p>
        </w:tc>
        <w:tc>
          <w:tcPr>
            <w:tcW w:w="6004" w:type="dxa"/>
          </w:tcPr>
          <w:p w14:paraId="2012CB8F" w14:textId="77777777" w:rsidR="003200F1" w:rsidRPr="008E42A2" w:rsidRDefault="003200F1" w:rsidP="00FD7E0C"/>
        </w:tc>
      </w:tr>
      <w:tr w:rsidR="003200F1" w14:paraId="30238255" w14:textId="77777777" w:rsidTr="00FD7E0C">
        <w:trPr>
          <w:trHeight w:val="461"/>
        </w:trPr>
        <w:tc>
          <w:tcPr>
            <w:tcW w:w="8834" w:type="dxa"/>
            <w:gridSpan w:val="2"/>
          </w:tcPr>
          <w:p w14:paraId="0FE06F89" w14:textId="77777777" w:rsidR="003200F1" w:rsidRPr="009E7436" w:rsidRDefault="003200F1" w:rsidP="00FD7E0C">
            <w:pPr>
              <w:pStyle w:val="Streamer"/>
            </w:pPr>
            <w:r w:rsidRPr="009E7436">
              <w:t>Algemene informatie</w:t>
            </w:r>
          </w:p>
        </w:tc>
      </w:tr>
      <w:tr w:rsidR="003200F1" w14:paraId="33876A98" w14:textId="77777777" w:rsidTr="00FD7E0C">
        <w:tc>
          <w:tcPr>
            <w:tcW w:w="2830" w:type="dxa"/>
          </w:tcPr>
          <w:p w14:paraId="5D4BCD1F" w14:textId="77777777" w:rsidR="003200F1" w:rsidRPr="008B3A9B" w:rsidRDefault="003200F1" w:rsidP="00FD7E0C">
            <w:pPr>
              <w:rPr>
                <w:sz w:val="22"/>
                <w:szCs w:val="22"/>
              </w:rPr>
            </w:pPr>
            <w:r w:rsidRPr="008B3A9B">
              <w:rPr>
                <w:sz w:val="22"/>
                <w:szCs w:val="22"/>
              </w:rPr>
              <w:t>Titel opdracht</w:t>
            </w:r>
          </w:p>
        </w:tc>
        <w:tc>
          <w:tcPr>
            <w:tcW w:w="6004" w:type="dxa"/>
          </w:tcPr>
          <w:p w14:paraId="4008FAB9" w14:textId="77777777" w:rsidR="003200F1" w:rsidRPr="008E42A2" w:rsidRDefault="003200F1" w:rsidP="00FD7E0C"/>
        </w:tc>
      </w:tr>
      <w:tr w:rsidR="003200F1" w14:paraId="6BB6C3E9" w14:textId="77777777" w:rsidTr="00FD7E0C">
        <w:tc>
          <w:tcPr>
            <w:tcW w:w="2830" w:type="dxa"/>
          </w:tcPr>
          <w:p w14:paraId="6D110575" w14:textId="77777777" w:rsidR="003200F1" w:rsidRPr="008B3A9B" w:rsidRDefault="003200F1" w:rsidP="00FD7E0C">
            <w:pPr>
              <w:rPr>
                <w:sz w:val="22"/>
                <w:szCs w:val="22"/>
              </w:rPr>
            </w:pPr>
            <w:r w:rsidRPr="008B3A9B">
              <w:rPr>
                <w:sz w:val="22"/>
                <w:szCs w:val="22"/>
              </w:rPr>
              <w:t>Startdatum opdracht</w:t>
            </w:r>
          </w:p>
        </w:tc>
        <w:tc>
          <w:tcPr>
            <w:tcW w:w="6004" w:type="dxa"/>
          </w:tcPr>
          <w:p w14:paraId="410B5B34" w14:textId="77777777" w:rsidR="003200F1" w:rsidRPr="008E42A2" w:rsidRDefault="003200F1" w:rsidP="00FD7E0C"/>
        </w:tc>
      </w:tr>
      <w:tr w:rsidR="003200F1" w14:paraId="5CB341CA" w14:textId="77777777" w:rsidTr="00FD7E0C">
        <w:tc>
          <w:tcPr>
            <w:tcW w:w="2830" w:type="dxa"/>
          </w:tcPr>
          <w:p w14:paraId="5D86C2AB" w14:textId="77777777" w:rsidR="003200F1" w:rsidRPr="008B3A9B" w:rsidRDefault="003200F1" w:rsidP="00FD7E0C">
            <w:pPr>
              <w:rPr>
                <w:sz w:val="22"/>
                <w:szCs w:val="22"/>
              </w:rPr>
            </w:pPr>
            <w:r w:rsidRPr="008B3A9B">
              <w:rPr>
                <w:sz w:val="22"/>
                <w:szCs w:val="22"/>
              </w:rPr>
              <w:t>Einddatum opdracht</w:t>
            </w:r>
          </w:p>
        </w:tc>
        <w:tc>
          <w:tcPr>
            <w:tcW w:w="6004" w:type="dxa"/>
          </w:tcPr>
          <w:p w14:paraId="15E7123C" w14:textId="77777777" w:rsidR="003200F1" w:rsidRPr="008E42A2" w:rsidRDefault="003200F1" w:rsidP="00FD7E0C"/>
        </w:tc>
      </w:tr>
      <w:tr w:rsidR="003200F1" w14:paraId="6D9D559B" w14:textId="77777777" w:rsidTr="00FD7E0C">
        <w:tc>
          <w:tcPr>
            <w:tcW w:w="2830" w:type="dxa"/>
          </w:tcPr>
          <w:p w14:paraId="63EFD2D9" w14:textId="77777777" w:rsidR="003200F1" w:rsidRPr="008B3A9B" w:rsidRDefault="003200F1" w:rsidP="00FD7E0C">
            <w:pPr>
              <w:rPr>
                <w:sz w:val="22"/>
                <w:szCs w:val="22"/>
              </w:rPr>
            </w:pPr>
            <w:r w:rsidRPr="008B3A9B">
              <w:rPr>
                <w:sz w:val="22"/>
                <w:szCs w:val="22"/>
              </w:rPr>
              <w:t>Omvang (opdrachtwaarde, teamgrootte, scope)</w:t>
            </w:r>
          </w:p>
        </w:tc>
        <w:tc>
          <w:tcPr>
            <w:tcW w:w="6004" w:type="dxa"/>
          </w:tcPr>
          <w:p w14:paraId="0278C154" w14:textId="77777777" w:rsidR="003200F1" w:rsidRPr="008E42A2" w:rsidRDefault="003200F1" w:rsidP="00FD7E0C"/>
        </w:tc>
      </w:tr>
      <w:tr w:rsidR="003200F1" w14:paraId="792610BF" w14:textId="77777777" w:rsidTr="00FD7E0C">
        <w:tc>
          <w:tcPr>
            <w:tcW w:w="8834" w:type="dxa"/>
            <w:gridSpan w:val="2"/>
          </w:tcPr>
          <w:p w14:paraId="47EA0DF3" w14:textId="77777777" w:rsidR="003200F1" w:rsidRPr="00FD3336" w:rsidRDefault="003200F1" w:rsidP="00FD7E0C">
            <w:pPr>
              <w:pStyle w:val="Streamer"/>
            </w:pPr>
            <w:proofErr w:type="spellStart"/>
            <w:r>
              <w:t>Onderaanneming</w:t>
            </w:r>
            <w:proofErr w:type="spellEnd"/>
            <w:r>
              <w:t>*</w:t>
            </w:r>
          </w:p>
        </w:tc>
      </w:tr>
      <w:tr w:rsidR="003200F1" w14:paraId="497EB250" w14:textId="77777777" w:rsidTr="00FD7E0C">
        <w:tc>
          <w:tcPr>
            <w:tcW w:w="2830" w:type="dxa"/>
          </w:tcPr>
          <w:p w14:paraId="445D57B0" w14:textId="77777777" w:rsidR="003200F1" w:rsidRPr="008B3A9B" w:rsidRDefault="003200F1" w:rsidP="00FD7E0C">
            <w:pPr>
              <w:rPr>
                <w:sz w:val="22"/>
                <w:szCs w:val="22"/>
              </w:rPr>
            </w:pPr>
            <w:r w:rsidRPr="008B3A9B">
              <w:rPr>
                <w:sz w:val="22"/>
                <w:szCs w:val="22"/>
              </w:rPr>
              <w:t xml:space="preserve">Is er gebruikgemaakt van </w:t>
            </w:r>
            <w:proofErr w:type="spellStart"/>
            <w:r w:rsidRPr="008B3A9B">
              <w:rPr>
                <w:sz w:val="22"/>
                <w:szCs w:val="22"/>
              </w:rPr>
              <w:t>onderaanneming</w:t>
            </w:r>
            <w:proofErr w:type="spellEnd"/>
            <w:r w:rsidRPr="008B3A9B">
              <w:rPr>
                <w:sz w:val="22"/>
                <w:szCs w:val="22"/>
              </w:rPr>
              <w:t>?</w:t>
            </w:r>
          </w:p>
        </w:tc>
        <w:tc>
          <w:tcPr>
            <w:tcW w:w="6004" w:type="dxa"/>
          </w:tcPr>
          <w:p w14:paraId="4BF9CEC8" w14:textId="77777777" w:rsidR="003200F1" w:rsidRPr="008E42A2" w:rsidRDefault="003200F1" w:rsidP="00FD7E0C"/>
        </w:tc>
      </w:tr>
      <w:tr w:rsidR="003200F1" w14:paraId="3E03C8A5" w14:textId="77777777" w:rsidTr="00FD7E0C">
        <w:tc>
          <w:tcPr>
            <w:tcW w:w="2830" w:type="dxa"/>
          </w:tcPr>
          <w:p w14:paraId="1C8B70DF" w14:textId="77777777" w:rsidR="003200F1" w:rsidRPr="008B3A9B" w:rsidRDefault="003200F1" w:rsidP="00FD7E0C">
            <w:pPr>
              <w:rPr>
                <w:sz w:val="22"/>
                <w:szCs w:val="22"/>
              </w:rPr>
            </w:pPr>
            <w:r w:rsidRPr="008B3A9B">
              <w:rPr>
                <w:sz w:val="22"/>
                <w:szCs w:val="22"/>
              </w:rPr>
              <w:t>Naam, adres onderaannemer(s)</w:t>
            </w:r>
          </w:p>
        </w:tc>
        <w:tc>
          <w:tcPr>
            <w:tcW w:w="6004" w:type="dxa"/>
          </w:tcPr>
          <w:p w14:paraId="2C75CB44" w14:textId="77777777" w:rsidR="003200F1" w:rsidRPr="008E42A2" w:rsidRDefault="003200F1" w:rsidP="00FD7E0C"/>
        </w:tc>
      </w:tr>
      <w:tr w:rsidR="003200F1" w14:paraId="7BB200E1" w14:textId="77777777" w:rsidTr="00FD7E0C">
        <w:tc>
          <w:tcPr>
            <w:tcW w:w="2830" w:type="dxa"/>
          </w:tcPr>
          <w:p w14:paraId="32352CB9" w14:textId="7BAF0C5D" w:rsidR="003200F1" w:rsidRPr="008B3A9B" w:rsidRDefault="0057639D" w:rsidP="00FD7E0C">
            <w:pPr>
              <w:rPr>
                <w:sz w:val="22"/>
                <w:szCs w:val="22"/>
              </w:rPr>
            </w:pPr>
            <w:r w:rsidRPr="008E42A2">
              <w:rPr>
                <w:sz w:val="22"/>
                <w:szCs w:val="22"/>
              </w:rPr>
              <w:t xml:space="preserve">Opdrachtwaarde van het </w:t>
            </w:r>
            <w:r>
              <w:rPr>
                <w:sz w:val="22"/>
                <w:szCs w:val="22"/>
              </w:rPr>
              <w:t>deel</w:t>
            </w:r>
            <w:r w:rsidRPr="008E42A2">
              <w:rPr>
                <w:sz w:val="22"/>
                <w:szCs w:val="22"/>
              </w:rPr>
              <w:t xml:space="preserve"> dat in </w:t>
            </w:r>
            <w:proofErr w:type="spellStart"/>
            <w:r w:rsidRPr="008E42A2">
              <w:rPr>
                <w:sz w:val="22"/>
                <w:szCs w:val="22"/>
              </w:rPr>
              <w:t>onderaanneming</w:t>
            </w:r>
            <w:proofErr w:type="spellEnd"/>
            <w:r w:rsidRPr="008E42A2">
              <w:rPr>
                <w:sz w:val="22"/>
                <w:szCs w:val="22"/>
              </w:rPr>
              <w:t xml:space="preserve"> is uitgevoerd</w:t>
            </w:r>
          </w:p>
        </w:tc>
        <w:tc>
          <w:tcPr>
            <w:tcW w:w="6004" w:type="dxa"/>
          </w:tcPr>
          <w:p w14:paraId="3D017353" w14:textId="77777777" w:rsidR="003200F1" w:rsidRPr="008E42A2" w:rsidRDefault="003200F1" w:rsidP="00FD7E0C"/>
        </w:tc>
      </w:tr>
      <w:tr w:rsidR="003200F1" w14:paraId="718E7BE2" w14:textId="77777777" w:rsidTr="00FD7E0C">
        <w:tc>
          <w:tcPr>
            <w:tcW w:w="8834" w:type="dxa"/>
            <w:gridSpan w:val="2"/>
          </w:tcPr>
          <w:p w14:paraId="76D8ADBF" w14:textId="77777777" w:rsidR="003200F1" w:rsidRPr="008B3A9B" w:rsidRDefault="003200F1" w:rsidP="00FD7E0C">
            <w:pPr>
              <w:rPr>
                <w:sz w:val="22"/>
                <w:szCs w:val="22"/>
              </w:rPr>
            </w:pPr>
            <w:r w:rsidRPr="008B3A9B">
              <w:rPr>
                <w:sz w:val="22"/>
                <w:szCs w:val="22"/>
              </w:rPr>
              <w:t xml:space="preserve">*Bij </w:t>
            </w:r>
            <w:proofErr w:type="spellStart"/>
            <w:r w:rsidRPr="008B3A9B">
              <w:rPr>
                <w:sz w:val="22"/>
                <w:szCs w:val="22"/>
              </w:rPr>
              <w:t>onderaanneming</w:t>
            </w:r>
            <w:proofErr w:type="spellEnd"/>
            <w:r w:rsidRPr="008B3A9B">
              <w:rPr>
                <w:sz w:val="22"/>
                <w:szCs w:val="22"/>
              </w:rPr>
              <w:t xml:space="preserve">: maak in de beschrijving van de opdracht duidelijk welke werkzaamheden in </w:t>
            </w:r>
            <w:proofErr w:type="spellStart"/>
            <w:r w:rsidRPr="008B3A9B">
              <w:rPr>
                <w:sz w:val="22"/>
                <w:szCs w:val="22"/>
              </w:rPr>
              <w:t>onderaanneming</w:t>
            </w:r>
            <w:proofErr w:type="spellEnd"/>
            <w:r w:rsidRPr="008B3A9B">
              <w:rPr>
                <w:sz w:val="22"/>
                <w:szCs w:val="22"/>
              </w:rPr>
              <w:t xml:space="preserve"> zijn uitgevoerd.</w:t>
            </w:r>
          </w:p>
        </w:tc>
      </w:tr>
    </w:tbl>
    <w:p w14:paraId="023384EA" w14:textId="77777777" w:rsidR="003200F1" w:rsidRDefault="003200F1" w:rsidP="003200F1"/>
    <w:p w14:paraId="0D7EC992" w14:textId="77777777" w:rsidR="003200F1" w:rsidRDefault="003200F1" w:rsidP="003200F1">
      <w:pPr>
        <w:spacing w:after="160" w:line="259" w:lineRule="auto"/>
        <w:contextualSpacing w:val="0"/>
      </w:pPr>
      <w:r>
        <w:br w:type="page"/>
      </w:r>
    </w:p>
    <w:tbl>
      <w:tblPr>
        <w:tblStyle w:val="Tabelraster"/>
        <w:tblW w:w="0" w:type="auto"/>
        <w:tblLook w:val="04A0" w:firstRow="1" w:lastRow="0" w:firstColumn="1" w:lastColumn="0" w:noHBand="0" w:noVBand="1"/>
      </w:tblPr>
      <w:tblGrid>
        <w:gridCol w:w="8834"/>
      </w:tblGrid>
      <w:tr w:rsidR="003200F1" w14:paraId="43C1584F" w14:textId="77777777" w:rsidTr="00FD7E0C">
        <w:trPr>
          <w:trHeight w:val="575"/>
        </w:trPr>
        <w:tc>
          <w:tcPr>
            <w:tcW w:w="8834" w:type="dxa"/>
          </w:tcPr>
          <w:p w14:paraId="5407A13C" w14:textId="77777777" w:rsidR="003200F1" w:rsidRPr="00C51035" w:rsidRDefault="003200F1" w:rsidP="00FD7E0C">
            <w:pPr>
              <w:pStyle w:val="Streamer"/>
            </w:pPr>
            <w:r>
              <w:lastRenderedPageBreak/>
              <w:t>Beschrijving</w:t>
            </w:r>
            <w:r w:rsidRPr="00C51035">
              <w:t xml:space="preserve"> van de opdracht</w:t>
            </w:r>
            <w:r>
              <w:t xml:space="preserve"> (max 2 A4)</w:t>
            </w:r>
          </w:p>
        </w:tc>
      </w:tr>
      <w:tr w:rsidR="003200F1" w14:paraId="34339C7F" w14:textId="77777777" w:rsidTr="00FD7E0C">
        <w:trPr>
          <w:trHeight w:val="423"/>
        </w:trPr>
        <w:tc>
          <w:tcPr>
            <w:tcW w:w="8834" w:type="dxa"/>
          </w:tcPr>
          <w:p w14:paraId="6B659C8C" w14:textId="77777777" w:rsidR="003200F1" w:rsidRPr="00B5441A" w:rsidRDefault="003200F1" w:rsidP="00FD7E0C">
            <w:pPr>
              <w:pStyle w:val="Tussenkop1"/>
            </w:pPr>
            <w:r>
              <w:t xml:space="preserve">Geef een omschrijving van de opdracht omtrent het realiseren van een </w:t>
            </w:r>
            <w:proofErr w:type="spellStart"/>
            <w:r>
              <w:t>headless</w:t>
            </w:r>
            <w:proofErr w:type="spellEnd"/>
            <w:r>
              <w:t xml:space="preserve"> </w:t>
            </w:r>
            <w:proofErr w:type="spellStart"/>
            <w:r>
              <w:t>multisite</w:t>
            </w:r>
            <w:proofErr w:type="spellEnd"/>
            <w:r>
              <w:t>-platform</w:t>
            </w:r>
          </w:p>
        </w:tc>
      </w:tr>
      <w:tr w:rsidR="003200F1" w14:paraId="2CE6F598" w14:textId="77777777" w:rsidTr="00FD7E0C">
        <w:trPr>
          <w:trHeight w:val="2807"/>
        </w:trPr>
        <w:tc>
          <w:tcPr>
            <w:tcW w:w="8834" w:type="dxa"/>
          </w:tcPr>
          <w:p w14:paraId="3B0794DF" w14:textId="77777777" w:rsidR="003200F1" w:rsidRPr="008B3A9B" w:rsidRDefault="003200F1" w:rsidP="00FD7E0C">
            <w:pPr>
              <w:rPr>
                <w:sz w:val="22"/>
                <w:szCs w:val="22"/>
              </w:rPr>
            </w:pPr>
          </w:p>
        </w:tc>
      </w:tr>
      <w:tr w:rsidR="003200F1" w:rsidRPr="009C723C" w14:paraId="50B92423" w14:textId="77777777" w:rsidTr="00FD7E0C">
        <w:trPr>
          <w:trHeight w:val="487"/>
        </w:trPr>
        <w:tc>
          <w:tcPr>
            <w:tcW w:w="8834" w:type="dxa"/>
          </w:tcPr>
          <w:p w14:paraId="3368A61B" w14:textId="77777777" w:rsidR="003200F1" w:rsidRPr="009C723C" w:rsidRDefault="003200F1" w:rsidP="00FD7E0C">
            <w:pPr>
              <w:pStyle w:val="Tussenkop1"/>
            </w:pPr>
            <w:r w:rsidRPr="009C723C">
              <w:t xml:space="preserve">Geef een omschrijving van </w:t>
            </w:r>
            <w:r>
              <w:t>de gebruikte technologieën</w:t>
            </w:r>
          </w:p>
        </w:tc>
      </w:tr>
      <w:tr w:rsidR="003200F1" w14:paraId="0E4A08D9" w14:textId="77777777" w:rsidTr="00FD7E0C">
        <w:trPr>
          <w:trHeight w:val="3360"/>
        </w:trPr>
        <w:tc>
          <w:tcPr>
            <w:tcW w:w="8834" w:type="dxa"/>
          </w:tcPr>
          <w:p w14:paraId="69AC33BF" w14:textId="77777777" w:rsidR="003200F1" w:rsidRPr="008B3A9B" w:rsidRDefault="003200F1" w:rsidP="00FD7E0C">
            <w:pPr>
              <w:rPr>
                <w:sz w:val="22"/>
                <w:szCs w:val="22"/>
              </w:rPr>
            </w:pPr>
          </w:p>
        </w:tc>
      </w:tr>
      <w:tr w:rsidR="003200F1" w14:paraId="07011DD8" w14:textId="77777777" w:rsidTr="00FD7E0C">
        <w:trPr>
          <w:trHeight w:val="487"/>
        </w:trPr>
        <w:tc>
          <w:tcPr>
            <w:tcW w:w="8834" w:type="dxa"/>
          </w:tcPr>
          <w:p w14:paraId="494213DF" w14:textId="77777777" w:rsidR="003200F1" w:rsidRPr="00D34F66" w:rsidRDefault="003200F1" w:rsidP="00FD7E0C">
            <w:pPr>
              <w:pStyle w:val="Tussenkop1"/>
            </w:pPr>
            <w:r w:rsidRPr="00D34F66">
              <w:t xml:space="preserve">Geef een beschrijving </w:t>
            </w:r>
            <w:r>
              <w:t>van de w</w:t>
            </w:r>
            <w:r w:rsidRPr="004B4623">
              <w:t>ijze waarop efficiënt beheer van content is gewaarborgd over verschillende domeinen</w:t>
            </w:r>
          </w:p>
        </w:tc>
      </w:tr>
      <w:tr w:rsidR="003200F1" w14:paraId="1F56937C" w14:textId="77777777" w:rsidTr="00FD7E0C">
        <w:trPr>
          <w:trHeight w:val="3857"/>
        </w:trPr>
        <w:tc>
          <w:tcPr>
            <w:tcW w:w="8834" w:type="dxa"/>
          </w:tcPr>
          <w:p w14:paraId="50E2940D" w14:textId="77777777" w:rsidR="003200F1" w:rsidRPr="008B3A9B" w:rsidRDefault="003200F1" w:rsidP="00FD7E0C">
            <w:pPr>
              <w:rPr>
                <w:sz w:val="22"/>
                <w:szCs w:val="22"/>
              </w:rPr>
            </w:pPr>
          </w:p>
        </w:tc>
      </w:tr>
      <w:tr w:rsidR="003200F1" w14:paraId="51B07FAC" w14:textId="77777777" w:rsidTr="00FD7E0C">
        <w:trPr>
          <w:trHeight w:val="699"/>
        </w:trPr>
        <w:tc>
          <w:tcPr>
            <w:tcW w:w="8834" w:type="dxa"/>
          </w:tcPr>
          <w:p w14:paraId="5764D0F1" w14:textId="77777777" w:rsidR="003200F1" w:rsidRPr="008E42A2" w:rsidRDefault="003200F1" w:rsidP="00FD7E0C">
            <w:pPr>
              <w:pStyle w:val="Tussenkop1"/>
            </w:pPr>
            <w:r w:rsidRPr="00D34F66">
              <w:lastRenderedPageBreak/>
              <w:t xml:space="preserve">Geef een beschrijving </w:t>
            </w:r>
            <w:r>
              <w:t>van de w</w:t>
            </w:r>
            <w:r w:rsidRPr="004B4623">
              <w:t>ijze waarop</w:t>
            </w:r>
            <w:r>
              <w:t xml:space="preserve"> </w:t>
            </w:r>
            <w:r w:rsidRPr="003C015A">
              <w:t>rekening is gehouden met de mogelijkheid tot doorontwikkeling bij de inrichting van de backend structuur</w:t>
            </w:r>
          </w:p>
        </w:tc>
      </w:tr>
      <w:tr w:rsidR="003200F1" w14:paraId="66AB13A6" w14:textId="77777777" w:rsidTr="00FD7E0C">
        <w:trPr>
          <w:trHeight w:val="3857"/>
        </w:trPr>
        <w:tc>
          <w:tcPr>
            <w:tcW w:w="8834" w:type="dxa"/>
          </w:tcPr>
          <w:p w14:paraId="7B1EC651" w14:textId="77777777" w:rsidR="003200F1" w:rsidRPr="008B3A9B" w:rsidRDefault="003200F1" w:rsidP="00FD7E0C">
            <w:pPr>
              <w:rPr>
                <w:sz w:val="22"/>
                <w:szCs w:val="22"/>
              </w:rPr>
            </w:pPr>
          </w:p>
        </w:tc>
      </w:tr>
    </w:tbl>
    <w:p w14:paraId="144E8A35" w14:textId="77777777" w:rsidR="00B52652" w:rsidRPr="00B52652" w:rsidRDefault="00B52652" w:rsidP="00B52652"/>
    <w:sectPr w:rsidR="00B52652" w:rsidRPr="00B52652" w:rsidSect="008B3A9B">
      <w:headerReference w:type="even" r:id="rId12"/>
      <w:headerReference w:type="default" r:id="rId13"/>
      <w:footerReference w:type="even" r:id="rId14"/>
      <w:footerReference w:type="default" r:id="rId15"/>
      <w:headerReference w:type="first" r:id="rId16"/>
      <w:footerReference w:type="first" r:id="rId17"/>
      <w:pgSz w:w="11906" w:h="16838" w:code="9"/>
      <w:pgMar w:top="1985" w:right="1531" w:bottom="1135"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ACF9" w14:textId="77777777" w:rsidR="005936E6" w:rsidRDefault="005936E6" w:rsidP="00BE5354">
      <w:r>
        <w:separator/>
      </w:r>
    </w:p>
    <w:p w14:paraId="287EB462" w14:textId="77777777" w:rsidR="005936E6" w:rsidRDefault="005936E6"/>
    <w:p w14:paraId="1FDAEAF8" w14:textId="77777777" w:rsidR="005936E6" w:rsidRDefault="005936E6" w:rsidP="008B3A9B"/>
    <w:p w14:paraId="2C74FDFE" w14:textId="77777777" w:rsidR="005936E6" w:rsidRDefault="005936E6" w:rsidP="008B3A9B"/>
  </w:endnote>
  <w:endnote w:type="continuationSeparator" w:id="0">
    <w:p w14:paraId="1240D01E" w14:textId="77777777" w:rsidR="005936E6" w:rsidRDefault="005936E6" w:rsidP="00BE5354">
      <w:r>
        <w:continuationSeparator/>
      </w:r>
    </w:p>
    <w:p w14:paraId="5B7CDBC6" w14:textId="77777777" w:rsidR="005936E6" w:rsidRDefault="005936E6"/>
    <w:p w14:paraId="600822B4" w14:textId="77777777" w:rsidR="005936E6" w:rsidRDefault="005936E6" w:rsidP="008B3A9B"/>
    <w:p w14:paraId="3328432F" w14:textId="77777777" w:rsidR="005936E6" w:rsidRDefault="005936E6" w:rsidP="008B3A9B"/>
  </w:endnote>
  <w:endnote w:type="continuationNotice" w:id="1">
    <w:p w14:paraId="4660D12A" w14:textId="77777777" w:rsidR="005936E6" w:rsidRDefault="005936E6"/>
    <w:p w14:paraId="0B45012B" w14:textId="77777777" w:rsidR="005936E6" w:rsidRDefault="005936E6"/>
    <w:p w14:paraId="714A77FB" w14:textId="77777777" w:rsidR="005936E6" w:rsidRDefault="005936E6" w:rsidP="008B3A9B"/>
    <w:p w14:paraId="50E9BC36" w14:textId="77777777" w:rsidR="005936E6" w:rsidRDefault="005936E6" w:rsidP="008B3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F7A0" w14:textId="77777777" w:rsidR="008B3A9B" w:rsidRDefault="008B3A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1EBD" w14:textId="77777777" w:rsidR="00BE5354" w:rsidRPr="00441D2A" w:rsidRDefault="00441D2A" w:rsidP="00441D2A">
    <w:pPr>
      <w:pStyle w:val="Voettekst"/>
      <w:jc w:val="right"/>
      <w:rPr>
        <w:i/>
      </w:rPr>
    </w:pPr>
    <w:r>
      <w:rPr>
        <w:i/>
      </w:rPr>
      <w:t xml:space="preserve">Pagina </w:t>
    </w:r>
    <w:r>
      <w:rPr>
        <w:i/>
      </w:rPr>
      <w:fldChar w:fldCharType="begin"/>
    </w:r>
    <w:r>
      <w:rPr>
        <w:i/>
      </w:rPr>
      <w:instrText xml:space="preserve"> PAGE  \* Arabic  \* MERGEFORMAT </w:instrText>
    </w:r>
    <w:r>
      <w:rPr>
        <w:i/>
      </w:rPr>
      <w:fldChar w:fldCharType="separate"/>
    </w:r>
    <w:r w:rsidR="003C7592">
      <w:rPr>
        <w:i/>
        <w:noProof/>
      </w:rPr>
      <w:t>1</w:t>
    </w:r>
    <w:r>
      <w:rPr>
        <w:i/>
      </w:rPr>
      <w:fldChar w:fldCharType="end"/>
    </w:r>
    <w:r>
      <w:rPr>
        <w:i/>
      </w:rPr>
      <w:t xml:space="preserve"> van </w:t>
    </w:r>
    <w:r>
      <w:rPr>
        <w:i/>
      </w:rPr>
      <w:fldChar w:fldCharType="begin"/>
    </w:r>
    <w:r>
      <w:rPr>
        <w:i/>
      </w:rPr>
      <w:instrText xml:space="preserve"> NUMPAGES  \* Arabic  \* MERGEFORMAT </w:instrText>
    </w:r>
    <w:r>
      <w:rPr>
        <w:i/>
      </w:rPr>
      <w:fldChar w:fldCharType="separate"/>
    </w:r>
    <w:r w:rsidR="003C7592">
      <w:rPr>
        <w:i/>
        <w:noProof/>
      </w:rPr>
      <w:t>1</w:t>
    </w:r>
    <w:r>
      <w:rPr>
        <w:i/>
      </w:rPr>
      <w:fldChar w:fldCharType="end"/>
    </w:r>
  </w:p>
  <w:p w14:paraId="4C7A4E91" w14:textId="77777777" w:rsidR="003B381E" w:rsidRDefault="003B381E"/>
  <w:p w14:paraId="3E6308E8" w14:textId="77777777" w:rsidR="003B381E" w:rsidRDefault="003B381E" w:rsidP="008B3A9B"/>
  <w:p w14:paraId="62A7938F" w14:textId="77777777" w:rsidR="003B381E" w:rsidRDefault="003B381E" w:rsidP="008B3A9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963E" w14:textId="77777777" w:rsidR="008B3A9B" w:rsidRDefault="008B3A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5713" w14:textId="77777777" w:rsidR="005936E6" w:rsidRDefault="005936E6" w:rsidP="00BE5354">
      <w:r>
        <w:separator/>
      </w:r>
    </w:p>
    <w:p w14:paraId="02B24D39" w14:textId="77777777" w:rsidR="005936E6" w:rsidRDefault="005936E6"/>
    <w:p w14:paraId="0D49249B" w14:textId="77777777" w:rsidR="005936E6" w:rsidRDefault="005936E6" w:rsidP="008B3A9B"/>
    <w:p w14:paraId="4A0DF7D2" w14:textId="77777777" w:rsidR="005936E6" w:rsidRDefault="005936E6" w:rsidP="008B3A9B"/>
  </w:footnote>
  <w:footnote w:type="continuationSeparator" w:id="0">
    <w:p w14:paraId="4CF97184" w14:textId="77777777" w:rsidR="005936E6" w:rsidRDefault="005936E6" w:rsidP="00BE5354">
      <w:r>
        <w:continuationSeparator/>
      </w:r>
    </w:p>
    <w:p w14:paraId="1884BCCE" w14:textId="77777777" w:rsidR="005936E6" w:rsidRDefault="005936E6"/>
    <w:p w14:paraId="374BFB3C" w14:textId="77777777" w:rsidR="005936E6" w:rsidRDefault="005936E6" w:rsidP="008B3A9B"/>
    <w:p w14:paraId="78F202D0" w14:textId="77777777" w:rsidR="005936E6" w:rsidRDefault="005936E6" w:rsidP="008B3A9B"/>
  </w:footnote>
  <w:footnote w:type="continuationNotice" w:id="1">
    <w:p w14:paraId="25580182" w14:textId="77777777" w:rsidR="005936E6" w:rsidRDefault="005936E6"/>
    <w:p w14:paraId="3C3E9A64" w14:textId="77777777" w:rsidR="005936E6" w:rsidRDefault="005936E6"/>
    <w:p w14:paraId="48B5B0B7" w14:textId="77777777" w:rsidR="005936E6" w:rsidRDefault="005936E6" w:rsidP="008B3A9B"/>
    <w:p w14:paraId="7D4933C5" w14:textId="77777777" w:rsidR="005936E6" w:rsidRDefault="005936E6" w:rsidP="008B3A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AF753" w14:textId="77777777" w:rsidR="008B3A9B" w:rsidRDefault="008B3A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00A7" w14:textId="77777777" w:rsidR="0055232C" w:rsidRDefault="00DF4CEC" w:rsidP="00D37F8D">
    <w:pPr>
      <w:pStyle w:val="Koptekst"/>
      <w:jc w:val="right"/>
    </w:pPr>
    <w:r w:rsidRPr="003C7205">
      <w:rPr>
        <w:noProof/>
        <w:color w:val="054C38"/>
        <w:lang w:eastAsia="nl-NL"/>
      </w:rPr>
      <w:drawing>
        <wp:anchor distT="0" distB="0" distL="114300" distR="114300" simplePos="0" relativeHeight="251658240" behindDoc="0" locked="0" layoutInCell="1" allowOverlap="1" wp14:anchorId="3DAECFE0" wp14:editId="76699E96">
          <wp:simplePos x="0" y="0"/>
          <wp:positionH relativeFrom="margin">
            <wp:align>right</wp:align>
          </wp:positionH>
          <wp:positionV relativeFrom="paragraph">
            <wp:posOffset>-7315</wp:posOffset>
          </wp:positionV>
          <wp:extent cx="1494000" cy="543600"/>
          <wp:effectExtent l="0" t="0" r="0" b="8890"/>
          <wp:wrapNone/>
          <wp:docPr id="18" name="Afbeelding 18" descr="G:\Communicatie\D Corporate communicatie\Huisstijl en logo's\B Logo's Milieu Centraal\A NIEUW LOGO maart 2018\MilieuCentraal_Logo\RGB\MC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municatie\D Corporate communicatie\Huisstijl en logo's\B Logo's Milieu Centraal\A NIEUW LOGO maart 2018\MilieuCentraal_Logo\RGB\MC_Logo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40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F8D">
      <w:tab/>
    </w:r>
    <w:r w:rsidR="00D904FE">
      <w:br/>
    </w:r>
  </w:p>
  <w:p w14:paraId="3A2002D3" w14:textId="77777777" w:rsidR="00473F67" w:rsidRDefault="00473F67" w:rsidP="00D37F8D">
    <w:pPr>
      <w:pStyle w:val="Koptekst"/>
      <w:jc w:val="right"/>
    </w:pPr>
  </w:p>
  <w:p w14:paraId="2228A026" w14:textId="77777777" w:rsidR="003B381E" w:rsidRDefault="003B381E"/>
  <w:p w14:paraId="55B280C8" w14:textId="77777777" w:rsidR="003B381E" w:rsidRDefault="003B381E" w:rsidP="008B3A9B"/>
  <w:p w14:paraId="1C3F61CD" w14:textId="77777777" w:rsidR="003B381E" w:rsidRDefault="003B381E" w:rsidP="008B3A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B1ED" w14:textId="77777777" w:rsidR="008B3A9B" w:rsidRDefault="008B3A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286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2413B"/>
    <w:multiLevelType w:val="hybridMultilevel"/>
    <w:tmpl w:val="7BAC1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094697"/>
    <w:multiLevelType w:val="hybridMultilevel"/>
    <w:tmpl w:val="AC749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2513E8"/>
    <w:multiLevelType w:val="hybridMultilevel"/>
    <w:tmpl w:val="C74E9D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7433F54"/>
    <w:multiLevelType w:val="hybridMultilevel"/>
    <w:tmpl w:val="6B7CF044"/>
    <w:lvl w:ilvl="0" w:tplc="FFFFFFFF">
      <w:numFmt w:val="decimal"/>
      <w:lvlText w:val=""/>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65164"/>
    <w:multiLevelType w:val="hybridMultilevel"/>
    <w:tmpl w:val="601442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494D95"/>
    <w:multiLevelType w:val="hybridMultilevel"/>
    <w:tmpl w:val="1916BB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EB11FF"/>
    <w:multiLevelType w:val="hybridMultilevel"/>
    <w:tmpl w:val="ACFA878E"/>
    <w:lvl w:ilvl="0" w:tplc="7C5C77C8">
      <w:start w:val="1"/>
      <w:numFmt w:val="decimal"/>
      <w:lvlText w:val="%1."/>
      <w:lvlJc w:val="left"/>
      <w:pPr>
        <w:ind w:left="1040" w:hanging="360"/>
      </w:pPr>
      <w:rPr>
        <w:rFonts w:hint="default"/>
      </w:rPr>
    </w:lvl>
    <w:lvl w:ilvl="1" w:tplc="04130019" w:tentative="1">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8" w15:restartNumberingAfterBreak="0">
    <w:nsid w:val="0E231816"/>
    <w:multiLevelType w:val="hybridMultilevel"/>
    <w:tmpl w:val="88243AAA"/>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9" w15:restartNumberingAfterBreak="0">
    <w:nsid w:val="1A9A4F1E"/>
    <w:multiLevelType w:val="hybridMultilevel"/>
    <w:tmpl w:val="E520ACFE"/>
    <w:lvl w:ilvl="0" w:tplc="D278FC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AF07F9C"/>
    <w:multiLevelType w:val="hybridMultilevel"/>
    <w:tmpl w:val="AB184798"/>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2" w15:restartNumberingAfterBreak="0">
    <w:nsid w:val="2C520A75"/>
    <w:multiLevelType w:val="hybridMultilevel"/>
    <w:tmpl w:val="94E80288"/>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3" w15:restartNumberingAfterBreak="0">
    <w:nsid w:val="2EB9286B"/>
    <w:multiLevelType w:val="hybridMultilevel"/>
    <w:tmpl w:val="B5A61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DD0CA9"/>
    <w:multiLevelType w:val="hybridMultilevel"/>
    <w:tmpl w:val="CCA0C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5A1A48"/>
    <w:multiLevelType w:val="multilevel"/>
    <w:tmpl w:val="D78EEAF8"/>
    <w:lvl w:ilvl="0">
      <w:start w:val="1"/>
      <w:numFmt w:val="decimal"/>
      <w:lvlText w:val="%1"/>
      <w:lvlJc w:val="left"/>
      <w:pPr>
        <w:ind w:left="432" w:hanging="432"/>
      </w:pPr>
      <w:rPr>
        <w:rFonts w:hint="default"/>
      </w:rPr>
    </w:lvl>
    <w:lvl w:ilvl="1">
      <w:start w:val="1"/>
      <w:numFmt w:val="decimal"/>
      <w:lvlText w:val="Eis %2."/>
      <w:lvlJc w:val="left"/>
      <w:pPr>
        <w:ind w:left="1247" w:hanging="68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6" w15:restartNumberingAfterBreak="0">
    <w:nsid w:val="3C8A43B2"/>
    <w:multiLevelType w:val="hybridMultilevel"/>
    <w:tmpl w:val="72B2AB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066C28"/>
    <w:multiLevelType w:val="hybridMultilevel"/>
    <w:tmpl w:val="0DC0D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F00880"/>
    <w:multiLevelType w:val="hybridMultilevel"/>
    <w:tmpl w:val="B1D26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8A447A"/>
    <w:multiLevelType w:val="hybridMultilevel"/>
    <w:tmpl w:val="9F96A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3416B2"/>
    <w:multiLevelType w:val="hybridMultilevel"/>
    <w:tmpl w:val="076C0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035E54"/>
    <w:multiLevelType w:val="hybridMultilevel"/>
    <w:tmpl w:val="E7E619D0"/>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22" w15:restartNumberingAfterBreak="0">
    <w:nsid w:val="5A426899"/>
    <w:multiLevelType w:val="hybridMultilevel"/>
    <w:tmpl w:val="0390E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F00593"/>
    <w:multiLevelType w:val="hybridMultilevel"/>
    <w:tmpl w:val="2B8C11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1653FB"/>
    <w:multiLevelType w:val="hybridMultilevel"/>
    <w:tmpl w:val="28D8336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8F30369"/>
    <w:multiLevelType w:val="hybridMultilevel"/>
    <w:tmpl w:val="21146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8F2A75"/>
    <w:multiLevelType w:val="hybridMultilevel"/>
    <w:tmpl w:val="E2E2B3EC"/>
    <w:lvl w:ilvl="0" w:tplc="08B443B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975F3E"/>
    <w:multiLevelType w:val="hybridMultilevel"/>
    <w:tmpl w:val="EC843B22"/>
    <w:lvl w:ilvl="0" w:tplc="89C26F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D87B1D"/>
    <w:multiLevelType w:val="hybridMultilevel"/>
    <w:tmpl w:val="9D320790"/>
    <w:lvl w:ilvl="0" w:tplc="D278FCE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593BF3"/>
    <w:multiLevelType w:val="hybridMultilevel"/>
    <w:tmpl w:val="3332937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76DB12D7"/>
    <w:multiLevelType w:val="hybridMultilevel"/>
    <w:tmpl w:val="D5B29FA8"/>
    <w:lvl w:ilvl="0" w:tplc="04130001">
      <w:start w:val="1"/>
      <w:numFmt w:val="bullet"/>
      <w:lvlText w:val=""/>
      <w:lvlJc w:val="left"/>
      <w:pPr>
        <w:ind w:left="1068" w:hanging="360"/>
      </w:pPr>
      <w:rPr>
        <w:rFonts w:ascii="Symbol" w:hAnsi="Symbol" w:hint="default"/>
      </w:rPr>
    </w:lvl>
    <w:lvl w:ilvl="1" w:tplc="C7D48A2E">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7BA96649"/>
    <w:multiLevelType w:val="hybridMultilevel"/>
    <w:tmpl w:val="A490A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8B1048"/>
    <w:multiLevelType w:val="hybridMultilevel"/>
    <w:tmpl w:val="8FE84516"/>
    <w:lvl w:ilvl="0" w:tplc="04130001">
      <w:start w:val="1"/>
      <w:numFmt w:val="bullet"/>
      <w:lvlText w:val=""/>
      <w:lvlJc w:val="left"/>
      <w:pPr>
        <w:ind w:left="1400" w:hanging="360"/>
      </w:pPr>
      <w:rPr>
        <w:rFonts w:ascii="Symbol" w:hAnsi="Symbol"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33" w15:restartNumberingAfterBreak="0">
    <w:nsid w:val="7E9F5E71"/>
    <w:multiLevelType w:val="hybridMultilevel"/>
    <w:tmpl w:val="B46662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DB4C12"/>
    <w:multiLevelType w:val="hybridMultilevel"/>
    <w:tmpl w:val="255C8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3158393">
    <w:abstractNumId w:val="31"/>
  </w:num>
  <w:num w:numId="2" w16cid:durableId="842666772">
    <w:abstractNumId w:val="9"/>
  </w:num>
  <w:num w:numId="3" w16cid:durableId="1073350908">
    <w:abstractNumId w:val="28"/>
  </w:num>
  <w:num w:numId="4" w16cid:durableId="1048260426">
    <w:abstractNumId w:val="2"/>
  </w:num>
  <w:num w:numId="5" w16cid:durableId="1634216112">
    <w:abstractNumId w:val="16"/>
  </w:num>
  <w:num w:numId="6" w16cid:durableId="178198194">
    <w:abstractNumId w:val="22"/>
  </w:num>
  <w:num w:numId="7" w16cid:durableId="1953975870">
    <w:abstractNumId w:val="13"/>
  </w:num>
  <w:num w:numId="8" w16cid:durableId="38864382">
    <w:abstractNumId w:val="18"/>
  </w:num>
  <w:num w:numId="9" w16cid:durableId="1565603368">
    <w:abstractNumId w:val="23"/>
  </w:num>
  <w:num w:numId="10" w16cid:durableId="1461416635">
    <w:abstractNumId w:val="15"/>
  </w:num>
  <w:num w:numId="11" w16cid:durableId="1408305949">
    <w:abstractNumId w:val="26"/>
  </w:num>
  <w:num w:numId="12" w16cid:durableId="251820497">
    <w:abstractNumId w:val="5"/>
  </w:num>
  <w:num w:numId="13" w16cid:durableId="1077166353">
    <w:abstractNumId w:val="33"/>
  </w:num>
  <w:num w:numId="14" w16cid:durableId="1156145557">
    <w:abstractNumId w:val="20"/>
  </w:num>
  <w:num w:numId="15" w16cid:durableId="1816096403">
    <w:abstractNumId w:val="10"/>
  </w:num>
  <w:num w:numId="16" w16cid:durableId="946304788">
    <w:abstractNumId w:val="4"/>
  </w:num>
  <w:num w:numId="17" w16cid:durableId="1753547563">
    <w:abstractNumId w:val="27"/>
  </w:num>
  <w:num w:numId="18" w16cid:durableId="619802275">
    <w:abstractNumId w:val="11"/>
  </w:num>
  <w:num w:numId="19" w16cid:durableId="1374500309">
    <w:abstractNumId w:val="30"/>
  </w:num>
  <w:num w:numId="20" w16cid:durableId="101650975">
    <w:abstractNumId w:val="29"/>
  </w:num>
  <w:num w:numId="21" w16cid:durableId="1205411374">
    <w:abstractNumId w:val="0"/>
  </w:num>
  <w:num w:numId="22" w16cid:durableId="688718547">
    <w:abstractNumId w:val="34"/>
  </w:num>
  <w:num w:numId="23" w16cid:durableId="489752739">
    <w:abstractNumId w:val="3"/>
  </w:num>
  <w:num w:numId="24" w16cid:durableId="1290934817">
    <w:abstractNumId w:val="12"/>
  </w:num>
  <w:num w:numId="25" w16cid:durableId="1018579343">
    <w:abstractNumId w:val="7"/>
  </w:num>
  <w:num w:numId="26" w16cid:durableId="1721516108">
    <w:abstractNumId w:val="21"/>
  </w:num>
  <w:num w:numId="27" w16cid:durableId="1194926121">
    <w:abstractNumId w:val="32"/>
  </w:num>
  <w:num w:numId="28" w16cid:durableId="1898085014">
    <w:abstractNumId w:val="8"/>
  </w:num>
  <w:num w:numId="29" w16cid:durableId="1763137583">
    <w:abstractNumId w:val="17"/>
  </w:num>
  <w:num w:numId="30" w16cid:durableId="288897005">
    <w:abstractNumId w:val="14"/>
  </w:num>
  <w:num w:numId="31" w16cid:durableId="1605575658">
    <w:abstractNumId w:val="6"/>
  </w:num>
  <w:num w:numId="32" w16cid:durableId="1597901222">
    <w:abstractNumId w:val="19"/>
  </w:num>
  <w:num w:numId="33" w16cid:durableId="1367680198">
    <w:abstractNumId w:val="25"/>
  </w:num>
  <w:num w:numId="34" w16cid:durableId="350423476">
    <w:abstractNumId w:val="1"/>
  </w:num>
  <w:num w:numId="35" w16cid:durableId="1913088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EA4"/>
    <w:rsid w:val="00006616"/>
    <w:rsid w:val="00012945"/>
    <w:rsid w:val="00013DED"/>
    <w:rsid w:val="00013E2F"/>
    <w:rsid w:val="00030AE8"/>
    <w:rsid w:val="00031955"/>
    <w:rsid w:val="000324B3"/>
    <w:rsid w:val="00040F5F"/>
    <w:rsid w:val="00050E7B"/>
    <w:rsid w:val="00051346"/>
    <w:rsid w:val="00051665"/>
    <w:rsid w:val="0006066D"/>
    <w:rsid w:val="00062588"/>
    <w:rsid w:val="00064C51"/>
    <w:rsid w:val="00072103"/>
    <w:rsid w:val="00072A94"/>
    <w:rsid w:val="00080049"/>
    <w:rsid w:val="000812EA"/>
    <w:rsid w:val="00083F36"/>
    <w:rsid w:val="0008556B"/>
    <w:rsid w:val="0009366E"/>
    <w:rsid w:val="00095BDE"/>
    <w:rsid w:val="0009666E"/>
    <w:rsid w:val="000A22E6"/>
    <w:rsid w:val="000A7C22"/>
    <w:rsid w:val="000B143F"/>
    <w:rsid w:val="000B211A"/>
    <w:rsid w:val="000B3805"/>
    <w:rsid w:val="000B7A9D"/>
    <w:rsid w:val="000C0B77"/>
    <w:rsid w:val="000D334A"/>
    <w:rsid w:val="000D3977"/>
    <w:rsid w:val="000D533C"/>
    <w:rsid w:val="000E47A7"/>
    <w:rsid w:val="000E4D6A"/>
    <w:rsid w:val="00103BFF"/>
    <w:rsid w:val="00106615"/>
    <w:rsid w:val="0010666D"/>
    <w:rsid w:val="00110698"/>
    <w:rsid w:val="00112D84"/>
    <w:rsid w:val="00127771"/>
    <w:rsid w:val="00134808"/>
    <w:rsid w:val="00136276"/>
    <w:rsid w:val="001447B3"/>
    <w:rsid w:val="00147372"/>
    <w:rsid w:val="0015424F"/>
    <w:rsid w:val="00157575"/>
    <w:rsid w:val="00160020"/>
    <w:rsid w:val="00163C0C"/>
    <w:rsid w:val="00163CA4"/>
    <w:rsid w:val="001645B1"/>
    <w:rsid w:val="00166F7E"/>
    <w:rsid w:val="00170C47"/>
    <w:rsid w:val="00172B7B"/>
    <w:rsid w:val="0017483C"/>
    <w:rsid w:val="00176F8B"/>
    <w:rsid w:val="00180267"/>
    <w:rsid w:val="00183173"/>
    <w:rsid w:val="00185D72"/>
    <w:rsid w:val="001A702F"/>
    <w:rsid w:val="001B3EAC"/>
    <w:rsid w:val="001B7715"/>
    <w:rsid w:val="001C0515"/>
    <w:rsid w:val="001C3B52"/>
    <w:rsid w:val="001D1F63"/>
    <w:rsid w:val="001D4858"/>
    <w:rsid w:val="001D59AB"/>
    <w:rsid w:val="001F367C"/>
    <w:rsid w:val="00203D87"/>
    <w:rsid w:val="00204A30"/>
    <w:rsid w:val="00204BE2"/>
    <w:rsid w:val="00207EC8"/>
    <w:rsid w:val="002109CA"/>
    <w:rsid w:val="00215ADC"/>
    <w:rsid w:val="00217F1F"/>
    <w:rsid w:val="00226B1B"/>
    <w:rsid w:val="00227FBC"/>
    <w:rsid w:val="00234524"/>
    <w:rsid w:val="002347DD"/>
    <w:rsid w:val="00251591"/>
    <w:rsid w:val="002577A4"/>
    <w:rsid w:val="0026223F"/>
    <w:rsid w:val="00263F07"/>
    <w:rsid w:val="00270FCC"/>
    <w:rsid w:val="00277E98"/>
    <w:rsid w:val="002811B5"/>
    <w:rsid w:val="002828BA"/>
    <w:rsid w:val="0028338C"/>
    <w:rsid w:val="0028511D"/>
    <w:rsid w:val="00292B66"/>
    <w:rsid w:val="002A0ACF"/>
    <w:rsid w:val="002A3D14"/>
    <w:rsid w:val="002A5614"/>
    <w:rsid w:val="002A6FF9"/>
    <w:rsid w:val="002B3F73"/>
    <w:rsid w:val="002B5903"/>
    <w:rsid w:val="002B7061"/>
    <w:rsid w:val="002B7B74"/>
    <w:rsid w:val="002C62E1"/>
    <w:rsid w:val="002D3968"/>
    <w:rsid w:val="002D4504"/>
    <w:rsid w:val="002D6E07"/>
    <w:rsid w:val="002E7182"/>
    <w:rsid w:val="003017FA"/>
    <w:rsid w:val="0030181D"/>
    <w:rsid w:val="00304D10"/>
    <w:rsid w:val="003111D8"/>
    <w:rsid w:val="00314BD8"/>
    <w:rsid w:val="0031618E"/>
    <w:rsid w:val="00316617"/>
    <w:rsid w:val="003200F1"/>
    <w:rsid w:val="003247A1"/>
    <w:rsid w:val="0033642C"/>
    <w:rsid w:val="0034149F"/>
    <w:rsid w:val="00342009"/>
    <w:rsid w:val="00344631"/>
    <w:rsid w:val="00345AFB"/>
    <w:rsid w:val="003477BA"/>
    <w:rsid w:val="00350067"/>
    <w:rsid w:val="00354C7E"/>
    <w:rsid w:val="00354E92"/>
    <w:rsid w:val="0037399F"/>
    <w:rsid w:val="00392A19"/>
    <w:rsid w:val="00393CF8"/>
    <w:rsid w:val="00396A6C"/>
    <w:rsid w:val="00397AE3"/>
    <w:rsid w:val="003A1B54"/>
    <w:rsid w:val="003A21C0"/>
    <w:rsid w:val="003A6966"/>
    <w:rsid w:val="003B381E"/>
    <w:rsid w:val="003B5139"/>
    <w:rsid w:val="003B54E9"/>
    <w:rsid w:val="003B6AFC"/>
    <w:rsid w:val="003C0C6D"/>
    <w:rsid w:val="003C4E90"/>
    <w:rsid w:val="003C55B7"/>
    <w:rsid w:val="003C68AB"/>
    <w:rsid w:val="003C7592"/>
    <w:rsid w:val="003D3985"/>
    <w:rsid w:val="003D3C3B"/>
    <w:rsid w:val="003E108A"/>
    <w:rsid w:val="003E6E66"/>
    <w:rsid w:val="003E7291"/>
    <w:rsid w:val="003F08CF"/>
    <w:rsid w:val="003F1E8C"/>
    <w:rsid w:val="003F2571"/>
    <w:rsid w:val="003F2F05"/>
    <w:rsid w:val="003F5313"/>
    <w:rsid w:val="00411262"/>
    <w:rsid w:val="00412216"/>
    <w:rsid w:val="0042411A"/>
    <w:rsid w:val="00424F3F"/>
    <w:rsid w:val="00433B93"/>
    <w:rsid w:val="0043725F"/>
    <w:rsid w:val="00441D2A"/>
    <w:rsid w:val="00444353"/>
    <w:rsid w:val="00450C50"/>
    <w:rsid w:val="004525FA"/>
    <w:rsid w:val="004713CA"/>
    <w:rsid w:val="00473F67"/>
    <w:rsid w:val="004742BC"/>
    <w:rsid w:val="004748FA"/>
    <w:rsid w:val="0048025B"/>
    <w:rsid w:val="0048179C"/>
    <w:rsid w:val="0048259A"/>
    <w:rsid w:val="004862B2"/>
    <w:rsid w:val="004918C0"/>
    <w:rsid w:val="004972E9"/>
    <w:rsid w:val="004A2B00"/>
    <w:rsid w:val="004A3A3C"/>
    <w:rsid w:val="004A40B6"/>
    <w:rsid w:val="004B7B19"/>
    <w:rsid w:val="004D5679"/>
    <w:rsid w:val="004D57B5"/>
    <w:rsid w:val="004E0D61"/>
    <w:rsid w:val="004E273C"/>
    <w:rsid w:val="004E2997"/>
    <w:rsid w:val="004E36C3"/>
    <w:rsid w:val="004E450E"/>
    <w:rsid w:val="004E5B0E"/>
    <w:rsid w:val="004F70D5"/>
    <w:rsid w:val="00500019"/>
    <w:rsid w:val="00500D1C"/>
    <w:rsid w:val="005033B4"/>
    <w:rsid w:val="005211AB"/>
    <w:rsid w:val="00523C5B"/>
    <w:rsid w:val="00531F05"/>
    <w:rsid w:val="005324E8"/>
    <w:rsid w:val="00532832"/>
    <w:rsid w:val="00537CD8"/>
    <w:rsid w:val="0054333D"/>
    <w:rsid w:val="005461E8"/>
    <w:rsid w:val="0055232C"/>
    <w:rsid w:val="00562EE3"/>
    <w:rsid w:val="0057639D"/>
    <w:rsid w:val="005767E7"/>
    <w:rsid w:val="00586B38"/>
    <w:rsid w:val="005912F3"/>
    <w:rsid w:val="00591A2D"/>
    <w:rsid w:val="005936E6"/>
    <w:rsid w:val="0059669F"/>
    <w:rsid w:val="005B19B1"/>
    <w:rsid w:val="005B2A6D"/>
    <w:rsid w:val="005B76AA"/>
    <w:rsid w:val="005C2AE3"/>
    <w:rsid w:val="005C441E"/>
    <w:rsid w:val="005C4610"/>
    <w:rsid w:val="005D0AA0"/>
    <w:rsid w:val="005D52E1"/>
    <w:rsid w:val="005D6974"/>
    <w:rsid w:val="005D7576"/>
    <w:rsid w:val="005E6DCB"/>
    <w:rsid w:val="005F6022"/>
    <w:rsid w:val="00601F9F"/>
    <w:rsid w:val="00603F8F"/>
    <w:rsid w:val="0063129E"/>
    <w:rsid w:val="006337BF"/>
    <w:rsid w:val="0063556D"/>
    <w:rsid w:val="00640449"/>
    <w:rsid w:val="00651A91"/>
    <w:rsid w:val="00662872"/>
    <w:rsid w:val="00666A52"/>
    <w:rsid w:val="00671C37"/>
    <w:rsid w:val="00677490"/>
    <w:rsid w:val="006805F8"/>
    <w:rsid w:val="00683FD1"/>
    <w:rsid w:val="0069090D"/>
    <w:rsid w:val="006937CB"/>
    <w:rsid w:val="006A0FEA"/>
    <w:rsid w:val="006B3C96"/>
    <w:rsid w:val="006B4178"/>
    <w:rsid w:val="006C2126"/>
    <w:rsid w:val="006C405F"/>
    <w:rsid w:val="006C55CB"/>
    <w:rsid w:val="006D62BE"/>
    <w:rsid w:val="006E5653"/>
    <w:rsid w:val="006E73D4"/>
    <w:rsid w:val="006F0CBC"/>
    <w:rsid w:val="006F132A"/>
    <w:rsid w:val="006F23DF"/>
    <w:rsid w:val="006F4A9B"/>
    <w:rsid w:val="006F5937"/>
    <w:rsid w:val="0070623F"/>
    <w:rsid w:val="00710E8D"/>
    <w:rsid w:val="00711B96"/>
    <w:rsid w:val="00720BA8"/>
    <w:rsid w:val="007309F8"/>
    <w:rsid w:val="00741787"/>
    <w:rsid w:val="00751DB1"/>
    <w:rsid w:val="00752FF4"/>
    <w:rsid w:val="007643F5"/>
    <w:rsid w:val="00766ABA"/>
    <w:rsid w:val="007700F7"/>
    <w:rsid w:val="007751B0"/>
    <w:rsid w:val="00783D3F"/>
    <w:rsid w:val="00792056"/>
    <w:rsid w:val="00792836"/>
    <w:rsid w:val="007A0C9A"/>
    <w:rsid w:val="007A6CC2"/>
    <w:rsid w:val="007B5DBA"/>
    <w:rsid w:val="007B5EE3"/>
    <w:rsid w:val="007C23FA"/>
    <w:rsid w:val="007C29A0"/>
    <w:rsid w:val="007C75CD"/>
    <w:rsid w:val="007D1857"/>
    <w:rsid w:val="007E1AE1"/>
    <w:rsid w:val="007E6E6B"/>
    <w:rsid w:val="00802772"/>
    <w:rsid w:val="008135C2"/>
    <w:rsid w:val="00815913"/>
    <w:rsid w:val="00825DDA"/>
    <w:rsid w:val="00830693"/>
    <w:rsid w:val="008311EB"/>
    <w:rsid w:val="00832FC4"/>
    <w:rsid w:val="00833DAA"/>
    <w:rsid w:val="00836EED"/>
    <w:rsid w:val="008408C1"/>
    <w:rsid w:val="00845D3F"/>
    <w:rsid w:val="00850025"/>
    <w:rsid w:val="00853454"/>
    <w:rsid w:val="008541D3"/>
    <w:rsid w:val="00855CE8"/>
    <w:rsid w:val="00863AD3"/>
    <w:rsid w:val="00884DD3"/>
    <w:rsid w:val="008865B0"/>
    <w:rsid w:val="00890812"/>
    <w:rsid w:val="008917B3"/>
    <w:rsid w:val="008A0416"/>
    <w:rsid w:val="008A12CE"/>
    <w:rsid w:val="008A250F"/>
    <w:rsid w:val="008B3A9B"/>
    <w:rsid w:val="008C1FA6"/>
    <w:rsid w:val="008C40A4"/>
    <w:rsid w:val="008E42A2"/>
    <w:rsid w:val="008E5CB9"/>
    <w:rsid w:val="008F1966"/>
    <w:rsid w:val="008F3984"/>
    <w:rsid w:val="008F4121"/>
    <w:rsid w:val="009032D6"/>
    <w:rsid w:val="00903B9E"/>
    <w:rsid w:val="0090792B"/>
    <w:rsid w:val="00912706"/>
    <w:rsid w:val="00917CB2"/>
    <w:rsid w:val="00926CBD"/>
    <w:rsid w:val="009334A6"/>
    <w:rsid w:val="00934864"/>
    <w:rsid w:val="009355BD"/>
    <w:rsid w:val="00941950"/>
    <w:rsid w:val="00944BBB"/>
    <w:rsid w:val="00944CA7"/>
    <w:rsid w:val="00951016"/>
    <w:rsid w:val="00952835"/>
    <w:rsid w:val="00955945"/>
    <w:rsid w:val="00955BEE"/>
    <w:rsid w:val="0096016B"/>
    <w:rsid w:val="009817FA"/>
    <w:rsid w:val="009875D7"/>
    <w:rsid w:val="0099022A"/>
    <w:rsid w:val="009934DC"/>
    <w:rsid w:val="009A507B"/>
    <w:rsid w:val="009A55D9"/>
    <w:rsid w:val="009B2EC1"/>
    <w:rsid w:val="009B7A69"/>
    <w:rsid w:val="009C096D"/>
    <w:rsid w:val="009C1BC8"/>
    <w:rsid w:val="009C5E13"/>
    <w:rsid w:val="009C723C"/>
    <w:rsid w:val="009D1487"/>
    <w:rsid w:val="009D38D4"/>
    <w:rsid w:val="009D4C2B"/>
    <w:rsid w:val="009F1900"/>
    <w:rsid w:val="009F523F"/>
    <w:rsid w:val="009F65FB"/>
    <w:rsid w:val="00A01879"/>
    <w:rsid w:val="00A10168"/>
    <w:rsid w:val="00A1560C"/>
    <w:rsid w:val="00A16C69"/>
    <w:rsid w:val="00A22C92"/>
    <w:rsid w:val="00A27FE4"/>
    <w:rsid w:val="00A30A2E"/>
    <w:rsid w:val="00A40848"/>
    <w:rsid w:val="00A44955"/>
    <w:rsid w:val="00A44E83"/>
    <w:rsid w:val="00A50CEA"/>
    <w:rsid w:val="00A510B9"/>
    <w:rsid w:val="00A55401"/>
    <w:rsid w:val="00A57B36"/>
    <w:rsid w:val="00A60EFE"/>
    <w:rsid w:val="00A622C9"/>
    <w:rsid w:val="00A638FE"/>
    <w:rsid w:val="00A7294E"/>
    <w:rsid w:val="00A730E5"/>
    <w:rsid w:val="00A73747"/>
    <w:rsid w:val="00A74552"/>
    <w:rsid w:val="00A8360B"/>
    <w:rsid w:val="00A86B6B"/>
    <w:rsid w:val="00A953D2"/>
    <w:rsid w:val="00A954E5"/>
    <w:rsid w:val="00A97DC6"/>
    <w:rsid w:val="00AA1C8E"/>
    <w:rsid w:val="00AB050A"/>
    <w:rsid w:val="00AB14F3"/>
    <w:rsid w:val="00AB1683"/>
    <w:rsid w:val="00AB2B02"/>
    <w:rsid w:val="00AC211D"/>
    <w:rsid w:val="00AC4D7F"/>
    <w:rsid w:val="00AC58AA"/>
    <w:rsid w:val="00AD7A87"/>
    <w:rsid w:val="00AE2736"/>
    <w:rsid w:val="00AF608A"/>
    <w:rsid w:val="00B01CEC"/>
    <w:rsid w:val="00B311A0"/>
    <w:rsid w:val="00B37779"/>
    <w:rsid w:val="00B40BAA"/>
    <w:rsid w:val="00B4192A"/>
    <w:rsid w:val="00B46E04"/>
    <w:rsid w:val="00B52652"/>
    <w:rsid w:val="00B6513B"/>
    <w:rsid w:val="00B65191"/>
    <w:rsid w:val="00B6589E"/>
    <w:rsid w:val="00B67BCC"/>
    <w:rsid w:val="00B87432"/>
    <w:rsid w:val="00B93146"/>
    <w:rsid w:val="00B939CD"/>
    <w:rsid w:val="00B96EB2"/>
    <w:rsid w:val="00BB1A96"/>
    <w:rsid w:val="00BB7036"/>
    <w:rsid w:val="00BC3547"/>
    <w:rsid w:val="00BC3C15"/>
    <w:rsid w:val="00BC3EEE"/>
    <w:rsid w:val="00BC5B4A"/>
    <w:rsid w:val="00BD5529"/>
    <w:rsid w:val="00BE466E"/>
    <w:rsid w:val="00BE4E6B"/>
    <w:rsid w:val="00BE51AF"/>
    <w:rsid w:val="00BE5354"/>
    <w:rsid w:val="00BF29A1"/>
    <w:rsid w:val="00BF356E"/>
    <w:rsid w:val="00BF3574"/>
    <w:rsid w:val="00C07185"/>
    <w:rsid w:val="00C07A2C"/>
    <w:rsid w:val="00C1083A"/>
    <w:rsid w:val="00C12A9A"/>
    <w:rsid w:val="00C30B68"/>
    <w:rsid w:val="00C40935"/>
    <w:rsid w:val="00C43A5A"/>
    <w:rsid w:val="00C51035"/>
    <w:rsid w:val="00C56C1A"/>
    <w:rsid w:val="00C56D4D"/>
    <w:rsid w:val="00C62EB2"/>
    <w:rsid w:val="00C668BE"/>
    <w:rsid w:val="00C718D6"/>
    <w:rsid w:val="00C73C4B"/>
    <w:rsid w:val="00C86FE8"/>
    <w:rsid w:val="00C92612"/>
    <w:rsid w:val="00C92B3D"/>
    <w:rsid w:val="00C9334F"/>
    <w:rsid w:val="00CC08A2"/>
    <w:rsid w:val="00CC0A28"/>
    <w:rsid w:val="00CC1D2D"/>
    <w:rsid w:val="00CD1E2D"/>
    <w:rsid w:val="00CD293D"/>
    <w:rsid w:val="00CD6D23"/>
    <w:rsid w:val="00CE01BB"/>
    <w:rsid w:val="00CE1526"/>
    <w:rsid w:val="00CE20B6"/>
    <w:rsid w:val="00CE70BD"/>
    <w:rsid w:val="00CF3376"/>
    <w:rsid w:val="00CF6319"/>
    <w:rsid w:val="00D0591E"/>
    <w:rsid w:val="00D12A52"/>
    <w:rsid w:val="00D16FD8"/>
    <w:rsid w:val="00D25CCE"/>
    <w:rsid w:val="00D27BFB"/>
    <w:rsid w:val="00D34621"/>
    <w:rsid w:val="00D347B5"/>
    <w:rsid w:val="00D34F66"/>
    <w:rsid w:val="00D37F8D"/>
    <w:rsid w:val="00D40CFE"/>
    <w:rsid w:val="00D40FF0"/>
    <w:rsid w:val="00D42E41"/>
    <w:rsid w:val="00D43539"/>
    <w:rsid w:val="00D4408A"/>
    <w:rsid w:val="00D54A2C"/>
    <w:rsid w:val="00D66B48"/>
    <w:rsid w:val="00D80EA4"/>
    <w:rsid w:val="00D85780"/>
    <w:rsid w:val="00D904FE"/>
    <w:rsid w:val="00D9112E"/>
    <w:rsid w:val="00D923D8"/>
    <w:rsid w:val="00D9288D"/>
    <w:rsid w:val="00DA04A7"/>
    <w:rsid w:val="00DA2229"/>
    <w:rsid w:val="00DC1734"/>
    <w:rsid w:val="00DC2A54"/>
    <w:rsid w:val="00DC377A"/>
    <w:rsid w:val="00DC7F5E"/>
    <w:rsid w:val="00DD38B2"/>
    <w:rsid w:val="00DE2D15"/>
    <w:rsid w:val="00DE3205"/>
    <w:rsid w:val="00DE7AE9"/>
    <w:rsid w:val="00DF2B65"/>
    <w:rsid w:val="00DF4CEC"/>
    <w:rsid w:val="00DF6477"/>
    <w:rsid w:val="00DF7972"/>
    <w:rsid w:val="00E00321"/>
    <w:rsid w:val="00E0326C"/>
    <w:rsid w:val="00E15A3B"/>
    <w:rsid w:val="00E31EA4"/>
    <w:rsid w:val="00E353F2"/>
    <w:rsid w:val="00E35DF9"/>
    <w:rsid w:val="00E41124"/>
    <w:rsid w:val="00E4782D"/>
    <w:rsid w:val="00E551B1"/>
    <w:rsid w:val="00E57E6D"/>
    <w:rsid w:val="00E657C9"/>
    <w:rsid w:val="00E71595"/>
    <w:rsid w:val="00E8391B"/>
    <w:rsid w:val="00EA4E83"/>
    <w:rsid w:val="00EA5AB4"/>
    <w:rsid w:val="00EA7C44"/>
    <w:rsid w:val="00EB4049"/>
    <w:rsid w:val="00EB5C8C"/>
    <w:rsid w:val="00EB5D82"/>
    <w:rsid w:val="00EC1067"/>
    <w:rsid w:val="00EE3857"/>
    <w:rsid w:val="00F062F9"/>
    <w:rsid w:val="00F100F1"/>
    <w:rsid w:val="00F13175"/>
    <w:rsid w:val="00F13A57"/>
    <w:rsid w:val="00F268D4"/>
    <w:rsid w:val="00F27B08"/>
    <w:rsid w:val="00F41C08"/>
    <w:rsid w:val="00F42F90"/>
    <w:rsid w:val="00F47F71"/>
    <w:rsid w:val="00F604FB"/>
    <w:rsid w:val="00F60C65"/>
    <w:rsid w:val="00F61276"/>
    <w:rsid w:val="00F637ED"/>
    <w:rsid w:val="00F71A2C"/>
    <w:rsid w:val="00F841E8"/>
    <w:rsid w:val="00F84F55"/>
    <w:rsid w:val="00F86904"/>
    <w:rsid w:val="00F8715D"/>
    <w:rsid w:val="00F957F1"/>
    <w:rsid w:val="00FA5A9E"/>
    <w:rsid w:val="00FB4485"/>
    <w:rsid w:val="00FC0A69"/>
    <w:rsid w:val="00FC2501"/>
    <w:rsid w:val="00FD3336"/>
    <w:rsid w:val="00FD476F"/>
    <w:rsid w:val="00FD49AB"/>
    <w:rsid w:val="00FE5B8C"/>
    <w:rsid w:val="00FF5492"/>
    <w:rsid w:val="00FF5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97297"/>
  <w15:chartTrackingRefBased/>
  <w15:docId w15:val="{64B95BED-BB2C-4F82-936D-21AA0B13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0A2E"/>
    <w:pPr>
      <w:spacing w:after="0" w:line="240" w:lineRule="auto"/>
      <w:contextualSpacing/>
    </w:pPr>
  </w:style>
  <w:style w:type="paragraph" w:styleId="Kop1">
    <w:name w:val="heading 1"/>
    <w:basedOn w:val="Standaard"/>
    <w:next w:val="Standaard"/>
    <w:link w:val="Kop1Char"/>
    <w:autoRedefine/>
    <w:uiPriority w:val="9"/>
    <w:qFormat/>
    <w:rsid w:val="000A22E6"/>
    <w:pPr>
      <w:keepNext/>
      <w:keepLines/>
      <w:spacing w:before="240"/>
      <w:outlineLvl w:val="0"/>
    </w:pPr>
    <w:rPr>
      <w:rFonts w:eastAsiaTheme="majorEastAsia" w:cstheme="majorBidi"/>
      <w:b/>
      <w:color w:val="054C38"/>
      <w:sz w:val="32"/>
      <w:szCs w:val="28"/>
    </w:rPr>
  </w:style>
  <w:style w:type="paragraph" w:styleId="Kop2">
    <w:name w:val="heading 2"/>
    <w:basedOn w:val="Standaard"/>
    <w:next w:val="Standaard"/>
    <w:link w:val="Kop2Char"/>
    <w:autoRedefine/>
    <w:uiPriority w:val="9"/>
    <w:unhideWhenUsed/>
    <w:qFormat/>
    <w:rsid w:val="009D38D4"/>
    <w:pPr>
      <w:keepNext/>
      <w:keepLines/>
      <w:spacing w:before="40"/>
      <w:outlineLvl w:val="1"/>
    </w:pPr>
    <w:rPr>
      <w:rFonts w:eastAsiaTheme="majorEastAsia" w:cstheme="minorHAnsi"/>
      <w:bCs/>
    </w:rPr>
  </w:style>
  <w:style w:type="paragraph" w:styleId="Kop3">
    <w:name w:val="heading 3"/>
    <w:basedOn w:val="Standaard"/>
    <w:next w:val="Standaard"/>
    <w:link w:val="Kop3Char"/>
    <w:uiPriority w:val="9"/>
    <w:unhideWhenUsed/>
    <w:qFormat/>
    <w:rsid w:val="00A638FE"/>
    <w:pPr>
      <w:keepNext/>
      <w:keepLines/>
      <w:numPr>
        <w:ilvl w:val="2"/>
        <w:numId w:val="10"/>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A638FE"/>
    <w:pPr>
      <w:keepNext/>
      <w:keepLines/>
      <w:numPr>
        <w:ilvl w:val="3"/>
        <w:numId w:val="10"/>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A638FE"/>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A638FE"/>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A638FE"/>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A638FE"/>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638FE"/>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2E6"/>
    <w:rPr>
      <w:rFonts w:eastAsiaTheme="majorEastAsia" w:cstheme="majorBidi"/>
      <w:b/>
      <w:color w:val="054C38"/>
      <w:sz w:val="32"/>
      <w:szCs w:val="28"/>
    </w:rPr>
  </w:style>
  <w:style w:type="paragraph" w:styleId="Ondertitel">
    <w:name w:val="Subtitle"/>
    <w:basedOn w:val="Standaard"/>
    <w:next w:val="Standaard"/>
    <w:link w:val="OndertitelChar"/>
    <w:autoRedefine/>
    <w:uiPriority w:val="11"/>
    <w:qFormat/>
    <w:rsid w:val="00D904FE"/>
    <w:pPr>
      <w:numPr>
        <w:ilvl w:val="1"/>
      </w:numPr>
    </w:pPr>
    <w:rPr>
      <w:rFonts w:eastAsiaTheme="minorEastAsia"/>
      <w:color w:val="3FA1ED"/>
      <w:spacing w:val="15"/>
      <w:sz w:val="28"/>
    </w:rPr>
  </w:style>
  <w:style w:type="character" w:customStyle="1" w:styleId="OndertitelChar">
    <w:name w:val="Ondertitel Char"/>
    <w:basedOn w:val="Standaardalinea-lettertype"/>
    <w:link w:val="Ondertitel"/>
    <w:uiPriority w:val="11"/>
    <w:rsid w:val="00D904FE"/>
    <w:rPr>
      <w:rFonts w:eastAsiaTheme="minorEastAsia"/>
      <w:color w:val="3FA1ED"/>
      <w:spacing w:val="15"/>
      <w:sz w:val="28"/>
    </w:rPr>
  </w:style>
  <w:style w:type="character" w:customStyle="1" w:styleId="Kop2Char">
    <w:name w:val="Kop 2 Char"/>
    <w:basedOn w:val="Standaardalinea-lettertype"/>
    <w:link w:val="Kop2"/>
    <w:uiPriority w:val="9"/>
    <w:rsid w:val="009D38D4"/>
    <w:rPr>
      <w:rFonts w:eastAsiaTheme="majorEastAsia" w:cstheme="minorHAnsi"/>
      <w:bCs/>
    </w:rPr>
  </w:style>
  <w:style w:type="character" w:styleId="Subtielebenadrukking">
    <w:name w:val="Subtle Emphasis"/>
    <w:aliases w:val="Tussenkop"/>
    <w:basedOn w:val="Standaardalinea-lettertype"/>
    <w:uiPriority w:val="19"/>
    <w:rsid w:val="00411262"/>
    <w:rPr>
      <w:rFonts w:asciiTheme="minorHAnsi" w:hAnsiTheme="minorHAnsi"/>
      <w:b/>
      <w:i/>
      <w:iCs/>
      <w:color w:val="006983"/>
      <w:sz w:val="20"/>
    </w:rPr>
  </w:style>
  <w:style w:type="paragraph" w:styleId="Lijstalinea">
    <w:name w:val="List Paragraph"/>
    <w:basedOn w:val="Standaard"/>
    <w:uiPriority w:val="34"/>
    <w:qFormat/>
    <w:rsid w:val="00411262"/>
    <w:pPr>
      <w:ind w:left="720"/>
    </w:pPr>
  </w:style>
  <w:style w:type="paragraph" w:styleId="Koptekst">
    <w:name w:val="header"/>
    <w:basedOn w:val="Standaard"/>
    <w:link w:val="KoptekstChar"/>
    <w:uiPriority w:val="99"/>
    <w:unhideWhenUsed/>
    <w:rsid w:val="00BE5354"/>
    <w:pPr>
      <w:tabs>
        <w:tab w:val="center" w:pos="4536"/>
        <w:tab w:val="right" w:pos="9072"/>
      </w:tabs>
    </w:pPr>
  </w:style>
  <w:style w:type="character" w:customStyle="1" w:styleId="KoptekstChar">
    <w:name w:val="Koptekst Char"/>
    <w:basedOn w:val="Standaardalinea-lettertype"/>
    <w:link w:val="Koptekst"/>
    <w:uiPriority w:val="99"/>
    <w:rsid w:val="00BE5354"/>
  </w:style>
  <w:style w:type="paragraph" w:styleId="Voettekst">
    <w:name w:val="footer"/>
    <w:basedOn w:val="Standaard"/>
    <w:link w:val="VoettekstChar"/>
    <w:uiPriority w:val="99"/>
    <w:unhideWhenUsed/>
    <w:rsid w:val="00BE5354"/>
    <w:pPr>
      <w:tabs>
        <w:tab w:val="center" w:pos="4536"/>
        <w:tab w:val="right" w:pos="9072"/>
      </w:tabs>
    </w:pPr>
  </w:style>
  <w:style w:type="character" w:customStyle="1" w:styleId="VoettekstChar">
    <w:name w:val="Voettekst Char"/>
    <w:basedOn w:val="Standaardalinea-lettertype"/>
    <w:link w:val="Voettekst"/>
    <w:uiPriority w:val="99"/>
    <w:rsid w:val="00BE5354"/>
  </w:style>
  <w:style w:type="paragraph" w:customStyle="1" w:styleId="Tussenkop1">
    <w:name w:val="Tussenkop1"/>
    <w:basedOn w:val="Standaard"/>
    <w:next w:val="Standaard"/>
    <w:autoRedefine/>
    <w:qFormat/>
    <w:rsid w:val="00D904FE"/>
    <w:rPr>
      <w:b/>
      <w:i/>
      <w:color w:val="3FA1ED"/>
    </w:rPr>
  </w:style>
  <w:style w:type="character" w:styleId="Hyperlink">
    <w:name w:val="Hyperlink"/>
    <w:basedOn w:val="Standaardalinea-lettertype"/>
    <w:uiPriority w:val="99"/>
    <w:unhideWhenUsed/>
    <w:rsid w:val="00F61276"/>
    <w:rPr>
      <w:color w:val="0563C1" w:themeColor="hyperlink"/>
      <w:u w:val="single"/>
    </w:rPr>
  </w:style>
  <w:style w:type="paragraph" w:customStyle="1" w:styleId="Titel1">
    <w:name w:val="Titel1"/>
    <w:basedOn w:val="Kop1"/>
    <w:link w:val="Titel1Char"/>
    <w:rsid w:val="00D904FE"/>
  </w:style>
  <w:style w:type="paragraph" w:styleId="Titel">
    <w:name w:val="Title"/>
    <w:basedOn w:val="Standaard"/>
    <w:next w:val="Standaard"/>
    <w:link w:val="TitelChar"/>
    <w:autoRedefine/>
    <w:uiPriority w:val="10"/>
    <w:qFormat/>
    <w:rsid w:val="00BE4E6B"/>
    <w:rPr>
      <w:rFonts w:eastAsiaTheme="majorEastAsia" w:cstheme="majorBidi"/>
      <w:b/>
      <w:noProof/>
      <w:color w:val="054C38"/>
      <w:spacing w:val="-10"/>
      <w:kern w:val="28"/>
      <w:sz w:val="44"/>
      <w:szCs w:val="44"/>
    </w:rPr>
  </w:style>
  <w:style w:type="character" w:customStyle="1" w:styleId="Titel1Char">
    <w:name w:val="Titel1 Char"/>
    <w:basedOn w:val="Kop1Char"/>
    <w:link w:val="Titel1"/>
    <w:rsid w:val="00D904FE"/>
    <w:rPr>
      <w:rFonts w:eastAsiaTheme="majorEastAsia" w:cstheme="majorBidi"/>
      <w:b/>
      <w:color w:val="054C38"/>
      <w:sz w:val="36"/>
      <w:szCs w:val="32"/>
    </w:rPr>
  </w:style>
  <w:style w:type="character" w:customStyle="1" w:styleId="TitelChar">
    <w:name w:val="Titel Char"/>
    <w:basedOn w:val="Standaardalinea-lettertype"/>
    <w:link w:val="Titel"/>
    <w:uiPriority w:val="10"/>
    <w:rsid w:val="00BE4E6B"/>
    <w:rPr>
      <w:rFonts w:eastAsiaTheme="majorEastAsia" w:cstheme="majorBidi"/>
      <w:b/>
      <w:noProof/>
      <w:color w:val="054C38"/>
      <w:spacing w:val="-10"/>
      <w:kern w:val="28"/>
      <w:sz w:val="44"/>
      <w:szCs w:val="44"/>
    </w:rPr>
  </w:style>
  <w:style w:type="character" w:customStyle="1" w:styleId="StreamerChar">
    <w:name w:val="Streamer Char"/>
    <w:basedOn w:val="Standaardalinea-lettertype"/>
    <w:link w:val="Streamer"/>
    <w:locked/>
    <w:rsid w:val="00DF6477"/>
    <w:rPr>
      <w:rFonts w:ascii="Calibri" w:hAnsi="Calibri"/>
      <w:i/>
      <w:iCs/>
      <w:color w:val="F58205"/>
      <w:sz w:val="24"/>
      <w:szCs w:val="20"/>
    </w:rPr>
  </w:style>
  <w:style w:type="paragraph" w:customStyle="1" w:styleId="Streamer">
    <w:name w:val="Streamer"/>
    <w:basedOn w:val="Standaard"/>
    <w:next w:val="Standaard"/>
    <w:link w:val="StreamerChar"/>
    <w:qFormat/>
    <w:rsid w:val="00DF6477"/>
    <w:pPr>
      <w:spacing w:before="240" w:after="240"/>
      <w:contextualSpacing w:val="0"/>
      <w:jc w:val="center"/>
    </w:pPr>
    <w:rPr>
      <w:rFonts w:ascii="Calibri" w:hAnsi="Calibri"/>
      <w:i/>
      <w:iCs/>
      <w:color w:val="F58205"/>
      <w:sz w:val="24"/>
      <w:szCs w:val="20"/>
    </w:rPr>
  </w:style>
  <w:style w:type="paragraph" w:styleId="Kopvaninhoudsopgave">
    <w:name w:val="TOC Heading"/>
    <w:basedOn w:val="Kop1"/>
    <w:next w:val="Standaard"/>
    <w:uiPriority w:val="39"/>
    <w:unhideWhenUsed/>
    <w:qFormat/>
    <w:rsid w:val="00A638FE"/>
    <w:pPr>
      <w:spacing w:line="259" w:lineRule="auto"/>
      <w:contextualSpacing w:val="0"/>
      <w:outlineLvl w:val="9"/>
    </w:pPr>
    <w:rPr>
      <w:rFonts w:asciiTheme="majorHAnsi" w:hAnsiTheme="majorHAnsi"/>
      <w:b w:val="0"/>
      <w:color w:val="2E74B5" w:themeColor="accent1" w:themeShade="BF"/>
      <w:lang w:eastAsia="nl-NL"/>
    </w:rPr>
  </w:style>
  <w:style w:type="character" w:customStyle="1" w:styleId="Kop3Char">
    <w:name w:val="Kop 3 Char"/>
    <w:basedOn w:val="Standaardalinea-lettertype"/>
    <w:link w:val="Kop3"/>
    <w:uiPriority w:val="9"/>
    <w:semiHidden/>
    <w:rsid w:val="00A638F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A638FE"/>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A638FE"/>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A638FE"/>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A638FE"/>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A638F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638FE"/>
    <w:rPr>
      <w:rFonts w:asciiTheme="majorHAnsi" w:eastAsiaTheme="majorEastAsia" w:hAnsiTheme="majorHAnsi" w:cstheme="majorBidi"/>
      <w:i/>
      <w:iCs/>
      <w:color w:val="272727" w:themeColor="text1" w:themeTint="D8"/>
      <w:sz w:val="21"/>
      <w:szCs w:val="21"/>
    </w:rPr>
  </w:style>
  <w:style w:type="character" w:styleId="Onopgelostemelding">
    <w:name w:val="Unresolved Mention"/>
    <w:basedOn w:val="Standaardalinea-lettertype"/>
    <w:uiPriority w:val="99"/>
    <w:semiHidden/>
    <w:unhideWhenUsed/>
    <w:rsid w:val="00A638FE"/>
    <w:rPr>
      <w:color w:val="605E5C"/>
      <w:shd w:val="clear" w:color="auto" w:fill="E1DFDD"/>
    </w:rPr>
  </w:style>
  <w:style w:type="table" w:styleId="Tabelraster">
    <w:name w:val="Table Grid"/>
    <w:basedOn w:val="Standaardtabel"/>
    <w:uiPriority w:val="39"/>
    <w:rsid w:val="001D485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63556D"/>
    <w:pPr>
      <w:spacing w:after="100"/>
    </w:pPr>
  </w:style>
  <w:style w:type="paragraph" w:styleId="Inhopg2">
    <w:name w:val="toc 2"/>
    <w:basedOn w:val="Standaard"/>
    <w:next w:val="Standaard"/>
    <w:autoRedefine/>
    <w:uiPriority w:val="39"/>
    <w:unhideWhenUsed/>
    <w:rsid w:val="0063556D"/>
    <w:pPr>
      <w:spacing w:after="100"/>
      <w:ind w:left="220"/>
    </w:pPr>
  </w:style>
  <w:style w:type="character" w:styleId="Verwijzingopmerking">
    <w:name w:val="annotation reference"/>
    <w:basedOn w:val="Standaardalinea-lettertype"/>
    <w:uiPriority w:val="99"/>
    <w:semiHidden/>
    <w:unhideWhenUsed/>
    <w:rsid w:val="00F062F9"/>
    <w:rPr>
      <w:sz w:val="16"/>
      <w:szCs w:val="16"/>
    </w:rPr>
  </w:style>
  <w:style w:type="paragraph" w:styleId="Tekstopmerking">
    <w:name w:val="annotation text"/>
    <w:basedOn w:val="Standaard"/>
    <w:link w:val="TekstopmerkingChar"/>
    <w:uiPriority w:val="99"/>
    <w:unhideWhenUsed/>
    <w:rsid w:val="00F062F9"/>
    <w:rPr>
      <w:sz w:val="20"/>
      <w:szCs w:val="20"/>
    </w:rPr>
  </w:style>
  <w:style w:type="character" w:customStyle="1" w:styleId="TekstopmerkingChar">
    <w:name w:val="Tekst opmerking Char"/>
    <w:basedOn w:val="Standaardalinea-lettertype"/>
    <w:link w:val="Tekstopmerking"/>
    <w:uiPriority w:val="99"/>
    <w:rsid w:val="00F062F9"/>
    <w:rPr>
      <w:sz w:val="20"/>
      <w:szCs w:val="20"/>
    </w:rPr>
  </w:style>
  <w:style w:type="paragraph" w:styleId="Onderwerpvanopmerking">
    <w:name w:val="annotation subject"/>
    <w:basedOn w:val="Tekstopmerking"/>
    <w:next w:val="Tekstopmerking"/>
    <w:link w:val="OnderwerpvanopmerkingChar"/>
    <w:uiPriority w:val="99"/>
    <w:semiHidden/>
    <w:unhideWhenUsed/>
    <w:rsid w:val="00F062F9"/>
    <w:rPr>
      <w:b/>
      <w:bCs/>
    </w:rPr>
  </w:style>
  <w:style w:type="character" w:customStyle="1" w:styleId="OnderwerpvanopmerkingChar">
    <w:name w:val="Onderwerp van opmerking Char"/>
    <w:basedOn w:val="TekstopmerkingChar"/>
    <w:link w:val="Onderwerpvanopmerking"/>
    <w:uiPriority w:val="99"/>
    <w:semiHidden/>
    <w:rsid w:val="00F062F9"/>
    <w:rPr>
      <w:b/>
      <w:bCs/>
      <w:sz w:val="20"/>
      <w:szCs w:val="20"/>
    </w:rPr>
  </w:style>
  <w:style w:type="paragraph" w:customStyle="1" w:styleId="Default">
    <w:name w:val="Default"/>
    <w:rsid w:val="003C68AB"/>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semiHidden/>
    <w:unhideWhenUsed/>
    <w:rsid w:val="000B7A9D"/>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styleId="Revisie">
    <w:name w:val="Revision"/>
    <w:hidden/>
    <w:uiPriority w:val="99"/>
    <w:semiHidden/>
    <w:rsid w:val="00680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14088">
      <w:bodyDiv w:val="1"/>
      <w:marLeft w:val="0"/>
      <w:marRight w:val="0"/>
      <w:marTop w:val="0"/>
      <w:marBottom w:val="0"/>
      <w:divBdr>
        <w:top w:val="none" w:sz="0" w:space="0" w:color="auto"/>
        <w:left w:val="none" w:sz="0" w:space="0" w:color="auto"/>
        <w:bottom w:val="none" w:sz="0" w:space="0" w:color="auto"/>
        <w:right w:val="none" w:sz="0" w:space="0" w:color="auto"/>
      </w:divBdr>
    </w:div>
    <w:div w:id="631833674">
      <w:bodyDiv w:val="1"/>
      <w:marLeft w:val="0"/>
      <w:marRight w:val="0"/>
      <w:marTop w:val="0"/>
      <w:marBottom w:val="0"/>
      <w:divBdr>
        <w:top w:val="none" w:sz="0" w:space="0" w:color="auto"/>
        <w:left w:val="none" w:sz="0" w:space="0" w:color="auto"/>
        <w:bottom w:val="none" w:sz="0" w:space="0" w:color="auto"/>
        <w:right w:val="none" w:sz="0" w:space="0" w:color="auto"/>
      </w:divBdr>
    </w:div>
    <w:div w:id="886722598">
      <w:bodyDiv w:val="1"/>
      <w:marLeft w:val="0"/>
      <w:marRight w:val="0"/>
      <w:marTop w:val="0"/>
      <w:marBottom w:val="0"/>
      <w:divBdr>
        <w:top w:val="none" w:sz="0" w:space="0" w:color="auto"/>
        <w:left w:val="none" w:sz="0" w:space="0" w:color="auto"/>
        <w:bottom w:val="none" w:sz="0" w:space="0" w:color="auto"/>
        <w:right w:val="none" w:sz="0" w:space="0" w:color="auto"/>
      </w:divBdr>
    </w:div>
    <w:div w:id="893125783">
      <w:bodyDiv w:val="1"/>
      <w:marLeft w:val="0"/>
      <w:marRight w:val="0"/>
      <w:marTop w:val="0"/>
      <w:marBottom w:val="0"/>
      <w:divBdr>
        <w:top w:val="none" w:sz="0" w:space="0" w:color="auto"/>
        <w:left w:val="none" w:sz="0" w:space="0" w:color="auto"/>
        <w:bottom w:val="none" w:sz="0" w:space="0" w:color="auto"/>
        <w:right w:val="none" w:sz="0" w:space="0" w:color="auto"/>
      </w:divBdr>
    </w:div>
    <w:div w:id="898128013">
      <w:bodyDiv w:val="1"/>
      <w:marLeft w:val="0"/>
      <w:marRight w:val="0"/>
      <w:marTop w:val="0"/>
      <w:marBottom w:val="0"/>
      <w:divBdr>
        <w:top w:val="none" w:sz="0" w:space="0" w:color="auto"/>
        <w:left w:val="none" w:sz="0" w:space="0" w:color="auto"/>
        <w:bottom w:val="none" w:sz="0" w:space="0" w:color="auto"/>
        <w:right w:val="none" w:sz="0" w:space="0" w:color="auto"/>
      </w:divBdr>
    </w:div>
    <w:div w:id="1581479182">
      <w:bodyDiv w:val="1"/>
      <w:marLeft w:val="0"/>
      <w:marRight w:val="0"/>
      <w:marTop w:val="0"/>
      <w:marBottom w:val="0"/>
      <w:divBdr>
        <w:top w:val="none" w:sz="0" w:space="0" w:color="auto"/>
        <w:left w:val="none" w:sz="0" w:space="0" w:color="auto"/>
        <w:bottom w:val="none" w:sz="0" w:space="0" w:color="auto"/>
        <w:right w:val="none" w:sz="0" w:space="0" w:color="auto"/>
      </w:divBdr>
    </w:div>
    <w:div w:id="1928734308">
      <w:bodyDiv w:val="1"/>
      <w:marLeft w:val="0"/>
      <w:marRight w:val="0"/>
      <w:marTop w:val="0"/>
      <w:marBottom w:val="0"/>
      <w:divBdr>
        <w:top w:val="none" w:sz="0" w:space="0" w:color="auto"/>
        <w:left w:val="none" w:sz="0" w:space="0" w:color="auto"/>
        <w:bottom w:val="none" w:sz="0" w:space="0" w:color="auto"/>
        <w:right w:val="none" w:sz="0" w:space="0" w:color="auto"/>
      </w:divBdr>
    </w:div>
    <w:div w:id="209053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SMC\OfficeTemplates\MC%20Notitie_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1C6EB9F2A7AE4FB6537563959E6D5B" ma:contentTypeVersion="4" ma:contentTypeDescription="Een nieuw document maken." ma:contentTypeScope="" ma:versionID="af14c6084783e96dd1dd4378196b2b7c">
  <xsd:schema xmlns:xsd="http://www.w3.org/2001/XMLSchema" xmlns:xs="http://www.w3.org/2001/XMLSchema" xmlns:p="http://schemas.microsoft.com/office/2006/metadata/properties" xmlns:ns2="9b6cbd11-d78a-4489-af0e-f8912a80d348" targetNamespace="http://schemas.microsoft.com/office/2006/metadata/properties" ma:root="true" ma:fieldsID="d313391fe3b38627c747a167aa2d971f" ns2:_="">
    <xsd:import namespace="9b6cbd11-d78a-4489-af0e-f8912a80d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cbd11-d78a-4489-af0e-f8912a80d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D75EB-F0D0-4A32-A675-59A7435C9AA9}">
  <ds:schemaRefs>
    <ds:schemaRef ds:uri="http://schemas.microsoft.com/sharepoint/v3/contenttype/forms"/>
  </ds:schemaRefs>
</ds:datastoreItem>
</file>

<file path=customXml/itemProps2.xml><?xml version="1.0" encoding="utf-8"?>
<ds:datastoreItem xmlns:ds="http://schemas.openxmlformats.org/officeDocument/2006/customXml" ds:itemID="{711BA9B3-F0A3-4090-8D6A-0F7A19620DAF}">
  <ds:schemaRefs>
    <ds:schemaRef ds:uri="http://schemas.openxmlformats.org/officeDocument/2006/bibliography"/>
  </ds:schemaRefs>
</ds:datastoreItem>
</file>

<file path=customXml/itemProps3.xml><?xml version="1.0" encoding="utf-8"?>
<ds:datastoreItem xmlns:ds="http://schemas.openxmlformats.org/officeDocument/2006/customXml" ds:itemID="{95D35422-957B-4FC1-8769-0C44ECA94634}">
  <ds:schemaRef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9b6cbd11-d78a-4489-af0e-f8912a80d348"/>
    <ds:schemaRef ds:uri="http://purl.org/dc/terms/"/>
  </ds:schemaRefs>
</ds:datastoreItem>
</file>

<file path=customXml/itemProps4.xml><?xml version="1.0" encoding="utf-8"?>
<ds:datastoreItem xmlns:ds="http://schemas.openxmlformats.org/officeDocument/2006/customXml" ds:itemID="{9E1DDFCB-2D7F-4745-927E-D9D542759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6cbd11-d78a-4489-af0e-f8912a80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MC Notitie_met logo</Template>
  <TotalTime>26</TotalTime>
  <Pages>7</Pages>
  <Words>596</Words>
  <Characters>3281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Xaris ICT b.v.</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van der Geest</dc:creator>
  <cp:keywords/>
  <dc:description/>
  <cp:lastModifiedBy>Anouk Haver | Roger</cp:lastModifiedBy>
  <cp:revision>25</cp:revision>
  <cp:lastPrinted>2025-04-03T10:08:00Z</cp:lastPrinted>
  <dcterms:created xsi:type="dcterms:W3CDTF">2025-03-20T11:05:00Z</dcterms:created>
  <dcterms:modified xsi:type="dcterms:W3CDTF">2025-04-03T10:08:00Z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0x0101007A1C6EB9F2A7AE4FB6537563959E6D5B</vt:lpwstr>
  </property>
</Properties>
</file>